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51C" w:rsidRDefault="008B351C">
      <w:pPr>
        <w:jc w:val="right"/>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Pr="00040A34" w:rsidRDefault="008B351C">
      <w:pPr>
        <w:jc w:val="center"/>
        <w:rPr>
          <w:lang w:val="uk-UA"/>
        </w:rPr>
      </w:pPr>
      <w:r>
        <w:rPr>
          <w:lang w:val="uk-UA"/>
        </w:rPr>
        <w:t>Українська Голгофа</w:t>
      </w:r>
    </w:p>
    <w:p w:rsidR="008B351C" w:rsidRDefault="008B351C">
      <w:pPr>
        <w:jc w:val="center"/>
      </w:pPr>
    </w:p>
    <w:p w:rsidR="008B351C" w:rsidRPr="00666560" w:rsidRDefault="008B351C">
      <w:pPr>
        <w:jc w:val="center"/>
        <w:rPr>
          <w:lang w:val="uk-UA"/>
        </w:rPr>
      </w:pPr>
      <w:r w:rsidRPr="00666560">
        <w:rPr>
          <w:lang w:val="uk-UA"/>
        </w:rPr>
        <w:t>ігровий короткометражний</w:t>
      </w:r>
    </w:p>
    <w:p w:rsidR="008B351C" w:rsidRDefault="008B351C">
      <w:pPr>
        <w:jc w:val="center"/>
      </w:pPr>
    </w:p>
    <w:p w:rsidR="008B351C" w:rsidRPr="00591578" w:rsidRDefault="008B351C">
      <w:pPr>
        <w:jc w:val="center"/>
        <w:rPr>
          <w:lang w:val="uk-UA"/>
        </w:rPr>
      </w:pPr>
      <w:r>
        <w:rPr>
          <w:lang w:val="uk-UA"/>
        </w:rPr>
        <w:t>Гуз Юрій</w:t>
      </w: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Pr="00666560" w:rsidRDefault="008B351C">
      <w:pPr>
        <w:jc w:val="right"/>
        <w:rPr>
          <w:lang w:val="uk-UA"/>
        </w:rPr>
      </w:pPr>
      <w:r w:rsidRPr="00666560">
        <w:rPr>
          <w:lang w:val="de-DE"/>
        </w:rPr>
        <w:t>georgehus</w:t>
      </w:r>
      <w:r w:rsidRPr="009C33EF">
        <w:t>96@</w:t>
      </w:r>
      <w:r w:rsidRPr="00666560">
        <w:rPr>
          <w:lang w:val="de-DE"/>
        </w:rPr>
        <w:t>gmail</w:t>
      </w:r>
      <w:r w:rsidRPr="009C33EF">
        <w:t>.</w:t>
      </w:r>
      <w:r w:rsidRPr="00666560">
        <w:rPr>
          <w:lang w:val="de-DE"/>
        </w:rPr>
        <w:t>com</w:t>
      </w:r>
    </w:p>
    <w:p w:rsidR="008B351C" w:rsidRDefault="008B351C">
      <w:pPr>
        <w:jc w:val="right"/>
      </w:pPr>
      <w:r w:rsidRPr="009C33EF">
        <w:t>0507337391</w:t>
      </w: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Default="008B351C">
      <w:pPr>
        <w:jc w:val="center"/>
      </w:pPr>
    </w:p>
    <w:p w:rsidR="008B351C" w:rsidRPr="00021BE8" w:rsidRDefault="008B351C">
      <w:pPr>
        <w:jc w:val="center"/>
        <w:rPr>
          <w:lang w:val="uk-UA"/>
        </w:rPr>
      </w:pPr>
      <w:r>
        <w:t>201</w:t>
      </w:r>
      <w:r>
        <w:rPr>
          <w:lang w:val="uk-UA"/>
        </w:rPr>
        <w:t>6</w:t>
      </w:r>
    </w:p>
    <w:p w:rsidR="008B351C" w:rsidRPr="00606906" w:rsidRDefault="008B351C">
      <w:pPr>
        <w:pStyle w:val="TIMEANDPLACE"/>
        <w:rPr>
          <w:lang w:val="uk-UA"/>
        </w:rPr>
      </w:pPr>
      <w:r>
        <w:rPr>
          <w:lang w:val="uk-UA"/>
        </w:rPr>
        <w:t>Нат</w:t>
      </w:r>
      <w:r>
        <w:t>.</w:t>
      </w:r>
      <w:r w:rsidRPr="00F71769">
        <w:t xml:space="preserve"> </w:t>
      </w:r>
      <w:r>
        <w:rPr>
          <w:lang w:val="uk-UA"/>
        </w:rPr>
        <w:t>дорога</w:t>
      </w:r>
      <w:r>
        <w:t xml:space="preserve">. </w:t>
      </w:r>
      <w:r>
        <w:rPr>
          <w:lang w:val="uk-UA"/>
        </w:rPr>
        <w:t>ДЕНЬ.</w:t>
      </w:r>
    </w:p>
    <w:p w:rsidR="008B351C" w:rsidRDefault="008B351C">
      <w:pPr>
        <w:pStyle w:val="ACTION"/>
      </w:pPr>
    </w:p>
    <w:p w:rsidR="008B351C" w:rsidRDefault="008B351C" w:rsidP="00606906">
      <w:pPr>
        <w:pStyle w:val="ACTION"/>
        <w:rPr>
          <w:lang w:val="uk-UA"/>
        </w:rPr>
      </w:pPr>
      <w:r>
        <w:rPr>
          <w:lang w:val="uk-UA"/>
        </w:rPr>
        <w:t>Сірий зимовий день.</w:t>
      </w:r>
      <w:r w:rsidRPr="003F40E2">
        <w:t xml:space="preserve"> </w:t>
      </w:r>
      <w:r>
        <w:rPr>
          <w:lang w:val="uk-UA"/>
        </w:rPr>
        <w:t>Падає сніг. ЧОЛОВІК на власних плечах несе великий дубовий хрест. Обличчя в чоловіка змучене, дуже худе, під очима чорні плями. Чоловіку важко, він іде нетвердою ходою, спотикається, робить кілька кроків вбік і під вагою хреста падає в глибокий придорожній рів.</w:t>
      </w:r>
    </w:p>
    <w:p w:rsidR="008B351C" w:rsidRPr="00805168" w:rsidRDefault="008B351C" w:rsidP="00606906">
      <w:pPr>
        <w:pStyle w:val="ACTION"/>
        <w:rPr>
          <w:lang w:val="uk-UA"/>
        </w:rPr>
      </w:pPr>
    </w:p>
    <w:p w:rsidR="008B351C" w:rsidRPr="00DF7C8A" w:rsidRDefault="008B351C" w:rsidP="00DF7C8A">
      <w:pPr>
        <w:pStyle w:val="TIMEANDPLACE"/>
        <w:rPr>
          <w:lang w:val="uk-UA"/>
        </w:rPr>
      </w:pPr>
      <w:r>
        <w:rPr>
          <w:lang w:val="uk-UA"/>
        </w:rPr>
        <w:t>нат</w:t>
      </w:r>
      <w:r w:rsidRPr="005A468E">
        <w:rPr>
          <w:lang w:val="uk-UA"/>
        </w:rPr>
        <w:t>.</w:t>
      </w:r>
      <w:r>
        <w:rPr>
          <w:lang w:val="uk-UA"/>
        </w:rPr>
        <w:t xml:space="preserve"> рів</w:t>
      </w:r>
      <w:r w:rsidRPr="005A468E">
        <w:rPr>
          <w:lang w:val="uk-UA"/>
        </w:rPr>
        <w:t xml:space="preserve">. </w:t>
      </w:r>
      <w:r>
        <w:t>ДЕНЬ</w:t>
      </w:r>
      <w:r>
        <w:rPr>
          <w:lang w:val="uk-UA"/>
        </w:rPr>
        <w:t>.</w:t>
      </w:r>
    </w:p>
    <w:p w:rsidR="008B351C" w:rsidRDefault="008B351C">
      <w:pPr>
        <w:pStyle w:val="ACTION"/>
        <w:rPr>
          <w:lang w:val="uk-UA"/>
        </w:rPr>
      </w:pPr>
    </w:p>
    <w:p w:rsidR="008B351C" w:rsidRDefault="008B351C" w:rsidP="00C80541">
      <w:pPr>
        <w:pStyle w:val="ACTION"/>
        <w:rPr>
          <w:lang w:val="uk-UA"/>
        </w:rPr>
      </w:pPr>
      <w:r>
        <w:rPr>
          <w:lang w:val="uk-UA"/>
        </w:rPr>
        <w:t xml:space="preserve">Чоловік скочується по крутому схилу на дно рову. Там лежать ледь притрушені снігом схожі на скелетів трупи людей. Повільно зсувається вниз по схилу хрест. Чоловік оглядається довкола, його погляд зупиняється на закляклій дівчинці. Чоловік скидає з себе оціпеніння і встає на ноги. Ось він уже підіймає хрест. Пересилюючи себе, чоловік з останніх сил намагається витягнути хреста з ями. Його ноги ковзаються, разом з хрестом він знову опиняється на дні. Чоловік знову відчайдушно дереться нагору, повзе на колінах, допомагаючи собі руками. З носа в чоловіка тече кров, його тягне вниз, але в останню мить він хапається з кущ шипшини і просувається все вище і вище. Ось уже чоловік майже нагорі, як хрест вислизає з його рук.  </w:t>
      </w:r>
    </w:p>
    <w:p w:rsidR="008B351C" w:rsidRDefault="008B351C" w:rsidP="00C80541">
      <w:pPr>
        <w:pStyle w:val="ACTION"/>
        <w:rPr>
          <w:lang w:val="uk-UA"/>
        </w:rPr>
      </w:pPr>
    </w:p>
    <w:p w:rsidR="008B351C" w:rsidRPr="00DF7C8A" w:rsidRDefault="008B351C" w:rsidP="00207911">
      <w:pPr>
        <w:pStyle w:val="TIMEANDPLACE"/>
        <w:rPr>
          <w:lang w:val="uk-UA"/>
        </w:rPr>
      </w:pPr>
      <w:r>
        <w:rPr>
          <w:lang w:val="uk-UA"/>
        </w:rPr>
        <w:t>інт</w:t>
      </w:r>
      <w:r w:rsidRPr="005A468E">
        <w:rPr>
          <w:lang w:val="uk-UA"/>
        </w:rPr>
        <w:t>.</w:t>
      </w:r>
      <w:r>
        <w:rPr>
          <w:lang w:val="uk-UA"/>
        </w:rPr>
        <w:t xml:space="preserve"> селенська хата.</w:t>
      </w:r>
      <w:r w:rsidRPr="005A468E">
        <w:rPr>
          <w:lang w:val="uk-UA"/>
        </w:rPr>
        <w:t xml:space="preserve"> </w:t>
      </w:r>
      <w:r>
        <w:rPr>
          <w:lang w:val="uk-UA"/>
        </w:rPr>
        <w:t>вечір.</w:t>
      </w:r>
    </w:p>
    <w:p w:rsidR="008B351C" w:rsidRDefault="008B351C" w:rsidP="00207911">
      <w:pPr>
        <w:pStyle w:val="ACTION"/>
        <w:rPr>
          <w:lang w:val="uk-UA"/>
        </w:rPr>
      </w:pPr>
    </w:p>
    <w:p w:rsidR="008B351C" w:rsidRDefault="008B351C" w:rsidP="00207911">
      <w:pPr>
        <w:pStyle w:val="ACTION"/>
        <w:rPr>
          <w:lang w:val="uk-UA"/>
        </w:rPr>
      </w:pPr>
      <w:r>
        <w:rPr>
          <w:lang w:val="uk-UA"/>
        </w:rPr>
        <w:t>Бідно прибрана кімната. На печі лежать ХЛОПЧИК і ДІВЧИНКА. Під світло каганця зморена ЖІНКА шиє якусь одежину. Холодно в хаті.</w:t>
      </w:r>
    </w:p>
    <w:p w:rsidR="008B351C" w:rsidRDefault="008B351C" w:rsidP="00207911">
      <w:pPr>
        <w:pStyle w:val="ACTION"/>
        <w:rPr>
          <w:lang w:val="uk-UA"/>
        </w:rPr>
      </w:pPr>
    </w:p>
    <w:p w:rsidR="008B351C" w:rsidRPr="008F4039" w:rsidRDefault="008B351C" w:rsidP="00207911">
      <w:pPr>
        <w:pStyle w:val="ACTION"/>
        <w:rPr>
          <w:lang w:val="uk-UA"/>
        </w:rPr>
      </w:pPr>
      <w:r>
        <w:rPr>
          <w:lang w:val="uk-UA"/>
        </w:rPr>
        <w:t>Двері відчиняються, в кімнату входить чоловік з оберемком дров, хлопчик і дівчинка зістрибують з печі і біжать до нього. Чоловік віддає їм дрова, діти приймаються розтоплювати піч. Чоловік дістає з кишені шматок чорного хліба і вузлик з цукром, віддає жінці, бере каганець і виходить з кімнати в сіни.</w:t>
      </w:r>
    </w:p>
    <w:p w:rsidR="008B351C" w:rsidRPr="008F4039" w:rsidRDefault="008B351C" w:rsidP="00C80541">
      <w:pPr>
        <w:pStyle w:val="ACTION"/>
        <w:rPr>
          <w:lang w:val="uk-UA"/>
        </w:rPr>
      </w:pPr>
    </w:p>
    <w:p w:rsidR="008B351C" w:rsidRPr="00DF7C8A" w:rsidRDefault="008B351C" w:rsidP="00B356F8">
      <w:pPr>
        <w:pStyle w:val="TIMEANDPLACE"/>
        <w:rPr>
          <w:lang w:val="uk-UA"/>
        </w:rPr>
      </w:pPr>
      <w:r>
        <w:rPr>
          <w:lang w:val="uk-UA"/>
        </w:rPr>
        <w:t>інт</w:t>
      </w:r>
      <w:r w:rsidRPr="005A468E">
        <w:rPr>
          <w:lang w:val="uk-UA"/>
        </w:rPr>
        <w:t>.</w:t>
      </w:r>
      <w:r>
        <w:rPr>
          <w:lang w:val="uk-UA"/>
        </w:rPr>
        <w:t xml:space="preserve"> сіни.</w:t>
      </w:r>
      <w:r w:rsidRPr="005A468E">
        <w:rPr>
          <w:lang w:val="uk-UA"/>
        </w:rPr>
        <w:t xml:space="preserve"> </w:t>
      </w:r>
      <w:r>
        <w:rPr>
          <w:lang w:val="uk-UA"/>
        </w:rPr>
        <w:t>вечір.</w:t>
      </w:r>
    </w:p>
    <w:p w:rsidR="008B351C" w:rsidRDefault="008B351C" w:rsidP="00B356F8">
      <w:pPr>
        <w:pStyle w:val="ACTION"/>
        <w:rPr>
          <w:lang w:val="uk-UA"/>
        </w:rPr>
      </w:pPr>
    </w:p>
    <w:p w:rsidR="008B351C" w:rsidRDefault="008B351C" w:rsidP="00B356F8">
      <w:pPr>
        <w:pStyle w:val="ACTION"/>
        <w:rPr>
          <w:lang w:val="uk-UA"/>
        </w:rPr>
      </w:pPr>
      <w:r>
        <w:rPr>
          <w:lang w:val="uk-UA"/>
        </w:rPr>
        <w:t>Чоловік проходить через сіни в комору.</w:t>
      </w:r>
    </w:p>
    <w:p w:rsidR="008B351C" w:rsidRDefault="008B351C" w:rsidP="00134743">
      <w:pPr>
        <w:pStyle w:val="TIMEANDPLACE"/>
        <w:rPr>
          <w:lang w:val="uk-UA"/>
        </w:rPr>
      </w:pPr>
    </w:p>
    <w:p w:rsidR="008B351C" w:rsidRPr="00DF7C8A" w:rsidRDefault="008B351C" w:rsidP="00134743">
      <w:pPr>
        <w:pStyle w:val="TIMEANDPLACE"/>
        <w:rPr>
          <w:lang w:val="uk-UA"/>
        </w:rPr>
      </w:pPr>
      <w:r>
        <w:rPr>
          <w:lang w:val="uk-UA"/>
        </w:rPr>
        <w:t>інт</w:t>
      </w:r>
      <w:r w:rsidRPr="00C80541">
        <w:rPr>
          <w:lang w:val="uk-UA"/>
        </w:rPr>
        <w:t>.</w:t>
      </w:r>
      <w:r>
        <w:rPr>
          <w:lang w:val="uk-UA"/>
        </w:rPr>
        <w:t xml:space="preserve"> комора. вечір.</w:t>
      </w:r>
    </w:p>
    <w:p w:rsidR="008B351C" w:rsidRDefault="008B351C" w:rsidP="00134743">
      <w:pPr>
        <w:pStyle w:val="ACTION"/>
        <w:rPr>
          <w:lang w:val="uk-UA"/>
        </w:rPr>
      </w:pPr>
    </w:p>
    <w:p w:rsidR="008B351C" w:rsidRPr="008F4039" w:rsidRDefault="008B351C" w:rsidP="00134743">
      <w:pPr>
        <w:pStyle w:val="ACTION"/>
        <w:rPr>
          <w:lang w:val="uk-UA"/>
        </w:rPr>
      </w:pPr>
      <w:r>
        <w:rPr>
          <w:lang w:val="uk-UA"/>
        </w:rPr>
        <w:t>Чоловік ставить каганець на поличку. Відчиняє скриню, дістає звідти зошит і хімічний олівець. Витягає з-за пазухи відірвану від хреста дерев’яну табличку. Переписує у зошит ініціали покійного. Там вже сформувався довгий список. Ховає зошит у скриню, де, поміж вузлів і різних господарських речей, видніються кілька великих ікон та предметів церковної утварі. Кришка скрині зачиняється.</w:t>
      </w:r>
    </w:p>
    <w:p w:rsidR="008B351C" w:rsidRPr="00250444" w:rsidRDefault="008B351C">
      <w:pPr>
        <w:pStyle w:val="ACTION"/>
        <w:rPr>
          <w:lang w:val="uk-UA"/>
        </w:rPr>
      </w:pPr>
    </w:p>
    <w:sectPr w:rsidR="008B351C" w:rsidRPr="00250444" w:rsidSect="00A63E15">
      <w:headerReference w:type="default" r:id="rId6"/>
      <w:pgSz w:w="11905" w:h="16837"/>
      <w:pgMar w:top="1417" w:right="1417" w:bottom="708" w:left="2125" w:header="708" w:footer="354"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51C" w:rsidRDefault="008B351C">
      <w:r>
        <w:separator/>
      </w:r>
    </w:p>
  </w:endnote>
  <w:endnote w:type="continuationSeparator" w:id="1">
    <w:p w:rsidR="008B351C" w:rsidRDefault="008B35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51C" w:rsidRDefault="008B351C">
      <w:r>
        <w:separator/>
      </w:r>
    </w:p>
  </w:footnote>
  <w:footnote w:type="continuationSeparator" w:id="1">
    <w:p w:rsidR="008B351C" w:rsidRDefault="008B35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51C" w:rsidRDefault="008B351C">
    <w:pPr>
      <w:jc w:val="right"/>
    </w:pPr>
    <w:fldSimple w:instr="PAGE">
      <w:r>
        <w:rPr>
          <w:noProof/>
        </w:rPr>
        <w:t>1</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07C9"/>
    <w:rsid w:val="00001965"/>
    <w:rsid w:val="00021BE8"/>
    <w:rsid w:val="000343DF"/>
    <w:rsid w:val="00040A34"/>
    <w:rsid w:val="00057B68"/>
    <w:rsid w:val="00072C5E"/>
    <w:rsid w:val="000A502B"/>
    <w:rsid w:val="000B0F67"/>
    <w:rsid w:val="000B42A1"/>
    <w:rsid w:val="000C49A5"/>
    <w:rsid w:val="000F177D"/>
    <w:rsid w:val="001107C9"/>
    <w:rsid w:val="00134743"/>
    <w:rsid w:val="00137AE2"/>
    <w:rsid w:val="001441C8"/>
    <w:rsid w:val="001806EA"/>
    <w:rsid w:val="00207911"/>
    <w:rsid w:val="002453EA"/>
    <w:rsid w:val="00250444"/>
    <w:rsid w:val="00252750"/>
    <w:rsid w:val="00254D9E"/>
    <w:rsid w:val="002667D8"/>
    <w:rsid w:val="0028578A"/>
    <w:rsid w:val="0029532E"/>
    <w:rsid w:val="0029625D"/>
    <w:rsid w:val="00297A29"/>
    <w:rsid w:val="002C478F"/>
    <w:rsid w:val="00321563"/>
    <w:rsid w:val="00346D29"/>
    <w:rsid w:val="00354A24"/>
    <w:rsid w:val="00384DA2"/>
    <w:rsid w:val="00387308"/>
    <w:rsid w:val="003B4E72"/>
    <w:rsid w:val="003C24A6"/>
    <w:rsid w:val="003F40E2"/>
    <w:rsid w:val="00423D59"/>
    <w:rsid w:val="004408AA"/>
    <w:rsid w:val="0044374F"/>
    <w:rsid w:val="004831EC"/>
    <w:rsid w:val="0049005C"/>
    <w:rsid w:val="004919C9"/>
    <w:rsid w:val="004A3AAA"/>
    <w:rsid w:val="004B7585"/>
    <w:rsid w:val="004C329D"/>
    <w:rsid w:val="004E49A7"/>
    <w:rsid w:val="004F2043"/>
    <w:rsid w:val="005034E8"/>
    <w:rsid w:val="00511E87"/>
    <w:rsid w:val="00530CF4"/>
    <w:rsid w:val="00544044"/>
    <w:rsid w:val="0054431F"/>
    <w:rsid w:val="00577902"/>
    <w:rsid w:val="00580E34"/>
    <w:rsid w:val="0058321A"/>
    <w:rsid w:val="005839AC"/>
    <w:rsid w:val="00591578"/>
    <w:rsid w:val="005A468E"/>
    <w:rsid w:val="005B6E65"/>
    <w:rsid w:val="005E60E6"/>
    <w:rsid w:val="005F3370"/>
    <w:rsid w:val="00606906"/>
    <w:rsid w:val="006248CF"/>
    <w:rsid w:val="00637ACD"/>
    <w:rsid w:val="00666560"/>
    <w:rsid w:val="006945CD"/>
    <w:rsid w:val="006B3DC8"/>
    <w:rsid w:val="006D01AC"/>
    <w:rsid w:val="006D2DA9"/>
    <w:rsid w:val="006E390F"/>
    <w:rsid w:val="006E3C31"/>
    <w:rsid w:val="007064E1"/>
    <w:rsid w:val="00713074"/>
    <w:rsid w:val="00726DC5"/>
    <w:rsid w:val="00734F1D"/>
    <w:rsid w:val="00766399"/>
    <w:rsid w:val="00770DEA"/>
    <w:rsid w:val="007805FD"/>
    <w:rsid w:val="007863E1"/>
    <w:rsid w:val="007A1C72"/>
    <w:rsid w:val="007D2F9A"/>
    <w:rsid w:val="007F20AD"/>
    <w:rsid w:val="007F430F"/>
    <w:rsid w:val="00805168"/>
    <w:rsid w:val="00850D95"/>
    <w:rsid w:val="00860BB0"/>
    <w:rsid w:val="008B351C"/>
    <w:rsid w:val="008C6B96"/>
    <w:rsid w:val="008E596E"/>
    <w:rsid w:val="008F4039"/>
    <w:rsid w:val="00925455"/>
    <w:rsid w:val="009569BA"/>
    <w:rsid w:val="009B4751"/>
    <w:rsid w:val="009B529F"/>
    <w:rsid w:val="009B62DF"/>
    <w:rsid w:val="009C33EF"/>
    <w:rsid w:val="009F77C4"/>
    <w:rsid w:val="00A00735"/>
    <w:rsid w:val="00A06861"/>
    <w:rsid w:val="00A556E7"/>
    <w:rsid w:val="00A63E15"/>
    <w:rsid w:val="00A9405A"/>
    <w:rsid w:val="00B05306"/>
    <w:rsid w:val="00B21BFA"/>
    <w:rsid w:val="00B356F8"/>
    <w:rsid w:val="00B3574C"/>
    <w:rsid w:val="00B4110C"/>
    <w:rsid w:val="00BA015B"/>
    <w:rsid w:val="00BA034C"/>
    <w:rsid w:val="00BF18B1"/>
    <w:rsid w:val="00C004A8"/>
    <w:rsid w:val="00C06C07"/>
    <w:rsid w:val="00C43D8E"/>
    <w:rsid w:val="00C50E95"/>
    <w:rsid w:val="00C50ECF"/>
    <w:rsid w:val="00C66918"/>
    <w:rsid w:val="00C80541"/>
    <w:rsid w:val="00C930D1"/>
    <w:rsid w:val="00CB712D"/>
    <w:rsid w:val="00CF0F78"/>
    <w:rsid w:val="00D2116F"/>
    <w:rsid w:val="00D24118"/>
    <w:rsid w:val="00D337E1"/>
    <w:rsid w:val="00D75C8D"/>
    <w:rsid w:val="00D90D91"/>
    <w:rsid w:val="00D921CD"/>
    <w:rsid w:val="00D9271B"/>
    <w:rsid w:val="00DA60C2"/>
    <w:rsid w:val="00DC0000"/>
    <w:rsid w:val="00DC208B"/>
    <w:rsid w:val="00DD0814"/>
    <w:rsid w:val="00DE5129"/>
    <w:rsid w:val="00DE687A"/>
    <w:rsid w:val="00DF7C8A"/>
    <w:rsid w:val="00E02F4B"/>
    <w:rsid w:val="00E46CDF"/>
    <w:rsid w:val="00E617B7"/>
    <w:rsid w:val="00E80855"/>
    <w:rsid w:val="00E90371"/>
    <w:rsid w:val="00EE1BD1"/>
    <w:rsid w:val="00EE2A02"/>
    <w:rsid w:val="00EE58B8"/>
    <w:rsid w:val="00EE7E55"/>
    <w:rsid w:val="00EF0193"/>
    <w:rsid w:val="00F20636"/>
    <w:rsid w:val="00F27BC2"/>
    <w:rsid w:val="00F43864"/>
    <w:rsid w:val="00F50F73"/>
    <w:rsid w:val="00F71769"/>
    <w:rsid w:val="00F9114F"/>
    <w:rsid w:val="00FA3198"/>
    <w:rsid w:val="00FA4103"/>
    <w:rsid w:val="00FD60B8"/>
    <w:rsid w:val="00FE6FA2"/>
    <w:rsid w:val="00FF73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E15"/>
    <w:pPr>
      <w:widowControl w:val="0"/>
      <w:autoSpaceDE w:val="0"/>
      <w:autoSpaceDN w:val="0"/>
      <w:adjustRightInd w:val="0"/>
    </w:pPr>
    <w:rPr>
      <w:rFonts w:ascii="Courier New" w:hAnsi="Courier New" w:cs="Courier New"/>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MEANDPLACE">
    <w:name w:val="TIME AND PLAC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CHARACTERS">
    <w:name w:val="SCENE CHARACTERS"/>
    <w:uiPriority w:val="99"/>
    <w:rsid w:val="00A63E15"/>
    <w:pPr>
      <w:widowControl w:val="0"/>
      <w:autoSpaceDE w:val="0"/>
      <w:autoSpaceDN w:val="0"/>
      <w:adjustRightInd w:val="0"/>
    </w:pPr>
    <w:rPr>
      <w:rFonts w:ascii="Courier New" w:hAnsi="Courier New" w:cs="Courier New"/>
      <w:caps/>
      <w:sz w:val="24"/>
      <w:szCs w:val="24"/>
    </w:rPr>
  </w:style>
  <w:style w:type="paragraph" w:customStyle="1" w:styleId="ACTION">
    <w:name w:val="ACTION"/>
    <w:uiPriority w:val="99"/>
    <w:rsid w:val="00A63E15"/>
    <w:pPr>
      <w:widowControl w:val="0"/>
      <w:autoSpaceDE w:val="0"/>
      <w:autoSpaceDN w:val="0"/>
      <w:adjustRightInd w:val="0"/>
    </w:pPr>
    <w:rPr>
      <w:rFonts w:ascii="Courier New" w:hAnsi="Courier New" w:cs="Courier New"/>
      <w:sz w:val="24"/>
      <w:szCs w:val="24"/>
    </w:rPr>
  </w:style>
  <w:style w:type="paragraph" w:customStyle="1" w:styleId="CHARACTER">
    <w:name w:val="CHARACTER"/>
    <w:uiPriority w:val="99"/>
    <w:rsid w:val="00A63E15"/>
    <w:pPr>
      <w:widowControl w:val="0"/>
      <w:autoSpaceDE w:val="0"/>
      <w:autoSpaceDN w:val="0"/>
      <w:adjustRightInd w:val="0"/>
      <w:ind w:left="3826"/>
    </w:pPr>
    <w:rPr>
      <w:rFonts w:ascii="Courier New" w:hAnsi="Courier New" w:cs="Courier New"/>
      <w:caps/>
      <w:sz w:val="24"/>
      <w:szCs w:val="24"/>
    </w:rPr>
  </w:style>
  <w:style w:type="paragraph" w:customStyle="1" w:styleId="PARENTHETICAL">
    <w:name w:val="PARENTHETICAL"/>
    <w:uiPriority w:val="99"/>
    <w:rsid w:val="00A63E15"/>
    <w:pPr>
      <w:widowControl w:val="0"/>
      <w:autoSpaceDE w:val="0"/>
      <w:autoSpaceDN w:val="0"/>
      <w:adjustRightInd w:val="0"/>
      <w:ind w:left="3118" w:right="2551"/>
    </w:pPr>
    <w:rPr>
      <w:rFonts w:ascii="Courier New" w:hAnsi="Courier New" w:cs="Courier New"/>
      <w:sz w:val="24"/>
      <w:szCs w:val="24"/>
    </w:rPr>
  </w:style>
  <w:style w:type="paragraph" w:customStyle="1" w:styleId="DIALOG">
    <w:name w:val="DIALOG"/>
    <w:uiPriority w:val="99"/>
    <w:rsid w:val="00A63E15"/>
    <w:pPr>
      <w:widowControl w:val="0"/>
      <w:autoSpaceDE w:val="0"/>
      <w:autoSpaceDN w:val="0"/>
      <w:adjustRightInd w:val="0"/>
      <w:ind w:left="2125" w:right="2125"/>
    </w:pPr>
    <w:rPr>
      <w:rFonts w:ascii="Courier New" w:hAnsi="Courier New" w:cs="Courier New"/>
      <w:sz w:val="24"/>
      <w:szCs w:val="24"/>
    </w:rPr>
  </w:style>
  <w:style w:type="paragraph" w:customStyle="1" w:styleId="TRANSITION">
    <w:name w:val="TRANSITION"/>
    <w:uiPriority w:val="99"/>
    <w:rsid w:val="00A63E15"/>
    <w:pPr>
      <w:widowControl w:val="0"/>
      <w:autoSpaceDE w:val="0"/>
      <w:autoSpaceDN w:val="0"/>
      <w:adjustRightInd w:val="0"/>
      <w:jc w:val="right"/>
    </w:pPr>
    <w:rPr>
      <w:rFonts w:ascii="Courier New" w:hAnsi="Courier New" w:cs="Courier New"/>
      <w:caps/>
      <w:sz w:val="24"/>
      <w:szCs w:val="24"/>
    </w:rPr>
  </w:style>
  <w:style w:type="paragraph" w:customStyle="1" w:styleId="NOTE">
    <w:name w:val="NOT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TITLEHEADER">
    <w:name w:val="TITLE HEADER"/>
    <w:uiPriority w:val="99"/>
    <w:rsid w:val="00A63E15"/>
    <w:pPr>
      <w:widowControl w:val="0"/>
      <w:autoSpaceDE w:val="0"/>
      <w:autoSpaceDN w:val="0"/>
      <w:adjustRightInd w:val="0"/>
    </w:pPr>
    <w:rPr>
      <w:rFonts w:ascii="Courier New" w:hAnsi="Courier New" w:cs="Courier New"/>
      <w:caps/>
      <w:sz w:val="24"/>
      <w:szCs w:val="24"/>
    </w:rPr>
  </w:style>
  <w:style w:type="paragraph" w:styleId="Title">
    <w:name w:val="Title"/>
    <w:basedOn w:val="Normal"/>
    <w:link w:val="TitleChar"/>
    <w:uiPriority w:val="99"/>
    <w:qFormat/>
    <w:rsid w:val="00A63E15"/>
    <w:pPr>
      <w:ind w:left="3118" w:right="2551"/>
    </w:pPr>
  </w:style>
  <w:style w:type="character" w:customStyle="1" w:styleId="TitleChar">
    <w:name w:val="Title Char"/>
    <w:basedOn w:val="DefaultParagraphFont"/>
    <w:link w:val="Title"/>
    <w:uiPriority w:val="99"/>
    <w:locked/>
    <w:rsid w:val="00CF0F78"/>
    <w:rPr>
      <w:rFonts w:ascii="Cambria" w:hAnsi="Cambria" w:cs="Cambria"/>
      <w:b/>
      <w:bCs/>
      <w:kern w:val="28"/>
      <w:sz w:val="32"/>
      <w:szCs w:val="32"/>
    </w:rPr>
  </w:style>
  <w:style w:type="paragraph" w:customStyle="1" w:styleId="SCENEGROUPHEADER">
    <w:name w:val="SCENE GROUP HEADER"/>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GROUPFOOTER">
    <w:name w:val="SCENE GROUP FOOTER"/>
    <w:uiPriority w:val="99"/>
    <w:rsid w:val="00A63E15"/>
    <w:pPr>
      <w:widowControl w:val="0"/>
      <w:autoSpaceDE w:val="0"/>
      <w:autoSpaceDN w:val="0"/>
      <w:adjustRightInd w:val="0"/>
    </w:pPr>
    <w:rPr>
      <w:rFonts w:ascii="Courier New" w:hAnsi="Courier New" w:cs="Courier New"/>
      <w:caps/>
      <w:sz w:val="24"/>
      <w:szCs w:val="24"/>
    </w:rPr>
  </w:style>
  <w:style w:type="paragraph" w:styleId="HTMLPreformatted">
    <w:name w:val="HTML Preformatted"/>
    <w:basedOn w:val="Normal"/>
    <w:link w:val="HTMLPreformattedChar"/>
    <w:uiPriority w:val="99"/>
    <w:rsid w:val="00511E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sz w:val="20"/>
      <w:szCs w:val="20"/>
    </w:rPr>
  </w:style>
  <w:style w:type="character" w:customStyle="1" w:styleId="HTMLPreformattedChar">
    <w:name w:val="HTML Preformatted Char"/>
    <w:basedOn w:val="DefaultParagraphFont"/>
    <w:link w:val="HTMLPreformatted"/>
    <w:uiPriority w:val="99"/>
    <w:semiHidden/>
    <w:locked/>
    <w:rsid w:val="006248CF"/>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298538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1064</TotalTime>
  <Pages>2</Pages>
  <Words>315</Words>
  <Characters>1798</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2015-03-30T14:32:00Z</dcterms:created>
  <dcterms:modified xsi:type="dcterms:W3CDTF">2016-06-19T17:47:00Z</dcterms:modified>
</cp:coreProperties>
</file>