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B81" w:rsidRPr="00E3131C" w:rsidRDefault="00752B81" w:rsidP="00752B81">
      <w:pPr>
        <w:pStyle w:val="TitulHeading"/>
        <w:rPr>
          <w:lang w:val="uk-UA"/>
        </w:rPr>
      </w:pPr>
      <w:r w:rsidRPr="00E3131C">
        <w:rPr>
          <w:lang w:val="uk-UA"/>
        </w:rPr>
        <w:t>ПОВЕРНЕННЯ</w:t>
      </w:r>
    </w:p>
    <w:p w:rsidR="00752B81" w:rsidRPr="00E3131C" w:rsidRDefault="00A37CBA" w:rsidP="00752B81">
      <w:pPr>
        <w:pStyle w:val="TitulAuthor"/>
        <w:rPr>
          <w:lang w:val="uk-UA"/>
        </w:rPr>
      </w:pPr>
      <w:r>
        <w:t>Геннадій Коваль</w:t>
      </w:r>
    </w:p>
    <w:p w:rsidR="00752B81" w:rsidRPr="00E3131C" w:rsidRDefault="00752B81" w:rsidP="00752B81">
      <w:pPr>
        <w:pStyle w:val="TitulSourceScreening"/>
        <w:rPr>
          <w:lang w:val="uk-UA"/>
        </w:rPr>
      </w:pPr>
      <w:r w:rsidRPr="00E3131C">
        <w:rPr>
          <w:lang w:val="uk-UA"/>
        </w:rPr>
        <w:t>За мотивами твору Т.Г. Шевченка "Іржавець". Також в сценарії в</w:t>
      </w:r>
      <w:r w:rsidRPr="00E3131C">
        <w:rPr>
          <w:lang w:val="uk-UA"/>
        </w:rPr>
        <w:t>и</w:t>
      </w:r>
      <w:r w:rsidRPr="00E3131C">
        <w:rPr>
          <w:lang w:val="uk-UA"/>
        </w:rPr>
        <w:t>користано оповідання Ф.Кащенка "На руїнах січі" й кіноповість О.Довженка "Україна в огні".</w:t>
      </w:r>
    </w:p>
    <w:p w:rsidR="00752B81" w:rsidRPr="00E3131C" w:rsidRDefault="00752B81" w:rsidP="00752B81">
      <w:pPr>
        <w:pStyle w:val="TitulContacts"/>
        <w:rPr>
          <w:lang w:val="uk-UA"/>
        </w:rPr>
        <w:sectPr w:rsidR="00752B81" w:rsidRPr="00E3131C" w:rsidSect="00170B1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 w:code="9"/>
          <w:pgMar w:top="1418" w:right="1418" w:bottom="709" w:left="2126" w:header="709" w:footer="709" w:gutter="0"/>
          <w:cols w:space="708"/>
          <w:titlePg/>
          <w:docGrid w:linePitch="360"/>
        </w:sectPr>
      </w:pPr>
    </w:p>
    <w:p w:rsidR="0051349E" w:rsidRPr="00E3131C" w:rsidRDefault="0051349E" w:rsidP="0051349E">
      <w:pPr>
        <w:pStyle w:val="Titr"/>
        <w:rPr>
          <w:lang w:val="uk-UA"/>
        </w:rPr>
      </w:pPr>
      <w:r w:rsidRPr="00E3131C">
        <w:rPr>
          <w:lang w:val="uk-UA"/>
        </w:rPr>
        <w:lastRenderedPageBreak/>
        <w:t>ТИТР: Р</w:t>
      </w:r>
      <w:r w:rsidR="00354879" w:rsidRPr="00E3131C">
        <w:rPr>
          <w:lang w:val="uk-UA"/>
        </w:rPr>
        <w:t>ік</w:t>
      </w:r>
      <w:r w:rsidRPr="00E3131C">
        <w:rPr>
          <w:lang w:val="uk-UA"/>
        </w:rPr>
        <w:t xml:space="preserve"> 1709 травня </w:t>
      </w:r>
      <w:r w:rsidR="00E13172" w:rsidRPr="00E3131C">
        <w:rPr>
          <w:lang w:val="uk-UA"/>
        </w:rPr>
        <w:t>10 р</w:t>
      </w:r>
      <w:r w:rsidR="00CB1339" w:rsidRPr="00CB1339">
        <w:rPr>
          <w:lang w:val="uk-UA"/>
        </w:rPr>
        <w:t>ічка</w:t>
      </w:r>
      <w:bookmarkStart w:id="0" w:name="_GoBack"/>
      <w:bookmarkEnd w:id="0"/>
      <w:r w:rsidR="00E13172" w:rsidRPr="00E3131C">
        <w:rPr>
          <w:lang w:val="uk-UA"/>
        </w:rPr>
        <w:t xml:space="preserve"> </w:t>
      </w:r>
      <w:r w:rsidR="00354879" w:rsidRPr="00E3131C">
        <w:rPr>
          <w:lang w:val="uk-UA"/>
        </w:rPr>
        <w:t>чортомлик</w:t>
      </w:r>
    </w:p>
    <w:p w:rsidR="0051349E" w:rsidRPr="00E3131C" w:rsidRDefault="0051349E" w:rsidP="0051349E">
      <w:pPr>
        <w:pStyle w:val="ActionTimeArena"/>
        <w:rPr>
          <w:lang w:val="uk-UA"/>
        </w:rPr>
      </w:pPr>
      <w:r w:rsidRPr="00E3131C">
        <w:rPr>
          <w:lang w:val="uk-UA"/>
        </w:rPr>
        <w:t>нат. степ - ніч</w:t>
      </w:r>
    </w:p>
    <w:p w:rsidR="005175CB" w:rsidRPr="00E3131C" w:rsidRDefault="005175CB" w:rsidP="005175C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Крізь темряву ледь помітна поодинока квітка,що нерухомо </w:t>
      </w:r>
      <w:r w:rsidR="00313C7E" w:rsidRPr="00E3131C">
        <w:rPr>
          <w:lang w:val="uk-UA"/>
        </w:rPr>
        <w:t>обволочується</w:t>
      </w:r>
      <w:r w:rsidRPr="00E3131C">
        <w:rPr>
          <w:lang w:val="uk-UA"/>
        </w:rPr>
        <w:t xml:space="preserve"> нічною тишею. </w:t>
      </w:r>
    </w:p>
    <w:p w:rsidR="005175CB" w:rsidRPr="00E3131C" w:rsidRDefault="005175CB" w:rsidP="005175C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Але ось ледь помітний протяг починає хилити її в бік. Стає чутним приглушений, невиразний, але тотально все </w:t>
      </w:r>
      <w:r w:rsidR="00E3131C" w:rsidRPr="00E3131C">
        <w:rPr>
          <w:lang w:val="ru-RU"/>
        </w:rPr>
        <w:t>охопивший</w:t>
      </w:r>
      <w:r w:rsidRPr="00E3131C">
        <w:rPr>
          <w:lang w:val="uk-UA"/>
        </w:rPr>
        <w:t xml:space="preserve"> гул тисяч людських, кінських ніг. Згодом до тональності гулу додається ледь вловиме сопіння коней.</w:t>
      </w:r>
    </w:p>
    <w:p w:rsidR="005175CB" w:rsidRPr="00E3131C" w:rsidRDefault="005175CB" w:rsidP="005175CB">
      <w:pPr>
        <w:pStyle w:val="ActionDescription"/>
        <w:rPr>
          <w:lang w:val="uk-UA"/>
        </w:rPr>
      </w:pPr>
      <w:r w:rsidRPr="00E3131C">
        <w:rPr>
          <w:lang w:val="uk-UA"/>
        </w:rPr>
        <w:t>Поодинока квітка розгойдується зі сторони в сторону й в черговому її згині</w:t>
      </w:r>
    </w:p>
    <w:p w:rsidR="005175CB" w:rsidRPr="00E3131C" w:rsidRDefault="005175CB" w:rsidP="005175CB">
      <w:pPr>
        <w:pStyle w:val="ActionDescription"/>
        <w:rPr>
          <w:lang w:val="uk-UA"/>
        </w:rPr>
      </w:pPr>
      <w:r w:rsidRPr="00E3131C">
        <w:rPr>
          <w:lang w:val="uk-UA"/>
        </w:rPr>
        <w:t>Квітку чавить солдатський чобіт.</w:t>
      </w:r>
    </w:p>
    <w:p w:rsidR="005175CB" w:rsidRPr="00E3131C" w:rsidRDefault="005175CB" w:rsidP="005175CB">
      <w:pPr>
        <w:pStyle w:val="ActionDescription"/>
        <w:rPr>
          <w:lang w:val="uk-UA"/>
        </w:rPr>
      </w:pPr>
      <w:r w:rsidRPr="00E3131C">
        <w:rPr>
          <w:lang w:val="uk-UA"/>
        </w:rPr>
        <w:t>Степ, всіяний безліччю тих же квіток, які в нічній тиші накриваються навалою солдатських чобіт.</w:t>
      </w:r>
    </w:p>
    <w:p w:rsidR="005175CB" w:rsidRPr="00E3131C" w:rsidRDefault="005175CB" w:rsidP="005175C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Широка шеренга російських вояків суне степом. </w:t>
      </w:r>
      <w:r w:rsidR="00F90943" w:rsidRPr="00E3131C">
        <w:rPr>
          <w:lang w:val="uk-UA"/>
        </w:rPr>
        <w:t>Суне без п</w:t>
      </w:r>
      <w:r w:rsidR="00F90943" w:rsidRPr="00E3131C">
        <w:rPr>
          <w:lang w:val="uk-UA"/>
        </w:rPr>
        <w:t>о</w:t>
      </w:r>
      <w:r w:rsidR="00F90943" w:rsidRPr="00E3131C">
        <w:rPr>
          <w:lang w:val="uk-UA"/>
        </w:rPr>
        <w:t>рядку, щільною купою, шеренга за шеренгою.</w:t>
      </w:r>
    </w:p>
    <w:p w:rsidR="00F90943" w:rsidRPr="00E3131C" w:rsidRDefault="00F90943" w:rsidP="00F90943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За ними коні, кавалерія. </w:t>
      </w:r>
    </w:p>
    <w:p w:rsidR="00F90943" w:rsidRPr="00E3131C" w:rsidRDefault="00F90943" w:rsidP="00F90943">
      <w:pPr>
        <w:pStyle w:val="ActionDescription"/>
        <w:rPr>
          <w:lang w:val="uk-UA"/>
        </w:rPr>
      </w:pPr>
      <w:r w:rsidRPr="00E3131C">
        <w:rPr>
          <w:lang w:val="uk-UA"/>
        </w:rPr>
        <w:t>Вози. Вози з крамом. Вози з гарматами.</w:t>
      </w:r>
    </w:p>
    <w:p w:rsidR="00F90943" w:rsidRPr="00E3131C" w:rsidRDefault="00F90943" w:rsidP="00F90943">
      <w:pPr>
        <w:pStyle w:val="ActionDescription"/>
        <w:rPr>
          <w:lang w:val="uk-UA"/>
        </w:rPr>
      </w:pPr>
      <w:r w:rsidRPr="00E3131C">
        <w:rPr>
          <w:lang w:val="uk-UA"/>
        </w:rPr>
        <w:t>Віз з гарматою котиться степом та полишає після своїх к</w:t>
      </w:r>
      <w:r w:rsidRPr="00E3131C">
        <w:rPr>
          <w:lang w:val="uk-UA"/>
        </w:rPr>
        <w:t>о</w:t>
      </w:r>
      <w:r w:rsidRPr="00E3131C">
        <w:rPr>
          <w:lang w:val="uk-UA"/>
        </w:rPr>
        <w:t>ліс глибоку борозну.</w:t>
      </w:r>
    </w:p>
    <w:p w:rsidR="00F90943" w:rsidRPr="00E3131C" w:rsidRDefault="00F90943" w:rsidP="00F90943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По </w:t>
      </w:r>
      <w:r w:rsidR="00313C7E" w:rsidRPr="00E3131C">
        <w:rPr>
          <w:lang w:val="uk-UA"/>
        </w:rPr>
        <w:t>річці</w:t>
      </w:r>
      <w:r w:rsidRPr="00E3131C">
        <w:rPr>
          <w:lang w:val="uk-UA"/>
        </w:rPr>
        <w:t xml:space="preserve"> спускаються за течією </w:t>
      </w:r>
      <w:r w:rsidR="002C4DF8" w:rsidRPr="00E3131C">
        <w:rPr>
          <w:lang w:val="uk-UA"/>
        </w:rPr>
        <w:t>плот</w:t>
      </w:r>
      <w:r w:rsidRPr="00E3131C">
        <w:rPr>
          <w:lang w:val="uk-UA"/>
        </w:rPr>
        <w:t xml:space="preserve">и та </w:t>
      </w:r>
      <w:r w:rsidR="00346FAF" w:rsidRPr="00E3131C">
        <w:rPr>
          <w:lang w:val="uk-UA"/>
        </w:rPr>
        <w:t>човни</w:t>
      </w:r>
      <w:r w:rsidRPr="00E3131C">
        <w:rPr>
          <w:lang w:val="uk-UA"/>
        </w:rPr>
        <w:t>, що в них всі ті ж російські солдати. Лише плескіт весел об воду р</w:t>
      </w:r>
      <w:r w:rsidRPr="00E3131C">
        <w:rPr>
          <w:lang w:val="uk-UA"/>
        </w:rPr>
        <w:t>о</w:t>
      </w:r>
      <w:r w:rsidRPr="00E3131C">
        <w:rPr>
          <w:lang w:val="uk-UA"/>
        </w:rPr>
        <w:t>зрізає тишу.</w:t>
      </w:r>
    </w:p>
    <w:p w:rsidR="00F90943" w:rsidRPr="00E3131C" w:rsidRDefault="00F90943" w:rsidP="00F90943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</w:t>
      </w:r>
      <w:r w:rsidR="00346FAF" w:rsidRPr="00E3131C">
        <w:rPr>
          <w:lang w:val="uk-UA"/>
        </w:rPr>
        <w:t xml:space="preserve">круча над </w:t>
      </w:r>
      <w:r w:rsidRPr="00E3131C">
        <w:rPr>
          <w:lang w:val="uk-UA"/>
        </w:rPr>
        <w:t>берег</w:t>
      </w:r>
      <w:r w:rsidR="00346FAF" w:rsidRPr="00E3131C">
        <w:rPr>
          <w:lang w:val="uk-UA"/>
        </w:rPr>
        <w:t>ом</w:t>
      </w:r>
      <w:r w:rsidRPr="00E3131C">
        <w:rPr>
          <w:lang w:val="uk-UA"/>
        </w:rPr>
        <w:t xml:space="preserve"> - ніч</w:t>
      </w:r>
    </w:p>
    <w:p w:rsidR="00F90943" w:rsidRPr="00E3131C" w:rsidRDefault="00F90943" w:rsidP="00F90943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На високо </w:t>
      </w:r>
      <w:r w:rsidR="00E3131C" w:rsidRPr="00E3131C">
        <w:rPr>
          <w:lang w:val="uk-UA"/>
        </w:rPr>
        <w:t>піднятою</w:t>
      </w:r>
      <w:r w:rsidRPr="00E3131C">
        <w:rPr>
          <w:lang w:val="uk-UA"/>
        </w:rPr>
        <w:t xml:space="preserve"> над Дніпром смузі берега, трохи в його глиб, з безладу та біганини, поступово, шикується піхота. Повз них прокочують гармати, підкочуючи до самого берега.</w:t>
      </w:r>
    </w:p>
    <w:p w:rsidR="00F90943" w:rsidRPr="00E3131C" w:rsidRDefault="00F90943" w:rsidP="00F90943">
      <w:pPr>
        <w:pStyle w:val="ActionDescription"/>
        <w:rPr>
          <w:lang w:val="uk-UA"/>
        </w:rPr>
      </w:pPr>
      <w:r w:rsidRPr="00E3131C">
        <w:rPr>
          <w:lang w:val="uk-UA"/>
        </w:rPr>
        <w:t>Приставлений до гармат наряд готує їх до бою, чистить стволи, розкладає ядра</w:t>
      </w:r>
      <w:r w:rsidR="00980999" w:rsidRPr="00E3131C">
        <w:rPr>
          <w:lang w:val="uk-UA"/>
        </w:rPr>
        <w:t>, картеч</w:t>
      </w:r>
      <w:r w:rsidRPr="00E3131C">
        <w:rPr>
          <w:lang w:val="uk-UA"/>
        </w:rPr>
        <w:t xml:space="preserve">. </w:t>
      </w:r>
    </w:p>
    <w:p w:rsidR="009027B7" w:rsidRPr="00E3131C" w:rsidRDefault="009027B7" w:rsidP="009027B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До берегового обриву підходить поважного виду чоловік, якого солдати, </w:t>
      </w:r>
      <w:r w:rsidR="00313C7E" w:rsidRPr="00E3131C">
        <w:rPr>
          <w:lang w:val="uk-UA"/>
        </w:rPr>
        <w:t>розступаючись</w:t>
      </w:r>
      <w:r w:rsidRPr="00E3131C">
        <w:rPr>
          <w:lang w:val="uk-UA"/>
        </w:rPr>
        <w:t>, пропускають. То ЯКОВЛЄВ.</w:t>
      </w:r>
    </w:p>
    <w:p w:rsidR="009027B7" w:rsidRPr="00E3131C" w:rsidRDefault="009027B7" w:rsidP="009027B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Яковлєв вдивляється в </w:t>
      </w:r>
    </w:p>
    <w:p w:rsidR="005175CB" w:rsidRPr="00E3131C" w:rsidRDefault="009027B7" w:rsidP="009027B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темну, тиху, </w:t>
      </w:r>
      <w:r w:rsidR="00E3131C" w:rsidRPr="00E3131C">
        <w:rPr>
          <w:lang w:val="uk-UA"/>
        </w:rPr>
        <w:t>с</w:t>
      </w:r>
      <w:r w:rsidR="002C4DF8" w:rsidRPr="00E3131C">
        <w:rPr>
          <w:lang w:val="uk-UA"/>
        </w:rPr>
        <w:t>ці</w:t>
      </w:r>
      <w:r w:rsidRPr="00E3131C">
        <w:rPr>
          <w:lang w:val="uk-UA"/>
        </w:rPr>
        <w:t xml:space="preserve">пеняючу порожнечу ночі, що сповила собою </w:t>
      </w:r>
      <w:r w:rsidR="002C4DF8" w:rsidRPr="00E3131C">
        <w:rPr>
          <w:lang w:val="uk-UA"/>
        </w:rPr>
        <w:t>Річку</w:t>
      </w:r>
      <w:r w:rsidRPr="00E3131C">
        <w:rPr>
          <w:lang w:val="uk-UA"/>
        </w:rPr>
        <w:t xml:space="preserve"> та протилежний берег, якого геть не видно.</w:t>
      </w:r>
    </w:p>
    <w:p w:rsidR="009027B7" w:rsidRPr="00E3131C" w:rsidRDefault="009027B7" w:rsidP="009027B7">
      <w:pPr>
        <w:pStyle w:val="HeroName"/>
        <w:rPr>
          <w:lang w:val="uk-UA"/>
        </w:rPr>
      </w:pPr>
      <w:r w:rsidRPr="00E3131C">
        <w:rPr>
          <w:lang w:val="uk-UA"/>
        </w:rPr>
        <w:t>яковлєв</w:t>
      </w:r>
    </w:p>
    <w:p w:rsidR="009027B7" w:rsidRPr="00E3131C" w:rsidRDefault="009027B7" w:rsidP="009027B7">
      <w:pPr>
        <w:pStyle w:val="HeroReplica"/>
        <w:rPr>
          <w:lang w:val="uk-UA"/>
        </w:rPr>
      </w:pPr>
      <w:r w:rsidRPr="00E3131C">
        <w:rPr>
          <w:lang w:val="uk-UA"/>
        </w:rPr>
        <w:t>Починайте штурм.</w:t>
      </w:r>
    </w:p>
    <w:p w:rsidR="00980999" w:rsidRPr="00E3131C" w:rsidRDefault="00980999" w:rsidP="00980999">
      <w:pPr>
        <w:rPr>
          <w:lang w:val="uk-UA"/>
        </w:rPr>
      </w:pPr>
    </w:p>
    <w:p w:rsidR="00980999" w:rsidRPr="00E3131C" w:rsidRDefault="00980999" w:rsidP="00980999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Темряву розриває спалах, що вихоплює з неї гармату, яка </w:t>
      </w:r>
      <w:r w:rsidR="002C4DF8" w:rsidRPr="00E3131C">
        <w:rPr>
          <w:lang w:val="uk-UA"/>
        </w:rPr>
        <w:t>відкочується</w:t>
      </w:r>
      <w:r w:rsidRPr="00E3131C">
        <w:rPr>
          <w:lang w:val="uk-UA"/>
        </w:rPr>
        <w:t xml:space="preserve"> трохи назад та наряд навколо неї. Тишу розр</w:t>
      </w:r>
      <w:r w:rsidRPr="00E3131C">
        <w:rPr>
          <w:lang w:val="uk-UA"/>
        </w:rPr>
        <w:t>и</w:t>
      </w:r>
      <w:r w:rsidRPr="00E3131C">
        <w:rPr>
          <w:lang w:val="uk-UA"/>
        </w:rPr>
        <w:t>ває гуркіт гарматного пострілу.</w:t>
      </w:r>
    </w:p>
    <w:p w:rsidR="00980999" w:rsidRPr="00E3131C" w:rsidRDefault="00980999" w:rsidP="00980999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Високий берег раз за разом освітлюється спалахами та </w:t>
      </w:r>
      <w:r w:rsidR="002C4DF8" w:rsidRPr="00E3131C">
        <w:rPr>
          <w:lang w:val="uk-UA"/>
        </w:rPr>
        <w:t>гу</w:t>
      </w:r>
      <w:r w:rsidR="002C4DF8" w:rsidRPr="00E3131C">
        <w:rPr>
          <w:lang w:val="uk-UA"/>
        </w:rPr>
        <w:t>р</w:t>
      </w:r>
      <w:r w:rsidR="002C4DF8" w:rsidRPr="00E3131C">
        <w:rPr>
          <w:lang w:val="uk-UA"/>
        </w:rPr>
        <w:t>котом</w:t>
      </w:r>
      <w:r w:rsidRPr="00E3131C">
        <w:rPr>
          <w:lang w:val="uk-UA"/>
        </w:rPr>
        <w:t xml:space="preserve"> пострілів. Чути свист ядер та картечі, видно ряди вояків російської армії, що завмерла в очікувані. </w:t>
      </w:r>
    </w:p>
    <w:p w:rsidR="00980999" w:rsidRPr="00E3131C" w:rsidRDefault="00980999" w:rsidP="00980999">
      <w:pPr>
        <w:pStyle w:val="ActionTimeArena"/>
        <w:rPr>
          <w:lang w:val="uk-UA"/>
        </w:rPr>
      </w:pPr>
      <w:r w:rsidRPr="00E3131C">
        <w:rPr>
          <w:lang w:val="uk-UA"/>
        </w:rPr>
        <w:t>нат. ніч - січ</w:t>
      </w:r>
    </w:p>
    <w:p w:rsidR="00980999" w:rsidRPr="00E3131C" w:rsidRDefault="00980999" w:rsidP="00980999">
      <w:pPr>
        <w:pStyle w:val="ActionDescription"/>
        <w:rPr>
          <w:lang w:val="uk-UA"/>
        </w:rPr>
      </w:pPr>
      <w:r w:rsidRPr="00E3131C">
        <w:rPr>
          <w:lang w:val="uk-UA"/>
        </w:rPr>
        <w:t>З темряви вихоплюється віддаленими спалахами січові будови куренів, підсобних приміщень, пушкарні</w:t>
      </w:r>
    </w:p>
    <w:p w:rsidR="00980999" w:rsidRPr="00E3131C" w:rsidRDefault="00980999" w:rsidP="00980999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Січової церкви. </w:t>
      </w:r>
    </w:p>
    <w:p w:rsidR="00292C45" w:rsidRPr="00E3131C" w:rsidRDefault="00292C45" w:rsidP="00292C4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Безлюдним двором січі вітром </w:t>
      </w:r>
      <w:r w:rsidR="002C4DF8" w:rsidRPr="00E3131C">
        <w:rPr>
          <w:lang w:val="uk-UA"/>
        </w:rPr>
        <w:t>гониться</w:t>
      </w:r>
      <w:r w:rsidRPr="00E3131C">
        <w:rPr>
          <w:lang w:val="uk-UA"/>
        </w:rPr>
        <w:t xml:space="preserve"> перекотиполе, в яке влучає ядро й земля летить </w:t>
      </w:r>
      <w:r w:rsidR="002C4DF8" w:rsidRPr="00E3131C">
        <w:rPr>
          <w:lang w:val="uk-UA"/>
        </w:rPr>
        <w:t>навсібіч</w:t>
      </w:r>
      <w:r w:rsidRPr="00E3131C">
        <w:rPr>
          <w:lang w:val="uk-UA"/>
        </w:rPr>
        <w:t>.</w:t>
      </w:r>
    </w:p>
    <w:p w:rsidR="00292C45" w:rsidRPr="00E3131C" w:rsidRDefault="00292C45" w:rsidP="00292C4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Віддаленими спалахами освітлюється </w:t>
      </w:r>
      <w:r w:rsidR="00980999" w:rsidRPr="00E3131C">
        <w:rPr>
          <w:lang w:val="uk-UA"/>
        </w:rPr>
        <w:t>пронизаний системою р</w:t>
      </w:r>
      <w:r w:rsidR="00980999" w:rsidRPr="00E3131C">
        <w:rPr>
          <w:lang w:val="uk-UA"/>
        </w:rPr>
        <w:t>о</w:t>
      </w:r>
      <w:r w:rsidR="00980999" w:rsidRPr="00E3131C">
        <w:rPr>
          <w:lang w:val="uk-UA"/>
        </w:rPr>
        <w:t>вів та окопів острів</w:t>
      </w:r>
    </w:p>
    <w:p w:rsidR="008A0326" w:rsidRPr="00E3131C" w:rsidRDefault="008A0326" w:rsidP="00292C4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Козаки, все самі старці, </w:t>
      </w:r>
      <w:r w:rsidR="00A60130" w:rsidRPr="00E3131C">
        <w:rPr>
          <w:lang w:val="uk-UA"/>
        </w:rPr>
        <w:t>безліч колишніх отаманів, курі</w:t>
      </w:r>
      <w:r w:rsidR="00A60130" w:rsidRPr="00E3131C">
        <w:rPr>
          <w:lang w:val="uk-UA"/>
        </w:rPr>
        <w:t>н</w:t>
      </w:r>
      <w:r w:rsidR="00A60130" w:rsidRPr="00E3131C">
        <w:rPr>
          <w:lang w:val="uk-UA"/>
        </w:rPr>
        <w:t xml:space="preserve">них, старшини козацької, бунчужних - </w:t>
      </w:r>
      <w:r w:rsidRPr="00E3131C">
        <w:rPr>
          <w:lang w:val="uk-UA"/>
        </w:rPr>
        <w:t xml:space="preserve">стоять в окопах </w:t>
      </w:r>
      <w:r w:rsidR="0070569B" w:rsidRPr="00E3131C">
        <w:rPr>
          <w:lang w:val="uk-UA"/>
        </w:rPr>
        <w:t>одя</w:t>
      </w:r>
      <w:r w:rsidR="0070569B" w:rsidRPr="00E3131C">
        <w:rPr>
          <w:lang w:val="uk-UA"/>
        </w:rPr>
        <w:t>г</w:t>
      </w:r>
      <w:r w:rsidR="0070569B" w:rsidRPr="00E3131C">
        <w:rPr>
          <w:lang w:val="uk-UA"/>
        </w:rPr>
        <w:t xml:space="preserve">нені у повсякденний одяг </w:t>
      </w:r>
      <w:r w:rsidRPr="00E3131C">
        <w:rPr>
          <w:lang w:val="uk-UA"/>
        </w:rPr>
        <w:t>й дивляться на супротивника.</w:t>
      </w:r>
    </w:p>
    <w:p w:rsidR="008A0326" w:rsidRPr="00E3131C" w:rsidRDefault="00292C45" w:rsidP="008A0326">
      <w:pPr>
        <w:pStyle w:val="ActionDescription"/>
        <w:rPr>
          <w:lang w:val="uk-UA"/>
        </w:rPr>
      </w:pPr>
      <w:r w:rsidRPr="00E3131C">
        <w:rPr>
          <w:lang w:val="uk-UA"/>
        </w:rPr>
        <w:t>Видно відблиски на козацьких обличчях.</w:t>
      </w:r>
      <w:r w:rsidR="008A0326" w:rsidRPr="00E3131C">
        <w:rPr>
          <w:lang w:val="uk-UA"/>
        </w:rPr>
        <w:t xml:space="preserve"> Безмовні та незв</w:t>
      </w:r>
      <w:r w:rsidR="008A0326" w:rsidRPr="00E3131C">
        <w:rPr>
          <w:lang w:val="uk-UA"/>
        </w:rPr>
        <w:t>о</w:t>
      </w:r>
      <w:r w:rsidR="008A0326" w:rsidRPr="00E3131C">
        <w:rPr>
          <w:lang w:val="uk-UA"/>
        </w:rPr>
        <w:t xml:space="preserve">рушні обличчя, жоден мускул не грає. Погляд вичікує. </w:t>
      </w:r>
    </w:p>
    <w:p w:rsidR="00346FAF" w:rsidRPr="00E3131C" w:rsidRDefault="00346FAF" w:rsidP="00346FA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Обличчя старого </w:t>
      </w:r>
      <w:r w:rsidR="0070569B" w:rsidRPr="00E3131C">
        <w:rPr>
          <w:lang w:val="uk-UA"/>
        </w:rPr>
        <w:t xml:space="preserve">кремезного </w:t>
      </w:r>
      <w:r w:rsidRPr="00E3131C">
        <w:rPr>
          <w:lang w:val="uk-UA"/>
        </w:rPr>
        <w:t>козака, що безмовно та непору</w:t>
      </w:r>
      <w:r w:rsidRPr="00E3131C">
        <w:rPr>
          <w:lang w:val="uk-UA"/>
        </w:rPr>
        <w:t>ш</w:t>
      </w:r>
      <w:r w:rsidRPr="00E3131C">
        <w:rPr>
          <w:lang w:val="uk-UA"/>
        </w:rPr>
        <w:t>но дивиться вперед. То БАТЬКО(60).</w:t>
      </w:r>
      <w:r w:rsidR="0070569B" w:rsidRPr="00E3131C">
        <w:rPr>
          <w:lang w:val="uk-UA"/>
        </w:rPr>
        <w:t xml:space="preserve"> Він сьорбнувший життя козарлюга, а тому очі його світяться непорушним життєств</w:t>
      </w:r>
      <w:r w:rsidR="0070569B" w:rsidRPr="00E3131C">
        <w:rPr>
          <w:lang w:val="uk-UA"/>
        </w:rPr>
        <w:t>е</w:t>
      </w:r>
      <w:r w:rsidR="0070569B" w:rsidRPr="00E3131C">
        <w:rPr>
          <w:lang w:val="uk-UA"/>
        </w:rPr>
        <w:t>рдним спокоєм на межі байдужості.</w:t>
      </w:r>
    </w:p>
    <w:p w:rsidR="0070569B" w:rsidRPr="00E3131C" w:rsidRDefault="00346FAF" w:rsidP="00346FA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Поряд з ним козак </w:t>
      </w:r>
      <w:r w:rsidR="002C4DF8" w:rsidRPr="00E3131C">
        <w:rPr>
          <w:lang w:val="uk-UA"/>
        </w:rPr>
        <w:t>по молодше</w:t>
      </w:r>
      <w:r w:rsidRPr="00E3131C">
        <w:rPr>
          <w:lang w:val="uk-UA"/>
        </w:rPr>
        <w:t xml:space="preserve">. То СИН(40). </w:t>
      </w:r>
      <w:r w:rsidR="0070569B" w:rsidRPr="00E3131C">
        <w:rPr>
          <w:lang w:val="uk-UA"/>
        </w:rPr>
        <w:t xml:space="preserve">Цей козак також має загартований життям спокій та врівноваженість. Але десь глибоко за ними видно </w:t>
      </w:r>
      <w:r w:rsidR="002C4DF8" w:rsidRPr="00E3131C">
        <w:rPr>
          <w:lang w:val="uk-UA"/>
        </w:rPr>
        <w:t>черв'яка</w:t>
      </w:r>
      <w:r w:rsidR="0070569B" w:rsidRPr="00E3131C">
        <w:rPr>
          <w:lang w:val="uk-UA"/>
        </w:rPr>
        <w:t xml:space="preserve"> сумніву, що точить д</w:t>
      </w:r>
      <w:r w:rsidR="0070569B" w:rsidRPr="00E3131C">
        <w:rPr>
          <w:lang w:val="uk-UA"/>
        </w:rPr>
        <w:t>у</w:t>
      </w:r>
      <w:r w:rsidR="0070569B" w:rsidRPr="00E3131C">
        <w:rPr>
          <w:lang w:val="uk-UA"/>
        </w:rPr>
        <w:t xml:space="preserve">шу й вислизає з очей назовні. Всі дії свої він чинить у згоді з належним, чітко та без сумніву, іноді навіть з </w:t>
      </w:r>
      <w:r w:rsidR="002C4DF8" w:rsidRPr="00E3131C">
        <w:rPr>
          <w:lang w:val="uk-UA"/>
        </w:rPr>
        <w:t>ж</w:t>
      </w:r>
      <w:r w:rsidR="002C4DF8" w:rsidRPr="00E3131C">
        <w:rPr>
          <w:lang w:val="uk-UA"/>
        </w:rPr>
        <w:t>о</w:t>
      </w:r>
      <w:r w:rsidR="002C4DF8" w:rsidRPr="00E3131C">
        <w:rPr>
          <w:lang w:val="uk-UA"/>
        </w:rPr>
        <w:t>рстокістю</w:t>
      </w:r>
      <w:r w:rsidR="0070569B" w:rsidRPr="00E3131C">
        <w:rPr>
          <w:lang w:val="uk-UA"/>
        </w:rPr>
        <w:t>. Й хоч він не впевнений у моральних засадах т</w:t>
      </w:r>
      <w:r w:rsidR="0070569B" w:rsidRPr="00E3131C">
        <w:rPr>
          <w:lang w:val="uk-UA"/>
        </w:rPr>
        <w:t>а</w:t>
      </w:r>
      <w:r w:rsidR="0070569B" w:rsidRPr="00E3131C">
        <w:rPr>
          <w:lang w:val="uk-UA"/>
        </w:rPr>
        <w:t xml:space="preserve">ких дій, та це йому ніскільки не заважає. </w:t>
      </w:r>
    </w:p>
    <w:p w:rsidR="00346FAF" w:rsidRPr="00E3131C" w:rsidRDefault="0070569B" w:rsidP="00346FAF">
      <w:pPr>
        <w:pStyle w:val="ActionDescription"/>
        <w:rPr>
          <w:lang w:val="uk-UA"/>
        </w:rPr>
      </w:pPr>
      <w:r w:rsidRPr="00E3131C">
        <w:rPr>
          <w:lang w:val="uk-UA"/>
        </w:rPr>
        <w:t>Син</w:t>
      </w:r>
      <w:r w:rsidR="00346FAF" w:rsidRPr="00E3131C">
        <w:rPr>
          <w:lang w:val="uk-UA"/>
        </w:rPr>
        <w:t xml:space="preserve"> трохи повертає голову в бік батька, кидає швидкий, з</w:t>
      </w:r>
      <w:r w:rsidR="00346FAF" w:rsidRPr="00E3131C">
        <w:rPr>
          <w:lang w:val="uk-UA"/>
        </w:rPr>
        <w:t>а</w:t>
      </w:r>
      <w:r w:rsidR="00346FAF" w:rsidRPr="00E3131C">
        <w:rPr>
          <w:lang w:val="uk-UA"/>
        </w:rPr>
        <w:t>питальний погляд, трохи піджавши губи.</w:t>
      </w:r>
    </w:p>
    <w:p w:rsidR="00346FAF" w:rsidRPr="00E3131C" w:rsidRDefault="00346FAF" w:rsidP="00346FAF">
      <w:pPr>
        <w:pStyle w:val="ActionDescription"/>
        <w:rPr>
          <w:lang w:val="uk-UA"/>
        </w:rPr>
      </w:pPr>
      <w:r w:rsidRPr="00E3131C">
        <w:rPr>
          <w:lang w:val="uk-UA"/>
        </w:rPr>
        <w:t>Батько продовжує дивитися перед собою</w:t>
      </w:r>
    </w:p>
    <w:p w:rsidR="00346FAF" w:rsidRPr="00E3131C" w:rsidRDefault="00346FAF" w:rsidP="00346FAF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346FAF" w:rsidRPr="00E3131C" w:rsidRDefault="00346FAF" w:rsidP="00346FAF">
      <w:pPr>
        <w:pStyle w:val="HeroReplica"/>
        <w:rPr>
          <w:lang w:val="uk-UA"/>
        </w:rPr>
      </w:pPr>
      <w:r w:rsidRPr="00E3131C">
        <w:rPr>
          <w:lang w:val="uk-UA"/>
        </w:rPr>
        <w:t>Нічого. Ще повоюємо. Не вп</w:t>
      </w:r>
      <w:r w:rsidRPr="00E3131C">
        <w:rPr>
          <w:lang w:val="uk-UA"/>
        </w:rPr>
        <w:t>е</w:t>
      </w:r>
      <w:r w:rsidRPr="00E3131C">
        <w:rPr>
          <w:lang w:val="uk-UA"/>
        </w:rPr>
        <w:t>рше. Дай бог не в останнє.</w:t>
      </w:r>
    </w:p>
    <w:p w:rsidR="00346FAF" w:rsidRPr="00E3131C" w:rsidRDefault="00346FAF" w:rsidP="00346FAF">
      <w:pPr>
        <w:rPr>
          <w:lang w:val="uk-UA"/>
        </w:rPr>
      </w:pPr>
    </w:p>
    <w:p w:rsidR="008A0326" w:rsidRPr="00E3131C" w:rsidRDefault="008A0326" w:rsidP="00346FA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Свистять ядра та картеч. Обличчя </w:t>
      </w:r>
      <w:r w:rsidR="00CE61BE" w:rsidRPr="00E3131C">
        <w:rPr>
          <w:lang w:val="uk-UA"/>
        </w:rPr>
        <w:t xml:space="preserve">якогось </w:t>
      </w:r>
      <w:r w:rsidRPr="00E3131C">
        <w:rPr>
          <w:lang w:val="uk-UA"/>
        </w:rPr>
        <w:t>козака закрива</w:t>
      </w:r>
      <w:r w:rsidRPr="00E3131C">
        <w:rPr>
          <w:lang w:val="uk-UA"/>
        </w:rPr>
        <w:t>в</w:t>
      </w:r>
      <w:r w:rsidRPr="00E3131C">
        <w:rPr>
          <w:lang w:val="uk-UA"/>
        </w:rPr>
        <w:t xml:space="preserve">люється й козак безмовно падає. </w:t>
      </w:r>
    </w:p>
    <w:p w:rsidR="00346FAF" w:rsidRPr="00E3131C" w:rsidRDefault="008A0326" w:rsidP="00346FAF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</w:t>
      </w:r>
      <w:r w:rsidR="00346FAF" w:rsidRPr="00E3131C">
        <w:rPr>
          <w:lang w:val="uk-UA"/>
        </w:rPr>
        <w:t>круча над берегом - світанок</w:t>
      </w:r>
    </w:p>
    <w:p w:rsidR="008A0326" w:rsidRPr="00E3131C" w:rsidRDefault="008A0326" w:rsidP="008A0326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Звивистими схилами берегу, колоною по одному, </w:t>
      </w:r>
      <w:r w:rsidR="00DD47D8" w:rsidRPr="00E3131C">
        <w:rPr>
          <w:lang w:val="uk-UA"/>
        </w:rPr>
        <w:t xml:space="preserve">ніби тією змією, </w:t>
      </w:r>
      <w:r w:rsidRPr="00E3131C">
        <w:rPr>
          <w:lang w:val="uk-UA"/>
        </w:rPr>
        <w:t xml:space="preserve">сунуться </w:t>
      </w:r>
      <w:r w:rsidR="00DD47D8" w:rsidRPr="00E3131C">
        <w:rPr>
          <w:lang w:val="uk-UA"/>
        </w:rPr>
        <w:t>російські солдати вниз, до річки.</w:t>
      </w:r>
    </w:p>
    <w:p w:rsidR="00346FAF" w:rsidRPr="00E3131C" w:rsidRDefault="00346FAF" w:rsidP="00346FAF">
      <w:pPr>
        <w:pStyle w:val="ActionTimeArena"/>
        <w:rPr>
          <w:lang w:val="uk-UA"/>
        </w:rPr>
      </w:pPr>
      <w:r w:rsidRPr="00E3131C">
        <w:rPr>
          <w:lang w:val="uk-UA"/>
        </w:rPr>
        <w:t>нат. берег - світанок</w:t>
      </w:r>
    </w:p>
    <w:p w:rsidR="00346FAF" w:rsidRPr="00E3131C" w:rsidRDefault="00346FAF" w:rsidP="00346FA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Російські солдати групуються по човнах, </w:t>
      </w:r>
      <w:r w:rsidR="002C4DF8" w:rsidRPr="00E3131C">
        <w:rPr>
          <w:lang w:val="uk-UA"/>
        </w:rPr>
        <w:t>плот</w:t>
      </w:r>
      <w:r w:rsidRPr="00E3131C">
        <w:rPr>
          <w:lang w:val="uk-UA"/>
        </w:rPr>
        <w:t>ах, інші шик</w:t>
      </w:r>
      <w:r w:rsidRPr="00E3131C">
        <w:rPr>
          <w:lang w:val="uk-UA"/>
        </w:rPr>
        <w:t>у</w:t>
      </w:r>
      <w:r w:rsidRPr="00E3131C">
        <w:rPr>
          <w:lang w:val="uk-UA"/>
        </w:rPr>
        <w:t>ються на березі.</w:t>
      </w:r>
    </w:p>
    <w:p w:rsidR="00B617CD" w:rsidRPr="00E3131C" w:rsidRDefault="00B617CD" w:rsidP="00B617CD">
      <w:pPr>
        <w:pStyle w:val="ActionDescription"/>
        <w:rPr>
          <w:lang w:val="uk-UA"/>
        </w:rPr>
      </w:pPr>
      <w:r w:rsidRPr="00E3131C">
        <w:rPr>
          <w:lang w:val="uk-UA"/>
        </w:rPr>
        <w:t>Один ОФІЦЕР російської армії підходить до берега та криком</w:t>
      </w:r>
    </w:p>
    <w:p w:rsidR="00B617CD" w:rsidRPr="00E3131C" w:rsidRDefault="00B617CD" w:rsidP="00B617CD">
      <w:pPr>
        <w:pStyle w:val="HeroName"/>
        <w:rPr>
          <w:lang w:val="uk-UA"/>
        </w:rPr>
      </w:pPr>
      <w:r w:rsidRPr="00E3131C">
        <w:rPr>
          <w:lang w:val="uk-UA"/>
        </w:rPr>
        <w:t>офіцер</w:t>
      </w:r>
    </w:p>
    <w:p w:rsidR="00B617CD" w:rsidRPr="00E3131C" w:rsidRDefault="00B617CD" w:rsidP="00B617CD">
      <w:pPr>
        <w:pStyle w:val="HeroReplica"/>
        <w:rPr>
          <w:lang w:val="uk-UA"/>
        </w:rPr>
      </w:pPr>
      <w:r w:rsidRPr="00E3131C">
        <w:rPr>
          <w:lang w:val="uk-UA"/>
        </w:rPr>
        <w:t>Здавайтеся без бою! Що вам старцям вже боронити? Життя задарма покладете!</w:t>
      </w:r>
    </w:p>
    <w:p w:rsidR="00B617CD" w:rsidRPr="00E3131C" w:rsidRDefault="00B617CD" w:rsidP="00B617CD">
      <w:pPr>
        <w:rPr>
          <w:lang w:val="uk-UA"/>
        </w:rPr>
      </w:pPr>
    </w:p>
    <w:p w:rsidR="00B617CD" w:rsidRPr="00E3131C" w:rsidRDefault="00A0286D" w:rsidP="00B617CD">
      <w:pPr>
        <w:pStyle w:val="HeroName"/>
        <w:rPr>
          <w:lang w:val="uk-UA"/>
        </w:rPr>
      </w:pPr>
      <w:r w:rsidRPr="00E3131C">
        <w:rPr>
          <w:lang w:val="uk-UA"/>
        </w:rPr>
        <w:t>отаман</w:t>
      </w:r>
    </w:p>
    <w:p w:rsidR="00A0286D" w:rsidRPr="00E3131C" w:rsidRDefault="00A0286D" w:rsidP="00A0286D">
      <w:pPr>
        <w:pStyle w:val="HeroReplica"/>
        <w:rPr>
          <w:lang w:val="uk-UA"/>
        </w:rPr>
      </w:pPr>
      <w:r w:rsidRPr="00E3131C">
        <w:rPr>
          <w:lang w:val="uk-UA"/>
        </w:rPr>
        <w:t xml:space="preserve">А що, панове товариство, славне </w:t>
      </w:r>
      <w:r w:rsidR="002C4DF8" w:rsidRPr="00E3131C">
        <w:rPr>
          <w:lang w:val="uk-UA"/>
        </w:rPr>
        <w:t>Військо</w:t>
      </w:r>
      <w:r w:rsidRPr="00E3131C">
        <w:rPr>
          <w:lang w:val="uk-UA"/>
        </w:rPr>
        <w:t xml:space="preserve"> Запорозьке, здається, </w:t>
      </w:r>
      <w:r w:rsidR="002C4DF8" w:rsidRPr="00E3131C">
        <w:rPr>
          <w:lang w:val="uk-UA"/>
        </w:rPr>
        <w:t>ніхто</w:t>
      </w:r>
      <w:r w:rsidRPr="00E3131C">
        <w:rPr>
          <w:lang w:val="uk-UA"/>
        </w:rPr>
        <w:t xml:space="preserve"> з нас не д</w:t>
      </w:r>
      <w:r w:rsidRPr="00E3131C">
        <w:rPr>
          <w:lang w:val="uk-UA"/>
        </w:rPr>
        <w:t>у</w:t>
      </w:r>
      <w:r w:rsidRPr="00E3131C">
        <w:rPr>
          <w:lang w:val="uk-UA"/>
        </w:rPr>
        <w:t xml:space="preserve">має впускати ворога до Сiчi, доки живий хоча б один </w:t>
      </w:r>
      <w:r w:rsidR="002C4DF8" w:rsidRPr="00E3131C">
        <w:rPr>
          <w:lang w:val="uk-UA"/>
        </w:rPr>
        <w:t>з</w:t>
      </w:r>
      <w:r w:rsidRPr="00E3131C">
        <w:rPr>
          <w:lang w:val="uk-UA"/>
        </w:rPr>
        <w:t xml:space="preserve"> </w:t>
      </w:r>
      <w:r w:rsidR="002C4DF8" w:rsidRPr="00E3131C">
        <w:rPr>
          <w:lang w:val="uk-UA"/>
        </w:rPr>
        <w:t>з</w:t>
      </w:r>
      <w:r w:rsidR="002C4DF8" w:rsidRPr="00E3131C">
        <w:rPr>
          <w:lang w:val="uk-UA"/>
        </w:rPr>
        <w:t>а</w:t>
      </w:r>
      <w:r w:rsidR="002C4DF8" w:rsidRPr="00E3131C">
        <w:rPr>
          <w:lang w:val="uk-UA"/>
        </w:rPr>
        <w:t>порожців</w:t>
      </w:r>
      <w:r w:rsidRPr="00E3131C">
        <w:rPr>
          <w:lang w:val="uk-UA"/>
        </w:rPr>
        <w:t>. Чи, може, кому шкода покласти своє життя?</w:t>
      </w:r>
    </w:p>
    <w:p w:rsidR="00A0286D" w:rsidRPr="00E3131C" w:rsidRDefault="00A0286D" w:rsidP="00A0286D">
      <w:pPr>
        <w:rPr>
          <w:lang w:val="uk-UA"/>
        </w:rPr>
      </w:pPr>
    </w:p>
    <w:p w:rsidR="00A0286D" w:rsidRPr="00E3131C" w:rsidRDefault="00A0286D" w:rsidP="00A0286D">
      <w:pPr>
        <w:pStyle w:val="HeroName"/>
        <w:rPr>
          <w:lang w:val="uk-UA"/>
        </w:rPr>
      </w:pPr>
      <w:r w:rsidRPr="00E3131C">
        <w:rPr>
          <w:lang w:val="uk-UA"/>
        </w:rPr>
        <w:t>козаки</w:t>
      </w:r>
    </w:p>
    <w:p w:rsidR="00A0286D" w:rsidRPr="00E3131C" w:rsidRDefault="00A0286D" w:rsidP="00A0286D">
      <w:pPr>
        <w:pStyle w:val="HeroReplica"/>
        <w:rPr>
          <w:lang w:val="uk-UA"/>
        </w:rPr>
      </w:pPr>
      <w:r w:rsidRPr="00E3131C">
        <w:rPr>
          <w:lang w:val="uk-UA"/>
        </w:rPr>
        <w:t xml:space="preserve">Життя нам не шкода! Змолоду не жаліли його, а тепер й </w:t>
      </w:r>
      <w:r w:rsidR="002C4DF8" w:rsidRPr="00E3131C">
        <w:rPr>
          <w:lang w:val="uk-UA"/>
        </w:rPr>
        <w:t>тим паче</w:t>
      </w:r>
      <w:r w:rsidRPr="00E3131C">
        <w:rPr>
          <w:lang w:val="uk-UA"/>
        </w:rPr>
        <w:t>!</w:t>
      </w:r>
    </w:p>
    <w:p w:rsidR="00C2047E" w:rsidRPr="00E3131C" w:rsidRDefault="00C2047E" w:rsidP="00C2047E">
      <w:pPr>
        <w:rPr>
          <w:lang w:val="uk-UA"/>
        </w:rPr>
      </w:pPr>
    </w:p>
    <w:p w:rsidR="00C2047E" w:rsidRPr="00E3131C" w:rsidRDefault="00C2047E" w:rsidP="00C2047E">
      <w:pPr>
        <w:pStyle w:val="HeroName"/>
        <w:rPr>
          <w:lang w:val="uk-UA"/>
        </w:rPr>
      </w:pPr>
      <w:r w:rsidRPr="00E3131C">
        <w:rPr>
          <w:lang w:val="uk-UA"/>
        </w:rPr>
        <w:t>офіцер</w:t>
      </w:r>
    </w:p>
    <w:p w:rsidR="00C2047E" w:rsidRPr="00E3131C" w:rsidRDefault="00C2047E" w:rsidP="00C2047E">
      <w:pPr>
        <w:pStyle w:val="HeroReplica"/>
        <w:rPr>
          <w:lang w:val="uk-UA"/>
        </w:rPr>
      </w:pPr>
      <w:r w:rsidRPr="00E3131C">
        <w:rPr>
          <w:lang w:val="uk-UA"/>
        </w:rPr>
        <w:t>Не врятуєте Сiчi! Згине в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на, </w:t>
      </w:r>
      <w:r w:rsidR="002C4DF8" w:rsidRPr="00E3131C">
        <w:rPr>
          <w:lang w:val="uk-UA"/>
        </w:rPr>
        <w:t>матір</w:t>
      </w:r>
      <w:r w:rsidRPr="00E3131C">
        <w:rPr>
          <w:lang w:val="uk-UA"/>
        </w:rPr>
        <w:t xml:space="preserve"> ваша, а з нею i </w:t>
      </w:r>
      <w:r w:rsidR="002C4DF8" w:rsidRPr="00E3131C">
        <w:rPr>
          <w:lang w:val="uk-UA"/>
        </w:rPr>
        <w:t>Військо</w:t>
      </w:r>
      <w:r w:rsidRPr="00E3131C">
        <w:rPr>
          <w:lang w:val="uk-UA"/>
        </w:rPr>
        <w:t xml:space="preserve"> Запорозьке та слава його!</w:t>
      </w:r>
    </w:p>
    <w:p w:rsidR="00C2047E" w:rsidRPr="00E3131C" w:rsidRDefault="00C2047E" w:rsidP="00C2047E">
      <w:pPr>
        <w:rPr>
          <w:lang w:val="uk-UA"/>
        </w:rPr>
      </w:pPr>
    </w:p>
    <w:p w:rsidR="00C2047E" w:rsidRPr="00E3131C" w:rsidRDefault="00C2047E" w:rsidP="00C2047E">
      <w:pPr>
        <w:pStyle w:val="HeroName"/>
        <w:rPr>
          <w:lang w:val="uk-UA"/>
        </w:rPr>
      </w:pPr>
      <w:r w:rsidRPr="00E3131C">
        <w:rPr>
          <w:lang w:val="uk-UA"/>
        </w:rPr>
        <w:t>отаман</w:t>
      </w:r>
    </w:p>
    <w:p w:rsidR="00C2047E" w:rsidRPr="00E3131C" w:rsidRDefault="002C4DF8" w:rsidP="00C2047E">
      <w:pPr>
        <w:pStyle w:val="HeroReplica"/>
        <w:rPr>
          <w:lang w:val="uk-UA"/>
        </w:rPr>
      </w:pPr>
      <w:r w:rsidRPr="00E3131C">
        <w:rPr>
          <w:lang w:val="uk-UA"/>
        </w:rPr>
        <w:t>Військо</w:t>
      </w:r>
      <w:r w:rsidR="00C2047E" w:rsidRPr="00E3131C">
        <w:rPr>
          <w:lang w:val="uk-UA"/>
        </w:rPr>
        <w:t xml:space="preserve"> не згине, бо воно з Костем та батьком Мазепою москалів пішло бити. I слава не поляже. З того, що ми вмремо на цих окопах </w:t>
      </w:r>
      <w:r w:rsidRPr="00E3131C">
        <w:rPr>
          <w:lang w:val="uk-UA"/>
        </w:rPr>
        <w:t>навіть</w:t>
      </w:r>
      <w:r w:rsidR="00C2047E" w:rsidRPr="00E3131C">
        <w:rPr>
          <w:lang w:val="uk-UA"/>
        </w:rPr>
        <w:t xml:space="preserve"> </w:t>
      </w:r>
      <w:r w:rsidRPr="00E3131C">
        <w:rPr>
          <w:lang w:val="uk-UA"/>
        </w:rPr>
        <w:t>здійметься</w:t>
      </w:r>
      <w:r w:rsidR="00C2047E" w:rsidRPr="00E3131C">
        <w:rPr>
          <w:lang w:val="uk-UA"/>
        </w:rPr>
        <w:t xml:space="preserve"> вгору та </w:t>
      </w:r>
      <w:r w:rsidRPr="00E3131C">
        <w:rPr>
          <w:lang w:val="uk-UA"/>
        </w:rPr>
        <w:t>більше</w:t>
      </w:r>
      <w:r w:rsidR="00C2047E" w:rsidRPr="00E3131C">
        <w:rPr>
          <w:lang w:val="uk-UA"/>
        </w:rPr>
        <w:t xml:space="preserve"> </w:t>
      </w:r>
      <w:r w:rsidRPr="00E3131C">
        <w:rPr>
          <w:lang w:val="uk-UA"/>
        </w:rPr>
        <w:t>розійдеться</w:t>
      </w:r>
      <w:r w:rsidR="00C2047E" w:rsidRPr="00E3131C">
        <w:rPr>
          <w:lang w:val="uk-UA"/>
        </w:rPr>
        <w:t xml:space="preserve"> по </w:t>
      </w:r>
      <w:r w:rsidRPr="00E3131C">
        <w:rPr>
          <w:lang w:val="uk-UA"/>
        </w:rPr>
        <w:t>світах</w:t>
      </w:r>
      <w:r w:rsidR="00C2047E" w:rsidRPr="00E3131C">
        <w:rPr>
          <w:lang w:val="uk-UA"/>
        </w:rPr>
        <w:t>!</w:t>
      </w:r>
    </w:p>
    <w:p w:rsidR="00C2047E" w:rsidRPr="00E3131C" w:rsidRDefault="00C2047E" w:rsidP="00C2047E">
      <w:pPr>
        <w:rPr>
          <w:lang w:val="uk-UA"/>
        </w:rPr>
      </w:pPr>
    </w:p>
    <w:p w:rsidR="00C2047E" w:rsidRPr="00E3131C" w:rsidRDefault="00C2047E" w:rsidP="00C2047E">
      <w:pPr>
        <w:pStyle w:val="ActionDescription"/>
        <w:rPr>
          <w:lang w:val="uk-UA"/>
        </w:rPr>
      </w:pPr>
      <w:r w:rsidRPr="00E3131C">
        <w:rPr>
          <w:lang w:val="uk-UA"/>
        </w:rPr>
        <w:t>Після слів отамана козаки голосно свистять на підтримку, кричать та вимахують шаблями.</w:t>
      </w:r>
    </w:p>
    <w:p w:rsidR="00C2047E" w:rsidRPr="00E3131C" w:rsidRDefault="00C2047E" w:rsidP="00C2047E">
      <w:pPr>
        <w:pStyle w:val="ActionDescription"/>
        <w:rPr>
          <w:lang w:val="uk-UA"/>
        </w:rPr>
      </w:pPr>
      <w:r w:rsidRPr="00E3131C">
        <w:rPr>
          <w:lang w:val="uk-UA"/>
        </w:rPr>
        <w:t>Але отаман піднімає булаву й знову запановує тиша.</w:t>
      </w:r>
    </w:p>
    <w:p w:rsidR="00C2047E" w:rsidRPr="00E3131C" w:rsidRDefault="00C2047E" w:rsidP="00C2047E">
      <w:pPr>
        <w:pStyle w:val="HeroName"/>
        <w:rPr>
          <w:lang w:val="uk-UA"/>
        </w:rPr>
      </w:pPr>
      <w:r w:rsidRPr="00E3131C">
        <w:rPr>
          <w:lang w:val="uk-UA"/>
        </w:rPr>
        <w:t>отаман</w:t>
      </w:r>
    </w:p>
    <w:p w:rsidR="00C2047E" w:rsidRPr="00E3131C" w:rsidRDefault="00C2047E" w:rsidP="00C2047E">
      <w:pPr>
        <w:pStyle w:val="HeroRemarka"/>
        <w:rPr>
          <w:lang w:val="uk-UA"/>
        </w:rPr>
      </w:pPr>
      <w:r w:rsidRPr="00E3131C">
        <w:rPr>
          <w:lang w:val="uk-UA"/>
        </w:rPr>
        <w:t>(до офіцера)</w:t>
      </w:r>
    </w:p>
    <w:p w:rsidR="00C2047E" w:rsidRPr="00E3131C" w:rsidRDefault="00C2047E" w:rsidP="00C2047E">
      <w:pPr>
        <w:pStyle w:val="HeroReplica"/>
        <w:rPr>
          <w:lang w:val="uk-UA"/>
        </w:rPr>
      </w:pPr>
      <w:r w:rsidRPr="00E3131C">
        <w:rPr>
          <w:lang w:val="uk-UA"/>
        </w:rPr>
        <w:t xml:space="preserve">Не смерть страхає нас, а те, що доведеться зi своєю </w:t>
      </w:r>
      <w:r w:rsidR="002C4DF8" w:rsidRPr="00E3131C">
        <w:rPr>
          <w:lang w:val="uk-UA"/>
        </w:rPr>
        <w:t>вірою</w:t>
      </w:r>
      <w:r w:rsidRPr="00E3131C">
        <w:rPr>
          <w:lang w:val="uk-UA"/>
        </w:rPr>
        <w:t xml:space="preserve"> </w:t>
      </w:r>
      <w:r w:rsidRPr="00E3131C">
        <w:rPr>
          <w:lang w:val="uk-UA"/>
        </w:rPr>
        <w:lastRenderedPageBreak/>
        <w:t>битися! Але січі нікому з</w:t>
      </w:r>
      <w:r w:rsidRPr="00E3131C">
        <w:rPr>
          <w:lang w:val="uk-UA"/>
        </w:rPr>
        <w:t>а</w:t>
      </w:r>
      <w:r w:rsidRPr="00E3131C">
        <w:rPr>
          <w:lang w:val="uk-UA"/>
        </w:rPr>
        <w:t>дарма не віддамо!</w:t>
      </w:r>
    </w:p>
    <w:p w:rsidR="00C2047E" w:rsidRPr="00E3131C" w:rsidRDefault="00C2047E" w:rsidP="00C2047E">
      <w:pPr>
        <w:rPr>
          <w:lang w:val="uk-UA"/>
        </w:rPr>
      </w:pPr>
    </w:p>
    <w:p w:rsidR="002370E1" w:rsidRPr="00E3131C" w:rsidRDefault="002370E1" w:rsidP="002370E1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2370E1" w:rsidRPr="00E3131C" w:rsidRDefault="002370E1" w:rsidP="002370E1">
      <w:pPr>
        <w:pStyle w:val="HeroVoiceOver"/>
        <w:rPr>
          <w:lang w:val="uk-UA"/>
        </w:rPr>
      </w:pPr>
      <w:r w:rsidRPr="00E3131C">
        <w:rPr>
          <w:lang w:val="uk-UA"/>
        </w:rPr>
        <w:t>(тихо)</w:t>
      </w:r>
    </w:p>
    <w:p w:rsidR="002370E1" w:rsidRPr="00E3131C" w:rsidRDefault="002370E1" w:rsidP="002370E1">
      <w:pPr>
        <w:pStyle w:val="HeroReplica"/>
        <w:rPr>
          <w:lang w:val="uk-UA"/>
        </w:rPr>
      </w:pPr>
      <w:r w:rsidRPr="00E3131C">
        <w:rPr>
          <w:lang w:val="uk-UA"/>
        </w:rPr>
        <w:t>Що солдат що собака, віра однака - де миска там й б</w:t>
      </w:r>
      <w:r w:rsidRPr="00E3131C">
        <w:rPr>
          <w:lang w:val="uk-UA"/>
        </w:rPr>
        <w:t>а</w:t>
      </w:r>
      <w:r w:rsidRPr="00E3131C">
        <w:rPr>
          <w:lang w:val="uk-UA"/>
        </w:rPr>
        <w:t>тьківщина.</w:t>
      </w:r>
    </w:p>
    <w:p w:rsidR="00620DAB" w:rsidRPr="00E3131C" w:rsidRDefault="002370E1" w:rsidP="00501095">
      <w:pPr>
        <w:pStyle w:val="ActionDescription"/>
        <w:rPr>
          <w:lang w:val="uk-UA"/>
        </w:rPr>
      </w:pPr>
      <w:r w:rsidRPr="00E3131C">
        <w:rPr>
          <w:lang w:val="uk-UA"/>
        </w:rPr>
        <w:t>Син іронічно посміхається на слова батька.</w:t>
      </w:r>
    </w:p>
    <w:p w:rsidR="00620DAB" w:rsidRPr="00E3131C" w:rsidRDefault="00620DAB" w:rsidP="00620DAB">
      <w:pPr>
        <w:pStyle w:val="ActionTimeArena"/>
        <w:rPr>
          <w:lang w:val="uk-UA"/>
        </w:rPr>
      </w:pPr>
      <w:r w:rsidRPr="00E3131C">
        <w:rPr>
          <w:lang w:val="uk-UA"/>
        </w:rPr>
        <w:t>нат. річка - світанок</w:t>
      </w:r>
    </w:p>
    <w:p w:rsidR="00501095" w:rsidRPr="00E3131C" w:rsidRDefault="00501095" w:rsidP="0050109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Зчорнілі та велично-поважні хвилі </w:t>
      </w:r>
      <w:r w:rsidR="002C4DF8" w:rsidRPr="00E3131C">
        <w:rPr>
          <w:lang w:val="uk-UA"/>
        </w:rPr>
        <w:t>річки</w:t>
      </w:r>
      <w:r w:rsidRPr="00E3131C">
        <w:rPr>
          <w:lang w:val="uk-UA"/>
        </w:rPr>
        <w:t xml:space="preserve"> котяться течією вниз, поглинаючи одна одну.</w:t>
      </w:r>
    </w:p>
    <w:p w:rsidR="00501095" w:rsidRPr="00E3131C" w:rsidRDefault="00501095" w:rsidP="00501095">
      <w:pPr>
        <w:pStyle w:val="ActionDescription"/>
        <w:rPr>
          <w:lang w:val="uk-UA"/>
        </w:rPr>
      </w:pPr>
      <w:r w:rsidRPr="00E3131C">
        <w:rPr>
          <w:lang w:val="uk-UA"/>
        </w:rPr>
        <w:t>Ось стають помітні береги. Російська армія та січове тов</w:t>
      </w:r>
      <w:r w:rsidRPr="00E3131C">
        <w:rPr>
          <w:lang w:val="uk-UA"/>
        </w:rPr>
        <w:t>а</w:t>
      </w:r>
      <w:r w:rsidRPr="00E3131C">
        <w:rPr>
          <w:lang w:val="uk-UA"/>
        </w:rPr>
        <w:t>риство розділені смугою водяною.</w:t>
      </w:r>
    </w:p>
    <w:p w:rsidR="00620DAB" w:rsidRPr="00E3131C" w:rsidRDefault="002C4DF8" w:rsidP="00620DAB">
      <w:pPr>
        <w:pStyle w:val="ActionDescription"/>
        <w:rPr>
          <w:lang w:val="uk-UA"/>
        </w:rPr>
      </w:pPr>
      <w:r w:rsidRPr="00E3131C">
        <w:rPr>
          <w:lang w:val="uk-UA"/>
        </w:rPr>
        <w:t>Пліт</w:t>
      </w:r>
      <w:r w:rsidR="00620DAB" w:rsidRPr="00E3131C">
        <w:rPr>
          <w:lang w:val="uk-UA"/>
        </w:rPr>
        <w:t xml:space="preserve"> на центр</w:t>
      </w:r>
      <w:r w:rsidR="00366153" w:rsidRPr="00E3131C">
        <w:rPr>
          <w:lang w:val="uk-UA"/>
        </w:rPr>
        <w:t>у</w:t>
      </w:r>
      <w:r w:rsidR="00620DAB" w:rsidRPr="00E3131C">
        <w:rPr>
          <w:lang w:val="uk-UA"/>
        </w:rPr>
        <w:t xml:space="preserve"> річки. Офіцер на центрі </w:t>
      </w:r>
      <w:r w:rsidRPr="00E3131C">
        <w:rPr>
          <w:lang w:val="uk-UA"/>
        </w:rPr>
        <w:t>плот</w:t>
      </w:r>
      <w:r w:rsidR="00620DAB" w:rsidRPr="00E3131C">
        <w:rPr>
          <w:lang w:val="uk-UA"/>
        </w:rPr>
        <w:t>а, дивиться в сторону козаків, в руці стискує ножа.</w:t>
      </w:r>
    </w:p>
    <w:p w:rsidR="00620DAB" w:rsidRPr="00E3131C" w:rsidRDefault="00620DAB" w:rsidP="00620DA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До </w:t>
      </w:r>
      <w:r w:rsidR="002C4DF8" w:rsidRPr="00E3131C">
        <w:rPr>
          <w:lang w:val="uk-UA"/>
        </w:rPr>
        <w:t>плот</w:t>
      </w:r>
      <w:r w:rsidRPr="00E3131C">
        <w:rPr>
          <w:lang w:val="uk-UA"/>
        </w:rPr>
        <w:t xml:space="preserve">у підпливає син. В зубах тримає ножа. Вилазить на </w:t>
      </w:r>
      <w:r w:rsidR="002C4DF8" w:rsidRPr="00E3131C">
        <w:rPr>
          <w:lang w:val="uk-UA"/>
        </w:rPr>
        <w:t>пліт</w:t>
      </w:r>
      <w:r w:rsidRPr="00E3131C">
        <w:rPr>
          <w:lang w:val="uk-UA"/>
        </w:rPr>
        <w:t>, мо</w:t>
      </w:r>
      <w:r w:rsidR="00A26B18" w:rsidRPr="00E3131C">
        <w:rPr>
          <w:lang w:val="uk-UA"/>
        </w:rPr>
        <w:t>тає вс</w:t>
      </w:r>
      <w:r w:rsidR="002C4DF8" w:rsidRPr="00E3131C">
        <w:rPr>
          <w:lang w:val="uk-UA"/>
        </w:rPr>
        <w:t>і</w:t>
      </w:r>
      <w:r w:rsidR="00A26B18" w:rsidRPr="00E3131C">
        <w:rPr>
          <w:lang w:val="uk-UA"/>
        </w:rPr>
        <w:t>м тілом, струшуючи воду, бризки летять в сторони</w:t>
      </w:r>
    </w:p>
    <w:p w:rsidR="00A26B18" w:rsidRPr="00E3131C" w:rsidRDefault="00A26B18" w:rsidP="00A26B18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Потрапляючи на офіцера, той </w:t>
      </w:r>
      <w:r w:rsidR="002C4DF8" w:rsidRPr="00E3131C">
        <w:rPr>
          <w:lang w:val="uk-UA"/>
        </w:rPr>
        <w:t>зневажливо</w:t>
      </w:r>
      <w:r w:rsidRPr="00E3131C">
        <w:rPr>
          <w:lang w:val="uk-UA"/>
        </w:rPr>
        <w:t xml:space="preserve"> кривиться.</w:t>
      </w:r>
    </w:p>
    <w:p w:rsidR="00A26B18" w:rsidRPr="00E3131C" w:rsidRDefault="00A26B18" w:rsidP="00A26B18">
      <w:pPr>
        <w:pStyle w:val="ActionDescription"/>
        <w:rPr>
          <w:lang w:val="uk-UA"/>
        </w:rPr>
      </w:pPr>
      <w:r w:rsidRPr="00E3131C">
        <w:rPr>
          <w:lang w:val="uk-UA"/>
        </w:rPr>
        <w:t>Син бере ножа з зубів у руку й виставивши її прямує на офіцера.</w:t>
      </w:r>
    </w:p>
    <w:p w:rsidR="00A26B18" w:rsidRPr="00E3131C" w:rsidRDefault="00A26B18" w:rsidP="00A26B18">
      <w:pPr>
        <w:pStyle w:val="ActionDescription"/>
        <w:rPr>
          <w:lang w:val="uk-UA"/>
        </w:rPr>
      </w:pPr>
      <w:r w:rsidRPr="00E3131C">
        <w:rPr>
          <w:lang w:val="uk-UA"/>
        </w:rPr>
        <w:t>Офіцер трохи відходить.</w:t>
      </w:r>
    </w:p>
    <w:p w:rsidR="00A26B18" w:rsidRPr="00E3131C" w:rsidRDefault="00A26B18" w:rsidP="00A26B18">
      <w:pPr>
        <w:pStyle w:val="ActionDescription"/>
        <w:rPr>
          <w:lang w:val="uk-UA"/>
        </w:rPr>
      </w:pPr>
      <w:r w:rsidRPr="00E3131C">
        <w:rPr>
          <w:lang w:val="uk-UA"/>
        </w:rPr>
        <w:t>Вони вдвох кружля</w:t>
      </w:r>
      <w:r w:rsidR="00101873" w:rsidRPr="00E3131C">
        <w:rPr>
          <w:lang w:val="uk-UA"/>
        </w:rPr>
        <w:t xml:space="preserve">ють </w:t>
      </w:r>
      <w:r w:rsidR="002C4DF8" w:rsidRPr="00E3131C">
        <w:rPr>
          <w:lang w:val="uk-UA"/>
        </w:rPr>
        <w:t>плот</w:t>
      </w:r>
      <w:r w:rsidR="00101873" w:rsidRPr="00E3131C">
        <w:rPr>
          <w:lang w:val="uk-UA"/>
        </w:rPr>
        <w:t>ом. Офіцер робить випад</w:t>
      </w:r>
      <w:r w:rsidR="00FE1D74" w:rsidRPr="00E3131C">
        <w:rPr>
          <w:lang w:val="uk-UA"/>
        </w:rPr>
        <w:t>, виста</w:t>
      </w:r>
      <w:r w:rsidR="00FE1D74" w:rsidRPr="00E3131C">
        <w:rPr>
          <w:lang w:val="uk-UA"/>
        </w:rPr>
        <w:t>в</w:t>
      </w:r>
      <w:r w:rsidR="00FE1D74" w:rsidRPr="00E3131C">
        <w:rPr>
          <w:lang w:val="uk-UA"/>
        </w:rPr>
        <w:t xml:space="preserve">ляючи ногу вперед й руку з ножем відповідно. Син </w:t>
      </w:r>
      <w:r w:rsidR="002C4DF8" w:rsidRPr="00E3131C">
        <w:rPr>
          <w:lang w:val="uk-UA"/>
        </w:rPr>
        <w:t>прослизає</w:t>
      </w:r>
      <w:r w:rsidR="00FE1D74" w:rsidRPr="00E3131C">
        <w:rPr>
          <w:lang w:val="uk-UA"/>
        </w:rPr>
        <w:t xml:space="preserve"> в сторону, вздовж виставленої руки офіцера, в пів оберті хватає руку офіцера вище </w:t>
      </w:r>
      <w:r w:rsidR="002C4DF8" w:rsidRPr="00E3131C">
        <w:rPr>
          <w:lang w:val="uk-UA"/>
        </w:rPr>
        <w:t>зап'ястка</w:t>
      </w:r>
      <w:r w:rsidR="00FE1D74" w:rsidRPr="00E3131C">
        <w:rPr>
          <w:lang w:val="uk-UA"/>
        </w:rPr>
        <w:t xml:space="preserve"> своєю вільною, лівою рукою, давить руку офіцера вниз й ножем ріже його </w:t>
      </w:r>
      <w:r w:rsidR="002C4DF8" w:rsidRPr="00E3131C">
        <w:rPr>
          <w:lang w:val="uk-UA"/>
        </w:rPr>
        <w:t>зап'я</w:t>
      </w:r>
      <w:r w:rsidR="002C4DF8" w:rsidRPr="00E3131C">
        <w:rPr>
          <w:lang w:val="uk-UA"/>
        </w:rPr>
        <w:t>с</w:t>
      </w:r>
      <w:r w:rsidR="002C4DF8" w:rsidRPr="00E3131C">
        <w:rPr>
          <w:lang w:val="uk-UA"/>
        </w:rPr>
        <w:t>ток</w:t>
      </w:r>
      <w:r w:rsidR="00FE1D74" w:rsidRPr="00E3131C">
        <w:rPr>
          <w:lang w:val="uk-UA"/>
        </w:rPr>
        <w:t>, внаслідок чого ніж з руки офіцера випадає. Офіцер, напру</w:t>
      </w:r>
      <w:r w:rsidR="002C4DF8" w:rsidRPr="00E3131C">
        <w:rPr>
          <w:lang w:val="uk-UA"/>
        </w:rPr>
        <w:t>жившись зі всі</w:t>
      </w:r>
      <w:r w:rsidR="00FE1D74" w:rsidRPr="00E3131C">
        <w:rPr>
          <w:lang w:val="uk-UA"/>
        </w:rPr>
        <w:t xml:space="preserve">х сил й намагаючись не </w:t>
      </w:r>
      <w:r w:rsidR="002C4DF8" w:rsidRPr="00E3131C">
        <w:rPr>
          <w:lang w:val="uk-UA"/>
        </w:rPr>
        <w:t>швидкістю</w:t>
      </w:r>
      <w:r w:rsidR="00FE1D74" w:rsidRPr="00E3131C">
        <w:rPr>
          <w:lang w:val="uk-UA"/>
        </w:rPr>
        <w:t>, а с</w:t>
      </w:r>
      <w:r w:rsidR="00FE1D74" w:rsidRPr="00E3131C">
        <w:rPr>
          <w:lang w:val="uk-UA"/>
        </w:rPr>
        <w:t>и</w:t>
      </w:r>
      <w:r w:rsidR="00FE1D74" w:rsidRPr="00E3131C">
        <w:rPr>
          <w:lang w:val="uk-UA"/>
        </w:rPr>
        <w:t xml:space="preserve">лою вирвати руку до її </w:t>
      </w:r>
      <w:r w:rsidR="002C4DF8" w:rsidRPr="00E3131C">
        <w:rPr>
          <w:lang w:val="uk-UA"/>
        </w:rPr>
        <w:t>порізу</w:t>
      </w:r>
      <w:r w:rsidR="00FE1D74" w:rsidRPr="00E3131C">
        <w:rPr>
          <w:lang w:val="uk-UA"/>
        </w:rPr>
        <w:t>, опісля того, як ніж з його руки випада</w:t>
      </w:r>
      <w:r w:rsidR="002C4DF8" w:rsidRPr="00E3131C">
        <w:rPr>
          <w:lang w:val="uk-UA"/>
        </w:rPr>
        <w:t>є</w:t>
      </w:r>
      <w:r w:rsidR="00FE1D74" w:rsidRPr="00E3131C">
        <w:rPr>
          <w:lang w:val="uk-UA"/>
        </w:rPr>
        <w:t xml:space="preserve">, робить швидке </w:t>
      </w:r>
      <w:r w:rsidR="002C4DF8" w:rsidRPr="00E3131C">
        <w:rPr>
          <w:lang w:val="uk-UA"/>
        </w:rPr>
        <w:t>присідання</w:t>
      </w:r>
      <w:r w:rsidR="00FE1D74" w:rsidRPr="00E3131C">
        <w:rPr>
          <w:lang w:val="uk-UA"/>
        </w:rPr>
        <w:t xml:space="preserve"> під сина й обхопи</w:t>
      </w:r>
      <w:r w:rsidR="00FE1D74" w:rsidRPr="00E3131C">
        <w:rPr>
          <w:lang w:val="uk-UA"/>
        </w:rPr>
        <w:t>в</w:t>
      </w:r>
      <w:r w:rsidR="00FE1D74" w:rsidRPr="00E3131C">
        <w:rPr>
          <w:lang w:val="uk-UA"/>
        </w:rPr>
        <w:t>ши його під ноги</w:t>
      </w:r>
      <w:r w:rsidR="006212EC" w:rsidRPr="00E3131C">
        <w:rPr>
          <w:lang w:val="uk-UA"/>
        </w:rPr>
        <w:t xml:space="preserve"> лівою рукою, намагається підняти над с</w:t>
      </w:r>
      <w:r w:rsidR="006212EC" w:rsidRPr="00E3131C">
        <w:rPr>
          <w:lang w:val="uk-UA"/>
        </w:rPr>
        <w:t>о</w:t>
      </w:r>
      <w:r w:rsidR="006212EC" w:rsidRPr="00E3131C">
        <w:rPr>
          <w:lang w:val="uk-UA"/>
        </w:rPr>
        <w:t xml:space="preserve">бою, але йому то не вдається й відірваний від поверхні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="006212EC" w:rsidRPr="00E3131C">
        <w:rPr>
          <w:lang w:val="uk-UA"/>
        </w:rPr>
        <w:t xml:space="preserve">у козак падає на офіцера. Офіцер, </w:t>
      </w:r>
      <w:r w:rsidR="002C4DF8" w:rsidRPr="00E3131C">
        <w:rPr>
          <w:lang w:val="uk-UA"/>
        </w:rPr>
        <w:t>продовжуючи</w:t>
      </w:r>
      <w:r w:rsidR="006212EC" w:rsidRPr="00E3131C">
        <w:rPr>
          <w:lang w:val="uk-UA"/>
        </w:rPr>
        <w:t xml:space="preserve"> тримати ноги козака, перевертається через них зі спини на живіт й повзе вперед, намагаючись вагою свого тіла притиснути с</w:t>
      </w:r>
      <w:r w:rsidR="006212EC" w:rsidRPr="00E3131C">
        <w:rPr>
          <w:lang w:val="uk-UA"/>
        </w:rPr>
        <w:t>у</w:t>
      </w:r>
      <w:r w:rsidR="006212EC" w:rsidRPr="00E3131C">
        <w:rPr>
          <w:lang w:val="uk-UA"/>
        </w:rPr>
        <w:t xml:space="preserve">перника до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="006212EC" w:rsidRPr="00E3131C">
        <w:rPr>
          <w:lang w:val="uk-UA"/>
        </w:rPr>
        <w:t xml:space="preserve">у, але той встигає стати на </w:t>
      </w:r>
      <w:r w:rsidR="006D7DB6" w:rsidRPr="00E3131C">
        <w:rPr>
          <w:lang w:val="uk-UA"/>
        </w:rPr>
        <w:t>карачки</w:t>
      </w:r>
      <w:r w:rsidR="006212EC" w:rsidRPr="00E3131C">
        <w:rPr>
          <w:lang w:val="uk-UA"/>
        </w:rPr>
        <w:t xml:space="preserve"> й оф</w:t>
      </w:r>
      <w:r w:rsidR="006212EC" w:rsidRPr="00E3131C">
        <w:rPr>
          <w:lang w:val="uk-UA"/>
        </w:rPr>
        <w:t>і</w:t>
      </w:r>
      <w:r w:rsidR="006212EC" w:rsidRPr="00E3131C">
        <w:rPr>
          <w:lang w:val="uk-UA"/>
        </w:rPr>
        <w:t xml:space="preserve">цер повисає на ньому. Син трусить спиною, наче той пес, намагається обтрусити бризки й після третього такого руху офіцер злітає. Син встає, але </w:t>
      </w:r>
      <w:r w:rsidR="006D7DB6" w:rsidRPr="00E3131C">
        <w:rPr>
          <w:lang w:val="uk-UA"/>
        </w:rPr>
        <w:t>встигши</w:t>
      </w:r>
      <w:r w:rsidR="006212EC" w:rsidRPr="00E3131C">
        <w:rPr>
          <w:lang w:val="uk-UA"/>
        </w:rPr>
        <w:t xml:space="preserve"> встати раніше офіцер з вс</w:t>
      </w:r>
      <w:r w:rsidR="006D7DB6" w:rsidRPr="00E3131C">
        <w:rPr>
          <w:lang w:val="uk-UA"/>
        </w:rPr>
        <w:t>іє</w:t>
      </w:r>
      <w:r w:rsidR="006212EC" w:rsidRPr="00E3131C">
        <w:rPr>
          <w:lang w:val="uk-UA"/>
        </w:rPr>
        <w:t>ї сили розігнавшись, б'є головою козака в живіт й обоє вони летять у воду.</w:t>
      </w:r>
    </w:p>
    <w:p w:rsidR="006212EC" w:rsidRPr="00E3131C" w:rsidRDefault="006212EC" w:rsidP="006212EC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Кола на воді перетинаються здіймаючимися з глибини бульб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шками повітря. </w:t>
      </w:r>
      <w:r w:rsidR="001F4EFB" w:rsidRPr="00E3131C">
        <w:rPr>
          <w:lang w:val="uk-UA"/>
        </w:rPr>
        <w:t>Але ось на деякий час бульбашки зникають й в наступну мить до поверхні починають здійматися тонкі ч</w:t>
      </w:r>
      <w:r w:rsidR="001F4EFB" w:rsidRPr="00E3131C">
        <w:rPr>
          <w:lang w:val="uk-UA"/>
        </w:rPr>
        <w:t>е</w:t>
      </w:r>
      <w:r w:rsidR="001F4EFB" w:rsidRPr="00E3131C">
        <w:rPr>
          <w:lang w:val="uk-UA"/>
        </w:rPr>
        <w:t>рвоні мережива крові, що досягши поверхні, розчиняються у воді.</w:t>
      </w:r>
    </w:p>
    <w:p w:rsidR="001F4EFB" w:rsidRPr="00E3131C" w:rsidRDefault="001F4EFB" w:rsidP="001F4EF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Козаки та солдати завмерли в </w:t>
      </w:r>
      <w:r w:rsidR="006D7DB6" w:rsidRPr="00E3131C">
        <w:rPr>
          <w:lang w:val="uk-UA"/>
        </w:rPr>
        <w:t>очікувані</w:t>
      </w:r>
      <w:r w:rsidRPr="00E3131C">
        <w:rPr>
          <w:lang w:val="uk-UA"/>
        </w:rPr>
        <w:t>. Поверхня річки гладка.</w:t>
      </w:r>
    </w:p>
    <w:p w:rsidR="001F4EFB" w:rsidRPr="00E3131C" w:rsidRDefault="001F4EFB" w:rsidP="001F4EF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Та нарешті під берегом козацького війська </w:t>
      </w:r>
      <w:r w:rsidR="006D7DB6" w:rsidRPr="00E3131C">
        <w:rPr>
          <w:lang w:val="uk-UA"/>
        </w:rPr>
        <w:t>виринає</w:t>
      </w:r>
      <w:r w:rsidRPr="00E3131C">
        <w:rPr>
          <w:lang w:val="uk-UA"/>
        </w:rPr>
        <w:t xml:space="preserve"> голова сина й він починає пливти до своїх швидкими впевненими р</w:t>
      </w:r>
      <w:r w:rsidRPr="00E3131C">
        <w:rPr>
          <w:lang w:val="uk-UA"/>
        </w:rPr>
        <w:t>у</w:t>
      </w:r>
      <w:r w:rsidRPr="00E3131C">
        <w:rPr>
          <w:lang w:val="uk-UA"/>
        </w:rPr>
        <w:t>хами розтинаючи воду.</w:t>
      </w:r>
    </w:p>
    <w:p w:rsidR="00C2047E" w:rsidRPr="00E3131C" w:rsidRDefault="001F4EFB" w:rsidP="001F4EFB">
      <w:pPr>
        <w:pStyle w:val="ActionDescription"/>
        <w:rPr>
          <w:lang w:val="uk-UA" w:bidi="ar-SA"/>
        </w:rPr>
      </w:pPr>
      <w:r w:rsidRPr="00E3131C">
        <w:rPr>
          <w:lang w:val="uk-UA"/>
        </w:rPr>
        <w:t xml:space="preserve">Козацький табір гамірно радіє. Але вже в наступну мить та радість поглинається шумом розриваючихся ядер. </w:t>
      </w:r>
    </w:p>
    <w:p w:rsidR="00346FAF" w:rsidRPr="00E3131C" w:rsidRDefault="00346FAF" w:rsidP="00346FAF">
      <w:pPr>
        <w:pStyle w:val="ActionTimeArena"/>
        <w:rPr>
          <w:lang w:val="uk-UA"/>
        </w:rPr>
      </w:pPr>
      <w:r w:rsidRPr="00E3131C">
        <w:rPr>
          <w:lang w:val="uk-UA"/>
        </w:rPr>
        <w:t>нат. річка - світанок</w:t>
      </w:r>
    </w:p>
    <w:p w:rsidR="00346FAF" w:rsidRPr="00E3131C" w:rsidRDefault="00346FAF" w:rsidP="00346FAF">
      <w:pPr>
        <w:pStyle w:val="ActionDescription"/>
        <w:rPr>
          <w:lang w:val="uk-UA"/>
        </w:rPr>
      </w:pPr>
      <w:r w:rsidRPr="00E3131C">
        <w:rPr>
          <w:lang w:val="uk-UA"/>
        </w:rPr>
        <w:t>Російська армія перепливає річку</w:t>
      </w:r>
      <w:r w:rsidR="00CE61BE" w:rsidRPr="00E3131C">
        <w:rPr>
          <w:lang w:val="uk-UA"/>
        </w:rPr>
        <w:t>, відпливши вже трохи від берега</w:t>
      </w:r>
      <w:r w:rsidRPr="00E3131C">
        <w:rPr>
          <w:lang w:val="uk-UA"/>
        </w:rPr>
        <w:t>.</w:t>
      </w:r>
    </w:p>
    <w:p w:rsidR="00CE61BE" w:rsidRPr="00E3131C" w:rsidRDefault="00CE61BE" w:rsidP="00CE61BE">
      <w:pPr>
        <w:pStyle w:val="ActionTimeArena"/>
        <w:rPr>
          <w:lang w:val="uk-UA"/>
        </w:rPr>
      </w:pPr>
      <w:r w:rsidRPr="00E3131C">
        <w:rPr>
          <w:lang w:val="uk-UA"/>
        </w:rPr>
        <w:t>нат. окопи - світанок</w:t>
      </w:r>
    </w:p>
    <w:p w:rsidR="00CE61BE" w:rsidRPr="00E3131C" w:rsidRDefault="00CE61BE" w:rsidP="00CE61BE">
      <w:pPr>
        <w:pStyle w:val="ActionDescription"/>
        <w:rPr>
          <w:lang w:val="uk-UA"/>
        </w:rPr>
      </w:pPr>
      <w:r w:rsidRPr="00E3131C">
        <w:rPr>
          <w:lang w:val="uk-UA"/>
        </w:rPr>
        <w:t>Козаки з пістолями та рушницями стоять напоготові, приц</w:t>
      </w:r>
      <w:r w:rsidRPr="00E3131C">
        <w:rPr>
          <w:lang w:val="uk-UA"/>
        </w:rPr>
        <w:t>і</w:t>
      </w:r>
      <w:r w:rsidRPr="00E3131C">
        <w:rPr>
          <w:lang w:val="uk-UA"/>
        </w:rPr>
        <w:t>лившись.</w:t>
      </w:r>
    </w:p>
    <w:p w:rsidR="00CE61BE" w:rsidRPr="00E3131C" w:rsidRDefault="00CE61BE" w:rsidP="00CE61B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Деякі козаки виставляють перед окопами невеличкі гармати. Лагодять їх до бою. </w:t>
      </w:r>
    </w:p>
    <w:p w:rsidR="00CE61BE" w:rsidRPr="00E3131C" w:rsidRDefault="00CE61BE" w:rsidP="00CE61BE">
      <w:pPr>
        <w:pStyle w:val="ActionDescription"/>
        <w:rPr>
          <w:lang w:val="uk-UA"/>
        </w:rPr>
      </w:pPr>
      <w:r w:rsidRPr="00E3131C">
        <w:rPr>
          <w:lang w:val="uk-UA"/>
        </w:rPr>
        <w:t>Серед передового окопу видно отамана.</w:t>
      </w:r>
      <w:r w:rsidR="005459B9" w:rsidRPr="00E3131C">
        <w:rPr>
          <w:lang w:val="uk-UA"/>
        </w:rPr>
        <w:t xml:space="preserve"> </w:t>
      </w:r>
      <w:r w:rsidRPr="00E3131C">
        <w:rPr>
          <w:lang w:val="uk-UA"/>
        </w:rPr>
        <w:t>То ЯКИМ БОГУШ.</w:t>
      </w:r>
    </w:p>
    <w:p w:rsidR="00CE61BE" w:rsidRPr="00E3131C" w:rsidRDefault="00CE61BE" w:rsidP="00CE61BE">
      <w:pPr>
        <w:pStyle w:val="HeroName"/>
        <w:rPr>
          <w:lang w:val="uk-UA"/>
        </w:rPr>
      </w:pPr>
      <w:r w:rsidRPr="00E3131C">
        <w:rPr>
          <w:lang w:val="uk-UA"/>
        </w:rPr>
        <w:t>богуш</w:t>
      </w:r>
    </w:p>
    <w:p w:rsidR="00CE61BE" w:rsidRPr="00E3131C" w:rsidRDefault="00CE61BE" w:rsidP="00CE61BE">
      <w:pPr>
        <w:pStyle w:val="HeroRemarka"/>
        <w:rPr>
          <w:lang w:val="uk-UA"/>
        </w:rPr>
      </w:pPr>
      <w:r w:rsidRPr="00E3131C">
        <w:rPr>
          <w:lang w:val="uk-UA"/>
        </w:rPr>
        <w:t>(прицілившись)</w:t>
      </w:r>
    </w:p>
    <w:p w:rsidR="00CE61BE" w:rsidRPr="00E3131C" w:rsidRDefault="00CE61BE" w:rsidP="00CE61BE">
      <w:pPr>
        <w:pStyle w:val="HeroReplica"/>
        <w:rPr>
          <w:lang w:val="uk-UA"/>
        </w:rPr>
      </w:pPr>
      <w:r w:rsidRPr="00E3131C">
        <w:rPr>
          <w:lang w:val="uk-UA"/>
        </w:rPr>
        <w:t>Чекаємо товариство. Хай пі</w:t>
      </w:r>
      <w:r w:rsidRPr="00E3131C">
        <w:rPr>
          <w:lang w:val="uk-UA"/>
        </w:rPr>
        <w:t>д</w:t>
      </w:r>
      <w:r w:rsidRPr="00E3131C">
        <w:rPr>
          <w:lang w:val="uk-UA"/>
        </w:rPr>
        <w:t>пливають поближче.</w:t>
      </w:r>
    </w:p>
    <w:p w:rsidR="00CE61BE" w:rsidRPr="00E3131C" w:rsidRDefault="00CE61BE" w:rsidP="00CE61BE">
      <w:pPr>
        <w:rPr>
          <w:lang w:val="uk-UA"/>
        </w:rPr>
      </w:pPr>
    </w:p>
    <w:p w:rsidR="00CE61BE" w:rsidRPr="00E3131C" w:rsidRDefault="00CE61BE" w:rsidP="00CE61BE">
      <w:pPr>
        <w:pStyle w:val="ActionTimeArena"/>
        <w:rPr>
          <w:lang w:val="uk-UA"/>
        </w:rPr>
      </w:pPr>
      <w:r w:rsidRPr="00E3131C">
        <w:rPr>
          <w:lang w:val="uk-UA"/>
        </w:rPr>
        <w:t>нат. річка - світанок</w:t>
      </w:r>
    </w:p>
    <w:p w:rsidR="0019639E" w:rsidRPr="00E3131C" w:rsidRDefault="00CE61BE" w:rsidP="0019639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Російська армія перепливає річку, </w:t>
      </w:r>
      <w:r w:rsidR="0019639E" w:rsidRPr="00E3131C">
        <w:rPr>
          <w:lang w:val="uk-UA"/>
        </w:rPr>
        <w:t xml:space="preserve">вже на середині. </w:t>
      </w:r>
      <w:r w:rsidR="006D5578" w:rsidRPr="00E3131C">
        <w:rPr>
          <w:lang w:val="uk-UA"/>
        </w:rPr>
        <w:t>Росі</w:t>
      </w:r>
      <w:r w:rsidR="006D5578" w:rsidRPr="00E3131C">
        <w:rPr>
          <w:lang w:val="uk-UA"/>
        </w:rPr>
        <w:t>й</w:t>
      </w:r>
      <w:r w:rsidR="006D5578" w:rsidRPr="00E3131C">
        <w:rPr>
          <w:lang w:val="uk-UA"/>
        </w:rPr>
        <w:t>ська артилерія продовжує обстріл. Міні-флот оминає</w:t>
      </w:r>
      <w:r w:rsidR="0019639E" w:rsidRPr="00E3131C">
        <w:rPr>
          <w:lang w:val="uk-UA"/>
        </w:rPr>
        <w:t xml:space="preserve"> один</w:t>
      </w:r>
      <w:r w:rsidR="0019639E" w:rsidRPr="00E3131C">
        <w:rPr>
          <w:lang w:val="uk-UA"/>
        </w:rPr>
        <w:t>о</w:t>
      </w:r>
      <w:r w:rsidR="0019639E" w:rsidRPr="00E3131C">
        <w:rPr>
          <w:lang w:val="uk-UA"/>
        </w:rPr>
        <w:t xml:space="preserve">кий пліт. Якраз в цей момент гучно починає відбиватись в литаврах бойовий ритм. </w:t>
      </w:r>
    </w:p>
    <w:p w:rsidR="0090342A" w:rsidRPr="00E3131C" w:rsidRDefault="0019639E" w:rsidP="0090342A">
      <w:pPr>
        <w:pStyle w:val="ActionDescription"/>
        <w:rPr>
          <w:lang w:val="uk-UA"/>
        </w:rPr>
      </w:pPr>
      <w:r w:rsidRPr="00E3131C">
        <w:rPr>
          <w:lang w:val="uk-UA"/>
        </w:rPr>
        <w:t>По обличчям російських солдат прокочується хвиля напруж</w:t>
      </w:r>
      <w:r w:rsidRPr="00E3131C">
        <w:rPr>
          <w:lang w:val="uk-UA"/>
        </w:rPr>
        <w:t>е</w:t>
      </w:r>
      <w:r w:rsidR="0090342A" w:rsidRPr="00E3131C">
        <w:rPr>
          <w:lang w:val="uk-UA"/>
        </w:rPr>
        <w:t>ної неоч</w:t>
      </w:r>
      <w:r w:rsidR="006D7DB6" w:rsidRPr="00E3131C">
        <w:rPr>
          <w:lang w:val="uk-UA"/>
        </w:rPr>
        <w:t>і</w:t>
      </w:r>
      <w:r w:rsidR="0090342A" w:rsidRPr="00E3131C">
        <w:rPr>
          <w:lang w:val="uk-UA"/>
        </w:rPr>
        <w:t>куваності.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t>Й в наступну мить під лунаючий постріл козацької гармати на передовому човні російської армії солдати, з слідами влучання картечі, закривавлені, падають у воду</w:t>
      </w:r>
      <w:r w:rsidR="00366153" w:rsidRPr="00E3131C">
        <w:rPr>
          <w:lang w:val="uk-UA"/>
        </w:rPr>
        <w:t xml:space="preserve"> та</w:t>
      </w:r>
      <w:r w:rsidRPr="00E3131C">
        <w:rPr>
          <w:lang w:val="uk-UA"/>
        </w:rPr>
        <w:t xml:space="preserve"> назад, на своїх товаришів.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Солдати стріляють у </w:t>
      </w:r>
      <w:r w:rsidR="006D7DB6" w:rsidRPr="00E3131C">
        <w:rPr>
          <w:lang w:val="uk-UA"/>
        </w:rPr>
        <w:t>відповідь</w:t>
      </w:r>
      <w:r w:rsidRPr="00E3131C">
        <w:rPr>
          <w:lang w:val="uk-UA"/>
        </w:rPr>
        <w:t xml:space="preserve"> та пливуть далі. Їхні ряди рідшають під кулями козаків.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На деяких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 xml:space="preserve">ах та човнах починається паніка, солдати </w:t>
      </w:r>
      <w:r w:rsidR="006D7DB6" w:rsidRPr="00E3131C">
        <w:rPr>
          <w:lang w:val="uk-UA"/>
        </w:rPr>
        <w:t>в</w:t>
      </w:r>
      <w:r w:rsidR="006D7DB6" w:rsidRPr="00E3131C">
        <w:rPr>
          <w:lang w:val="uk-UA"/>
        </w:rPr>
        <w:t>и</w:t>
      </w:r>
      <w:r w:rsidR="006D7DB6" w:rsidRPr="00E3131C">
        <w:rPr>
          <w:lang w:val="uk-UA"/>
        </w:rPr>
        <w:t>скакують</w:t>
      </w:r>
      <w:r w:rsidRPr="00E3131C">
        <w:rPr>
          <w:lang w:val="uk-UA"/>
        </w:rPr>
        <w:t xml:space="preserve"> за борти, тонуть, деякі пл</w:t>
      </w:r>
      <w:r w:rsidR="00366153" w:rsidRPr="00E3131C">
        <w:rPr>
          <w:lang w:val="uk-UA"/>
        </w:rPr>
        <w:t>ивуть назад, деякі тр</w:t>
      </w:r>
      <w:r w:rsidR="00366153" w:rsidRPr="00E3131C">
        <w:rPr>
          <w:lang w:val="uk-UA"/>
        </w:rPr>
        <w:t>и</w:t>
      </w:r>
      <w:r w:rsidR="00366153" w:rsidRPr="00E3131C">
        <w:rPr>
          <w:lang w:val="uk-UA"/>
        </w:rPr>
        <w:t>маються з</w:t>
      </w:r>
      <w:r w:rsidRPr="00E3131C">
        <w:rPr>
          <w:lang w:val="uk-UA"/>
        </w:rPr>
        <w:t xml:space="preserve">а човни. Деякі човни перевертаються. Все це під </w:t>
      </w:r>
      <w:r w:rsidR="006D7DB6" w:rsidRPr="00E3131C">
        <w:rPr>
          <w:lang w:val="uk-UA"/>
        </w:rPr>
        <w:t>не</w:t>
      </w:r>
      <w:r w:rsidR="00E3131C" w:rsidRPr="00E3131C">
        <w:rPr>
          <w:lang w:val="uk-UA"/>
        </w:rPr>
        <w:t>стих</w:t>
      </w:r>
      <w:r w:rsidR="006D7DB6" w:rsidRPr="00E3131C">
        <w:rPr>
          <w:lang w:val="uk-UA"/>
        </w:rPr>
        <w:t>а</w:t>
      </w:r>
      <w:r w:rsidR="00E3131C" w:rsidRPr="00E3131C">
        <w:rPr>
          <w:lang w:val="uk-UA"/>
        </w:rPr>
        <w:t>ючи</w:t>
      </w:r>
      <w:r w:rsidR="006D7DB6" w:rsidRPr="00E3131C">
        <w:rPr>
          <w:lang w:val="uk-UA"/>
        </w:rPr>
        <w:t>й</w:t>
      </w:r>
      <w:r w:rsidRPr="00E3131C">
        <w:rPr>
          <w:lang w:val="uk-UA"/>
        </w:rPr>
        <w:t xml:space="preserve"> бій литавр, ритм яких наростає.</w:t>
      </w:r>
    </w:p>
    <w:p w:rsidR="0090342A" w:rsidRPr="00E3131C" w:rsidRDefault="0090342A" w:rsidP="0090342A">
      <w:pPr>
        <w:pStyle w:val="ActionTimeArena"/>
        <w:rPr>
          <w:lang w:val="uk-UA"/>
        </w:rPr>
      </w:pPr>
      <w:r w:rsidRPr="00E3131C">
        <w:rPr>
          <w:lang w:val="uk-UA"/>
        </w:rPr>
        <w:t>Нат. Окопи - світанок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t>Козаки стріляють з гармат, рушниць, пістолів.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Ось перша хвиля російського війська дістається берега та намагається вишикуватись, що їм </w:t>
      </w:r>
      <w:r w:rsidR="006D7DB6" w:rsidRPr="00E3131C">
        <w:rPr>
          <w:lang w:val="uk-UA"/>
        </w:rPr>
        <w:t>не вдається</w:t>
      </w:r>
      <w:r w:rsidRPr="00E3131C">
        <w:rPr>
          <w:lang w:val="uk-UA"/>
        </w:rPr>
        <w:t>, солдати пад</w:t>
      </w:r>
      <w:r w:rsidRPr="00E3131C">
        <w:rPr>
          <w:lang w:val="uk-UA"/>
        </w:rPr>
        <w:t>а</w:t>
      </w:r>
      <w:r w:rsidRPr="00E3131C">
        <w:rPr>
          <w:lang w:val="uk-UA"/>
        </w:rPr>
        <w:t>ють замертво, падають поранені, падають живі, ті що м</w:t>
      </w:r>
      <w:r w:rsidRPr="00E3131C">
        <w:rPr>
          <w:lang w:val="uk-UA"/>
        </w:rPr>
        <w:t>о</w:t>
      </w:r>
      <w:r w:rsidRPr="00E3131C">
        <w:rPr>
          <w:lang w:val="uk-UA"/>
        </w:rPr>
        <w:t>жуть, повзуть назад до човнів, але через них вже суне н</w:t>
      </w:r>
      <w:r w:rsidRPr="00E3131C">
        <w:rPr>
          <w:lang w:val="uk-UA"/>
        </w:rPr>
        <w:t>а</w:t>
      </w:r>
      <w:r w:rsidRPr="00E3131C">
        <w:rPr>
          <w:lang w:val="uk-UA"/>
        </w:rPr>
        <w:t>ступна хвиля.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t>Російське військо в розсипну суне на окопи. Подекуди стр</w:t>
      </w:r>
      <w:r w:rsidRPr="00E3131C">
        <w:rPr>
          <w:lang w:val="uk-UA"/>
        </w:rPr>
        <w:t>і</w:t>
      </w:r>
      <w:r w:rsidRPr="00E3131C">
        <w:rPr>
          <w:lang w:val="uk-UA"/>
        </w:rPr>
        <w:t>ляючи.</w:t>
      </w:r>
    </w:p>
    <w:p w:rsidR="0090342A" w:rsidRPr="00E3131C" w:rsidRDefault="0090342A" w:rsidP="0090342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Коли до окопів лишаються </w:t>
      </w:r>
      <w:r w:rsidR="006D7DB6" w:rsidRPr="00E3131C">
        <w:rPr>
          <w:lang w:val="uk-UA"/>
        </w:rPr>
        <w:t>лічені</w:t>
      </w:r>
      <w:r w:rsidRPr="00E3131C">
        <w:rPr>
          <w:lang w:val="uk-UA"/>
        </w:rPr>
        <w:t xml:space="preserve"> метри, козаки, з шаблями над головою, вистрибують з окопів</w:t>
      </w:r>
      <w:r w:rsidR="00236B3F" w:rsidRPr="00E3131C">
        <w:rPr>
          <w:lang w:val="uk-UA"/>
        </w:rPr>
        <w:t xml:space="preserve"> та кидаються в бік со</w:t>
      </w:r>
      <w:r w:rsidR="00236B3F" w:rsidRPr="00E3131C">
        <w:rPr>
          <w:lang w:val="uk-UA"/>
        </w:rPr>
        <w:t>л</w:t>
      </w:r>
      <w:r w:rsidR="00236B3F" w:rsidRPr="00E3131C">
        <w:rPr>
          <w:lang w:val="uk-UA"/>
        </w:rPr>
        <w:t xml:space="preserve">датів. </w:t>
      </w:r>
    </w:p>
    <w:p w:rsidR="00236B3F" w:rsidRPr="00E3131C" w:rsidRDefault="00236B3F" w:rsidP="00236B3F">
      <w:pPr>
        <w:pStyle w:val="ActionDescription"/>
        <w:rPr>
          <w:lang w:val="uk-UA"/>
        </w:rPr>
      </w:pPr>
      <w:r w:rsidRPr="00E3131C">
        <w:rPr>
          <w:lang w:val="uk-UA"/>
        </w:rPr>
        <w:t>Розпочинається рукопашна сутичка.</w:t>
      </w:r>
    </w:p>
    <w:p w:rsidR="00236B3F" w:rsidRPr="00E3131C" w:rsidRDefault="00236B3F" w:rsidP="00236B3F">
      <w:pPr>
        <w:pStyle w:val="ActionDescription"/>
        <w:rPr>
          <w:lang w:val="uk-UA"/>
        </w:rPr>
      </w:pPr>
      <w:r w:rsidRPr="00E3131C">
        <w:rPr>
          <w:lang w:val="uk-UA"/>
        </w:rPr>
        <w:t>Ось батько розмахує шаблюкою, та одного за одним кладе с</w:t>
      </w:r>
      <w:r w:rsidRPr="00E3131C">
        <w:rPr>
          <w:lang w:val="uk-UA"/>
        </w:rPr>
        <w:t>о</w:t>
      </w:r>
      <w:r w:rsidRPr="00E3131C">
        <w:rPr>
          <w:lang w:val="uk-UA"/>
        </w:rPr>
        <w:t>лдатів. Ось солдат відхиляється від шаблі в низ, але Бат</w:t>
      </w:r>
      <w:r w:rsidRPr="00E3131C">
        <w:rPr>
          <w:lang w:val="uk-UA"/>
        </w:rPr>
        <w:t>ь</w:t>
      </w:r>
      <w:r w:rsidRPr="00E3131C">
        <w:rPr>
          <w:lang w:val="uk-UA"/>
        </w:rPr>
        <w:t xml:space="preserve">ко </w:t>
      </w:r>
      <w:r w:rsidR="006D7DB6" w:rsidRPr="00E3131C">
        <w:rPr>
          <w:lang w:val="uk-UA"/>
        </w:rPr>
        <w:t>проштрикує</w:t>
      </w:r>
      <w:r w:rsidRPr="00E3131C">
        <w:rPr>
          <w:lang w:val="uk-UA"/>
        </w:rPr>
        <w:t xml:space="preserve"> його ножем, що його тримає в іншій руці.</w:t>
      </w:r>
    </w:p>
    <w:p w:rsidR="00236B3F" w:rsidRPr="00E3131C" w:rsidRDefault="00236B3F" w:rsidP="00236B3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Курява стоїть на березі, чути зойки та скрики, </w:t>
      </w:r>
      <w:r w:rsidR="006D7DB6" w:rsidRPr="00E3131C">
        <w:rPr>
          <w:lang w:val="uk-UA"/>
        </w:rPr>
        <w:t>дзвін</w:t>
      </w:r>
      <w:r w:rsidRPr="00E3131C">
        <w:rPr>
          <w:lang w:val="uk-UA"/>
        </w:rPr>
        <w:t xml:space="preserve"> мет</w:t>
      </w:r>
      <w:r w:rsidRPr="00E3131C">
        <w:rPr>
          <w:lang w:val="uk-UA"/>
        </w:rPr>
        <w:t>а</w:t>
      </w:r>
      <w:r w:rsidRPr="00E3131C">
        <w:rPr>
          <w:lang w:val="uk-UA"/>
        </w:rPr>
        <w:t>лу, плями одежі, бій литавр.</w:t>
      </w:r>
      <w:r w:rsidR="006D5578" w:rsidRPr="00E3131C">
        <w:rPr>
          <w:lang w:val="uk-UA"/>
        </w:rPr>
        <w:t xml:space="preserve"> Артилерія росіян гримить я</w:t>
      </w:r>
      <w:r w:rsidR="006D5578" w:rsidRPr="00E3131C">
        <w:rPr>
          <w:lang w:val="uk-UA"/>
        </w:rPr>
        <w:t>д</w:t>
      </w:r>
      <w:r w:rsidR="006D5578" w:rsidRPr="00E3131C">
        <w:rPr>
          <w:lang w:val="uk-UA"/>
        </w:rPr>
        <w:t>рами.</w:t>
      </w:r>
    </w:p>
    <w:p w:rsidR="00236B3F" w:rsidRPr="00E3131C" w:rsidRDefault="00236B3F" w:rsidP="00236B3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Ось стріляє з пістолі та з лівої руки отаман, </w:t>
      </w:r>
      <w:r w:rsidR="006D7DB6" w:rsidRPr="00E3131C">
        <w:rPr>
          <w:lang w:val="uk-UA"/>
        </w:rPr>
        <w:t>перескакує</w:t>
      </w:r>
      <w:r w:rsidRPr="00E3131C">
        <w:rPr>
          <w:lang w:val="uk-UA"/>
        </w:rPr>
        <w:t xml:space="preserve"> впа</w:t>
      </w:r>
      <w:r w:rsidR="00E3131C" w:rsidRPr="00E3131C">
        <w:rPr>
          <w:lang w:val="uk-UA"/>
        </w:rPr>
        <w:t>л</w:t>
      </w:r>
      <w:r w:rsidRPr="00E3131C">
        <w:rPr>
          <w:lang w:val="uk-UA"/>
        </w:rPr>
        <w:t xml:space="preserve">ого солдата й в польоті,шаблею, зносить голову </w:t>
      </w:r>
      <w:r w:rsidR="006D7DB6" w:rsidRPr="00E3131C">
        <w:rPr>
          <w:lang w:val="uk-UA"/>
        </w:rPr>
        <w:t>насту</w:t>
      </w:r>
      <w:r w:rsidR="006D7DB6" w:rsidRPr="00E3131C">
        <w:rPr>
          <w:lang w:val="uk-UA"/>
        </w:rPr>
        <w:t>п</w:t>
      </w:r>
      <w:r w:rsidR="006D7DB6" w:rsidRPr="00E3131C">
        <w:rPr>
          <w:lang w:val="uk-UA"/>
        </w:rPr>
        <w:t>ному</w:t>
      </w:r>
      <w:r w:rsidRPr="00E3131C">
        <w:rPr>
          <w:lang w:val="uk-UA"/>
        </w:rPr>
        <w:t>, приземляється на плече, через спину перекочується, вскакує на ноги й в новому стрибку обома ногами б'є черг</w:t>
      </w:r>
      <w:r w:rsidRPr="00E3131C">
        <w:rPr>
          <w:lang w:val="uk-UA"/>
        </w:rPr>
        <w:t>о</w:t>
      </w:r>
      <w:r w:rsidRPr="00E3131C">
        <w:rPr>
          <w:lang w:val="uk-UA"/>
        </w:rPr>
        <w:t>вого солдатика в живіт. Відлітає назад та швидко вигну</w:t>
      </w:r>
      <w:r w:rsidRPr="00E3131C">
        <w:rPr>
          <w:lang w:val="uk-UA"/>
        </w:rPr>
        <w:t>в</w:t>
      </w:r>
      <w:r w:rsidRPr="00E3131C">
        <w:rPr>
          <w:lang w:val="uk-UA"/>
        </w:rPr>
        <w:t xml:space="preserve">шись здіймається на ноги стрибком,озирається навколо й вже знову махає шаблюкою, рубаючи черговому ворогу плече, а далі проштрикуючи живіт </w:t>
      </w:r>
      <w:r w:rsidR="006D7DB6" w:rsidRPr="00E3131C">
        <w:rPr>
          <w:lang w:val="uk-UA"/>
        </w:rPr>
        <w:t>наступному</w:t>
      </w:r>
      <w:r w:rsidRPr="00E3131C">
        <w:rPr>
          <w:lang w:val="uk-UA"/>
        </w:rPr>
        <w:t xml:space="preserve">, прикривається ним від багнета чергового. </w:t>
      </w:r>
    </w:p>
    <w:p w:rsidR="00236B3F" w:rsidRPr="00E3131C" w:rsidRDefault="00236B3F" w:rsidP="00236B3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Батько вже далеко заглибився у </w:t>
      </w:r>
      <w:r w:rsidR="008363C5" w:rsidRPr="00E3131C">
        <w:rPr>
          <w:lang w:val="uk-UA"/>
        </w:rPr>
        <w:t xml:space="preserve">стан ворога, швидко махає шаблею навколо себе, раз по раз роблячи випади та влучає в </w:t>
      </w:r>
      <w:r w:rsidR="006D7DB6" w:rsidRPr="00E3131C">
        <w:rPr>
          <w:lang w:val="uk-UA"/>
        </w:rPr>
        <w:t>обступивших</w:t>
      </w:r>
      <w:r w:rsidR="008363C5" w:rsidRPr="00E3131C">
        <w:rPr>
          <w:lang w:val="uk-UA"/>
        </w:rPr>
        <w:t xml:space="preserve"> його солдатів, що ті змикають кільце навколо нього.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>Ось видно сина, що відкинувши від себе чергового бійця, помічає оточеного батька.</w:t>
      </w:r>
    </w:p>
    <w:p w:rsidR="008363C5" w:rsidRPr="00E3131C" w:rsidRDefault="008363C5" w:rsidP="008363C5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8363C5" w:rsidRPr="00E3131C" w:rsidRDefault="008363C5" w:rsidP="008363C5">
      <w:pPr>
        <w:pStyle w:val="HeroReplica"/>
        <w:rPr>
          <w:lang w:val="uk-UA"/>
        </w:rPr>
      </w:pPr>
      <w:r w:rsidRPr="00E3131C">
        <w:rPr>
          <w:lang w:val="uk-UA"/>
        </w:rPr>
        <w:t>Тримайся батя, я вже поруч.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>З цими словами син високо підстрибує та б'є ногою по о</w:t>
      </w:r>
      <w:r w:rsidRPr="00E3131C">
        <w:rPr>
          <w:lang w:val="uk-UA"/>
        </w:rPr>
        <w:t>б</w:t>
      </w:r>
      <w:r w:rsidRPr="00E3131C">
        <w:rPr>
          <w:lang w:val="uk-UA"/>
        </w:rPr>
        <w:t>личчю солдата, приземлюється, перекочується, хватає з зе</w:t>
      </w:r>
      <w:r w:rsidRPr="00E3131C">
        <w:rPr>
          <w:lang w:val="uk-UA"/>
        </w:rPr>
        <w:t>м</w:t>
      </w:r>
      <w:r w:rsidRPr="00E3131C">
        <w:rPr>
          <w:lang w:val="uk-UA"/>
        </w:rPr>
        <w:lastRenderedPageBreak/>
        <w:t>лі ще одну шаблю, й ось так, з двома шаблями, розмахуючи</w:t>
      </w:r>
      <w:r w:rsidR="006D7DB6" w:rsidRPr="00E3131C">
        <w:rPr>
          <w:lang w:val="uk-UA"/>
        </w:rPr>
        <w:t xml:space="preserve"> ними навколо себе, рухається в с</w:t>
      </w:r>
      <w:r w:rsidRPr="00E3131C">
        <w:rPr>
          <w:lang w:val="uk-UA"/>
        </w:rPr>
        <w:t xml:space="preserve">торону батька, створюючи живий коридор з відступаючих та відстрибуючих солдатів. 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>Ось батько з сином стоять спина до спини та б'ються шабл</w:t>
      </w:r>
      <w:r w:rsidRPr="00E3131C">
        <w:rPr>
          <w:lang w:val="uk-UA"/>
        </w:rPr>
        <w:t>я</w:t>
      </w:r>
      <w:r w:rsidRPr="00E3131C">
        <w:rPr>
          <w:lang w:val="uk-UA"/>
        </w:rPr>
        <w:t xml:space="preserve">ми з ворогами. </w:t>
      </w:r>
    </w:p>
    <w:p w:rsidR="0070569B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Ось поранені солдати розповзаються по сторонам, а козаки бігом повертаються до окопів, </w:t>
      </w:r>
      <w:r w:rsidR="0070569B" w:rsidRPr="00E3131C">
        <w:rPr>
          <w:lang w:val="uk-UA"/>
        </w:rPr>
        <w:t xml:space="preserve">перестрибуючи через живих та мертвих солдатів, тіла яких в хворобливих, </w:t>
      </w:r>
      <w:r w:rsidR="006D7DB6" w:rsidRPr="00E3131C">
        <w:rPr>
          <w:lang w:val="uk-UA"/>
        </w:rPr>
        <w:t>неприродних</w:t>
      </w:r>
      <w:r w:rsidR="0070569B" w:rsidRPr="00E3131C">
        <w:rPr>
          <w:lang w:val="uk-UA"/>
        </w:rPr>
        <w:t xml:space="preserve"> п</w:t>
      </w:r>
      <w:r w:rsidR="0070569B" w:rsidRPr="00E3131C">
        <w:rPr>
          <w:lang w:val="uk-UA"/>
        </w:rPr>
        <w:t>о</w:t>
      </w:r>
      <w:r w:rsidR="0070569B" w:rsidRPr="00E3131C">
        <w:rPr>
          <w:lang w:val="uk-UA"/>
        </w:rPr>
        <w:t xml:space="preserve">зах встеляють землю, бо за </w:t>
      </w:r>
      <w:r w:rsidRPr="00E3131C">
        <w:rPr>
          <w:lang w:val="uk-UA"/>
        </w:rPr>
        <w:t xml:space="preserve">спинами </w:t>
      </w:r>
      <w:r w:rsidR="0070569B" w:rsidRPr="00E3131C">
        <w:rPr>
          <w:lang w:val="uk-UA"/>
        </w:rPr>
        <w:t xml:space="preserve">козаків </w:t>
      </w:r>
      <w:r w:rsidRPr="00E3131C">
        <w:rPr>
          <w:lang w:val="uk-UA"/>
        </w:rPr>
        <w:t>вид</w:t>
      </w:r>
      <w:r w:rsidR="0070569B" w:rsidRPr="00E3131C">
        <w:rPr>
          <w:lang w:val="uk-UA"/>
        </w:rPr>
        <w:t>но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як суне чергова партія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>ів та човнів</w:t>
      </w:r>
      <w:r w:rsidR="0070569B" w:rsidRPr="00E3131C">
        <w:rPr>
          <w:lang w:val="uk-UA"/>
        </w:rPr>
        <w:t>, заповнених солд</w:t>
      </w:r>
      <w:r w:rsidR="0070569B" w:rsidRPr="00E3131C">
        <w:rPr>
          <w:lang w:val="uk-UA"/>
        </w:rPr>
        <w:t>а</w:t>
      </w:r>
      <w:r w:rsidR="0070569B" w:rsidRPr="00E3131C">
        <w:rPr>
          <w:lang w:val="uk-UA"/>
        </w:rPr>
        <w:t>тами</w:t>
      </w:r>
      <w:r w:rsidRPr="00E3131C">
        <w:rPr>
          <w:lang w:val="uk-UA"/>
        </w:rPr>
        <w:t>.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>А литаври продовжують бити.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Чергова партія наближується до берега під гучні постріли, гнеться, але розпрямляється та відповідає тим же. 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>Ось нові човні б'ються об човни раніше прибу</w:t>
      </w:r>
      <w:r w:rsidR="006D7DB6" w:rsidRPr="00E3131C">
        <w:rPr>
          <w:lang w:val="uk-UA"/>
        </w:rPr>
        <w:t>л</w:t>
      </w:r>
      <w:r w:rsidRPr="00E3131C">
        <w:rPr>
          <w:lang w:val="uk-UA"/>
        </w:rPr>
        <w:t xml:space="preserve">их, солдати перестрибують на них, на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>и, хто падає в воду та проб</w:t>
      </w:r>
      <w:r w:rsidRPr="00E3131C">
        <w:rPr>
          <w:lang w:val="uk-UA"/>
        </w:rPr>
        <w:t>и</w:t>
      </w:r>
      <w:r w:rsidRPr="00E3131C">
        <w:rPr>
          <w:lang w:val="uk-UA"/>
        </w:rPr>
        <w:t>рається по ній, хто падає від кулі, та через нього вже с</w:t>
      </w:r>
      <w:r w:rsidRPr="00E3131C">
        <w:rPr>
          <w:lang w:val="uk-UA"/>
        </w:rPr>
        <w:t>у</w:t>
      </w:r>
      <w:r w:rsidRPr="00E3131C">
        <w:rPr>
          <w:lang w:val="uk-UA"/>
        </w:rPr>
        <w:t>не черговий вояк.</w:t>
      </w:r>
    </w:p>
    <w:p w:rsidR="008363C5" w:rsidRPr="00E3131C" w:rsidRDefault="008363C5" w:rsidP="008363C5">
      <w:pPr>
        <w:pStyle w:val="ActionDescription"/>
        <w:rPr>
          <w:lang w:val="uk-UA"/>
        </w:rPr>
      </w:pPr>
      <w:r w:rsidRPr="00E3131C">
        <w:rPr>
          <w:lang w:val="uk-UA"/>
        </w:rPr>
        <w:t>Й знову рукопашна</w:t>
      </w:r>
      <w:r w:rsidR="00B0212D" w:rsidRPr="00E3131C">
        <w:rPr>
          <w:lang w:val="uk-UA"/>
        </w:rPr>
        <w:t>. Й знову все перемішано та оповите кур</w:t>
      </w:r>
      <w:r w:rsidR="00B0212D" w:rsidRPr="00E3131C">
        <w:rPr>
          <w:lang w:val="uk-UA"/>
        </w:rPr>
        <w:t>я</w:t>
      </w:r>
      <w:r w:rsidR="00B0212D" w:rsidRPr="00E3131C">
        <w:rPr>
          <w:lang w:val="uk-UA"/>
        </w:rPr>
        <w:t>вою та димом. Солдати та козаки перечіпаються, переплиг</w:t>
      </w:r>
      <w:r w:rsidR="00B0212D" w:rsidRPr="00E3131C">
        <w:rPr>
          <w:lang w:val="uk-UA"/>
        </w:rPr>
        <w:t>у</w:t>
      </w:r>
      <w:r w:rsidR="00B0212D" w:rsidRPr="00E3131C">
        <w:rPr>
          <w:lang w:val="uk-UA"/>
        </w:rPr>
        <w:t xml:space="preserve">ють через трупи, гамселять один одного, вмиваються </w:t>
      </w:r>
      <w:r w:rsidR="006D7DB6" w:rsidRPr="00E3131C">
        <w:rPr>
          <w:lang w:val="uk-UA"/>
        </w:rPr>
        <w:t>кров'ю</w:t>
      </w:r>
      <w:r w:rsidR="00B0212D" w:rsidRPr="00E3131C">
        <w:rPr>
          <w:lang w:val="uk-UA"/>
        </w:rPr>
        <w:t xml:space="preserve"> та потом.</w:t>
      </w:r>
    </w:p>
    <w:p w:rsidR="00B0212D" w:rsidRPr="00E3131C" w:rsidRDefault="00B0212D" w:rsidP="00B021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Але ось знову причалюють човни. Ось солдати шикуються та стріляють. </w:t>
      </w:r>
    </w:p>
    <w:p w:rsidR="00B0212D" w:rsidRPr="00E3131C" w:rsidRDefault="00B0212D" w:rsidP="00B021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Падають козаки. </w:t>
      </w:r>
    </w:p>
    <w:p w:rsidR="00B0212D" w:rsidRPr="00E3131C" w:rsidRDefault="00B0212D" w:rsidP="00B0212D">
      <w:pPr>
        <w:pStyle w:val="ActionDescription"/>
        <w:rPr>
          <w:lang w:val="uk-UA"/>
        </w:rPr>
      </w:pPr>
      <w:r w:rsidRPr="00E3131C">
        <w:rPr>
          <w:lang w:val="uk-UA"/>
        </w:rPr>
        <w:t>Втім падають й деякі, захоплені боєм солдати.</w:t>
      </w:r>
    </w:p>
    <w:p w:rsidR="00B0212D" w:rsidRPr="00E3131C" w:rsidRDefault="00B0212D" w:rsidP="00B021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Все </w:t>
      </w:r>
      <w:r w:rsidR="006D7DB6" w:rsidRPr="00E3131C">
        <w:rPr>
          <w:lang w:val="uk-UA"/>
        </w:rPr>
        <w:t>заволочує</w:t>
      </w:r>
      <w:r w:rsidRPr="00E3131C">
        <w:rPr>
          <w:lang w:val="uk-UA"/>
        </w:rPr>
        <w:t xml:space="preserve"> курява та дим.</w:t>
      </w:r>
    </w:p>
    <w:p w:rsidR="00B0212D" w:rsidRPr="00E3131C" w:rsidRDefault="00B0212D" w:rsidP="00B0212D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</w:t>
      </w:r>
      <w:r w:rsidR="006D5578" w:rsidRPr="00E3131C">
        <w:rPr>
          <w:lang w:val="uk-UA"/>
        </w:rPr>
        <w:t>річка</w:t>
      </w:r>
      <w:r w:rsidRPr="00E3131C">
        <w:rPr>
          <w:lang w:val="uk-UA"/>
        </w:rPr>
        <w:t xml:space="preserve"> - </w:t>
      </w:r>
      <w:r w:rsidR="006D5578" w:rsidRPr="00E3131C">
        <w:rPr>
          <w:lang w:val="uk-UA"/>
        </w:rPr>
        <w:t>день</w:t>
      </w:r>
    </w:p>
    <w:p w:rsidR="00B0212D" w:rsidRPr="00E3131C" w:rsidRDefault="00B0212D" w:rsidP="00B021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Пів річки вкрито </w:t>
      </w:r>
      <w:r w:rsidR="006D5578" w:rsidRPr="00E3131C">
        <w:rPr>
          <w:lang w:val="uk-UA"/>
        </w:rPr>
        <w:t xml:space="preserve">порожніми </w:t>
      </w:r>
      <w:r w:rsidRPr="00E3131C">
        <w:rPr>
          <w:lang w:val="uk-UA"/>
        </w:rPr>
        <w:t>човнами.</w:t>
      </w:r>
      <w:r w:rsidR="006D5578" w:rsidRPr="00E3131C">
        <w:rPr>
          <w:lang w:val="uk-UA"/>
        </w:rPr>
        <w:t xml:space="preserve"> Російська армія на своєму боці. Обличчя бійців висловлюють втому, байдужість, подекуди страх та приреченість.</w:t>
      </w:r>
    </w:p>
    <w:p w:rsidR="00C635B3" w:rsidRPr="00E3131C" w:rsidRDefault="00C635B3" w:rsidP="00C635B3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Берег на боці козаків щільно всіяно темними плямами трупів солдатів та подекуди червоніючими шароварами козацьких трупів. Все саме криві лінії, жодного рівного простору. Вщент перерита земля та пісок. </w:t>
      </w:r>
    </w:p>
    <w:p w:rsidR="00C635B3" w:rsidRPr="00E3131C" w:rsidRDefault="00C635B3" w:rsidP="00C635B3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Калюжі крові, сліди від ніг в кривавій червоній грязюці. Такі ж сліди від рук. А он глибока воронка та борозна від неї в кровавій грязюці від повзучого тіла. </w:t>
      </w:r>
    </w:p>
    <w:p w:rsidR="00C635B3" w:rsidRPr="00E3131C" w:rsidRDefault="00C635B3" w:rsidP="00C635B3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А ось й саме тіло, в якого відірвано ядром </w:t>
      </w:r>
      <w:r w:rsidR="00E36B54" w:rsidRPr="00E3131C">
        <w:rPr>
          <w:lang w:val="uk-UA"/>
        </w:rPr>
        <w:t>нижню частину тіла.</w:t>
      </w:r>
    </w:p>
    <w:p w:rsidR="006D5578" w:rsidRPr="00E3131C" w:rsidRDefault="006D5578" w:rsidP="006D5578">
      <w:pPr>
        <w:pStyle w:val="ActionDescription"/>
        <w:rPr>
          <w:lang w:val="uk-UA"/>
        </w:rPr>
      </w:pPr>
      <w:r w:rsidRPr="00E3131C">
        <w:rPr>
          <w:lang w:val="uk-UA"/>
        </w:rPr>
        <w:t>Козаки</w:t>
      </w:r>
      <w:r w:rsidR="00E36B54" w:rsidRPr="00E3131C">
        <w:rPr>
          <w:lang w:val="uk-UA"/>
        </w:rPr>
        <w:t>, вкриті пилюкою, змокрілою пилюкою від поту, змо</w:t>
      </w:r>
      <w:r w:rsidR="00E36B54" w:rsidRPr="00E3131C">
        <w:rPr>
          <w:lang w:val="uk-UA"/>
        </w:rPr>
        <w:t>к</w:t>
      </w:r>
      <w:r w:rsidR="00E36B54" w:rsidRPr="00E3131C">
        <w:rPr>
          <w:lang w:val="uk-UA"/>
        </w:rPr>
        <w:t>рілою пилюкою від крові, кров'ю, потом, грязюкою,</w:t>
      </w:r>
      <w:r w:rsidRPr="00E3131C">
        <w:rPr>
          <w:lang w:val="uk-UA"/>
        </w:rPr>
        <w:t xml:space="preserve"> покид</w:t>
      </w:r>
      <w:r w:rsidRPr="00E3131C">
        <w:rPr>
          <w:lang w:val="uk-UA"/>
        </w:rPr>
        <w:t>а</w:t>
      </w:r>
      <w:r w:rsidRPr="00E3131C">
        <w:rPr>
          <w:lang w:val="uk-UA"/>
        </w:rPr>
        <w:t>ють окопи, ведуть поранених. Повільно течуть у бік січі.</w:t>
      </w:r>
    </w:p>
    <w:p w:rsidR="006D5578" w:rsidRPr="00E3131C" w:rsidRDefault="006D5578" w:rsidP="006D5578">
      <w:pPr>
        <w:pStyle w:val="ActionTimeArena"/>
        <w:rPr>
          <w:lang w:val="uk-UA"/>
        </w:rPr>
      </w:pPr>
      <w:r w:rsidRPr="00E3131C">
        <w:rPr>
          <w:lang w:val="uk-UA"/>
        </w:rPr>
        <w:t>нат. круча над берегом - день</w:t>
      </w:r>
    </w:p>
    <w:p w:rsidR="006D5578" w:rsidRPr="00E3131C" w:rsidRDefault="006D5578" w:rsidP="006D5578">
      <w:pPr>
        <w:pStyle w:val="ActionDescription"/>
        <w:rPr>
          <w:lang w:val="uk-UA"/>
        </w:rPr>
      </w:pPr>
      <w:r w:rsidRPr="00E3131C">
        <w:rPr>
          <w:lang w:val="uk-UA"/>
        </w:rPr>
        <w:t>На край кручі висовують вершники. То козаки на чолі з ГН</w:t>
      </w:r>
      <w:r w:rsidRPr="00E3131C">
        <w:rPr>
          <w:lang w:val="uk-UA"/>
        </w:rPr>
        <w:t>А</w:t>
      </w:r>
      <w:r w:rsidRPr="00E3131C">
        <w:rPr>
          <w:lang w:val="uk-UA"/>
        </w:rPr>
        <w:t>ТОМ ГАЛАГАНОМ. Десь по заду видно прибу</w:t>
      </w:r>
      <w:r w:rsidR="00E3131C" w:rsidRPr="00E3131C">
        <w:rPr>
          <w:lang w:val="uk-UA"/>
        </w:rPr>
        <w:t>л</w:t>
      </w:r>
      <w:r w:rsidRPr="00E3131C">
        <w:rPr>
          <w:lang w:val="uk-UA"/>
        </w:rPr>
        <w:t>их щойно, з коз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ками, драгунів. </w:t>
      </w:r>
    </w:p>
    <w:p w:rsidR="006D5578" w:rsidRPr="00E3131C" w:rsidRDefault="006D5578" w:rsidP="006D5578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Хвилею російської армії проноситься </w:t>
      </w:r>
      <w:r w:rsidR="006D7DB6" w:rsidRPr="00E3131C">
        <w:rPr>
          <w:lang w:val="uk-UA"/>
        </w:rPr>
        <w:t>хвала</w:t>
      </w:r>
      <w:r w:rsidRPr="00E3131C">
        <w:rPr>
          <w:lang w:val="uk-UA"/>
        </w:rPr>
        <w:t>, вітання та о</w:t>
      </w:r>
      <w:r w:rsidRPr="00E3131C">
        <w:rPr>
          <w:lang w:val="uk-UA"/>
        </w:rPr>
        <w:t>б</w:t>
      </w:r>
      <w:r w:rsidRPr="00E3131C">
        <w:rPr>
          <w:lang w:val="uk-UA"/>
        </w:rPr>
        <w:t>надійливий галас.</w:t>
      </w:r>
    </w:p>
    <w:p w:rsidR="00E36B54" w:rsidRPr="00E3131C" w:rsidRDefault="00E36B54" w:rsidP="00E36B54">
      <w:pPr>
        <w:pStyle w:val="ActionTimeArena"/>
        <w:rPr>
          <w:lang w:val="uk-UA"/>
        </w:rPr>
      </w:pPr>
      <w:r w:rsidRPr="00E3131C">
        <w:rPr>
          <w:lang w:val="uk-UA"/>
        </w:rPr>
        <w:t>нат. січ - коло куренів - день</w:t>
      </w:r>
    </w:p>
    <w:p w:rsidR="00E36B54" w:rsidRPr="00E3131C" w:rsidRDefault="00E36B54" w:rsidP="00E36B54">
      <w:pPr>
        <w:pStyle w:val="ActionDescription"/>
        <w:rPr>
          <w:lang w:val="uk-UA"/>
        </w:rPr>
      </w:pPr>
      <w:r w:rsidRPr="00E3131C">
        <w:rPr>
          <w:lang w:val="uk-UA"/>
        </w:rPr>
        <w:t>З різних куренів виходять одягнені в нову одіж та парадну форму старшини, серед яких тепер наочно видно велику кіл</w:t>
      </w:r>
      <w:r w:rsidRPr="00E3131C">
        <w:rPr>
          <w:lang w:val="uk-UA"/>
        </w:rPr>
        <w:t>ь</w:t>
      </w:r>
      <w:r w:rsidRPr="00E3131C">
        <w:rPr>
          <w:lang w:val="uk-UA"/>
        </w:rPr>
        <w:t>кість різного роду поважних колись посадовців січового т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вариства. </w:t>
      </w:r>
    </w:p>
    <w:p w:rsidR="00E36B54" w:rsidRPr="00E3131C" w:rsidRDefault="00E36B54" w:rsidP="00E36B54">
      <w:pPr>
        <w:pStyle w:val="ActionDescription"/>
        <w:rPr>
          <w:lang w:val="uk-UA"/>
        </w:rPr>
      </w:pPr>
      <w:r w:rsidRPr="00E3131C">
        <w:rPr>
          <w:lang w:val="uk-UA"/>
        </w:rPr>
        <w:t>Якийсь козак, вийшовши з куреня, поправляє на собі одяг, зігнувшись, розгладжує його</w:t>
      </w:r>
      <w:r w:rsidR="007E7C23" w:rsidRPr="00E3131C">
        <w:rPr>
          <w:lang w:val="uk-UA"/>
        </w:rPr>
        <w:t xml:space="preserve"> на ногах швидкими рухами, п</w:t>
      </w:r>
      <w:r w:rsidR="007E7C23" w:rsidRPr="00E3131C">
        <w:rPr>
          <w:lang w:val="uk-UA"/>
        </w:rPr>
        <w:t>о</w:t>
      </w:r>
      <w:r w:rsidR="007E7C23" w:rsidRPr="00E3131C">
        <w:rPr>
          <w:lang w:val="uk-UA"/>
        </w:rPr>
        <w:t>тім розгинається та довгим поглядом дивиться в небо.</w:t>
      </w:r>
    </w:p>
    <w:p w:rsidR="007E7C23" w:rsidRPr="00E3131C" w:rsidRDefault="007E7C23" w:rsidP="007E7C23">
      <w:pPr>
        <w:pStyle w:val="HeroName"/>
        <w:rPr>
          <w:lang w:val="uk-UA"/>
        </w:rPr>
      </w:pPr>
      <w:r w:rsidRPr="00E3131C">
        <w:rPr>
          <w:lang w:val="uk-UA"/>
        </w:rPr>
        <w:t>козак</w:t>
      </w:r>
    </w:p>
    <w:p w:rsidR="007E7C23" w:rsidRPr="00E3131C" w:rsidRDefault="007E7C23" w:rsidP="007E7C23">
      <w:pPr>
        <w:pStyle w:val="HeroRemarka"/>
        <w:rPr>
          <w:lang w:val="uk-UA"/>
        </w:rPr>
      </w:pPr>
      <w:r w:rsidRPr="00E3131C">
        <w:rPr>
          <w:lang w:val="uk-UA"/>
        </w:rPr>
        <w:t>(видихаючи)</w:t>
      </w:r>
    </w:p>
    <w:p w:rsidR="007E7C23" w:rsidRPr="00E3131C" w:rsidRDefault="007E7C23" w:rsidP="007E7C23">
      <w:pPr>
        <w:pStyle w:val="HeroReplica"/>
        <w:rPr>
          <w:lang w:val="uk-UA"/>
        </w:rPr>
      </w:pPr>
      <w:r w:rsidRPr="00E3131C">
        <w:rPr>
          <w:lang w:val="uk-UA"/>
        </w:rPr>
        <w:t>Ех, чи нам від нудьги гор</w:t>
      </w:r>
      <w:r w:rsidRPr="00E3131C">
        <w:rPr>
          <w:lang w:val="uk-UA"/>
        </w:rPr>
        <w:t>ю</w:t>
      </w:r>
      <w:r w:rsidRPr="00E3131C">
        <w:rPr>
          <w:lang w:val="uk-UA"/>
        </w:rPr>
        <w:t>вати, останній бій - найва</w:t>
      </w:r>
      <w:r w:rsidRPr="00E3131C">
        <w:rPr>
          <w:lang w:val="uk-UA"/>
        </w:rPr>
        <w:t>ж</w:t>
      </w:r>
      <w:r w:rsidRPr="00E3131C">
        <w:rPr>
          <w:lang w:val="uk-UA"/>
        </w:rPr>
        <w:t>чий він.</w:t>
      </w:r>
    </w:p>
    <w:p w:rsidR="007E7C23" w:rsidRPr="00E3131C" w:rsidRDefault="007E7C23" w:rsidP="007E7C23">
      <w:pPr>
        <w:pStyle w:val="ActionDescription"/>
        <w:rPr>
          <w:lang w:val="uk-UA"/>
        </w:rPr>
      </w:pPr>
      <w:r w:rsidRPr="00E3131C">
        <w:rPr>
          <w:lang w:val="uk-UA"/>
        </w:rPr>
        <w:t>Козак оправляє вуса, гірко посміхається та йде.</w:t>
      </w:r>
    </w:p>
    <w:p w:rsidR="00C50F88" w:rsidRPr="00E3131C" w:rsidRDefault="00C50F88" w:rsidP="00C50F88">
      <w:pPr>
        <w:pStyle w:val="ActionTimeArena"/>
        <w:rPr>
          <w:lang w:val="uk-UA"/>
        </w:rPr>
      </w:pPr>
      <w:r w:rsidRPr="00E3131C">
        <w:rPr>
          <w:lang w:val="uk-UA"/>
        </w:rPr>
        <w:t>нат. коло січової церкви - день</w:t>
      </w:r>
    </w:p>
    <w:p w:rsidR="00C50F88" w:rsidRPr="00E3131C" w:rsidRDefault="00C50F88" w:rsidP="00C50F88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Козаки стоять шеренгами, між ними СВЯТИЙ ОТЕЦЬ ходить, щось шепче, підходячи до кожного, дає чоломкнути </w:t>
      </w:r>
      <w:r w:rsidR="006D7DB6" w:rsidRPr="00E3131C">
        <w:rPr>
          <w:lang w:val="uk-UA"/>
        </w:rPr>
        <w:t>хреста</w:t>
      </w:r>
      <w:r w:rsidRPr="00E3131C">
        <w:rPr>
          <w:lang w:val="uk-UA"/>
        </w:rPr>
        <w:t xml:space="preserve">, </w:t>
      </w:r>
      <w:r w:rsidR="006D7DB6" w:rsidRPr="00E3131C">
        <w:rPr>
          <w:lang w:val="uk-UA"/>
        </w:rPr>
        <w:t>перехрещує</w:t>
      </w:r>
      <w:r w:rsidRPr="00E3131C">
        <w:rPr>
          <w:lang w:val="uk-UA"/>
        </w:rPr>
        <w:t>, а за ним вже  підходить СЛУЖКА та дає сьорбн</w:t>
      </w:r>
      <w:r w:rsidRPr="00E3131C">
        <w:rPr>
          <w:lang w:val="uk-UA"/>
        </w:rPr>
        <w:t>у</w:t>
      </w:r>
      <w:r w:rsidRPr="00E3131C">
        <w:rPr>
          <w:lang w:val="uk-UA"/>
        </w:rPr>
        <w:t>ти вина.</w:t>
      </w:r>
    </w:p>
    <w:p w:rsidR="00C50F88" w:rsidRPr="00E3131C" w:rsidRDefault="00C50F88" w:rsidP="00C50F88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Сьорбнувши вина, кожен </w:t>
      </w:r>
      <w:r w:rsidR="006D7DB6" w:rsidRPr="00E3131C">
        <w:rPr>
          <w:lang w:val="uk-UA"/>
        </w:rPr>
        <w:t>хреститься</w:t>
      </w:r>
      <w:r w:rsidRPr="00E3131C">
        <w:rPr>
          <w:lang w:val="uk-UA"/>
        </w:rPr>
        <w:t xml:space="preserve">, дивлячись на небо, в </w:t>
      </w:r>
      <w:r w:rsidR="006D7DB6" w:rsidRPr="00E3131C">
        <w:rPr>
          <w:lang w:val="uk-UA"/>
        </w:rPr>
        <w:t>передчутті</w:t>
      </w:r>
      <w:r w:rsidRPr="00E3131C">
        <w:rPr>
          <w:lang w:val="uk-UA"/>
        </w:rPr>
        <w:t xml:space="preserve"> скорого відльоту до того неба. </w:t>
      </w:r>
    </w:p>
    <w:p w:rsidR="006D5578" w:rsidRPr="00E3131C" w:rsidRDefault="006D5578" w:rsidP="006D5578">
      <w:pPr>
        <w:pStyle w:val="ActionTimeArena"/>
        <w:rPr>
          <w:lang w:val="uk-UA"/>
        </w:rPr>
      </w:pPr>
      <w:r w:rsidRPr="00E3131C">
        <w:rPr>
          <w:lang w:val="uk-UA"/>
        </w:rPr>
        <w:t>Нат. Січ - день</w:t>
      </w:r>
    </w:p>
    <w:p w:rsidR="006D5578" w:rsidRPr="00E3131C" w:rsidRDefault="006D5578" w:rsidP="006D5578">
      <w:pPr>
        <w:pStyle w:val="ActionDescription"/>
        <w:rPr>
          <w:lang w:val="uk-UA"/>
        </w:rPr>
      </w:pPr>
      <w:r w:rsidRPr="00E3131C">
        <w:rPr>
          <w:lang w:val="uk-UA"/>
        </w:rPr>
        <w:t>Козаки зайняли позиції в середині січі та зразу за нею, наново окопавшись.</w:t>
      </w:r>
      <w:r w:rsidR="008D6468" w:rsidRPr="00E3131C">
        <w:rPr>
          <w:lang w:val="uk-UA"/>
        </w:rPr>
        <w:t xml:space="preserve"> Жодна емоція, окрім напруженого </w:t>
      </w:r>
      <w:r w:rsidR="006D7DB6" w:rsidRPr="00E3131C">
        <w:rPr>
          <w:lang w:val="uk-UA"/>
        </w:rPr>
        <w:t>очік</w:t>
      </w:r>
      <w:r w:rsidR="006D7DB6" w:rsidRPr="00E3131C">
        <w:rPr>
          <w:lang w:val="uk-UA"/>
        </w:rPr>
        <w:t>у</w:t>
      </w:r>
      <w:r w:rsidR="006D7DB6" w:rsidRPr="00E3131C">
        <w:rPr>
          <w:lang w:val="uk-UA"/>
        </w:rPr>
        <w:t>вання</w:t>
      </w:r>
      <w:r w:rsidR="008D6468" w:rsidRPr="00E3131C">
        <w:rPr>
          <w:lang w:val="uk-UA"/>
        </w:rPr>
        <w:t>, не помітна на обличчях козаків.</w:t>
      </w:r>
    </w:p>
    <w:p w:rsidR="006D5578" w:rsidRPr="00E3131C" w:rsidRDefault="006D5578" w:rsidP="006D5578">
      <w:pPr>
        <w:pStyle w:val="ActionDescription"/>
        <w:rPr>
          <w:lang w:val="uk-UA"/>
        </w:rPr>
      </w:pPr>
      <w:r w:rsidRPr="00E3131C">
        <w:rPr>
          <w:lang w:val="uk-UA"/>
        </w:rPr>
        <w:t>Дехто з козаків продовжує окопуватись, вправно керуючи ш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нцевим приладдям. </w:t>
      </w:r>
    </w:p>
    <w:p w:rsidR="00FE6A86" w:rsidRPr="00E3131C" w:rsidRDefault="00FE6A86" w:rsidP="00FE6A86">
      <w:pPr>
        <w:pStyle w:val="ActionTimeArena"/>
        <w:rPr>
          <w:lang w:val="uk-UA"/>
        </w:rPr>
      </w:pPr>
      <w:r w:rsidRPr="00E3131C">
        <w:rPr>
          <w:lang w:val="uk-UA"/>
        </w:rPr>
        <w:t>нат. січ - вечір</w:t>
      </w:r>
    </w:p>
    <w:p w:rsidR="00FE6A86" w:rsidRPr="00E3131C" w:rsidRDefault="00FE6A86" w:rsidP="00FE6A86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Черговий </w:t>
      </w:r>
      <w:r w:rsidR="006D7DB6" w:rsidRPr="00E3131C">
        <w:rPr>
          <w:lang w:val="uk-UA"/>
        </w:rPr>
        <w:t>артобстріл</w:t>
      </w:r>
      <w:r w:rsidRPr="00E3131C">
        <w:rPr>
          <w:lang w:val="uk-UA"/>
        </w:rPr>
        <w:t xml:space="preserve"> знаменує собою початок нової атаки. Одразу ж, вслід за громиханям ядер, починають литаври ві</w:t>
      </w:r>
      <w:r w:rsidRPr="00E3131C">
        <w:rPr>
          <w:lang w:val="uk-UA"/>
        </w:rPr>
        <w:t>д</w:t>
      </w:r>
      <w:r w:rsidRPr="00E3131C">
        <w:rPr>
          <w:lang w:val="uk-UA"/>
        </w:rPr>
        <w:t>бивати свій напружений ритм.</w:t>
      </w:r>
    </w:p>
    <w:p w:rsidR="00FE6A86" w:rsidRPr="00E3131C" w:rsidRDefault="00FE6A86" w:rsidP="00FE6A86">
      <w:pPr>
        <w:pStyle w:val="ActionDescription"/>
        <w:rPr>
          <w:lang w:val="uk-UA"/>
        </w:rPr>
      </w:pPr>
      <w:r w:rsidRPr="00E3131C">
        <w:rPr>
          <w:lang w:val="uk-UA"/>
        </w:rPr>
        <w:t>Падають ядра, розлітається земля, гинуть в засідках та сховищах козаки. Але гинуть мовчки.</w:t>
      </w:r>
    </w:p>
    <w:p w:rsidR="00FE6A86" w:rsidRPr="00E3131C" w:rsidRDefault="00FE6A86" w:rsidP="00FE6A86">
      <w:pPr>
        <w:pStyle w:val="ActionDescription"/>
        <w:rPr>
          <w:lang w:val="uk-UA"/>
        </w:rPr>
      </w:pPr>
      <w:r w:rsidRPr="00E3131C">
        <w:rPr>
          <w:lang w:val="uk-UA"/>
        </w:rPr>
        <w:t>Летять ядра над Дніпром. А по Дніпру, суцільно вкритим ч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внами та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 xml:space="preserve">ами, суне військо російське, суне з військом загін Галагана. </w:t>
      </w:r>
    </w:p>
    <w:p w:rsidR="00FE6A86" w:rsidRPr="00E3131C" w:rsidRDefault="00FE6A86" w:rsidP="00FE6A86">
      <w:pPr>
        <w:pStyle w:val="ActionDescription"/>
        <w:rPr>
          <w:lang w:val="uk-UA"/>
        </w:rPr>
      </w:pPr>
      <w:r w:rsidRPr="00E3131C">
        <w:rPr>
          <w:lang w:val="uk-UA"/>
        </w:rPr>
        <w:t>Ось влучає ядро в курінь й він спалахує високим ясним во</w:t>
      </w:r>
      <w:r w:rsidRPr="00E3131C">
        <w:rPr>
          <w:lang w:val="uk-UA"/>
        </w:rPr>
        <w:t>г</w:t>
      </w:r>
      <w:r w:rsidRPr="00E3131C">
        <w:rPr>
          <w:lang w:val="uk-UA"/>
        </w:rPr>
        <w:t xml:space="preserve">нем, </w:t>
      </w:r>
    </w:p>
    <w:p w:rsidR="00FE6A86" w:rsidRPr="00E3131C" w:rsidRDefault="00FE6A86" w:rsidP="00FE6A86">
      <w:pPr>
        <w:pStyle w:val="ActionDescription"/>
        <w:rPr>
          <w:lang w:val="uk-UA"/>
        </w:rPr>
      </w:pPr>
      <w:r w:rsidRPr="00E3131C">
        <w:rPr>
          <w:lang w:val="uk-UA"/>
        </w:rPr>
        <w:t>освітлюючи язиками обличчя козацькі старечі у сутінковій син</w:t>
      </w:r>
      <w:r w:rsidR="006D7DB6" w:rsidRPr="00E3131C">
        <w:rPr>
          <w:lang w:val="uk-UA"/>
        </w:rPr>
        <w:t>я</w:t>
      </w:r>
      <w:r w:rsidRPr="00E3131C">
        <w:rPr>
          <w:lang w:val="uk-UA"/>
        </w:rPr>
        <w:t>ві. А литаври б'ють.</w:t>
      </w:r>
    </w:p>
    <w:p w:rsidR="00C50F88" w:rsidRPr="00E3131C" w:rsidRDefault="00C50F88" w:rsidP="00C50F88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Ось починають стріляти галагановські козаки, ще з </w:t>
      </w:r>
      <w:r w:rsidR="002C4DF8" w:rsidRPr="00E3131C">
        <w:rPr>
          <w:lang w:val="uk-UA"/>
        </w:rPr>
        <w:t>пл</w:t>
      </w:r>
      <w:r w:rsidR="006D7DB6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 xml:space="preserve">ів, прикриваючи висадку попереду </w:t>
      </w:r>
      <w:r w:rsidR="006D7DB6" w:rsidRPr="00E3131C">
        <w:rPr>
          <w:lang w:val="uk-UA"/>
        </w:rPr>
        <w:t>й</w:t>
      </w:r>
      <w:r w:rsidRPr="00E3131C">
        <w:rPr>
          <w:lang w:val="uk-UA"/>
        </w:rPr>
        <w:t>дучих солдатів.</w:t>
      </w:r>
    </w:p>
    <w:p w:rsidR="00C50F88" w:rsidRPr="00E3131C" w:rsidRDefault="00C50F88" w:rsidP="00C50F88">
      <w:pPr>
        <w:pStyle w:val="ActionDescription"/>
        <w:rPr>
          <w:lang w:val="uk-UA"/>
        </w:rPr>
      </w:pPr>
      <w:r w:rsidRPr="00E3131C">
        <w:rPr>
          <w:lang w:val="uk-UA"/>
        </w:rPr>
        <w:t>Ось відстрілюються з нових окопів козаки.</w:t>
      </w:r>
    </w:p>
    <w:p w:rsidR="00C50F88" w:rsidRPr="00E3131C" w:rsidRDefault="00C50F88" w:rsidP="00C50F88">
      <w:pPr>
        <w:pStyle w:val="ActionDescription"/>
        <w:rPr>
          <w:lang w:val="uk-UA"/>
        </w:rPr>
      </w:pPr>
      <w:r w:rsidRPr="00E3131C">
        <w:rPr>
          <w:lang w:val="uk-UA"/>
        </w:rPr>
        <w:t>А ось вже й в рукопашну зійшлися два війська. Махають к</w:t>
      </w:r>
      <w:r w:rsidRPr="00E3131C">
        <w:rPr>
          <w:lang w:val="uk-UA"/>
        </w:rPr>
        <w:t>о</w:t>
      </w:r>
      <w:r w:rsidRPr="00E3131C">
        <w:rPr>
          <w:lang w:val="uk-UA"/>
        </w:rPr>
        <w:t>заки шаблями, кол</w:t>
      </w:r>
      <w:r w:rsidR="006D7DB6" w:rsidRPr="00E3131C">
        <w:rPr>
          <w:lang w:val="uk-UA"/>
        </w:rPr>
        <w:t>ю</w:t>
      </w:r>
      <w:r w:rsidRPr="00E3131C">
        <w:rPr>
          <w:lang w:val="uk-UA"/>
        </w:rPr>
        <w:t>ть їх солдати багнетами, пруть на тов</w:t>
      </w:r>
      <w:r w:rsidRPr="00E3131C">
        <w:rPr>
          <w:lang w:val="uk-UA"/>
        </w:rPr>
        <w:t>а</w:t>
      </w:r>
      <w:r w:rsidRPr="00E3131C">
        <w:rPr>
          <w:lang w:val="uk-UA"/>
        </w:rPr>
        <w:t>риство списи галаганівців. А литаври б'ють.</w:t>
      </w:r>
    </w:p>
    <w:p w:rsidR="00C50F88" w:rsidRPr="00E3131C" w:rsidRDefault="00A60130" w:rsidP="00C50F88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Ось </w:t>
      </w:r>
      <w:r w:rsidR="006D7DB6" w:rsidRPr="00E3131C">
        <w:rPr>
          <w:lang w:val="uk-UA"/>
        </w:rPr>
        <w:t>страшенний</w:t>
      </w:r>
      <w:r w:rsidRPr="00E3131C">
        <w:rPr>
          <w:lang w:val="uk-UA"/>
        </w:rPr>
        <w:t xml:space="preserve"> гуркіт та миттєвий спалах овівають поле бою</w:t>
      </w:r>
    </w:p>
    <w:p w:rsidR="00A60130" w:rsidRPr="00E3131C" w:rsidRDefault="00A60130" w:rsidP="00A60130">
      <w:pPr>
        <w:pStyle w:val="ActionDescription"/>
        <w:rPr>
          <w:lang w:val="uk-UA"/>
        </w:rPr>
      </w:pPr>
      <w:r w:rsidRPr="00E3131C">
        <w:rPr>
          <w:lang w:val="uk-UA"/>
        </w:rPr>
        <w:t>То влучив снаряд в січову пушкарню.</w:t>
      </w:r>
    </w:p>
    <w:p w:rsidR="00A60130" w:rsidRPr="00E3131C" w:rsidRDefault="00A60130" w:rsidP="00A60130">
      <w:pPr>
        <w:pStyle w:val="ActionDescription"/>
        <w:rPr>
          <w:lang w:val="uk-UA"/>
        </w:rPr>
      </w:pPr>
      <w:r w:rsidRPr="00E3131C">
        <w:rPr>
          <w:lang w:val="uk-UA"/>
        </w:rPr>
        <w:t>Й ще ясніше стає нічне поле бою. Мало вже залишилось коз</w:t>
      </w:r>
      <w:r w:rsidRPr="00E3131C">
        <w:rPr>
          <w:lang w:val="uk-UA"/>
        </w:rPr>
        <w:t>а</w:t>
      </w:r>
      <w:r w:rsidRPr="00E3131C">
        <w:rPr>
          <w:lang w:val="uk-UA"/>
        </w:rPr>
        <w:t>ків. Але кожен козак - то оточений супротивником осередок бою, якого не так просто взяти.</w:t>
      </w:r>
    </w:p>
    <w:p w:rsidR="00A60130" w:rsidRPr="00E3131C" w:rsidRDefault="00A60130" w:rsidP="00A60130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Кілька таких ворожих кіл здіймають куряву навколо козака, що відбиває в литаври, обороняючи його. </w:t>
      </w:r>
    </w:p>
    <w:p w:rsidR="00A60130" w:rsidRPr="00E3131C" w:rsidRDefault="00A60130" w:rsidP="00A60130">
      <w:pPr>
        <w:pStyle w:val="ActionDescription"/>
        <w:rPr>
          <w:lang w:val="uk-UA"/>
        </w:rPr>
      </w:pPr>
      <w:r w:rsidRPr="00E3131C">
        <w:rPr>
          <w:lang w:val="uk-UA"/>
        </w:rPr>
        <w:t>А він все б'є в свої литаври.</w:t>
      </w:r>
    </w:p>
    <w:p w:rsidR="00A60130" w:rsidRPr="00E3131C" w:rsidRDefault="00A60130" w:rsidP="00A60130">
      <w:pPr>
        <w:pStyle w:val="ActionDescription"/>
        <w:rPr>
          <w:lang w:val="uk-UA"/>
        </w:rPr>
      </w:pPr>
      <w:r w:rsidRPr="00E3131C">
        <w:rPr>
          <w:lang w:val="uk-UA"/>
        </w:rPr>
        <w:t>Гинуть солдати, гинуть галаганівці, гинуть козаки.</w:t>
      </w:r>
    </w:p>
    <w:p w:rsidR="00A60130" w:rsidRPr="00E3131C" w:rsidRDefault="00A60130" w:rsidP="00A60130">
      <w:pPr>
        <w:pStyle w:val="ActionDescription"/>
        <w:rPr>
          <w:lang w:val="uk-UA"/>
        </w:rPr>
      </w:pPr>
      <w:r w:rsidRPr="00E3131C">
        <w:rPr>
          <w:lang w:val="uk-UA"/>
        </w:rPr>
        <w:t>Ось Галаган, вбивши в тяжкому бої козака, вилазить на купу трупів й таким чином, здійнявшись трохи над полем бою</w:t>
      </w:r>
    </w:p>
    <w:p w:rsidR="00A60130" w:rsidRPr="00E3131C" w:rsidRDefault="00A60130" w:rsidP="00A60130">
      <w:pPr>
        <w:pStyle w:val="HeroName"/>
        <w:rPr>
          <w:lang w:val="uk-UA"/>
        </w:rPr>
      </w:pPr>
      <w:r w:rsidRPr="00E3131C">
        <w:rPr>
          <w:lang w:val="uk-UA"/>
        </w:rPr>
        <w:t>галаган</w:t>
      </w:r>
    </w:p>
    <w:p w:rsidR="00A60130" w:rsidRPr="00E3131C" w:rsidRDefault="00A60130" w:rsidP="00A60130">
      <w:pPr>
        <w:pStyle w:val="HeroReplica"/>
        <w:rPr>
          <w:lang w:val="uk-UA"/>
        </w:rPr>
      </w:pPr>
      <w:r w:rsidRPr="00E3131C">
        <w:rPr>
          <w:lang w:val="uk-UA"/>
        </w:rPr>
        <w:t xml:space="preserve">Я сам жив iз вами, люблю </w:t>
      </w:r>
      <w:r w:rsidR="006D7DB6" w:rsidRPr="00E3131C">
        <w:rPr>
          <w:lang w:val="uk-UA"/>
        </w:rPr>
        <w:t>Січ</w:t>
      </w:r>
      <w:r w:rsidRPr="00E3131C">
        <w:rPr>
          <w:lang w:val="uk-UA"/>
        </w:rPr>
        <w:t xml:space="preserve"> i товариство й запевняю вас своїм словом, що хто не буде змагатися й кине зброю, то й волосина не впаде з його г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лови, ба </w:t>
      </w:r>
      <w:r w:rsidR="006D7DB6" w:rsidRPr="00E3131C">
        <w:rPr>
          <w:lang w:val="uk-UA"/>
        </w:rPr>
        <w:t>навіть</w:t>
      </w:r>
      <w:r w:rsidRPr="00E3131C">
        <w:rPr>
          <w:lang w:val="uk-UA"/>
        </w:rPr>
        <w:t xml:space="preserve"> заслужить </w:t>
      </w:r>
      <w:r w:rsidR="006D7DB6" w:rsidRPr="00E3131C">
        <w:rPr>
          <w:lang w:val="uk-UA"/>
        </w:rPr>
        <w:t>він</w:t>
      </w:r>
      <w:r w:rsidRPr="00E3131C">
        <w:rPr>
          <w:lang w:val="uk-UA"/>
        </w:rPr>
        <w:t xml:space="preserve"> </w:t>
      </w:r>
      <w:r w:rsidR="006D7DB6" w:rsidRPr="00E3131C">
        <w:rPr>
          <w:lang w:val="uk-UA"/>
        </w:rPr>
        <w:t>собі</w:t>
      </w:r>
      <w:r w:rsidRPr="00E3131C">
        <w:rPr>
          <w:lang w:val="uk-UA"/>
        </w:rPr>
        <w:t xml:space="preserve"> царську ласку.</w:t>
      </w:r>
    </w:p>
    <w:p w:rsidR="00A60130" w:rsidRPr="00E3131C" w:rsidRDefault="00A60130" w:rsidP="00A60130">
      <w:pPr>
        <w:rPr>
          <w:lang w:val="uk-UA"/>
        </w:rPr>
      </w:pPr>
    </w:p>
    <w:p w:rsidR="00A60130" w:rsidRPr="00E3131C" w:rsidRDefault="00A60130" w:rsidP="00A60130">
      <w:pPr>
        <w:rPr>
          <w:lang w:val="uk-UA"/>
        </w:rPr>
      </w:pPr>
      <w:r w:rsidRPr="00E3131C">
        <w:rPr>
          <w:lang w:val="uk-UA"/>
        </w:rPr>
        <w:lastRenderedPageBreak/>
        <w:t>Козаки перестають битися,опустивши шаблі. Опускають багн</w:t>
      </w:r>
      <w:r w:rsidRPr="00E3131C">
        <w:rPr>
          <w:lang w:val="uk-UA"/>
        </w:rPr>
        <w:t>е</w:t>
      </w:r>
      <w:r w:rsidRPr="00E3131C">
        <w:rPr>
          <w:lang w:val="uk-UA"/>
        </w:rPr>
        <w:t>ти й солдати</w:t>
      </w:r>
      <w:r w:rsidR="00BA5606" w:rsidRPr="00E3131C">
        <w:rPr>
          <w:lang w:val="uk-UA"/>
        </w:rPr>
        <w:t>. Стихають литаври. Стихає бій. Лише на окра</w:t>
      </w:r>
      <w:r w:rsidR="00BA5606" w:rsidRPr="00E3131C">
        <w:rPr>
          <w:lang w:val="uk-UA"/>
        </w:rPr>
        <w:t>ї</w:t>
      </w:r>
      <w:r w:rsidR="00BA5606" w:rsidRPr="00E3131C">
        <w:rPr>
          <w:lang w:val="uk-UA"/>
        </w:rPr>
        <w:t>нах січі чутно ляскіт поодиноких шабель.</w:t>
      </w:r>
    </w:p>
    <w:p w:rsidR="00BA5606" w:rsidRPr="00E3131C" w:rsidRDefault="00BA5606" w:rsidP="00A60130">
      <w:pPr>
        <w:rPr>
          <w:lang w:val="uk-UA"/>
        </w:rPr>
      </w:pPr>
    </w:p>
    <w:p w:rsidR="00BA5606" w:rsidRPr="00E3131C" w:rsidRDefault="00BA5606" w:rsidP="00BA5606">
      <w:pPr>
        <w:pStyle w:val="HeroName"/>
        <w:rPr>
          <w:lang w:val="uk-UA"/>
        </w:rPr>
      </w:pPr>
      <w:r w:rsidRPr="00E3131C">
        <w:rPr>
          <w:lang w:val="uk-UA"/>
        </w:rPr>
        <w:t>галаган</w:t>
      </w:r>
    </w:p>
    <w:p w:rsidR="00BA5606" w:rsidRPr="00E3131C" w:rsidRDefault="00BA5606" w:rsidP="00BA5606">
      <w:pPr>
        <w:pStyle w:val="HeroReplica"/>
        <w:rPr>
          <w:lang w:val="uk-UA"/>
        </w:rPr>
      </w:pPr>
      <w:r w:rsidRPr="00E3131C">
        <w:rPr>
          <w:lang w:val="uk-UA"/>
        </w:rPr>
        <w:t>А тепер рубай їх браття, простаки.</w:t>
      </w:r>
    </w:p>
    <w:p w:rsidR="00BA5606" w:rsidRPr="00E3131C" w:rsidRDefault="00BA5606" w:rsidP="00BA5606">
      <w:pPr>
        <w:pStyle w:val="ActionDescription"/>
        <w:rPr>
          <w:lang w:val="uk-UA"/>
        </w:rPr>
      </w:pPr>
      <w:r w:rsidRPr="00E3131C">
        <w:rPr>
          <w:lang w:val="uk-UA"/>
        </w:rPr>
        <w:t>Й бій закипає з новою силою. Враз злітають з литавр ритми</w:t>
      </w:r>
    </w:p>
    <w:p w:rsidR="00BA5606" w:rsidRPr="00E3131C" w:rsidRDefault="00BA5606" w:rsidP="00BA5606">
      <w:pPr>
        <w:pStyle w:val="ActionDescription"/>
        <w:rPr>
          <w:lang w:val="uk-UA"/>
        </w:rPr>
      </w:pPr>
      <w:r w:rsidRPr="00E3131C">
        <w:rPr>
          <w:lang w:val="uk-UA"/>
        </w:rPr>
        <w:t>Але стріляє Галаган й литаври замовкають.</w:t>
      </w:r>
    </w:p>
    <w:p w:rsidR="00BA5606" w:rsidRPr="00E3131C" w:rsidRDefault="00BA5606" w:rsidP="00BA5606">
      <w:pPr>
        <w:pStyle w:val="ActionDescription"/>
        <w:rPr>
          <w:lang w:val="uk-UA"/>
        </w:rPr>
      </w:pPr>
      <w:r w:rsidRPr="00E3131C">
        <w:rPr>
          <w:lang w:val="uk-UA"/>
        </w:rPr>
        <w:t>З острахом сприймають козаки це знамення тиші й починають потроху відступати, прориваючись боєм до річки.</w:t>
      </w:r>
    </w:p>
    <w:p w:rsidR="008978AA" w:rsidRPr="00E3131C" w:rsidRDefault="008978AA" w:rsidP="008978AA">
      <w:pPr>
        <w:pStyle w:val="ActionTimeArena"/>
        <w:rPr>
          <w:lang w:val="uk-UA"/>
        </w:rPr>
      </w:pPr>
      <w:r w:rsidRPr="00E3131C">
        <w:rPr>
          <w:lang w:val="uk-UA"/>
        </w:rPr>
        <w:t>нат. річка - вечір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Пливуть вцілі</w:t>
      </w:r>
      <w:r w:rsidR="006D7DB6" w:rsidRPr="00E3131C">
        <w:rPr>
          <w:lang w:val="uk-UA"/>
        </w:rPr>
        <w:t>л</w:t>
      </w:r>
      <w:r w:rsidRPr="00E3131C">
        <w:rPr>
          <w:lang w:val="uk-UA"/>
        </w:rPr>
        <w:t>і козаки геть від острову.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Пливуть козаки на конях.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 болем та жалем озираються козаки на палаючу січ. 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В палаючій на кормі чайці відпливають від острову козаки, поранені, брудні, в пилюці, поті й крові та кіптяві.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З дніпрових хвиль стирчать дві очеретини та рухаються від острову, вздовж течії, до іншого берега.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Козаки гасять пожежу на кормі, заливаючи її водою з Дні</w:t>
      </w:r>
      <w:r w:rsidRPr="00E3131C">
        <w:rPr>
          <w:lang w:val="uk-UA"/>
        </w:rPr>
        <w:t>п</w:t>
      </w:r>
      <w:r w:rsidRPr="00E3131C">
        <w:rPr>
          <w:lang w:val="uk-UA"/>
        </w:rPr>
        <w:t>ра.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Чайка з козаками стрімко несеться течією. </w:t>
      </w:r>
    </w:p>
    <w:p w:rsidR="008978AA" w:rsidRPr="00E3131C" w:rsidRDefault="008978AA" w:rsidP="008978AA">
      <w:pPr>
        <w:pStyle w:val="ActionTimeArena"/>
        <w:rPr>
          <w:lang w:val="uk-UA"/>
        </w:rPr>
      </w:pPr>
      <w:r w:rsidRPr="00E3131C">
        <w:rPr>
          <w:lang w:val="uk-UA"/>
        </w:rPr>
        <w:t>нат. річка - вечір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Через темряву, через відблиски місячного сяйва на хвилях, розтинаючи річкову гладь, пливе чайка з пораненими козак</w:t>
      </w:r>
      <w:r w:rsidRPr="00E3131C">
        <w:rPr>
          <w:lang w:val="uk-UA"/>
        </w:rPr>
        <w:t>а</w:t>
      </w:r>
      <w:r w:rsidRPr="00E3131C">
        <w:rPr>
          <w:lang w:val="uk-UA"/>
        </w:rPr>
        <w:t>ми.</w:t>
      </w:r>
    </w:p>
    <w:p w:rsidR="008978AA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>Он десь на березі палає багаття. Гурт козаків навколо нь</w:t>
      </w:r>
      <w:r w:rsidRPr="00E3131C">
        <w:rPr>
          <w:lang w:val="uk-UA"/>
        </w:rPr>
        <w:t>о</w:t>
      </w:r>
      <w:r w:rsidRPr="00E3131C">
        <w:rPr>
          <w:lang w:val="uk-UA"/>
        </w:rPr>
        <w:t>го перебирає сітки та про щось веде мову неспішну.</w:t>
      </w:r>
    </w:p>
    <w:p w:rsidR="008978AA" w:rsidRPr="00E3131C" w:rsidRDefault="008978AA" w:rsidP="008978AA">
      <w:pPr>
        <w:pStyle w:val="HeroName"/>
        <w:rPr>
          <w:lang w:val="uk-UA"/>
        </w:rPr>
      </w:pPr>
      <w:r w:rsidRPr="00E3131C">
        <w:rPr>
          <w:lang w:val="uk-UA"/>
        </w:rPr>
        <w:t>козак з чайки</w:t>
      </w:r>
    </w:p>
    <w:p w:rsidR="00F71779" w:rsidRPr="00E3131C" w:rsidRDefault="00F71779" w:rsidP="00F71779">
      <w:pPr>
        <w:pStyle w:val="HeroVoiceOver"/>
        <w:rPr>
          <w:lang w:val="uk-UA"/>
        </w:rPr>
      </w:pPr>
      <w:r w:rsidRPr="00E3131C">
        <w:rPr>
          <w:lang w:val="uk-UA"/>
        </w:rPr>
        <w:t>(за кадром)</w:t>
      </w:r>
    </w:p>
    <w:p w:rsidR="008978AA" w:rsidRPr="00E3131C" w:rsidRDefault="008978AA" w:rsidP="008978AA">
      <w:pPr>
        <w:pStyle w:val="HeroReplica"/>
        <w:rPr>
          <w:lang w:val="uk-UA"/>
        </w:rPr>
      </w:pPr>
      <w:r w:rsidRPr="00E3131C">
        <w:rPr>
          <w:lang w:val="uk-UA"/>
        </w:rPr>
        <w:t xml:space="preserve">Агов, на березі. Кидайте промисли браття, нема січі, </w:t>
      </w:r>
      <w:r w:rsidR="00356E58" w:rsidRPr="00E3131C">
        <w:rPr>
          <w:lang w:val="uk-UA"/>
        </w:rPr>
        <w:t>палала</w:t>
      </w:r>
      <w:r w:rsidRPr="00E3131C">
        <w:rPr>
          <w:lang w:val="uk-UA"/>
        </w:rPr>
        <w:t xml:space="preserve"> лихим </w:t>
      </w:r>
      <w:r w:rsidR="00356E58" w:rsidRPr="00E3131C">
        <w:rPr>
          <w:lang w:val="uk-UA"/>
        </w:rPr>
        <w:t>пломенем</w:t>
      </w:r>
      <w:r w:rsidRPr="00E3131C">
        <w:rPr>
          <w:lang w:val="uk-UA"/>
        </w:rPr>
        <w:t xml:space="preserve"> від рук </w:t>
      </w:r>
      <w:r w:rsidR="00356E58" w:rsidRPr="00E3131C">
        <w:rPr>
          <w:lang w:val="uk-UA"/>
        </w:rPr>
        <w:t>московітів</w:t>
      </w:r>
      <w:r w:rsidRPr="00E3131C">
        <w:rPr>
          <w:lang w:val="uk-UA"/>
        </w:rPr>
        <w:t xml:space="preserve">. </w:t>
      </w:r>
    </w:p>
    <w:p w:rsidR="006D5578" w:rsidRPr="00E3131C" w:rsidRDefault="006D5578" w:rsidP="006D5578">
      <w:pPr>
        <w:pStyle w:val="HeroName"/>
        <w:rPr>
          <w:lang w:val="uk-UA"/>
        </w:rPr>
      </w:pPr>
    </w:p>
    <w:p w:rsidR="00CE61BE" w:rsidRPr="00E3131C" w:rsidRDefault="008978AA" w:rsidP="008978A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Козаки навколо багаття хутко </w:t>
      </w:r>
      <w:r w:rsidR="00356E58" w:rsidRPr="00E3131C">
        <w:rPr>
          <w:lang w:val="uk-UA"/>
        </w:rPr>
        <w:t>схоплюються</w:t>
      </w:r>
      <w:r w:rsidRPr="00E3131C">
        <w:rPr>
          <w:lang w:val="uk-UA"/>
        </w:rPr>
        <w:t xml:space="preserve"> на ноги під слова</w:t>
      </w:r>
      <w:r w:rsidR="00F71779" w:rsidRPr="00E3131C">
        <w:rPr>
          <w:lang w:val="uk-UA"/>
        </w:rPr>
        <w:t xml:space="preserve"> "Агов, на березі", а під слова "нема січі…" з </w:t>
      </w:r>
      <w:r w:rsidR="00356E58" w:rsidRPr="00E3131C">
        <w:rPr>
          <w:lang w:val="uk-UA"/>
        </w:rPr>
        <w:t>біллю</w:t>
      </w:r>
      <w:r w:rsidR="00F71779" w:rsidRPr="00E3131C">
        <w:rPr>
          <w:lang w:val="uk-UA"/>
        </w:rPr>
        <w:t xml:space="preserve"> та с</w:t>
      </w:r>
      <w:r w:rsidR="00F71779" w:rsidRPr="00E3131C">
        <w:rPr>
          <w:lang w:val="uk-UA"/>
        </w:rPr>
        <w:t>у</w:t>
      </w:r>
      <w:r w:rsidR="00F71779" w:rsidRPr="00E3131C">
        <w:rPr>
          <w:lang w:val="uk-UA"/>
        </w:rPr>
        <w:t>мом скидають шапки.</w:t>
      </w:r>
    </w:p>
    <w:p w:rsidR="001D4E14" w:rsidRPr="00E3131C" w:rsidRDefault="00F71779" w:rsidP="001D4E14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Лук - </w:t>
      </w:r>
      <w:r w:rsidR="001D4E14" w:rsidRPr="00E3131C">
        <w:rPr>
          <w:lang w:val="uk-UA"/>
        </w:rPr>
        <w:t>вечір</w:t>
      </w:r>
    </w:p>
    <w:p w:rsidR="00F71779" w:rsidRPr="00E3131C" w:rsidRDefault="00F71779" w:rsidP="00F71779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Мчить козак на коні через луку, </w:t>
      </w:r>
      <w:r w:rsidR="00356E58" w:rsidRPr="00E3131C">
        <w:rPr>
          <w:lang w:val="uk-UA"/>
        </w:rPr>
        <w:t>скривавлена</w:t>
      </w:r>
      <w:r w:rsidRPr="00E3131C">
        <w:rPr>
          <w:lang w:val="uk-UA"/>
        </w:rPr>
        <w:t xml:space="preserve"> сорочка над</w:t>
      </w:r>
      <w:r w:rsidRPr="00E3131C">
        <w:rPr>
          <w:lang w:val="uk-UA"/>
        </w:rPr>
        <w:t>и</w:t>
      </w:r>
      <w:r w:rsidRPr="00E3131C">
        <w:rPr>
          <w:lang w:val="uk-UA"/>
        </w:rPr>
        <w:t>мається вітром, змоклий від поту</w:t>
      </w:r>
      <w:r w:rsidR="001D4E14" w:rsidRPr="00E3131C">
        <w:rPr>
          <w:lang w:val="uk-UA"/>
        </w:rPr>
        <w:t xml:space="preserve"> та дощу</w:t>
      </w:r>
      <w:r w:rsidRPr="00E3131C">
        <w:rPr>
          <w:lang w:val="uk-UA"/>
        </w:rPr>
        <w:t xml:space="preserve"> оселедець розпл</w:t>
      </w:r>
      <w:r w:rsidRPr="00E3131C">
        <w:rPr>
          <w:lang w:val="uk-UA"/>
        </w:rPr>
        <w:t>а</w:t>
      </w:r>
      <w:r w:rsidRPr="00E3131C">
        <w:rPr>
          <w:lang w:val="uk-UA"/>
        </w:rPr>
        <w:t>станий на голові.</w:t>
      </w:r>
    </w:p>
    <w:p w:rsidR="00F71779" w:rsidRPr="00E3131C" w:rsidRDefault="00F71779" w:rsidP="00F71779">
      <w:pPr>
        <w:pStyle w:val="ActionDescription"/>
        <w:rPr>
          <w:lang w:val="uk-UA"/>
        </w:rPr>
      </w:pPr>
      <w:r w:rsidRPr="00E3131C">
        <w:rPr>
          <w:lang w:val="uk-UA"/>
        </w:rPr>
        <w:t>Гурт козаків косить молоде та соковите, щойно на</w:t>
      </w:r>
      <w:r w:rsidR="00356E58" w:rsidRPr="00E3131C">
        <w:rPr>
          <w:lang w:val="uk-UA"/>
        </w:rPr>
        <w:t>лите сн</w:t>
      </w:r>
      <w:r w:rsidR="00356E58" w:rsidRPr="00E3131C">
        <w:rPr>
          <w:lang w:val="uk-UA"/>
        </w:rPr>
        <w:t>а</w:t>
      </w:r>
      <w:r w:rsidR="00356E58" w:rsidRPr="00E3131C">
        <w:rPr>
          <w:lang w:val="uk-UA"/>
        </w:rPr>
        <w:t>гою</w:t>
      </w:r>
      <w:r w:rsidRPr="00E3131C">
        <w:rPr>
          <w:lang w:val="uk-UA"/>
        </w:rPr>
        <w:t xml:space="preserve"> від весняних гроз, сіно. Десь у віддалі їх коні стр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ножені. </w:t>
      </w:r>
    </w:p>
    <w:p w:rsidR="00F71779" w:rsidRPr="00E3131C" w:rsidRDefault="00F71779" w:rsidP="00F71779">
      <w:pPr>
        <w:pStyle w:val="HeroName"/>
        <w:rPr>
          <w:lang w:val="uk-UA"/>
        </w:rPr>
      </w:pPr>
      <w:r w:rsidRPr="00E3131C">
        <w:rPr>
          <w:lang w:val="uk-UA"/>
        </w:rPr>
        <w:t>козак на коні</w:t>
      </w:r>
    </w:p>
    <w:p w:rsidR="00F71779" w:rsidRPr="00E3131C" w:rsidRDefault="00F71779" w:rsidP="00F71779">
      <w:pPr>
        <w:pStyle w:val="HeroReplica"/>
        <w:rPr>
          <w:lang w:val="uk-UA"/>
        </w:rPr>
      </w:pPr>
      <w:r w:rsidRPr="00E3131C">
        <w:rPr>
          <w:lang w:val="uk-UA"/>
        </w:rPr>
        <w:t>Біда браття, біда, сплюндр</w:t>
      </w:r>
      <w:r w:rsidRPr="00E3131C">
        <w:rPr>
          <w:lang w:val="uk-UA"/>
        </w:rPr>
        <w:t>о</w:t>
      </w:r>
      <w:r w:rsidRPr="00E3131C">
        <w:rPr>
          <w:lang w:val="uk-UA"/>
        </w:rPr>
        <w:t>вана січ-матінка за царським указом.</w:t>
      </w:r>
    </w:p>
    <w:p w:rsidR="00F71779" w:rsidRPr="00E3131C" w:rsidRDefault="00F71779" w:rsidP="00F71779">
      <w:pPr>
        <w:rPr>
          <w:lang w:val="uk-UA"/>
        </w:rPr>
      </w:pPr>
    </w:p>
    <w:p w:rsidR="00F71779" w:rsidRPr="00E3131C" w:rsidRDefault="00F71779" w:rsidP="00F71779">
      <w:pPr>
        <w:rPr>
          <w:lang w:val="uk-UA"/>
        </w:rPr>
      </w:pPr>
      <w:r w:rsidRPr="00E3131C">
        <w:rPr>
          <w:lang w:val="uk-UA"/>
        </w:rPr>
        <w:t>Козаки стоять приголомшено. Потім кидають коси й біжать до коней.</w:t>
      </w:r>
    </w:p>
    <w:p w:rsidR="00B95D7F" w:rsidRPr="00E3131C" w:rsidRDefault="00B95D7F" w:rsidP="00F71779">
      <w:pPr>
        <w:rPr>
          <w:lang w:val="uk-UA"/>
        </w:rPr>
      </w:pPr>
    </w:p>
    <w:p w:rsidR="00344650" w:rsidRPr="00E3131C" w:rsidRDefault="00B95D7F" w:rsidP="00B95D7F">
      <w:pPr>
        <w:pStyle w:val="ActionTimeArena"/>
        <w:rPr>
          <w:lang w:val="uk-UA"/>
        </w:rPr>
      </w:pPr>
      <w:r w:rsidRPr="00E3131C">
        <w:rPr>
          <w:lang w:val="uk-UA"/>
        </w:rPr>
        <w:t>Нат. Плавні - вечір</w:t>
      </w:r>
    </w:p>
    <w:p w:rsidR="00B95D7F" w:rsidRPr="00E3131C" w:rsidRDefault="00B95D7F" w:rsidP="00B95D7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Дві очеретини підпливають до </w:t>
      </w:r>
      <w:r w:rsidR="00356E58" w:rsidRPr="00E3131C">
        <w:rPr>
          <w:lang w:val="uk-UA"/>
        </w:rPr>
        <w:t>порослого</w:t>
      </w:r>
      <w:r w:rsidRPr="00E3131C">
        <w:rPr>
          <w:lang w:val="uk-UA"/>
        </w:rPr>
        <w:t xml:space="preserve"> молодим очеретом же ж берега, губляться в ньому.</w:t>
      </w:r>
    </w:p>
    <w:p w:rsidR="00B95D7F" w:rsidRPr="00E3131C" w:rsidRDefault="00B95D7F" w:rsidP="00B95D7F">
      <w:pPr>
        <w:pStyle w:val="ActionDescription"/>
        <w:rPr>
          <w:lang w:val="uk-UA"/>
        </w:rPr>
      </w:pPr>
      <w:r w:rsidRPr="00E3131C">
        <w:rPr>
          <w:lang w:val="uk-UA"/>
        </w:rPr>
        <w:t>Крізь очерет,з шаблями в руках, пробираються батько з с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ном. У сина голий торс, а у вільній від шаблі руці, видно, що щось </w:t>
      </w:r>
      <w:r w:rsidR="00356E58" w:rsidRPr="00E3131C">
        <w:rPr>
          <w:lang w:val="uk-UA"/>
        </w:rPr>
        <w:t>продовгуватої</w:t>
      </w:r>
      <w:r w:rsidRPr="00E3131C">
        <w:rPr>
          <w:lang w:val="uk-UA"/>
        </w:rPr>
        <w:t xml:space="preserve"> форми </w:t>
      </w:r>
      <w:r w:rsidR="00356E58" w:rsidRPr="00E3131C">
        <w:rPr>
          <w:lang w:val="uk-UA"/>
        </w:rPr>
        <w:t>замотано</w:t>
      </w:r>
      <w:r w:rsidRPr="00E3131C">
        <w:rPr>
          <w:lang w:val="uk-UA"/>
        </w:rPr>
        <w:t xml:space="preserve"> в скинуту, міс</w:t>
      </w:r>
      <w:r w:rsidR="008343A5" w:rsidRPr="00E3131C">
        <w:rPr>
          <w:lang w:val="uk-UA"/>
        </w:rPr>
        <w:t>ця</w:t>
      </w:r>
      <w:r w:rsidRPr="00E3131C">
        <w:rPr>
          <w:lang w:val="uk-UA"/>
        </w:rPr>
        <w:t xml:space="preserve">ми закривавлену </w:t>
      </w:r>
      <w:r w:rsidR="008343A5" w:rsidRPr="00E3131C">
        <w:rPr>
          <w:lang w:val="uk-UA"/>
        </w:rPr>
        <w:t xml:space="preserve">та порвану </w:t>
      </w:r>
      <w:r w:rsidRPr="00E3131C">
        <w:rPr>
          <w:lang w:val="uk-UA"/>
        </w:rPr>
        <w:t>сорочку. Рука тримає річ під па</w:t>
      </w:r>
      <w:r w:rsidRPr="00E3131C">
        <w:rPr>
          <w:lang w:val="uk-UA"/>
        </w:rPr>
        <w:t>х</w:t>
      </w:r>
      <w:r w:rsidRPr="00E3131C">
        <w:rPr>
          <w:lang w:val="uk-UA"/>
        </w:rPr>
        <w:t>вою, міцно притискаючи до себе.</w:t>
      </w:r>
    </w:p>
    <w:p w:rsidR="00B95D7F" w:rsidRPr="00E3131C" w:rsidRDefault="00B95D7F" w:rsidP="00B95D7F">
      <w:pPr>
        <w:pStyle w:val="ActionDescription"/>
        <w:rPr>
          <w:lang w:val="uk-UA"/>
        </w:rPr>
      </w:pPr>
      <w:r w:rsidRPr="00E3131C">
        <w:rPr>
          <w:lang w:val="uk-UA"/>
        </w:rPr>
        <w:t>Крізь звисаючий в одному місці відірваний шматок сорочки видно, що то щось намальоване на дошці. (Ікона).</w:t>
      </w:r>
    </w:p>
    <w:p w:rsidR="00A7557D" w:rsidRPr="00E3131C" w:rsidRDefault="00A7557D" w:rsidP="00A7557D">
      <w:pPr>
        <w:pStyle w:val="ActionTimeArena"/>
        <w:rPr>
          <w:lang w:val="uk-UA"/>
        </w:rPr>
      </w:pPr>
      <w:r w:rsidRPr="00E3131C">
        <w:rPr>
          <w:lang w:val="uk-UA"/>
        </w:rPr>
        <w:t>нат. річка - ніч</w:t>
      </w:r>
    </w:p>
    <w:p w:rsidR="00A7557D" w:rsidRPr="00E3131C" w:rsidRDefault="00A7557D" w:rsidP="00A7557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Пливуть по річці </w:t>
      </w:r>
      <w:r w:rsidR="002C4DF8" w:rsidRPr="00E3131C">
        <w:rPr>
          <w:lang w:val="uk-UA"/>
        </w:rPr>
        <w:t>пл</w:t>
      </w:r>
      <w:r w:rsidR="00356E58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>и, один за одним, оповиті темрявою, ледь помітні, омиваються хвилями й в них же ж ховаються.</w:t>
      </w:r>
    </w:p>
    <w:p w:rsidR="00A7557D" w:rsidRPr="00E3131C" w:rsidRDefault="00A7557D" w:rsidP="00A7557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Нерозбірливі темні силуети височіють над </w:t>
      </w:r>
      <w:r w:rsidR="002C4DF8" w:rsidRPr="00E3131C">
        <w:rPr>
          <w:lang w:val="uk-UA"/>
        </w:rPr>
        <w:t>пл</w:t>
      </w:r>
      <w:r w:rsidR="00356E58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>ами чорними плямами.</w:t>
      </w:r>
    </w:p>
    <w:p w:rsidR="00A7557D" w:rsidRPr="00E3131C" w:rsidRDefault="00A7557D" w:rsidP="00A7557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Але ось один за одним впливають </w:t>
      </w:r>
      <w:r w:rsidR="002C4DF8" w:rsidRPr="00E3131C">
        <w:rPr>
          <w:lang w:val="uk-UA"/>
        </w:rPr>
        <w:t>пл</w:t>
      </w:r>
      <w:r w:rsidR="00356E58" w:rsidRPr="00E3131C">
        <w:rPr>
          <w:lang w:val="uk-UA"/>
        </w:rPr>
        <w:t>о</w:t>
      </w:r>
      <w:r w:rsidR="002C4DF8" w:rsidRPr="00E3131C">
        <w:rPr>
          <w:lang w:val="uk-UA"/>
        </w:rPr>
        <w:t>т</w:t>
      </w:r>
      <w:r w:rsidRPr="00E3131C">
        <w:rPr>
          <w:lang w:val="uk-UA"/>
        </w:rPr>
        <w:t>и в межі місячним ся</w:t>
      </w:r>
      <w:r w:rsidRPr="00E3131C">
        <w:rPr>
          <w:lang w:val="uk-UA"/>
        </w:rPr>
        <w:t>й</w:t>
      </w:r>
      <w:r w:rsidRPr="00E3131C">
        <w:rPr>
          <w:lang w:val="uk-UA"/>
        </w:rPr>
        <w:t xml:space="preserve">вом утвореної на воді доріжки й темні силуети стають чітко видними - то висять мертві козаки на </w:t>
      </w:r>
      <w:r w:rsidR="00356E58" w:rsidRPr="00E3131C">
        <w:rPr>
          <w:lang w:val="uk-UA"/>
        </w:rPr>
        <w:t>шибеницях</w:t>
      </w:r>
      <w:r w:rsidRPr="00E3131C">
        <w:rPr>
          <w:lang w:val="uk-UA"/>
        </w:rPr>
        <w:t>.</w:t>
      </w:r>
    </w:p>
    <w:p w:rsidR="00F71779" w:rsidRPr="00E3131C" w:rsidRDefault="00F71779" w:rsidP="00F71779">
      <w:pPr>
        <w:pStyle w:val="ActionTimeArena"/>
        <w:rPr>
          <w:lang w:val="uk-UA"/>
        </w:rPr>
      </w:pPr>
      <w:r w:rsidRPr="00E3131C">
        <w:rPr>
          <w:lang w:val="uk-UA"/>
        </w:rPr>
        <w:t>Нат. Степ - світанок</w:t>
      </w:r>
    </w:p>
    <w:p w:rsidR="00F71779" w:rsidRPr="00E3131C" w:rsidRDefault="00F71779" w:rsidP="00F71779">
      <w:pPr>
        <w:pStyle w:val="ActionDescription"/>
        <w:rPr>
          <w:lang w:val="uk-UA"/>
        </w:rPr>
      </w:pPr>
      <w:r w:rsidRPr="00E3131C">
        <w:rPr>
          <w:lang w:val="uk-UA"/>
        </w:rPr>
        <w:t>Чимала козацька ватага мчить степом вперед, на південь, схід сонця багрянить обличчя, виграє барвами на лівих б</w:t>
      </w:r>
      <w:r w:rsidRPr="00E3131C">
        <w:rPr>
          <w:lang w:val="uk-UA"/>
        </w:rPr>
        <w:t>о</w:t>
      </w:r>
      <w:r w:rsidRPr="00E3131C">
        <w:rPr>
          <w:lang w:val="uk-UA"/>
        </w:rPr>
        <w:t>ках коней.</w:t>
      </w:r>
    </w:p>
    <w:p w:rsidR="008343A5" w:rsidRPr="00E3131C" w:rsidRDefault="008343A5" w:rsidP="008343A5">
      <w:pPr>
        <w:pStyle w:val="ActionTimeArena"/>
        <w:rPr>
          <w:lang w:val="uk-UA"/>
        </w:rPr>
      </w:pPr>
      <w:r w:rsidRPr="00E3131C">
        <w:rPr>
          <w:lang w:val="uk-UA"/>
        </w:rPr>
        <w:t>нат. пологий берег - світанок</w:t>
      </w:r>
    </w:p>
    <w:p w:rsidR="008343A5" w:rsidRPr="00E3131C" w:rsidRDefault="008343A5" w:rsidP="008343A5">
      <w:pPr>
        <w:pStyle w:val="ActionDescription"/>
        <w:rPr>
          <w:lang w:val="uk-UA"/>
        </w:rPr>
      </w:pPr>
      <w:r w:rsidRPr="00E3131C">
        <w:rPr>
          <w:lang w:val="uk-UA"/>
        </w:rPr>
        <w:t>Пологий, майже одразу спадаючий в річку, піщаний берег.</w:t>
      </w:r>
    </w:p>
    <w:p w:rsidR="00C55B8B" w:rsidRPr="00E3131C" w:rsidRDefault="008343A5" w:rsidP="008343A5">
      <w:pPr>
        <w:pStyle w:val="ActionDescription"/>
        <w:rPr>
          <w:lang w:val="uk-UA"/>
        </w:rPr>
      </w:pPr>
      <w:r w:rsidRPr="00E3131C">
        <w:rPr>
          <w:lang w:val="uk-UA"/>
        </w:rPr>
        <w:t>На березі ватага козаків. Козаки як на конях, так і спіш</w:t>
      </w:r>
      <w:r w:rsidRPr="00E3131C">
        <w:rPr>
          <w:lang w:val="uk-UA"/>
        </w:rPr>
        <w:t>е</w:t>
      </w:r>
      <w:r w:rsidRPr="00E3131C">
        <w:rPr>
          <w:lang w:val="uk-UA"/>
        </w:rPr>
        <w:t xml:space="preserve">ні, з кіньми під вузду, а також багато козаків без коней. </w:t>
      </w:r>
      <w:r w:rsidR="00C55B8B" w:rsidRPr="00E3131C">
        <w:rPr>
          <w:lang w:val="uk-UA"/>
        </w:rPr>
        <w:lastRenderedPageBreak/>
        <w:t xml:space="preserve">Всі стоять, та дивляться за протилежний берег, але бачать не берег, а бачать невідомість. Сум, біль та тривога грає у їх очах свою сумну мелодію. </w:t>
      </w:r>
    </w:p>
    <w:p w:rsidR="0022614C" w:rsidRPr="00E3131C" w:rsidRDefault="0022614C" w:rsidP="0022614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Старий сивий козак з старими та свіжими шрамами втирає </w:t>
      </w:r>
      <w:r w:rsidR="00356E58" w:rsidRPr="00E3131C">
        <w:rPr>
          <w:lang w:val="uk-UA"/>
        </w:rPr>
        <w:t>н</w:t>
      </w:r>
      <w:r w:rsidR="00356E58" w:rsidRPr="00E3131C">
        <w:rPr>
          <w:lang w:val="uk-UA"/>
        </w:rPr>
        <w:t>а</w:t>
      </w:r>
      <w:r w:rsidR="00356E58" w:rsidRPr="00E3131C">
        <w:rPr>
          <w:lang w:val="uk-UA"/>
        </w:rPr>
        <w:t>трудженою</w:t>
      </w:r>
      <w:r w:rsidRPr="00E3131C">
        <w:rPr>
          <w:lang w:val="uk-UA"/>
        </w:rPr>
        <w:t xml:space="preserve"> рукою мимовільно </w:t>
      </w:r>
      <w:r w:rsidR="00E3131C" w:rsidRPr="00E3131C">
        <w:rPr>
          <w:lang w:val="ru-RU"/>
        </w:rPr>
        <w:t>зірвавшуся</w:t>
      </w:r>
      <w:r w:rsidRPr="00E3131C">
        <w:rPr>
          <w:lang w:val="uk-UA"/>
        </w:rPr>
        <w:t xml:space="preserve"> сльозу.</w:t>
      </w:r>
    </w:p>
    <w:p w:rsidR="008343A5" w:rsidRPr="00E3131C" w:rsidRDefault="00C55B8B" w:rsidP="008343A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Серед козаків й батько з сином. </w:t>
      </w:r>
    </w:p>
    <w:p w:rsidR="00C55B8B" w:rsidRPr="00E3131C" w:rsidRDefault="00C55B8B" w:rsidP="00C55B8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тримає вже не обмотану сорочкою ікону </w:t>
      </w:r>
      <w:r w:rsidR="008E798A" w:rsidRPr="00E3131C">
        <w:rPr>
          <w:lang w:val="uk-UA"/>
        </w:rPr>
        <w:t>Божої Матері</w:t>
      </w:r>
      <w:r w:rsidR="00A06160" w:rsidRPr="00E3131C">
        <w:rPr>
          <w:lang w:val="uk-UA"/>
        </w:rPr>
        <w:t>, що він її виніс з захопленої січі</w:t>
      </w:r>
      <w:r w:rsidRPr="00E3131C">
        <w:rPr>
          <w:lang w:val="uk-UA"/>
        </w:rPr>
        <w:t>.</w:t>
      </w:r>
    </w:p>
    <w:p w:rsidR="0022614C" w:rsidRPr="00E3131C" w:rsidRDefault="0022614C" w:rsidP="0022614C">
      <w:pPr>
        <w:pStyle w:val="HeroName"/>
        <w:rPr>
          <w:lang w:val="uk-UA"/>
        </w:rPr>
      </w:pPr>
      <w:r w:rsidRPr="00E3131C">
        <w:rPr>
          <w:lang w:val="uk-UA"/>
        </w:rPr>
        <w:t>сивий козак</w:t>
      </w:r>
    </w:p>
    <w:p w:rsidR="0022614C" w:rsidRPr="00E3131C" w:rsidRDefault="0022614C" w:rsidP="0022614C">
      <w:pPr>
        <w:pStyle w:val="HeroReplica"/>
        <w:rPr>
          <w:lang w:val="uk-UA"/>
        </w:rPr>
      </w:pPr>
      <w:r w:rsidRPr="00E3131C">
        <w:rPr>
          <w:lang w:val="uk-UA"/>
        </w:rPr>
        <w:t>Чорна година браття згурт</w:t>
      </w:r>
      <w:r w:rsidRPr="00E3131C">
        <w:rPr>
          <w:lang w:val="uk-UA"/>
        </w:rPr>
        <w:t>у</w:t>
      </w:r>
      <w:r w:rsidRPr="00E3131C">
        <w:rPr>
          <w:lang w:val="uk-UA"/>
        </w:rPr>
        <w:t xml:space="preserve">вала нас наразі. Немає січі-матері. Немає зараз з нами наших славетних отаманів. Один з Мазепою, інший до </w:t>
      </w:r>
      <w:r w:rsidR="00356E58" w:rsidRPr="00E3131C">
        <w:rPr>
          <w:lang w:val="uk-UA"/>
        </w:rPr>
        <w:t>п</w:t>
      </w:r>
      <w:r w:rsidR="00356E58" w:rsidRPr="00E3131C">
        <w:rPr>
          <w:lang w:val="uk-UA"/>
        </w:rPr>
        <w:t>о</w:t>
      </w:r>
      <w:r w:rsidR="00356E58" w:rsidRPr="00E3131C">
        <w:rPr>
          <w:lang w:val="uk-UA"/>
        </w:rPr>
        <w:t>ганського</w:t>
      </w:r>
      <w:r w:rsidRPr="00E3131C">
        <w:rPr>
          <w:lang w:val="uk-UA"/>
        </w:rPr>
        <w:t xml:space="preserve"> хана подався за козацтво мову мовити, пол</w:t>
      </w:r>
      <w:r w:rsidRPr="00E3131C">
        <w:rPr>
          <w:lang w:val="uk-UA"/>
        </w:rPr>
        <w:t>о</w:t>
      </w:r>
      <w:r w:rsidRPr="00E3131C">
        <w:rPr>
          <w:lang w:val="uk-UA"/>
        </w:rPr>
        <w:t>жив голову на січі наш інший провідник…</w:t>
      </w:r>
    </w:p>
    <w:p w:rsidR="0022614C" w:rsidRPr="00E3131C" w:rsidRDefault="0022614C" w:rsidP="0022614C">
      <w:pPr>
        <w:rPr>
          <w:lang w:val="uk-UA"/>
        </w:rPr>
      </w:pPr>
    </w:p>
    <w:p w:rsidR="0022614C" w:rsidRPr="00E3131C" w:rsidRDefault="0022614C" w:rsidP="0022614C">
      <w:pPr>
        <w:rPr>
          <w:lang w:val="uk-UA"/>
        </w:rPr>
      </w:pPr>
      <w:r w:rsidRPr="00E3131C">
        <w:rPr>
          <w:lang w:val="uk-UA"/>
        </w:rPr>
        <w:t xml:space="preserve">При цих словах все товариство потуплює очі, дехто, хто в </w:t>
      </w:r>
      <w:r w:rsidR="00356E58" w:rsidRPr="00E3131C">
        <w:rPr>
          <w:lang w:val="uk-UA"/>
        </w:rPr>
        <w:t>шапці</w:t>
      </w:r>
      <w:r w:rsidRPr="00E3131C">
        <w:rPr>
          <w:lang w:val="uk-UA"/>
        </w:rPr>
        <w:t>, скидає її. Мовчать.</w:t>
      </w:r>
    </w:p>
    <w:p w:rsidR="0022614C" w:rsidRPr="00E3131C" w:rsidRDefault="0022614C" w:rsidP="0022614C">
      <w:pPr>
        <w:rPr>
          <w:lang w:val="uk-UA"/>
        </w:rPr>
      </w:pPr>
    </w:p>
    <w:p w:rsidR="0022614C" w:rsidRPr="00E3131C" w:rsidRDefault="00A35822" w:rsidP="0022614C">
      <w:pPr>
        <w:pStyle w:val="HeroContinue"/>
        <w:rPr>
          <w:lang w:val="uk-UA"/>
        </w:rPr>
      </w:pPr>
      <w:r w:rsidRPr="00E3131C">
        <w:rPr>
          <w:lang w:val="uk-UA"/>
        </w:rPr>
        <w:t xml:space="preserve"> </w:t>
      </w:r>
      <w:r w:rsidR="0022614C" w:rsidRPr="00E3131C">
        <w:rPr>
          <w:lang w:val="uk-UA"/>
        </w:rPr>
        <w:t>(продовж.)</w:t>
      </w:r>
    </w:p>
    <w:p w:rsidR="0022614C" w:rsidRPr="00E3131C" w:rsidRDefault="0022614C" w:rsidP="0022614C">
      <w:pPr>
        <w:pStyle w:val="HeroReplica"/>
        <w:rPr>
          <w:lang w:val="uk-UA"/>
        </w:rPr>
      </w:pPr>
      <w:r w:rsidRPr="00E3131C">
        <w:rPr>
          <w:lang w:val="uk-UA"/>
        </w:rPr>
        <w:t>Біда браття. Сумно та клек</w:t>
      </w:r>
      <w:r w:rsidRPr="00E3131C">
        <w:rPr>
          <w:lang w:val="uk-UA"/>
        </w:rPr>
        <w:t>о</w:t>
      </w:r>
      <w:r w:rsidRPr="00E3131C">
        <w:rPr>
          <w:lang w:val="uk-UA"/>
        </w:rPr>
        <w:t>тно на серці. Але немає т</w:t>
      </w:r>
      <w:r w:rsidRPr="00E3131C">
        <w:rPr>
          <w:lang w:val="uk-UA"/>
        </w:rPr>
        <w:t>а</w:t>
      </w:r>
      <w:r w:rsidRPr="00E3131C">
        <w:rPr>
          <w:lang w:val="uk-UA"/>
        </w:rPr>
        <w:t>кої біди, що її не подолало б козацтво. Й нам, полиши</w:t>
      </w:r>
      <w:r w:rsidRPr="00E3131C">
        <w:rPr>
          <w:lang w:val="uk-UA"/>
        </w:rPr>
        <w:t>в</w:t>
      </w:r>
      <w:r w:rsidRPr="00E3131C">
        <w:rPr>
          <w:lang w:val="uk-UA"/>
        </w:rPr>
        <w:t>шимся, треба</w:t>
      </w:r>
      <w:r w:rsidR="008E798A" w:rsidRPr="00E3131C">
        <w:rPr>
          <w:lang w:val="uk-UA"/>
        </w:rPr>
        <w:t xml:space="preserve"> відновлювати та</w:t>
      </w:r>
      <w:r w:rsidRPr="00E3131C">
        <w:rPr>
          <w:lang w:val="uk-UA"/>
        </w:rPr>
        <w:t xml:space="preserve"> продовжувати</w:t>
      </w:r>
      <w:r w:rsidR="008E798A" w:rsidRPr="00E3131C">
        <w:rPr>
          <w:lang w:val="uk-UA"/>
        </w:rPr>
        <w:t xml:space="preserve"> велику славу нескореного Війська Запор</w:t>
      </w:r>
      <w:r w:rsidR="008E798A" w:rsidRPr="00E3131C">
        <w:rPr>
          <w:lang w:val="uk-UA"/>
        </w:rPr>
        <w:t>о</w:t>
      </w:r>
      <w:r w:rsidR="008E798A" w:rsidRPr="00E3131C">
        <w:rPr>
          <w:lang w:val="uk-UA"/>
        </w:rPr>
        <w:t>зького.</w:t>
      </w:r>
    </w:p>
    <w:p w:rsidR="008E798A" w:rsidRPr="00E3131C" w:rsidRDefault="008E798A" w:rsidP="008E798A">
      <w:pPr>
        <w:rPr>
          <w:lang w:val="uk-UA"/>
        </w:rPr>
      </w:pPr>
    </w:p>
    <w:p w:rsidR="008E798A" w:rsidRPr="00E3131C" w:rsidRDefault="008E798A" w:rsidP="008E798A">
      <w:pPr>
        <w:rPr>
          <w:lang w:val="uk-UA"/>
        </w:rPr>
      </w:pPr>
      <w:r w:rsidRPr="00E3131C">
        <w:rPr>
          <w:lang w:val="uk-UA"/>
        </w:rPr>
        <w:t>Козацтво з повагою та увагою схвально та вдумливо слух</w:t>
      </w:r>
      <w:r w:rsidR="00356E58" w:rsidRPr="00E3131C">
        <w:rPr>
          <w:lang w:val="uk-UA"/>
        </w:rPr>
        <w:t>а</w:t>
      </w:r>
      <w:r w:rsidRPr="00E3131C">
        <w:rPr>
          <w:lang w:val="uk-UA"/>
        </w:rPr>
        <w:t xml:space="preserve">є. </w:t>
      </w:r>
    </w:p>
    <w:p w:rsidR="008E798A" w:rsidRPr="00E3131C" w:rsidRDefault="008E798A" w:rsidP="008E798A">
      <w:pPr>
        <w:rPr>
          <w:lang w:val="uk-UA"/>
        </w:rPr>
      </w:pPr>
    </w:p>
    <w:p w:rsidR="008E798A" w:rsidRPr="00E3131C" w:rsidRDefault="00A35822" w:rsidP="008E798A">
      <w:pPr>
        <w:pStyle w:val="HeroContinue"/>
        <w:rPr>
          <w:lang w:val="uk-UA"/>
        </w:rPr>
      </w:pPr>
      <w:r w:rsidRPr="00E3131C">
        <w:rPr>
          <w:lang w:val="uk-UA"/>
        </w:rPr>
        <w:t xml:space="preserve"> </w:t>
      </w:r>
      <w:r w:rsidR="008E798A" w:rsidRPr="00E3131C">
        <w:rPr>
          <w:lang w:val="uk-UA"/>
        </w:rPr>
        <w:t>(продовж.)</w:t>
      </w:r>
    </w:p>
    <w:p w:rsidR="008E798A" w:rsidRPr="00E3131C" w:rsidRDefault="008E798A" w:rsidP="008E798A">
      <w:pPr>
        <w:pStyle w:val="HeroReplica"/>
        <w:rPr>
          <w:lang w:val="uk-UA"/>
        </w:rPr>
      </w:pPr>
      <w:r w:rsidRPr="00E3131C">
        <w:rPr>
          <w:lang w:val="uk-UA"/>
        </w:rPr>
        <w:t>Позаду нас спалена батькі</w:t>
      </w:r>
      <w:r w:rsidRPr="00E3131C">
        <w:rPr>
          <w:lang w:val="uk-UA"/>
        </w:rPr>
        <w:t>в</w:t>
      </w:r>
      <w:r w:rsidRPr="00E3131C">
        <w:rPr>
          <w:lang w:val="uk-UA"/>
        </w:rPr>
        <w:t>щина та попрана довіра…</w:t>
      </w:r>
    </w:p>
    <w:p w:rsidR="008E798A" w:rsidRPr="00E3131C" w:rsidRDefault="008E798A" w:rsidP="008E798A">
      <w:pPr>
        <w:pStyle w:val="HeroReplica"/>
        <w:rPr>
          <w:lang w:val="uk-UA"/>
        </w:rPr>
      </w:pPr>
      <w:r w:rsidRPr="00E3131C">
        <w:rPr>
          <w:lang w:val="uk-UA"/>
        </w:rPr>
        <w:t>Перед нами браття невід</w:t>
      </w:r>
      <w:r w:rsidRPr="00E3131C">
        <w:rPr>
          <w:lang w:val="uk-UA"/>
        </w:rPr>
        <w:t>о</w:t>
      </w:r>
      <w:r w:rsidRPr="00E3131C">
        <w:rPr>
          <w:lang w:val="uk-UA"/>
        </w:rPr>
        <w:t>мість та чужина.</w:t>
      </w:r>
    </w:p>
    <w:p w:rsidR="008E798A" w:rsidRPr="00E3131C" w:rsidRDefault="008E798A" w:rsidP="008E798A">
      <w:pPr>
        <w:rPr>
          <w:lang w:val="uk-UA"/>
        </w:rPr>
      </w:pPr>
      <w:r w:rsidRPr="00E3131C">
        <w:rPr>
          <w:lang w:val="uk-UA"/>
        </w:rPr>
        <w:t>Вказує рукою на той бік річки.</w:t>
      </w:r>
    </w:p>
    <w:p w:rsidR="008E798A" w:rsidRPr="00E3131C" w:rsidRDefault="00A35822" w:rsidP="008E798A">
      <w:pPr>
        <w:pStyle w:val="HeroContinue"/>
        <w:rPr>
          <w:lang w:val="uk-UA"/>
        </w:rPr>
      </w:pPr>
      <w:r w:rsidRPr="00E3131C">
        <w:rPr>
          <w:lang w:val="uk-UA"/>
        </w:rPr>
        <w:t xml:space="preserve"> </w:t>
      </w:r>
      <w:r w:rsidR="008E798A" w:rsidRPr="00E3131C">
        <w:rPr>
          <w:lang w:val="uk-UA"/>
        </w:rPr>
        <w:t>(продовж.)</w:t>
      </w:r>
    </w:p>
    <w:p w:rsidR="008E798A" w:rsidRPr="00E3131C" w:rsidRDefault="008E798A" w:rsidP="008E798A">
      <w:pPr>
        <w:pStyle w:val="HeroReplica"/>
        <w:rPr>
          <w:lang w:val="uk-UA"/>
        </w:rPr>
      </w:pPr>
      <w:r w:rsidRPr="00E3131C">
        <w:rPr>
          <w:lang w:val="uk-UA"/>
        </w:rPr>
        <w:t>Й туди, в невідомість, пр</w:t>
      </w:r>
      <w:r w:rsidRPr="00E3131C">
        <w:rPr>
          <w:lang w:val="uk-UA"/>
        </w:rPr>
        <w:t>я</w:t>
      </w:r>
      <w:r w:rsidRPr="00E3131C">
        <w:rPr>
          <w:lang w:val="uk-UA"/>
        </w:rPr>
        <w:t>мує наш новий шлях з одві</w:t>
      </w:r>
      <w:r w:rsidRPr="00E3131C">
        <w:rPr>
          <w:lang w:val="uk-UA"/>
        </w:rPr>
        <w:t>ч</w:t>
      </w:r>
      <w:r w:rsidRPr="00E3131C">
        <w:rPr>
          <w:lang w:val="uk-UA"/>
        </w:rPr>
        <w:t>ного дому нашого. Там, з п</w:t>
      </w:r>
      <w:r w:rsidRPr="00E3131C">
        <w:rPr>
          <w:lang w:val="uk-UA"/>
        </w:rPr>
        <w:t>е</w:t>
      </w:r>
      <w:r w:rsidRPr="00E3131C">
        <w:rPr>
          <w:lang w:val="uk-UA"/>
        </w:rPr>
        <w:t>чалі та жалю, має відрод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тись січ-матінка та зміцніти відвага синів її. </w:t>
      </w:r>
    </w:p>
    <w:p w:rsidR="000A0DFD" w:rsidRPr="00E3131C" w:rsidRDefault="000A0DFD" w:rsidP="000A0DFD">
      <w:pPr>
        <w:pStyle w:val="ActionDescription"/>
        <w:rPr>
          <w:lang w:val="uk-UA"/>
        </w:rPr>
      </w:pPr>
      <w:r w:rsidRPr="00E3131C">
        <w:rPr>
          <w:lang w:val="uk-UA"/>
        </w:rPr>
        <w:t>Сивий козак повертається спиною до річки, обличчям до т</w:t>
      </w:r>
      <w:r w:rsidRPr="00E3131C">
        <w:rPr>
          <w:lang w:val="uk-UA"/>
        </w:rPr>
        <w:t>о</w:t>
      </w:r>
      <w:r w:rsidRPr="00E3131C">
        <w:rPr>
          <w:lang w:val="uk-UA"/>
        </w:rPr>
        <w:t>вариства.</w:t>
      </w:r>
    </w:p>
    <w:p w:rsidR="000A0DFD" w:rsidRPr="00E3131C" w:rsidRDefault="00A35822" w:rsidP="000A0DFD">
      <w:pPr>
        <w:pStyle w:val="HeroContinue"/>
        <w:rPr>
          <w:lang w:val="uk-UA"/>
        </w:rPr>
      </w:pPr>
      <w:r w:rsidRPr="00E3131C">
        <w:rPr>
          <w:lang w:val="uk-UA"/>
        </w:rPr>
        <w:lastRenderedPageBreak/>
        <w:t xml:space="preserve"> </w:t>
      </w:r>
      <w:r w:rsidR="000A0DFD" w:rsidRPr="00E3131C">
        <w:rPr>
          <w:lang w:val="uk-UA"/>
        </w:rPr>
        <w:t>(продовж.)</w:t>
      </w:r>
    </w:p>
    <w:p w:rsidR="000A0DFD" w:rsidRPr="00E3131C" w:rsidRDefault="000A0DFD" w:rsidP="000A0DFD">
      <w:pPr>
        <w:pStyle w:val="HeroReplica"/>
        <w:rPr>
          <w:lang w:val="uk-UA"/>
        </w:rPr>
      </w:pPr>
      <w:r w:rsidRPr="00E3131C">
        <w:rPr>
          <w:lang w:val="uk-UA"/>
        </w:rPr>
        <w:t>Але треба вибрати нового отамана, котрий поведе до цього.</w:t>
      </w:r>
    </w:p>
    <w:p w:rsidR="000A0DFD" w:rsidRPr="00E3131C" w:rsidRDefault="000A0DFD" w:rsidP="000A0DFD">
      <w:pPr>
        <w:pStyle w:val="ActionDescription"/>
        <w:rPr>
          <w:lang w:val="uk-UA"/>
        </w:rPr>
      </w:pPr>
      <w:r w:rsidRPr="00E3131C">
        <w:rPr>
          <w:lang w:val="uk-UA"/>
        </w:rPr>
        <w:t>Товариство схвально гуде.</w:t>
      </w:r>
    </w:p>
    <w:p w:rsidR="000A0DFD" w:rsidRPr="00E3131C" w:rsidRDefault="000A0DFD" w:rsidP="000A0DFD">
      <w:pPr>
        <w:pStyle w:val="HeroName"/>
        <w:rPr>
          <w:lang w:val="uk-UA"/>
        </w:rPr>
      </w:pPr>
      <w:r w:rsidRPr="00E3131C">
        <w:rPr>
          <w:lang w:val="uk-UA"/>
        </w:rPr>
        <w:t>хтось з козаків</w:t>
      </w:r>
    </w:p>
    <w:p w:rsidR="000A0DFD" w:rsidRPr="00E3131C" w:rsidRDefault="000A0DFD" w:rsidP="000A0DFD">
      <w:pPr>
        <w:pStyle w:val="HeroReplica"/>
        <w:rPr>
          <w:lang w:val="uk-UA"/>
        </w:rPr>
      </w:pPr>
      <w:r w:rsidRPr="00E3131C">
        <w:rPr>
          <w:lang w:val="uk-UA"/>
        </w:rPr>
        <w:t xml:space="preserve">Старшого </w:t>
      </w:r>
      <w:r w:rsidR="00A06160" w:rsidRPr="00E3131C">
        <w:rPr>
          <w:lang w:val="uk-UA"/>
        </w:rPr>
        <w:t>Т</w:t>
      </w:r>
      <w:r w:rsidRPr="00E3131C">
        <w:rPr>
          <w:lang w:val="uk-UA"/>
        </w:rPr>
        <w:t>каченка в отамани.</w:t>
      </w:r>
    </w:p>
    <w:p w:rsidR="000A0DFD" w:rsidRPr="00E3131C" w:rsidRDefault="000A0DFD" w:rsidP="000A0DFD">
      <w:pPr>
        <w:rPr>
          <w:lang w:val="uk-UA"/>
        </w:rPr>
      </w:pPr>
    </w:p>
    <w:p w:rsidR="000A0DFD" w:rsidRPr="00E3131C" w:rsidRDefault="000A0DFD" w:rsidP="000A0DFD">
      <w:pPr>
        <w:pStyle w:val="HeroName"/>
        <w:rPr>
          <w:lang w:val="uk-UA"/>
        </w:rPr>
      </w:pPr>
      <w:r w:rsidRPr="00E3131C">
        <w:rPr>
          <w:lang w:val="uk-UA"/>
        </w:rPr>
        <w:t>товариство</w:t>
      </w:r>
    </w:p>
    <w:p w:rsidR="000A0DFD" w:rsidRPr="00E3131C" w:rsidRDefault="000A0DFD" w:rsidP="000A0DFD">
      <w:pPr>
        <w:pStyle w:val="HeroReplica"/>
        <w:rPr>
          <w:lang w:val="uk-UA"/>
        </w:rPr>
      </w:pPr>
      <w:r w:rsidRPr="00E3131C">
        <w:rPr>
          <w:lang w:val="uk-UA"/>
        </w:rPr>
        <w:t>Так, Ткаченка в отамани.</w:t>
      </w:r>
    </w:p>
    <w:p w:rsidR="000A0DFD" w:rsidRPr="00E3131C" w:rsidRDefault="000A0DFD" w:rsidP="00A06160">
      <w:pPr>
        <w:pStyle w:val="ActionDescription"/>
        <w:rPr>
          <w:lang w:val="uk-UA"/>
        </w:rPr>
      </w:pPr>
      <w:r w:rsidRPr="00E3131C">
        <w:rPr>
          <w:lang w:val="uk-UA"/>
        </w:rPr>
        <w:t>Ткаченком виявляється вже знайомий нам батько.</w:t>
      </w:r>
      <w:r w:rsidR="00623C3D" w:rsidRPr="00E3131C">
        <w:rPr>
          <w:lang w:val="uk-UA"/>
        </w:rPr>
        <w:t xml:space="preserve"> Він вих</w:t>
      </w:r>
      <w:r w:rsidR="00623C3D" w:rsidRPr="00E3131C">
        <w:rPr>
          <w:lang w:val="uk-UA"/>
        </w:rPr>
        <w:t>о</w:t>
      </w:r>
      <w:r w:rsidR="00623C3D" w:rsidRPr="00E3131C">
        <w:rPr>
          <w:lang w:val="uk-UA"/>
        </w:rPr>
        <w:t>дить з натовпу на берег, розвертається до громади.</w:t>
      </w:r>
    </w:p>
    <w:p w:rsidR="00623C3D" w:rsidRPr="00E3131C" w:rsidRDefault="00623C3D" w:rsidP="00623C3D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623C3D" w:rsidRPr="00E3131C" w:rsidRDefault="00623C3D" w:rsidP="00623C3D">
      <w:pPr>
        <w:pStyle w:val="HeroReplica"/>
        <w:rPr>
          <w:lang w:val="uk-UA"/>
        </w:rPr>
      </w:pPr>
      <w:r w:rsidRPr="00E3131C">
        <w:rPr>
          <w:lang w:val="uk-UA"/>
        </w:rPr>
        <w:t>Я вже старий.</w:t>
      </w:r>
    </w:p>
    <w:p w:rsidR="00623C3D" w:rsidRPr="00E3131C" w:rsidRDefault="00623C3D" w:rsidP="00623C3D">
      <w:pPr>
        <w:rPr>
          <w:lang w:val="uk-UA"/>
        </w:rPr>
      </w:pPr>
    </w:p>
    <w:p w:rsidR="00623C3D" w:rsidRPr="00E3131C" w:rsidRDefault="00623C3D" w:rsidP="00623C3D">
      <w:pPr>
        <w:pStyle w:val="HeroName"/>
        <w:rPr>
          <w:lang w:val="uk-UA"/>
        </w:rPr>
      </w:pPr>
      <w:r w:rsidRPr="00E3131C">
        <w:rPr>
          <w:lang w:val="uk-UA"/>
        </w:rPr>
        <w:t>хтось з козаків</w:t>
      </w:r>
    </w:p>
    <w:p w:rsidR="00623C3D" w:rsidRPr="00E3131C" w:rsidRDefault="00623C3D" w:rsidP="00623C3D">
      <w:pPr>
        <w:pStyle w:val="HeroReplica"/>
        <w:rPr>
          <w:lang w:val="uk-UA"/>
        </w:rPr>
      </w:pPr>
      <w:r w:rsidRPr="00E3131C">
        <w:rPr>
          <w:lang w:val="uk-UA"/>
        </w:rPr>
        <w:t>Де ти серед нас молодь поб</w:t>
      </w:r>
      <w:r w:rsidRPr="00E3131C">
        <w:rPr>
          <w:lang w:val="uk-UA"/>
        </w:rPr>
        <w:t>а</w:t>
      </w:r>
      <w:r w:rsidRPr="00E3131C">
        <w:rPr>
          <w:lang w:val="uk-UA"/>
        </w:rPr>
        <w:t>чив.</w:t>
      </w:r>
    </w:p>
    <w:p w:rsidR="00623C3D" w:rsidRPr="00E3131C" w:rsidRDefault="00623C3D" w:rsidP="00623C3D">
      <w:pPr>
        <w:pStyle w:val="ActionDescription"/>
        <w:rPr>
          <w:lang w:val="uk-UA"/>
        </w:rPr>
      </w:pPr>
      <w:r w:rsidRPr="00E3131C">
        <w:rPr>
          <w:lang w:val="uk-UA"/>
        </w:rPr>
        <w:t>Товариство схвально гуде. Батько підіймає руку до гори й гомін вщухає.</w:t>
      </w:r>
    </w:p>
    <w:p w:rsidR="00623C3D" w:rsidRPr="00E3131C" w:rsidRDefault="00623C3D" w:rsidP="00623C3D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623C3D" w:rsidRPr="00E3131C" w:rsidRDefault="00623C3D" w:rsidP="00623C3D">
      <w:pPr>
        <w:pStyle w:val="HeroReplica"/>
        <w:rPr>
          <w:lang w:val="uk-UA"/>
        </w:rPr>
      </w:pPr>
      <w:r w:rsidRPr="00E3131C">
        <w:rPr>
          <w:lang w:val="uk-UA"/>
        </w:rPr>
        <w:t xml:space="preserve">Я </w:t>
      </w:r>
      <w:r w:rsidR="00A35822" w:rsidRPr="00E3131C">
        <w:rPr>
          <w:lang w:val="uk-UA"/>
        </w:rPr>
        <w:t>старий та вже мертвий. С</w:t>
      </w:r>
      <w:r w:rsidR="00A35822" w:rsidRPr="00E3131C">
        <w:rPr>
          <w:lang w:val="uk-UA"/>
        </w:rPr>
        <w:t>е</w:t>
      </w:r>
      <w:r w:rsidR="00A35822" w:rsidRPr="00E3131C">
        <w:rPr>
          <w:lang w:val="uk-UA"/>
        </w:rPr>
        <w:t>рце моє б'ється,плаче та крається, але душа моя вже згинула в полум'ї та полиш</w:t>
      </w:r>
      <w:r w:rsidR="00A35822" w:rsidRPr="00E3131C">
        <w:rPr>
          <w:lang w:val="uk-UA"/>
        </w:rPr>
        <w:t>и</w:t>
      </w:r>
      <w:r w:rsidR="00A35822" w:rsidRPr="00E3131C">
        <w:rPr>
          <w:lang w:val="uk-UA"/>
        </w:rPr>
        <w:t xml:space="preserve">лась на згарищі січі. </w:t>
      </w:r>
    </w:p>
    <w:p w:rsidR="00A35822" w:rsidRPr="00E3131C" w:rsidRDefault="00A35822" w:rsidP="00CD14F0">
      <w:pPr>
        <w:pStyle w:val="ActionDescription"/>
        <w:rPr>
          <w:lang w:val="uk-UA"/>
        </w:rPr>
      </w:pPr>
      <w:r w:rsidRPr="00E3131C">
        <w:rPr>
          <w:lang w:val="uk-UA"/>
        </w:rPr>
        <w:t>Вказує в сторону старої січі, за спину козацтва.</w:t>
      </w:r>
    </w:p>
    <w:p w:rsidR="00A35822" w:rsidRPr="00E3131C" w:rsidRDefault="00A35822" w:rsidP="00A35822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A35822" w:rsidRPr="00E3131C" w:rsidRDefault="00356E58" w:rsidP="00A35822">
      <w:pPr>
        <w:pStyle w:val="HeroReplica"/>
        <w:rPr>
          <w:lang w:val="uk-UA"/>
        </w:rPr>
      </w:pPr>
      <w:r w:rsidRPr="00E3131C">
        <w:rPr>
          <w:lang w:val="uk-UA"/>
        </w:rPr>
        <w:t>Й не людині з мертвою душе</w:t>
      </w:r>
      <w:r w:rsidR="00A35822" w:rsidRPr="00E3131C">
        <w:rPr>
          <w:lang w:val="uk-UA"/>
        </w:rPr>
        <w:t>ю розбудовувати нову січ та славу козацьку зміцнювати. Не моєму змореному тілу пі</w:t>
      </w:r>
      <w:r w:rsidR="00A35822" w:rsidRPr="00E3131C">
        <w:rPr>
          <w:lang w:val="uk-UA"/>
        </w:rPr>
        <w:t>д</w:t>
      </w:r>
      <w:r w:rsidR="00A35822" w:rsidRPr="00E3131C">
        <w:rPr>
          <w:lang w:val="uk-UA"/>
        </w:rPr>
        <w:t>корювати землю нову, щоб к</w:t>
      </w:r>
      <w:r w:rsidR="00A35822" w:rsidRPr="00E3131C">
        <w:rPr>
          <w:lang w:val="uk-UA"/>
        </w:rPr>
        <w:t>і</w:t>
      </w:r>
      <w:r w:rsidR="00A35822" w:rsidRPr="00E3131C">
        <w:rPr>
          <w:lang w:val="uk-UA"/>
        </w:rPr>
        <w:t>стками на ній згинути. Свої потьмянілі очі та старечі кістки я понесу від вас, т</w:t>
      </w:r>
      <w:r w:rsidR="00A35822" w:rsidRPr="00E3131C">
        <w:rPr>
          <w:lang w:val="uk-UA"/>
        </w:rPr>
        <w:t>о</w:t>
      </w:r>
      <w:r w:rsidR="00A35822" w:rsidRPr="00E3131C">
        <w:rPr>
          <w:lang w:val="uk-UA"/>
        </w:rPr>
        <w:t>вариство, назад, в землю б</w:t>
      </w:r>
      <w:r w:rsidR="00A35822" w:rsidRPr="00E3131C">
        <w:rPr>
          <w:lang w:val="uk-UA"/>
        </w:rPr>
        <w:t>а</w:t>
      </w:r>
      <w:r w:rsidR="00A35822" w:rsidRPr="00E3131C">
        <w:rPr>
          <w:lang w:val="uk-UA"/>
        </w:rPr>
        <w:t>тьків та пращурів своїх. Я не перетну цю річку</w:t>
      </w:r>
    </w:p>
    <w:p w:rsidR="00A35822" w:rsidRPr="00E3131C" w:rsidRDefault="00A35822" w:rsidP="00CD14F0">
      <w:pPr>
        <w:pStyle w:val="ActionDescription"/>
        <w:rPr>
          <w:lang w:val="uk-UA"/>
        </w:rPr>
      </w:pPr>
      <w:r w:rsidRPr="00E3131C">
        <w:rPr>
          <w:lang w:val="uk-UA"/>
        </w:rPr>
        <w:t>Вказує в сторону річки, рукою за свою спину.</w:t>
      </w:r>
    </w:p>
    <w:p w:rsidR="00A35822" w:rsidRPr="00E3131C" w:rsidRDefault="00A35822" w:rsidP="00A35822">
      <w:pPr>
        <w:pStyle w:val="HeroContinue"/>
        <w:rPr>
          <w:lang w:val="uk-UA"/>
        </w:rPr>
      </w:pPr>
      <w:r w:rsidRPr="00E3131C">
        <w:rPr>
          <w:lang w:val="uk-UA"/>
        </w:rPr>
        <w:lastRenderedPageBreak/>
        <w:t>(продовж</w:t>
      </w:r>
      <w:r w:rsidR="00CD14F0" w:rsidRPr="00E3131C">
        <w:rPr>
          <w:lang w:val="uk-UA"/>
        </w:rPr>
        <w:t>.</w:t>
      </w:r>
      <w:r w:rsidRPr="00E3131C">
        <w:rPr>
          <w:lang w:val="uk-UA"/>
        </w:rPr>
        <w:t>)</w:t>
      </w:r>
    </w:p>
    <w:p w:rsidR="00A35822" w:rsidRPr="00E3131C" w:rsidRDefault="00CD14F0" w:rsidP="00A35822">
      <w:pPr>
        <w:pStyle w:val="HeroReplica"/>
        <w:rPr>
          <w:lang w:val="uk-UA"/>
        </w:rPr>
      </w:pPr>
      <w:r w:rsidRPr="00E3131C">
        <w:rPr>
          <w:lang w:val="uk-UA"/>
        </w:rPr>
        <w:t>Бо шлях мій скінчився й я йду додому, до могили жінки своєї, поруч з нею вже місце моє. Й пробачить мене тов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риство, але така моя остання воля. </w:t>
      </w:r>
    </w:p>
    <w:p w:rsidR="00CD14F0" w:rsidRPr="00E3131C" w:rsidRDefault="00CD14F0" w:rsidP="00CD14F0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 сумом стоїть козацтво й дивиться вже не в невідомість, що виблискує попереду, а дивиться під ноги собі, в своє сьогодення, </w:t>
      </w:r>
    </w:p>
    <w:p w:rsidR="00CD14F0" w:rsidRPr="00E3131C" w:rsidRDefault="00CD14F0" w:rsidP="00CD14F0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 міцно стиснутими щелепами, широко </w:t>
      </w:r>
      <w:r w:rsidR="00356E58" w:rsidRPr="00E3131C">
        <w:rPr>
          <w:lang w:val="uk-UA"/>
        </w:rPr>
        <w:t>розставивши</w:t>
      </w:r>
      <w:r w:rsidRPr="00E3131C">
        <w:rPr>
          <w:lang w:val="uk-UA"/>
        </w:rPr>
        <w:t xml:space="preserve"> ноги, що вгрузли в пісок, стоїть батько, </w:t>
      </w:r>
    </w:p>
    <w:p w:rsidR="00CD14F0" w:rsidRPr="00E3131C" w:rsidRDefault="00CD14F0" w:rsidP="00CD14F0">
      <w:pPr>
        <w:pStyle w:val="ActionDescription"/>
        <w:rPr>
          <w:lang w:val="uk-UA"/>
        </w:rPr>
      </w:pPr>
      <w:r w:rsidRPr="00E3131C">
        <w:rPr>
          <w:lang w:val="uk-UA"/>
        </w:rPr>
        <w:t>Але несподівано</w:t>
      </w:r>
    </w:p>
    <w:p w:rsidR="00CD14F0" w:rsidRPr="00E3131C" w:rsidRDefault="00CD14F0" w:rsidP="00CD14F0">
      <w:pPr>
        <w:pStyle w:val="HeroName"/>
        <w:rPr>
          <w:lang w:val="uk-UA"/>
        </w:rPr>
      </w:pPr>
      <w:r w:rsidRPr="00E3131C">
        <w:rPr>
          <w:lang w:val="uk-UA"/>
        </w:rPr>
        <w:t>хтось з козаків</w:t>
      </w:r>
    </w:p>
    <w:p w:rsidR="00CD14F0" w:rsidRPr="00E3131C" w:rsidRDefault="00CD14F0" w:rsidP="00CD14F0">
      <w:pPr>
        <w:pStyle w:val="HeroReplica"/>
        <w:rPr>
          <w:lang w:val="uk-UA"/>
        </w:rPr>
      </w:pPr>
      <w:r w:rsidRPr="00E3131C">
        <w:rPr>
          <w:lang w:val="uk-UA"/>
        </w:rPr>
        <w:t>Татари</w:t>
      </w:r>
    </w:p>
    <w:p w:rsidR="00CD14F0" w:rsidRPr="00E3131C" w:rsidRDefault="00CD14F0" w:rsidP="00CD14F0">
      <w:pPr>
        <w:pStyle w:val="ActionDescription"/>
        <w:rPr>
          <w:lang w:val="uk-UA"/>
        </w:rPr>
      </w:pPr>
      <w:r w:rsidRPr="00E3131C">
        <w:rPr>
          <w:lang w:val="uk-UA"/>
        </w:rPr>
        <w:t>Й вже в наступну мить падає на землю пронизане в саме се</w:t>
      </w:r>
      <w:r w:rsidRPr="00E3131C">
        <w:rPr>
          <w:lang w:val="uk-UA"/>
        </w:rPr>
        <w:t>р</w:t>
      </w:r>
      <w:r w:rsidRPr="00E3131C">
        <w:rPr>
          <w:lang w:val="uk-UA"/>
        </w:rPr>
        <w:t>це стрілою наскрізь зморене, але міцне та кремезне батьк</w:t>
      </w:r>
      <w:r w:rsidRPr="00E3131C">
        <w:rPr>
          <w:lang w:val="uk-UA"/>
        </w:rPr>
        <w:t>о</w:t>
      </w:r>
      <w:r w:rsidRPr="00E3131C">
        <w:rPr>
          <w:lang w:val="uk-UA"/>
        </w:rPr>
        <w:t>ве тіло, та рука продовжує міцно тримати шаблю, що він її встиг вихопити під час падіння.</w:t>
      </w:r>
    </w:p>
    <w:p w:rsidR="00CD14F0" w:rsidRPr="00E3131C" w:rsidRDefault="00CD14F0" w:rsidP="00CD14F0">
      <w:pPr>
        <w:pStyle w:val="ActionDescription"/>
        <w:rPr>
          <w:lang w:val="uk-UA"/>
        </w:rPr>
      </w:pPr>
      <w:r w:rsidRPr="00E3131C">
        <w:rPr>
          <w:lang w:val="uk-UA"/>
        </w:rPr>
        <w:t>Й вже в наступну мить стріляють козацькі пістолі та гви</w:t>
      </w:r>
      <w:r w:rsidRPr="00E3131C">
        <w:rPr>
          <w:lang w:val="uk-UA"/>
        </w:rPr>
        <w:t>н</w:t>
      </w:r>
      <w:r w:rsidRPr="00E3131C">
        <w:rPr>
          <w:lang w:val="uk-UA"/>
        </w:rPr>
        <w:t>тівки, летять татарські стріли, козацька громада розпор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шується берегом, приймаючи новий бій. </w:t>
      </w:r>
    </w:p>
    <w:p w:rsidR="001D4E14" w:rsidRPr="00E3131C" w:rsidRDefault="001D4E14" w:rsidP="001D4E14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Хмари злітаються над степом з немислимою </w:t>
      </w:r>
      <w:r w:rsidR="00356E58" w:rsidRPr="00E3131C">
        <w:rPr>
          <w:lang w:val="uk-UA"/>
        </w:rPr>
        <w:t>швидкістю</w:t>
      </w:r>
      <w:r w:rsidRPr="00E3131C">
        <w:rPr>
          <w:lang w:val="uk-UA"/>
        </w:rPr>
        <w:t xml:space="preserve"> та ро</w:t>
      </w:r>
      <w:r w:rsidRPr="00E3131C">
        <w:rPr>
          <w:lang w:val="uk-UA"/>
        </w:rPr>
        <w:t>з</w:t>
      </w:r>
      <w:r w:rsidRPr="00E3131C">
        <w:rPr>
          <w:lang w:val="uk-UA"/>
        </w:rPr>
        <w:t>роджуються рясним весняним ливнем.</w:t>
      </w:r>
    </w:p>
    <w:p w:rsidR="00A06160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>Падають козаки,</w:t>
      </w:r>
    </w:p>
    <w:p w:rsidR="00A06160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падають татари, </w:t>
      </w:r>
    </w:p>
    <w:p w:rsidR="000820AE" w:rsidRPr="00E3131C" w:rsidRDefault="001D4E14" w:rsidP="000820AE">
      <w:pPr>
        <w:pStyle w:val="ActionDescription"/>
        <w:rPr>
          <w:lang w:val="uk-UA"/>
        </w:rPr>
      </w:pPr>
      <w:r w:rsidRPr="00E3131C">
        <w:rPr>
          <w:lang w:val="uk-UA"/>
        </w:rPr>
        <w:t>грязюка</w:t>
      </w:r>
      <w:r w:rsidR="000820AE" w:rsidRPr="00E3131C">
        <w:rPr>
          <w:lang w:val="uk-UA"/>
        </w:rPr>
        <w:t xml:space="preserve"> та дим затягу</w:t>
      </w:r>
      <w:r w:rsidRPr="00E3131C">
        <w:rPr>
          <w:lang w:val="uk-UA"/>
        </w:rPr>
        <w:t>ють</w:t>
      </w:r>
      <w:r w:rsidR="000820AE" w:rsidRPr="00E3131C">
        <w:rPr>
          <w:lang w:val="uk-UA"/>
        </w:rPr>
        <w:t xml:space="preserve"> поле бою.</w:t>
      </w:r>
    </w:p>
    <w:p w:rsidR="000820AE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Річка скипає </w:t>
      </w:r>
      <w:r w:rsidR="00356E58" w:rsidRPr="00E3131C">
        <w:rPr>
          <w:lang w:val="uk-UA"/>
        </w:rPr>
        <w:t>кров'ю</w:t>
      </w:r>
      <w:r w:rsidRPr="00E3131C">
        <w:rPr>
          <w:lang w:val="uk-UA"/>
        </w:rPr>
        <w:t xml:space="preserve">, та несе ті почервонілі води вверх, проти </w:t>
      </w:r>
      <w:r w:rsidR="00356E58" w:rsidRPr="00E3131C">
        <w:rPr>
          <w:lang w:val="uk-UA"/>
        </w:rPr>
        <w:t>течії</w:t>
      </w:r>
      <w:r w:rsidRPr="00E3131C">
        <w:rPr>
          <w:lang w:val="uk-UA"/>
        </w:rPr>
        <w:t xml:space="preserve">, назад, до рідного дому, несе </w:t>
      </w:r>
      <w:r w:rsidR="00366153" w:rsidRPr="00E3131C">
        <w:rPr>
          <w:lang w:val="uk-UA"/>
        </w:rPr>
        <w:t xml:space="preserve">з кров'ю </w:t>
      </w:r>
      <w:r w:rsidRPr="00E3131C">
        <w:rPr>
          <w:lang w:val="uk-UA"/>
        </w:rPr>
        <w:t>душі дітей землі своєї.</w:t>
      </w:r>
    </w:p>
    <w:p w:rsidR="000820AE" w:rsidRPr="00E3131C" w:rsidRDefault="000820AE" w:rsidP="000820AE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степ - </w:t>
      </w:r>
      <w:r w:rsidR="00562E5B" w:rsidRPr="00E3131C">
        <w:rPr>
          <w:lang w:val="uk-UA"/>
        </w:rPr>
        <w:t>вечір</w:t>
      </w:r>
    </w:p>
    <w:p w:rsidR="000820AE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>Широкий український степ, високе та палке сонце, балки, косогори та урвища. Кургани.</w:t>
      </w:r>
    </w:p>
    <w:p w:rsidR="000820AE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>Гуляє степом кінь. Летить вперед. Одинокий та стрімкий. Летить та губиться в широкій та духмяній перспективі вік</w:t>
      </w:r>
      <w:r w:rsidRPr="00E3131C">
        <w:rPr>
          <w:lang w:val="uk-UA"/>
        </w:rPr>
        <w:t>о</w:t>
      </w:r>
      <w:r w:rsidRPr="00E3131C">
        <w:rPr>
          <w:lang w:val="uk-UA"/>
        </w:rPr>
        <w:t>вічного степу.</w:t>
      </w:r>
    </w:p>
    <w:p w:rsidR="000820AE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>Двох вершників несе на собі кінь. Двох лицарів славного війська Запорозького.</w:t>
      </w:r>
    </w:p>
    <w:p w:rsidR="000820AE" w:rsidRPr="00E3131C" w:rsidRDefault="000820AE" w:rsidP="000820A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То батько й син верхи на коні. </w:t>
      </w:r>
    </w:p>
    <w:p w:rsidR="00DC79B7" w:rsidRPr="00E3131C" w:rsidRDefault="00DC79B7" w:rsidP="00DC79B7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Мертвий батько, що їде додому, до могили жінки своєї, та живий син, що виконує останню волю батька свого. </w:t>
      </w:r>
    </w:p>
    <w:p w:rsidR="00562E5B" w:rsidRPr="00E3131C" w:rsidRDefault="00562E5B" w:rsidP="00562E5B">
      <w:pPr>
        <w:pStyle w:val="ActionDescription"/>
        <w:rPr>
          <w:lang w:val="uk-UA"/>
        </w:rPr>
      </w:pPr>
      <w:r w:rsidRPr="00E3131C">
        <w:rPr>
          <w:lang w:val="uk-UA"/>
        </w:rPr>
        <w:t>Й мчить їх кінь вперед, назустріч сідаючому сонцю.</w:t>
      </w:r>
    </w:p>
    <w:p w:rsidR="00A943AB" w:rsidRPr="00E3131C" w:rsidRDefault="00A943AB" w:rsidP="00A943AB">
      <w:pPr>
        <w:pStyle w:val="ActionDescription"/>
        <w:rPr>
          <w:lang w:val="uk-UA"/>
        </w:rPr>
      </w:pPr>
      <w:r w:rsidRPr="00E3131C">
        <w:rPr>
          <w:lang w:val="uk-UA"/>
        </w:rPr>
        <w:t>На батькові широка сорочка, випростана з шароварів та в</w:t>
      </w:r>
      <w:r w:rsidRPr="00E3131C">
        <w:rPr>
          <w:lang w:val="uk-UA"/>
        </w:rPr>
        <w:t>і</w:t>
      </w:r>
      <w:r w:rsidRPr="00E3131C">
        <w:rPr>
          <w:lang w:val="uk-UA"/>
        </w:rPr>
        <w:t xml:space="preserve">льно звисаюча по тілу, </w:t>
      </w:r>
      <w:r w:rsidR="00356E58" w:rsidRPr="00E3131C">
        <w:rPr>
          <w:lang w:val="uk-UA"/>
        </w:rPr>
        <w:t>обволочує</w:t>
      </w:r>
      <w:r w:rsidRPr="00E3131C">
        <w:rPr>
          <w:lang w:val="uk-UA"/>
        </w:rPr>
        <w:t xml:space="preserve"> його наче мішок, не пр</w:t>
      </w:r>
      <w:r w:rsidRPr="00E3131C">
        <w:rPr>
          <w:lang w:val="uk-UA"/>
        </w:rPr>
        <w:t>и</w:t>
      </w:r>
      <w:r w:rsidRPr="00E3131C">
        <w:rPr>
          <w:lang w:val="uk-UA"/>
        </w:rPr>
        <w:t>лягаючи щільно, поясу немає.</w:t>
      </w:r>
    </w:p>
    <w:p w:rsidR="0051349E" w:rsidRPr="00E3131C" w:rsidRDefault="00562E5B" w:rsidP="002C4C19">
      <w:pPr>
        <w:pStyle w:val="ActionTimeArena"/>
        <w:rPr>
          <w:lang w:val="uk-UA"/>
        </w:rPr>
      </w:pPr>
      <w:r w:rsidRPr="00E3131C">
        <w:rPr>
          <w:lang w:val="uk-UA"/>
        </w:rPr>
        <w:t>нат.</w:t>
      </w:r>
      <w:r w:rsidR="002321B7" w:rsidRPr="00E3131C">
        <w:rPr>
          <w:lang w:val="uk-UA"/>
        </w:rPr>
        <w:t>круча над берегом - ранок</w:t>
      </w:r>
    </w:p>
    <w:p w:rsidR="00E5447B" w:rsidRPr="00E3131C" w:rsidRDefault="00E5447B" w:rsidP="00E5447B">
      <w:pPr>
        <w:pStyle w:val="ActionDescription"/>
        <w:rPr>
          <w:lang w:val="uk-UA"/>
        </w:rPr>
      </w:pPr>
      <w:r w:rsidRPr="00E3131C">
        <w:rPr>
          <w:lang w:val="uk-UA"/>
        </w:rPr>
        <w:t>Кінь з вершниками пробирається по стежині крізь чагарники, долаючи підйом.</w:t>
      </w:r>
    </w:p>
    <w:p w:rsidR="00E5447B" w:rsidRPr="00E3131C" w:rsidRDefault="00E5447B" w:rsidP="00E5447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Кінь з вершниками йде по кручі над Дніпром, наближаючись до урвища над берегом. </w:t>
      </w:r>
    </w:p>
    <w:p w:rsidR="00E5447B" w:rsidRPr="00E3131C" w:rsidRDefault="00E5447B" w:rsidP="00E5447B">
      <w:pPr>
        <w:pStyle w:val="ActionDescription"/>
        <w:rPr>
          <w:lang w:val="uk-UA"/>
        </w:rPr>
      </w:pPr>
      <w:r w:rsidRPr="00E3131C">
        <w:rPr>
          <w:lang w:val="uk-UA"/>
        </w:rPr>
        <w:t>Син зупиняє коня на самому краю, боком до берега й осягає</w:t>
      </w:r>
    </w:p>
    <w:p w:rsidR="00E5447B" w:rsidRPr="00E3131C" w:rsidRDefault="00356E58" w:rsidP="00E5447B">
      <w:pPr>
        <w:pStyle w:val="ActionDescription"/>
        <w:rPr>
          <w:lang w:val="uk-UA"/>
        </w:rPr>
      </w:pPr>
      <w:r w:rsidRPr="00E3131C">
        <w:rPr>
          <w:lang w:val="uk-UA"/>
        </w:rPr>
        <w:t>відкришуся</w:t>
      </w:r>
      <w:r w:rsidR="00E5447B" w:rsidRPr="00E3131C">
        <w:rPr>
          <w:lang w:val="uk-UA"/>
        </w:rPr>
        <w:t xml:space="preserve"> широкою перспективою стару січ, спалену </w:t>
      </w:r>
      <w:r w:rsidRPr="00E3131C">
        <w:rPr>
          <w:lang w:val="uk-UA"/>
        </w:rPr>
        <w:t>пол</w:t>
      </w:r>
      <w:r w:rsidRPr="00E3131C">
        <w:rPr>
          <w:lang w:val="uk-UA"/>
        </w:rPr>
        <w:t>у</w:t>
      </w:r>
      <w:r w:rsidRPr="00E3131C">
        <w:rPr>
          <w:lang w:val="uk-UA"/>
        </w:rPr>
        <w:t>м'ям</w:t>
      </w:r>
      <w:r w:rsidR="00E5447B" w:rsidRPr="00E3131C">
        <w:rPr>
          <w:lang w:val="uk-UA"/>
        </w:rPr>
        <w:t xml:space="preserve">, он ще продовжує димітися </w:t>
      </w:r>
      <w:r w:rsidR="00E3131C" w:rsidRPr="00E3131C">
        <w:rPr>
          <w:lang w:val="ru-RU"/>
        </w:rPr>
        <w:t>впавша</w:t>
      </w:r>
      <w:r w:rsidR="00E5447B" w:rsidRPr="00E3131C">
        <w:rPr>
          <w:lang w:val="uk-UA"/>
        </w:rPr>
        <w:t xml:space="preserve"> церква.</w:t>
      </w:r>
    </w:p>
    <w:p w:rsidR="00E5447B" w:rsidRPr="00E3131C" w:rsidRDefault="00E5447B" w:rsidP="00E5447B">
      <w:pPr>
        <w:pStyle w:val="ActionTimeArena"/>
        <w:rPr>
          <w:lang w:val="uk-UA"/>
        </w:rPr>
      </w:pPr>
      <w:r w:rsidRPr="00E3131C">
        <w:rPr>
          <w:lang w:val="uk-UA"/>
        </w:rPr>
        <w:t>Нат. Січ - ранок</w:t>
      </w:r>
    </w:p>
    <w:p w:rsidR="001D1680" w:rsidRPr="00E3131C" w:rsidRDefault="00E5447B" w:rsidP="00E5447B">
      <w:pPr>
        <w:pStyle w:val="ActionDescription"/>
        <w:rPr>
          <w:lang w:val="uk-UA"/>
        </w:rPr>
      </w:pPr>
      <w:r w:rsidRPr="00E3131C">
        <w:rPr>
          <w:lang w:val="uk-UA"/>
        </w:rPr>
        <w:t>Спалена земля під ногами.</w:t>
      </w:r>
      <w:r w:rsidR="001D4E14" w:rsidRPr="00E3131C">
        <w:rPr>
          <w:lang w:val="uk-UA"/>
        </w:rPr>
        <w:t xml:space="preserve"> Уламок зламаної шаблі.</w:t>
      </w:r>
      <w:r w:rsidR="001D1680" w:rsidRPr="00E3131C">
        <w:rPr>
          <w:lang w:val="uk-UA"/>
        </w:rPr>
        <w:t xml:space="preserve"> </w:t>
      </w:r>
    </w:p>
    <w:p w:rsidR="00E5447B" w:rsidRPr="00E3131C" w:rsidRDefault="001D1680" w:rsidP="00E5447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піднімає шаблю, під нею залишки зеленої трави. </w:t>
      </w:r>
    </w:p>
    <w:p w:rsidR="00E5447B" w:rsidRPr="00E3131C" w:rsidRDefault="00E5447B" w:rsidP="00E5447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йде спаленою січчю. </w:t>
      </w:r>
      <w:r w:rsidR="001D4E14" w:rsidRPr="00E3131C">
        <w:rPr>
          <w:lang w:val="uk-UA"/>
        </w:rPr>
        <w:t>Все голе, ніби прибране пожарищем, ніби ніколи не було людської присутності.</w:t>
      </w:r>
    </w:p>
    <w:p w:rsidR="001D4E14" w:rsidRPr="00E3131C" w:rsidRDefault="001D4E14" w:rsidP="001D4E14">
      <w:pPr>
        <w:pStyle w:val="ActionDescription"/>
        <w:rPr>
          <w:lang w:val="uk-UA"/>
        </w:rPr>
      </w:pPr>
      <w:r w:rsidRPr="00E3131C">
        <w:rPr>
          <w:lang w:val="uk-UA"/>
        </w:rPr>
        <w:t>Лише уламки споруд. Ось тут курінь.</w:t>
      </w:r>
    </w:p>
    <w:p w:rsidR="001D4E14" w:rsidRPr="00E3131C" w:rsidRDefault="001D4E14" w:rsidP="001D4E14">
      <w:pPr>
        <w:pStyle w:val="ActionDescription"/>
        <w:rPr>
          <w:lang w:val="uk-UA"/>
        </w:rPr>
      </w:pPr>
      <w:r w:rsidRPr="00E3131C">
        <w:rPr>
          <w:lang w:val="uk-UA"/>
        </w:rPr>
        <w:t>А он будинок старшини.</w:t>
      </w:r>
    </w:p>
    <w:p w:rsidR="001D4E14" w:rsidRPr="00E3131C" w:rsidRDefault="001D4E14" w:rsidP="001D4E14">
      <w:pPr>
        <w:pStyle w:val="ActionDescription"/>
        <w:rPr>
          <w:lang w:val="uk-UA"/>
        </w:rPr>
      </w:pPr>
      <w:r w:rsidRPr="00E3131C">
        <w:rPr>
          <w:lang w:val="uk-UA"/>
        </w:rPr>
        <w:t>Син наближається до колишньої січової церкви</w:t>
      </w:r>
    </w:p>
    <w:p w:rsidR="00E5447B" w:rsidRPr="00E3131C" w:rsidRDefault="00E5447B" w:rsidP="00E5447B">
      <w:pPr>
        <w:pStyle w:val="ActionDescription"/>
        <w:rPr>
          <w:lang w:val="uk-UA"/>
        </w:rPr>
      </w:pPr>
      <w:r w:rsidRPr="00E3131C">
        <w:rPr>
          <w:lang w:val="uk-UA"/>
        </w:rPr>
        <w:t>серед попелу якої лежить обвуглившийся, місцями згорі</w:t>
      </w:r>
      <w:r w:rsidR="00E3131C" w:rsidRPr="00E3131C">
        <w:rPr>
          <w:lang w:val="uk-UA"/>
        </w:rPr>
        <w:t>л</w:t>
      </w:r>
      <w:r w:rsidRPr="00E3131C">
        <w:rPr>
          <w:lang w:val="uk-UA"/>
        </w:rPr>
        <w:t xml:space="preserve">ий, купол, на якому чудом вцілілий, але добряче завуглившийся </w:t>
      </w:r>
      <w:r w:rsidR="00356E58" w:rsidRPr="00E3131C">
        <w:rPr>
          <w:lang w:val="uk-UA"/>
        </w:rPr>
        <w:t>х</w:t>
      </w:r>
      <w:r w:rsidRPr="00E3131C">
        <w:rPr>
          <w:lang w:val="uk-UA"/>
        </w:rPr>
        <w:t xml:space="preserve">рест, вздовж якого й здіймається дим від тління </w:t>
      </w:r>
      <w:r w:rsidR="00356E58" w:rsidRPr="00E3131C">
        <w:rPr>
          <w:lang w:val="uk-UA"/>
        </w:rPr>
        <w:t>згаслого</w:t>
      </w:r>
      <w:r w:rsidRPr="00E3131C">
        <w:rPr>
          <w:lang w:val="uk-UA"/>
        </w:rPr>
        <w:t xml:space="preserve"> пожарища. Загалом, </w:t>
      </w:r>
      <w:r w:rsidR="00356E58" w:rsidRPr="00E3131C">
        <w:rPr>
          <w:lang w:val="uk-UA"/>
        </w:rPr>
        <w:t>х</w:t>
      </w:r>
      <w:r w:rsidRPr="00E3131C">
        <w:rPr>
          <w:lang w:val="uk-UA"/>
        </w:rPr>
        <w:t>рест ніби вінчає попелом створену м</w:t>
      </w:r>
      <w:r w:rsidRPr="00E3131C">
        <w:rPr>
          <w:lang w:val="uk-UA"/>
        </w:rPr>
        <w:t>о</w:t>
      </w:r>
      <w:r w:rsidRPr="00E3131C">
        <w:rPr>
          <w:lang w:val="uk-UA"/>
        </w:rPr>
        <w:t>гилу.</w:t>
      </w:r>
    </w:p>
    <w:p w:rsidR="00956AC5" w:rsidRPr="00E3131C" w:rsidRDefault="00956AC5" w:rsidP="00956AC5">
      <w:pPr>
        <w:pStyle w:val="ActionDescription"/>
        <w:rPr>
          <w:lang w:val="uk-UA"/>
        </w:rPr>
      </w:pPr>
      <w:r w:rsidRPr="00E3131C">
        <w:rPr>
          <w:lang w:val="uk-UA"/>
        </w:rPr>
        <w:t>Син зупиняється навпроти залишків церкви та перехрести</w:t>
      </w:r>
      <w:r w:rsidRPr="00E3131C">
        <w:rPr>
          <w:lang w:val="uk-UA"/>
        </w:rPr>
        <w:t>в</w:t>
      </w:r>
      <w:r w:rsidRPr="00E3131C">
        <w:rPr>
          <w:lang w:val="uk-UA"/>
        </w:rPr>
        <w:t>шись, поглинувши в себе, стоїть так недовгий час.</w:t>
      </w:r>
    </w:p>
    <w:p w:rsidR="001D4E14" w:rsidRPr="00E3131C" w:rsidRDefault="001D4E14" w:rsidP="001D4E14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Але он, на іншій стороні січі, </w:t>
      </w:r>
      <w:r w:rsidR="00356E58" w:rsidRPr="00E3131C">
        <w:rPr>
          <w:lang w:val="uk-UA"/>
        </w:rPr>
        <w:t>на пів</w:t>
      </w:r>
      <w:r w:rsidRPr="00E3131C">
        <w:rPr>
          <w:lang w:val="uk-UA"/>
        </w:rPr>
        <w:t xml:space="preserve"> вцілілий курінь.</w:t>
      </w:r>
    </w:p>
    <w:p w:rsidR="00AB072D" w:rsidRPr="00E3131C" w:rsidRDefault="00AB072D" w:rsidP="00956AC5">
      <w:pPr>
        <w:pStyle w:val="ActionDescription"/>
        <w:rPr>
          <w:lang w:val="uk-UA"/>
        </w:rPr>
      </w:pPr>
      <w:r w:rsidRPr="00E3131C">
        <w:rPr>
          <w:lang w:val="uk-UA"/>
        </w:rPr>
        <w:t>Син</w:t>
      </w:r>
      <w:r w:rsidR="00956AC5" w:rsidRPr="00E3131C">
        <w:rPr>
          <w:lang w:val="uk-UA"/>
        </w:rPr>
        <w:t xml:space="preserve"> йде до нього, </w:t>
      </w:r>
    </w:p>
    <w:p w:rsidR="00956AC5" w:rsidRPr="00E3131C" w:rsidRDefault="00956AC5" w:rsidP="00956AC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 за куренем </w:t>
      </w:r>
      <w:r w:rsidR="00AB072D" w:rsidRPr="00E3131C">
        <w:rPr>
          <w:lang w:val="uk-UA"/>
        </w:rPr>
        <w:t xml:space="preserve">перед ним </w:t>
      </w:r>
      <w:r w:rsidRPr="00E3131C">
        <w:rPr>
          <w:lang w:val="uk-UA"/>
        </w:rPr>
        <w:t>розкривається вид на січовий цви</w:t>
      </w:r>
      <w:r w:rsidRPr="00E3131C">
        <w:rPr>
          <w:lang w:val="uk-UA"/>
        </w:rPr>
        <w:t>н</w:t>
      </w:r>
      <w:r w:rsidRPr="00E3131C">
        <w:rPr>
          <w:lang w:val="uk-UA"/>
        </w:rPr>
        <w:t>тар</w:t>
      </w:r>
      <w:r w:rsidR="00AB072D" w:rsidRPr="00E3131C">
        <w:rPr>
          <w:lang w:val="uk-UA"/>
        </w:rPr>
        <w:t xml:space="preserve">, що геть увесь сплюндровано, розбито кам'яні </w:t>
      </w:r>
      <w:r w:rsidR="00356E58" w:rsidRPr="00E3131C">
        <w:rPr>
          <w:lang w:val="uk-UA"/>
        </w:rPr>
        <w:t>х</w:t>
      </w:r>
      <w:r w:rsidR="00AB072D" w:rsidRPr="00E3131C">
        <w:rPr>
          <w:lang w:val="uk-UA"/>
        </w:rPr>
        <w:t>рести,що лежать уламками та припорошені землею від розрівняних м</w:t>
      </w:r>
      <w:r w:rsidR="00AB072D" w:rsidRPr="00E3131C">
        <w:rPr>
          <w:lang w:val="uk-UA"/>
        </w:rPr>
        <w:t>о</w:t>
      </w:r>
      <w:r w:rsidR="00AB072D" w:rsidRPr="00E3131C">
        <w:rPr>
          <w:lang w:val="uk-UA"/>
        </w:rPr>
        <w:t xml:space="preserve">гил, </w:t>
      </w:r>
      <w:r w:rsidR="00E3131C" w:rsidRPr="00E3131C">
        <w:rPr>
          <w:lang w:val="uk-UA"/>
        </w:rPr>
        <w:t>позрубувані</w:t>
      </w:r>
      <w:r w:rsidR="00AB072D" w:rsidRPr="00E3131C">
        <w:rPr>
          <w:lang w:val="uk-UA"/>
        </w:rPr>
        <w:t xml:space="preserve"> </w:t>
      </w:r>
      <w:r w:rsidR="00356E58" w:rsidRPr="00E3131C">
        <w:rPr>
          <w:lang w:val="uk-UA"/>
        </w:rPr>
        <w:t>х</w:t>
      </w:r>
      <w:r w:rsidR="00AB072D" w:rsidRPr="00E3131C">
        <w:rPr>
          <w:lang w:val="uk-UA"/>
        </w:rPr>
        <w:t xml:space="preserve">рести </w:t>
      </w:r>
      <w:r w:rsidR="00356E58" w:rsidRPr="00E3131C">
        <w:rPr>
          <w:lang w:val="uk-UA"/>
        </w:rPr>
        <w:t>дерев'яні</w:t>
      </w:r>
      <w:r w:rsidR="00AB072D" w:rsidRPr="00E3131C">
        <w:rPr>
          <w:lang w:val="uk-UA"/>
        </w:rPr>
        <w:t xml:space="preserve">. </w:t>
      </w:r>
    </w:p>
    <w:p w:rsidR="00AB072D" w:rsidRPr="00E3131C" w:rsidRDefault="00AB072D" w:rsidP="00AB072D">
      <w:pPr>
        <w:pStyle w:val="ActionTimeArena"/>
        <w:rPr>
          <w:lang w:val="uk-UA"/>
        </w:rPr>
      </w:pPr>
      <w:r w:rsidRPr="00E3131C">
        <w:rPr>
          <w:lang w:val="uk-UA"/>
        </w:rPr>
        <w:lastRenderedPageBreak/>
        <w:t>Нат. Січове кладовище - ранок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>Син йде кладовищем та бачить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Всі ті ж </w:t>
      </w:r>
      <w:r w:rsidR="00356E58" w:rsidRPr="00E3131C">
        <w:rPr>
          <w:lang w:val="uk-UA"/>
        </w:rPr>
        <w:t>х</w:t>
      </w:r>
      <w:r w:rsidRPr="00E3131C">
        <w:rPr>
          <w:lang w:val="uk-UA"/>
        </w:rPr>
        <w:t>рести, а он могила не розгорнута, а розорена й кістки людські лежать розкидані поруч</w:t>
      </w:r>
    </w:p>
    <w:p w:rsidR="00AB072D" w:rsidRPr="00E3131C" w:rsidRDefault="001D1680" w:rsidP="00AB07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 он розбитий </w:t>
      </w:r>
      <w:r w:rsidR="00356E58" w:rsidRPr="00E3131C">
        <w:rPr>
          <w:lang w:val="uk-UA"/>
        </w:rPr>
        <w:t>х</w:t>
      </w:r>
      <w:r w:rsidRPr="00E3131C">
        <w:rPr>
          <w:lang w:val="uk-UA"/>
        </w:rPr>
        <w:t>рест з могили С</w:t>
      </w:r>
      <w:r w:rsidR="00AB072D" w:rsidRPr="00E3131C">
        <w:rPr>
          <w:lang w:val="uk-UA"/>
        </w:rPr>
        <w:t xml:space="preserve">ірка 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>А поруч й розорена могила, але кісток нема…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>А он ще могила розорена, і ще одна, а он коло таким же ч</w:t>
      </w:r>
      <w:r w:rsidRPr="00E3131C">
        <w:rPr>
          <w:lang w:val="uk-UA"/>
        </w:rPr>
        <w:t>и</w:t>
      </w:r>
      <w:r w:rsidRPr="00E3131C">
        <w:rPr>
          <w:lang w:val="uk-UA"/>
        </w:rPr>
        <w:t>ном розореної могили ще не встиг</w:t>
      </w:r>
      <w:r w:rsidR="00E3131C" w:rsidRPr="00E3131C">
        <w:rPr>
          <w:lang w:val="ru-RU"/>
        </w:rPr>
        <w:t>ли</w:t>
      </w:r>
      <w:r w:rsidRPr="00E3131C">
        <w:rPr>
          <w:lang w:val="uk-UA"/>
        </w:rPr>
        <w:t>й розкластися труп…</w:t>
      </w:r>
    </w:p>
    <w:p w:rsidR="00AB072D" w:rsidRPr="00E3131C" w:rsidRDefault="00AB072D" w:rsidP="00AB072D">
      <w:pPr>
        <w:pStyle w:val="ActionTimeArena"/>
        <w:rPr>
          <w:lang w:val="uk-UA"/>
        </w:rPr>
      </w:pPr>
      <w:r w:rsidRPr="00E3131C">
        <w:rPr>
          <w:lang w:val="uk-UA"/>
        </w:rPr>
        <w:t>нат. січове кладовище - день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>Височіє сонце в небі.</w:t>
      </w:r>
    </w:p>
    <w:p w:rsidR="007456F6" w:rsidRPr="00E3131C" w:rsidRDefault="00AB072D" w:rsidP="007456F6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</w:t>
      </w:r>
      <w:r w:rsidR="00356E58" w:rsidRPr="00E3131C">
        <w:rPr>
          <w:lang w:val="uk-UA"/>
        </w:rPr>
        <w:t>викидає</w:t>
      </w:r>
      <w:r w:rsidRPr="00E3131C">
        <w:rPr>
          <w:lang w:val="uk-UA"/>
        </w:rPr>
        <w:t xml:space="preserve"> лопатою землю з ями, розгинається, втирає піт на чолі</w:t>
      </w:r>
    </w:p>
    <w:p w:rsidR="00AB072D" w:rsidRPr="00E3131C" w:rsidRDefault="00AB072D" w:rsidP="00AB072D">
      <w:pPr>
        <w:pStyle w:val="ActionTimeArena"/>
        <w:rPr>
          <w:lang w:val="uk-UA"/>
        </w:rPr>
      </w:pPr>
      <w:r w:rsidRPr="00E3131C">
        <w:rPr>
          <w:lang w:val="uk-UA"/>
        </w:rPr>
        <w:t>нат. січове кладовище - вечір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>Котиться сонце за обрій.</w:t>
      </w:r>
    </w:p>
    <w:p w:rsidR="00AB072D" w:rsidRPr="00E3131C" w:rsidRDefault="00AB072D" w:rsidP="00AB072D">
      <w:pPr>
        <w:pStyle w:val="ActionDescription"/>
        <w:rPr>
          <w:lang w:val="uk-UA"/>
        </w:rPr>
      </w:pPr>
      <w:r w:rsidRPr="00E3131C">
        <w:rPr>
          <w:lang w:val="uk-UA"/>
        </w:rPr>
        <w:t>Син на наново нагорнутій могилі</w:t>
      </w:r>
      <w:r w:rsidR="007456F6" w:rsidRPr="00E3131C">
        <w:rPr>
          <w:lang w:val="uk-UA"/>
        </w:rPr>
        <w:t xml:space="preserve"> встановлює </w:t>
      </w:r>
      <w:r w:rsidR="00356E58" w:rsidRPr="00E3131C">
        <w:rPr>
          <w:lang w:val="uk-UA"/>
        </w:rPr>
        <w:t>дерев'яний</w:t>
      </w:r>
      <w:r w:rsidR="007456F6" w:rsidRPr="00E3131C">
        <w:rPr>
          <w:lang w:val="uk-UA"/>
        </w:rPr>
        <w:t xml:space="preserve"> </w:t>
      </w:r>
      <w:r w:rsidR="00356E58" w:rsidRPr="00E3131C">
        <w:rPr>
          <w:lang w:val="uk-UA"/>
        </w:rPr>
        <w:t>х</w:t>
      </w:r>
      <w:r w:rsidR="007456F6" w:rsidRPr="00E3131C">
        <w:rPr>
          <w:lang w:val="uk-UA"/>
        </w:rPr>
        <w:t>рест, занурює його в землю, потім підбиває лопатою.</w:t>
      </w:r>
    </w:p>
    <w:p w:rsidR="007456F6" w:rsidRPr="00E3131C" w:rsidRDefault="007456F6" w:rsidP="007456F6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Навколо нього відновлені могили з </w:t>
      </w:r>
      <w:r w:rsidR="00356E58" w:rsidRPr="00E3131C">
        <w:rPr>
          <w:lang w:val="uk-UA"/>
        </w:rPr>
        <w:t>дерев'яними</w:t>
      </w:r>
      <w:r w:rsidRPr="00E3131C">
        <w:rPr>
          <w:lang w:val="uk-UA"/>
        </w:rPr>
        <w:t xml:space="preserve"> </w:t>
      </w:r>
      <w:r w:rsidR="00356E58" w:rsidRPr="00E3131C">
        <w:rPr>
          <w:lang w:val="uk-UA"/>
        </w:rPr>
        <w:t>х</w:t>
      </w:r>
      <w:r w:rsidRPr="00E3131C">
        <w:rPr>
          <w:lang w:val="uk-UA"/>
        </w:rPr>
        <w:t>рестами.</w:t>
      </w:r>
    </w:p>
    <w:p w:rsidR="003D35CC" w:rsidRPr="00E3131C" w:rsidRDefault="003D35CC" w:rsidP="003D35CC">
      <w:pPr>
        <w:pStyle w:val="ActionTimeArena"/>
        <w:rPr>
          <w:lang w:val="uk-UA"/>
        </w:rPr>
      </w:pPr>
      <w:r w:rsidRPr="00E3131C">
        <w:rPr>
          <w:lang w:val="uk-UA"/>
        </w:rPr>
        <w:t>нат. степ - світанок</w:t>
      </w:r>
    </w:p>
    <w:p w:rsidR="003D35C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>Вранішня роса виблискує на степовій траві. Проносяться к</w:t>
      </w:r>
      <w:r w:rsidRPr="00E3131C">
        <w:rPr>
          <w:lang w:val="uk-UA"/>
        </w:rPr>
        <w:t>о</w:t>
      </w:r>
      <w:r w:rsidRPr="00E3131C">
        <w:rPr>
          <w:lang w:val="uk-UA"/>
        </w:rPr>
        <w:t>пита, збиваючи росу, яка розлітається безліччю розцяцьк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ваних сонцем цяток </w:t>
      </w:r>
      <w:r w:rsidR="00356E58" w:rsidRPr="00E3131C">
        <w:rPr>
          <w:lang w:val="uk-UA"/>
        </w:rPr>
        <w:t>навкруги</w:t>
      </w:r>
      <w:r w:rsidRPr="00E3131C">
        <w:rPr>
          <w:lang w:val="uk-UA"/>
        </w:rPr>
        <w:t>, осідаючи знову на траву.</w:t>
      </w:r>
    </w:p>
    <w:p w:rsidR="003D35C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>Знову кінь несе своїх вершників вперед, до визначеної ц</w:t>
      </w:r>
      <w:r w:rsidRPr="00E3131C">
        <w:rPr>
          <w:lang w:val="uk-UA"/>
        </w:rPr>
        <w:t>і</w:t>
      </w:r>
      <w:r w:rsidRPr="00E3131C">
        <w:rPr>
          <w:lang w:val="uk-UA"/>
        </w:rPr>
        <w:t>лі.</w:t>
      </w:r>
    </w:p>
    <w:p w:rsidR="003D35C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Батькові руки тримають </w:t>
      </w:r>
      <w:r w:rsidR="00356E58" w:rsidRPr="00E3131C">
        <w:rPr>
          <w:lang w:val="uk-UA"/>
        </w:rPr>
        <w:t>віжці</w:t>
      </w:r>
      <w:r w:rsidRPr="00E3131C">
        <w:rPr>
          <w:lang w:val="uk-UA"/>
        </w:rPr>
        <w:t>. Синові руки притримують руки батька.</w:t>
      </w:r>
    </w:p>
    <w:p w:rsidR="003D35C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>Широким степовим простором несеться кінь з вершниками вп</w:t>
      </w:r>
      <w:r w:rsidRPr="00E3131C">
        <w:rPr>
          <w:lang w:val="uk-UA"/>
        </w:rPr>
        <w:t>е</w:t>
      </w:r>
      <w:r w:rsidRPr="00E3131C">
        <w:rPr>
          <w:lang w:val="uk-UA"/>
        </w:rPr>
        <w:t>ред. Й немає безмежності степу ні краю, ні рамок.</w:t>
      </w:r>
    </w:p>
    <w:p w:rsidR="003D35CC" w:rsidRPr="00E3131C" w:rsidRDefault="003D35CC" w:rsidP="003D35CC">
      <w:pPr>
        <w:pStyle w:val="ActionTimeArena"/>
        <w:rPr>
          <w:lang w:val="uk-UA"/>
        </w:rPr>
      </w:pPr>
      <w:r w:rsidRPr="00E3131C">
        <w:rPr>
          <w:lang w:val="uk-UA"/>
        </w:rPr>
        <w:t>Нат. Полишене село - день</w:t>
      </w:r>
    </w:p>
    <w:p w:rsidR="003D35C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Кінь з вершниками </w:t>
      </w:r>
      <w:r w:rsidR="00356E58" w:rsidRPr="00E3131C">
        <w:rPr>
          <w:lang w:val="uk-UA"/>
        </w:rPr>
        <w:t>не поспіхом</w:t>
      </w:r>
      <w:r w:rsidRPr="00E3131C">
        <w:rPr>
          <w:lang w:val="uk-UA"/>
        </w:rPr>
        <w:t xml:space="preserve"> </w:t>
      </w:r>
      <w:r w:rsidR="00356E58" w:rsidRPr="00E3131C">
        <w:rPr>
          <w:lang w:val="uk-UA"/>
        </w:rPr>
        <w:t>проїжджає</w:t>
      </w:r>
      <w:r w:rsidRPr="00E3131C">
        <w:rPr>
          <w:lang w:val="uk-UA"/>
        </w:rPr>
        <w:t xml:space="preserve"> покинуте село. </w:t>
      </w:r>
    </w:p>
    <w:p w:rsidR="003D35C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Оповиті сонцем, тишею та цвіркотінням </w:t>
      </w:r>
      <w:r w:rsidR="00356E58" w:rsidRPr="00E3131C">
        <w:rPr>
          <w:lang w:val="uk-UA"/>
        </w:rPr>
        <w:t>коників</w:t>
      </w:r>
      <w:r w:rsidRPr="00E3131C">
        <w:rPr>
          <w:lang w:val="uk-UA"/>
        </w:rPr>
        <w:t xml:space="preserve"> біліють п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кинуті хати. </w:t>
      </w:r>
    </w:p>
    <w:p w:rsidR="005C233C" w:rsidRPr="00E3131C" w:rsidRDefault="003D35CC" w:rsidP="003D35CC">
      <w:pPr>
        <w:pStyle w:val="ActionDescription"/>
        <w:rPr>
          <w:lang w:val="uk-UA"/>
        </w:rPr>
      </w:pPr>
      <w:r w:rsidRPr="00E3131C">
        <w:rPr>
          <w:lang w:val="uk-UA"/>
        </w:rPr>
        <w:t>На розбитому глечику</w:t>
      </w:r>
      <w:r w:rsidR="005C233C" w:rsidRPr="00E3131C">
        <w:rPr>
          <w:lang w:val="uk-UA"/>
        </w:rPr>
        <w:t xml:space="preserve">, що </w:t>
      </w:r>
      <w:r w:rsidR="00356E58" w:rsidRPr="00E3131C">
        <w:rPr>
          <w:lang w:val="uk-UA"/>
        </w:rPr>
        <w:t>одягнений</w:t>
      </w:r>
      <w:r w:rsidRPr="00E3131C">
        <w:rPr>
          <w:lang w:val="uk-UA"/>
        </w:rPr>
        <w:t xml:space="preserve"> на плетеному</w:t>
      </w:r>
      <w:r w:rsidR="005C233C" w:rsidRPr="00E3131C">
        <w:rPr>
          <w:lang w:val="uk-UA"/>
        </w:rPr>
        <w:t xml:space="preserve">, </w:t>
      </w:r>
      <w:r w:rsidR="00356E58" w:rsidRPr="00E3131C">
        <w:rPr>
          <w:lang w:val="uk-UA"/>
        </w:rPr>
        <w:t>порослому</w:t>
      </w:r>
      <w:r w:rsidR="005C233C" w:rsidRPr="00E3131C">
        <w:rPr>
          <w:lang w:val="uk-UA"/>
        </w:rPr>
        <w:t xml:space="preserve"> травою,</w:t>
      </w:r>
      <w:r w:rsidRPr="00E3131C">
        <w:rPr>
          <w:lang w:val="uk-UA"/>
        </w:rPr>
        <w:t xml:space="preserve"> паркані</w:t>
      </w:r>
      <w:r w:rsidR="005C233C" w:rsidRPr="00E3131C">
        <w:rPr>
          <w:lang w:val="uk-UA"/>
        </w:rPr>
        <w:t>,</w:t>
      </w:r>
      <w:r w:rsidRPr="00E3131C">
        <w:rPr>
          <w:lang w:val="uk-UA"/>
        </w:rPr>
        <w:t xml:space="preserve"> сидить метелик</w:t>
      </w:r>
      <w:r w:rsidR="005C233C" w:rsidRPr="00E3131C">
        <w:rPr>
          <w:lang w:val="uk-UA"/>
        </w:rPr>
        <w:t xml:space="preserve">, який злітає й летить до </w:t>
      </w:r>
      <w:r w:rsidR="005C233C" w:rsidRPr="00E3131C">
        <w:rPr>
          <w:lang w:val="uk-UA"/>
        </w:rPr>
        <w:lastRenderedPageBreak/>
        <w:t>відчинених навпростець дверей до хати, які чорною плямою сяють на білизні хатніх стін.</w:t>
      </w:r>
    </w:p>
    <w:p w:rsidR="005C233C" w:rsidRPr="00E3131C" w:rsidRDefault="005C233C" w:rsidP="005C233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Йде кінь з вершниками майже </w:t>
      </w:r>
      <w:r w:rsidR="00356E58" w:rsidRPr="00E3131C">
        <w:rPr>
          <w:lang w:val="uk-UA"/>
        </w:rPr>
        <w:t>зарослим</w:t>
      </w:r>
      <w:r w:rsidRPr="00E3131C">
        <w:rPr>
          <w:lang w:val="uk-UA"/>
        </w:rPr>
        <w:t xml:space="preserve"> битим шляхом села.</w:t>
      </w:r>
    </w:p>
    <w:p w:rsidR="003D35CC" w:rsidRPr="00E3131C" w:rsidRDefault="005C233C" w:rsidP="003D35CC">
      <w:pPr>
        <w:pStyle w:val="ActionDescription"/>
        <w:rPr>
          <w:lang w:val="uk-UA"/>
        </w:rPr>
      </w:pPr>
      <w:r w:rsidRPr="00E3131C">
        <w:rPr>
          <w:lang w:val="uk-UA"/>
        </w:rPr>
        <w:t>А он видніється хата</w:t>
      </w:r>
      <w:r w:rsidR="005A40F8" w:rsidRPr="00E3131C">
        <w:rPr>
          <w:lang w:val="uk-UA"/>
        </w:rPr>
        <w:t>,</w:t>
      </w:r>
      <w:r w:rsidRPr="00E3131C">
        <w:rPr>
          <w:lang w:val="uk-UA"/>
        </w:rPr>
        <w:t xml:space="preserve"> майже завали</w:t>
      </w:r>
      <w:r w:rsidR="005A40F8" w:rsidRPr="00E3131C">
        <w:rPr>
          <w:lang w:val="uk-UA"/>
        </w:rPr>
        <w:t>л</w:t>
      </w:r>
      <w:r w:rsidRPr="00E3131C">
        <w:rPr>
          <w:lang w:val="uk-UA"/>
        </w:rPr>
        <w:t xml:space="preserve">ася, а за нею хата </w:t>
      </w:r>
      <w:r w:rsidR="005A40F8" w:rsidRPr="00E3131C">
        <w:rPr>
          <w:lang w:val="uk-UA"/>
        </w:rPr>
        <w:t>зг</w:t>
      </w:r>
      <w:r w:rsidR="005A40F8" w:rsidRPr="00E3131C">
        <w:rPr>
          <w:lang w:val="uk-UA"/>
        </w:rPr>
        <w:t>о</w:t>
      </w:r>
      <w:r w:rsidR="005A40F8" w:rsidRPr="00E3131C">
        <w:rPr>
          <w:lang w:val="uk-UA"/>
        </w:rPr>
        <w:t>ріла</w:t>
      </w:r>
      <w:r w:rsidRPr="00E3131C">
        <w:rPr>
          <w:lang w:val="uk-UA"/>
        </w:rPr>
        <w:t>, на подвір'ї якої гілка, увінчана колесом від брички, що на ньому гніздо лелеки з лелекою ж.</w:t>
      </w:r>
    </w:p>
    <w:p w:rsidR="005C233C" w:rsidRPr="00E3131C" w:rsidRDefault="005C233C" w:rsidP="005C233C">
      <w:pPr>
        <w:pStyle w:val="ActionDescription"/>
        <w:rPr>
          <w:lang w:val="uk-UA"/>
        </w:rPr>
      </w:pPr>
      <w:r w:rsidRPr="00E3131C">
        <w:rPr>
          <w:lang w:val="uk-UA"/>
        </w:rPr>
        <w:t>Стоїть лелека в гнізді на одній нозі й сумно клекоче вд</w:t>
      </w:r>
      <w:r w:rsidRPr="00E3131C">
        <w:rPr>
          <w:lang w:val="uk-UA"/>
        </w:rPr>
        <w:t>а</w:t>
      </w:r>
      <w:r w:rsidRPr="00E3131C">
        <w:rPr>
          <w:lang w:val="uk-UA"/>
        </w:rPr>
        <w:t>лечінь.</w:t>
      </w:r>
    </w:p>
    <w:p w:rsidR="007456F6" w:rsidRPr="00E3131C" w:rsidRDefault="007456F6" w:rsidP="007456F6">
      <w:pPr>
        <w:pStyle w:val="ActionTimeArena"/>
        <w:rPr>
          <w:lang w:val="uk-UA"/>
        </w:rPr>
      </w:pPr>
      <w:r w:rsidRPr="00E3131C">
        <w:rPr>
          <w:lang w:val="uk-UA"/>
        </w:rPr>
        <w:t>нат. лісок - ніч</w:t>
      </w:r>
    </w:p>
    <w:p w:rsidR="007456F6" w:rsidRPr="00E3131C" w:rsidRDefault="007456F6" w:rsidP="007456F6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Горить багаття, над ним казан з </w:t>
      </w:r>
      <w:r w:rsidR="005A40F8" w:rsidRPr="00E3131C">
        <w:rPr>
          <w:lang w:val="uk-UA"/>
        </w:rPr>
        <w:t>закипаючою</w:t>
      </w:r>
      <w:r w:rsidRPr="00E3131C">
        <w:rPr>
          <w:lang w:val="uk-UA"/>
        </w:rPr>
        <w:t xml:space="preserve"> каш</w:t>
      </w:r>
      <w:r w:rsidR="005A40F8" w:rsidRPr="00E3131C">
        <w:rPr>
          <w:lang w:val="uk-UA"/>
        </w:rPr>
        <w:t>е</w:t>
      </w:r>
      <w:r w:rsidRPr="00E3131C">
        <w:rPr>
          <w:lang w:val="uk-UA"/>
        </w:rPr>
        <w:t>ю</w:t>
      </w:r>
      <w:r w:rsidR="005B416A" w:rsidRPr="00E3131C">
        <w:rPr>
          <w:lang w:val="uk-UA"/>
        </w:rPr>
        <w:t>.</w:t>
      </w:r>
    </w:p>
    <w:p w:rsidR="007456F6" w:rsidRPr="00E3131C" w:rsidRDefault="007456F6" w:rsidP="007456F6">
      <w:pPr>
        <w:pStyle w:val="ActionDescription"/>
        <w:rPr>
          <w:lang w:val="uk-UA"/>
        </w:rPr>
      </w:pPr>
      <w:r w:rsidRPr="00E3131C">
        <w:rPr>
          <w:lang w:val="uk-UA"/>
        </w:rPr>
        <w:t>Галявина, в одному кутку її горить багаття, на якому в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риться каша, під деревом </w:t>
      </w:r>
      <w:r w:rsidR="005A40F8" w:rsidRPr="00E3131C">
        <w:rPr>
          <w:lang w:val="uk-UA"/>
        </w:rPr>
        <w:t>прив'язаний</w:t>
      </w:r>
      <w:r w:rsidRPr="00E3131C">
        <w:rPr>
          <w:lang w:val="uk-UA"/>
        </w:rPr>
        <w:t xml:space="preserve"> кінь, під іншим дер</w:t>
      </w:r>
      <w:r w:rsidRPr="00E3131C">
        <w:rPr>
          <w:lang w:val="uk-UA"/>
        </w:rPr>
        <w:t>е</w:t>
      </w:r>
      <w:r w:rsidRPr="00E3131C">
        <w:rPr>
          <w:lang w:val="uk-UA"/>
        </w:rPr>
        <w:t xml:space="preserve">вом мертвий батько, але сидить на стовбурі наче на коні й ніби живий. Тіло його вже </w:t>
      </w:r>
      <w:r w:rsidR="007D490A" w:rsidRPr="00E3131C">
        <w:rPr>
          <w:lang w:val="uk-UA"/>
        </w:rPr>
        <w:t>зачахло</w:t>
      </w:r>
      <w:r w:rsidRPr="00E3131C">
        <w:rPr>
          <w:lang w:val="uk-UA"/>
        </w:rPr>
        <w:t>. Під іншим деревом с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дить й син, в руках його бандура, на якій він виграє сумну мелодію, сумні очі його дивляться перед собою, </w:t>
      </w:r>
      <w:r w:rsidR="005B416A" w:rsidRPr="00E3131C">
        <w:rPr>
          <w:lang w:val="uk-UA"/>
        </w:rPr>
        <w:t>туди, з</w:t>
      </w:r>
      <w:r w:rsidRPr="00E3131C">
        <w:rPr>
          <w:lang w:val="uk-UA"/>
        </w:rPr>
        <w:t>а багаття.</w:t>
      </w:r>
      <w:r w:rsidR="005B416A" w:rsidRPr="00E3131C">
        <w:rPr>
          <w:lang w:val="uk-UA"/>
        </w:rPr>
        <w:t xml:space="preserve"> Поруч лежить й шабля, а з іншого боку пістоля. </w:t>
      </w:r>
    </w:p>
    <w:p w:rsidR="00AB072D" w:rsidRPr="00E3131C" w:rsidRDefault="005B416A" w:rsidP="00AB072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Раптом якийсь легкий </w:t>
      </w:r>
      <w:r w:rsidR="005A40F8" w:rsidRPr="00E3131C">
        <w:rPr>
          <w:lang w:val="uk-UA"/>
        </w:rPr>
        <w:t>шорок</w:t>
      </w:r>
      <w:r w:rsidRPr="00E3131C">
        <w:rPr>
          <w:lang w:val="uk-UA"/>
        </w:rPr>
        <w:t xml:space="preserve"> від ламаючогося дрібного гілля роздається десь недалеко, та син не подає виду, продовжу</w:t>
      </w:r>
      <w:r w:rsidRPr="00E3131C">
        <w:rPr>
          <w:lang w:val="uk-UA"/>
        </w:rPr>
        <w:t>ю</w:t>
      </w:r>
      <w:r w:rsidRPr="00E3131C">
        <w:rPr>
          <w:lang w:val="uk-UA"/>
        </w:rPr>
        <w:t>чи грати, але в наступну мить хватає стрімко шаблю й так, з шаблею та бандурою, вистрибує з свого місця, перекочу</w:t>
      </w:r>
      <w:r w:rsidRPr="00E3131C">
        <w:rPr>
          <w:lang w:val="uk-UA"/>
        </w:rPr>
        <w:t>ю</w:t>
      </w:r>
      <w:r w:rsidRPr="00E3131C">
        <w:rPr>
          <w:lang w:val="uk-UA"/>
        </w:rPr>
        <w:t>чись назад, за дерево, в сторону лісу, швидко здирається на ноги й роблячи оберт крізь себе, швидко долає невели</w:t>
      </w:r>
      <w:r w:rsidRPr="00E3131C">
        <w:rPr>
          <w:lang w:val="uk-UA"/>
        </w:rPr>
        <w:t>ч</w:t>
      </w:r>
      <w:r w:rsidRPr="00E3131C">
        <w:rPr>
          <w:lang w:val="uk-UA"/>
        </w:rPr>
        <w:t>кий простір між деревами й вже стоїть випрямившись та тр</w:t>
      </w:r>
      <w:r w:rsidRPr="00E3131C">
        <w:rPr>
          <w:lang w:val="uk-UA"/>
        </w:rPr>
        <w:t>и</w:t>
      </w:r>
      <w:r w:rsidRPr="00E3131C">
        <w:rPr>
          <w:lang w:val="uk-UA"/>
        </w:rPr>
        <w:t>має коло шиї, вістр</w:t>
      </w:r>
      <w:r w:rsidR="005A40F8" w:rsidRPr="00E3131C">
        <w:rPr>
          <w:lang w:val="uk-UA"/>
        </w:rPr>
        <w:t>я</w:t>
      </w:r>
      <w:r w:rsidRPr="00E3131C">
        <w:rPr>
          <w:lang w:val="uk-UA"/>
        </w:rPr>
        <w:t>м в кадик, молодого ЮНАКА(20-22)шаблю. Юнак з переляком на обличчі стоїть втиснутий в дерево, та стискує рукою так й не вийняту шаблю.</w:t>
      </w:r>
    </w:p>
    <w:p w:rsidR="005B416A" w:rsidRPr="00E3131C" w:rsidRDefault="005B416A" w:rsidP="005B416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пильно та </w:t>
      </w:r>
      <w:r w:rsidR="005A40F8" w:rsidRPr="00E3131C">
        <w:rPr>
          <w:lang w:val="uk-UA"/>
        </w:rPr>
        <w:t>очікуючи</w:t>
      </w:r>
      <w:r w:rsidRPr="00E3131C">
        <w:rPr>
          <w:lang w:val="uk-UA"/>
        </w:rPr>
        <w:t xml:space="preserve"> дивиться тому в очі.</w:t>
      </w:r>
    </w:p>
    <w:p w:rsidR="005B416A" w:rsidRPr="00E3131C" w:rsidRDefault="005B416A" w:rsidP="005B416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Юнак облизує </w:t>
      </w:r>
      <w:r w:rsidR="005A40F8" w:rsidRPr="00E3131C">
        <w:rPr>
          <w:lang w:val="uk-UA"/>
        </w:rPr>
        <w:t>пересохлі</w:t>
      </w:r>
      <w:r w:rsidRPr="00E3131C">
        <w:rPr>
          <w:lang w:val="uk-UA"/>
        </w:rPr>
        <w:t xml:space="preserve"> губи.</w:t>
      </w:r>
    </w:p>
    <w:p w:rsidR="005B416A" w:rsidRPr="00E3131C" w:rsidRDefault="005B416A" w:rsidP="005B416A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5B416A" w:rsidRPr="00E3131C" w:rsidRDefault="005B416A" w:rsidP="005B416A">
      <w:pPr>
        <w:pStyle w:val="HeroReplica"/>
        <w:rPr>
          <w:lang w:val="uk-UA"/>
        </w:rPr>
      </w:pPr>
      <w:r w:rsidRPr="00E3131C">
        <w:rPr>
          <w:lang w:val="uk-UA"/>
        </w:rPr>
        <w:t>Якої віри?</w:t>
      </w:r>
    </w:p>
    <w:p w:rsidR="005B416A" w:rsidRPr="00E3131C" w:rsidRDefault="005B416A" w:rsidP="005B416A">
      <w:pPr>
        <w:rPr>
          <w:lang w:val="uk-UA"/>
        </w:rPr>
      </w:pPr>
    </w:p>
    <w:p w:rsidR="005B416A" w:rsidRPr="00E3131C" w:rsidRDefault="005B416A" w:rsidP="005B416A">
      <w:pPr>
        <w:pStyle w:val="HeroName"/>
        <w:rPr>
          <w:lang w:val="uk-UA"/>
        </w:rPr>
      </w:pPr>
      <w:r w:rsidRPr="00E3131C">
        <w:rPr>
          <w:lang w:val="uk-UA"/>
        </w:rPr>
        <w:t>юнак</w:t>
      </w:r>
    </w:p>
    <w:p w:rsidR="005B416A" w:rsidRPr="00E3131C" w:rsidRDefault="005B416A" w:rsidP="005B416A">
      <w:pPr>
        <w:pStyle w:val="HeroReplica"/>
        <w:rPr>
          <w:lang w:val="uk-UA"/>
        </w:rPr>
      </w:pPr>
      <w:r w:rsidRPr="00E3131C">
        <w:rPr>
          <w:lang w:val="uk-UA"/>
        </w:rPr>
        <w:t>Православної.</w:t>
      </w:r>
    </w:p>
    <w:p w:rsidR="005B416A" w:rsidRPr="00E3131C" w:rsidRDefault="005B416A" w:rsidP="005B416A">
      <w:pPr>
        <w:rPr>
          <w:lang w:val="uk-UA"/>
        </w:rPr>
      </w:pPr>
    </w:p>
    <w:p w:rsidR="005B416A" w:rsidRPr="00E3131C" w:rsidRDefault="005B416A" w:rsidP="005B416A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5B416A" w:rsidRPr="00E3131C" w:rsidRDefault="005B416A" w:rsidP="005B416A">
      <w:pPr>
        <w:pStyle w:val="HeroReplica"/>
        <w:rPr>
          <w:lang w:val="uk-UA"/>
        </w:rPr>
      </w:pPr>
      <w:r w:rsidRPr="00E3131C">
        <w:rPr>
          <w:lang w:val="uk-UA"/>
        </w:rPr>
        <w:t>З яких земель</w:t>
      </w:r>
      <w:r w:rsidR="009961D8" w:rsidRPr="00E3131C">
        <w:rPr>
          <w:lang w:val="uk-UA"/>
        </w:rPr>
        <w:t>?</w:t>
      </w:r>
    </w:p>
    <w:p w:rsidR="009961D8" w:rsidRPr="00E3131C" w:rsidRDefault="009961D8" w:rsidP="009961D8">
      <w:pPr>
        <w:rPr>
          <w:lang w:val="uk-UA"/>
        </w:rPr>
      </w:pPr>
    </w:p>
    <w:p w:rsidR="009961D8" w:rsidRPr="00E3131C" w:rsidRDefault="009961D8" w:rsidP="009961D8">
      <w:pPr>
        <w:pStyle w:val="HeroName"/>
        <w:rPr>
          <w:lang w:val="uk-UA"/>
        </w:rPr>
      </w:pPr>
      <w:r w:rsidRPr="00E3131C">
        <w:rPr>
          <w:lang w:val="uk-UA"/>
        </w:rPr>
        <w:t>юнак</w:t>
      </w:r>
    </w:p>
    <w:p w:rsidR="009961D8" w:rsidRPr="00E3131C" w:rsidRDefault="009961D8" w:rsidP="009961D8">
      <w:pPr>
        <w:pStyle w:val="HeroReplica"/>
        <w:rPr>
          <w:lang w:val="uk-UA"/>
        </w:rPr>
      </w:pPr>
      <w:r w:rsidRPr="00E3131C">
        <w:rPr>
          <w:lang w:val="uk-UA"/>
        </w:rPr>
        <w:t xml:space="preserve">З </w:t>
      </w:r>
      <w:r w:rsidR="005A40F8" w:rsidRPr="00E3131C">
        <w:rPr>
          <w:lang w:val="uk-UA"/>
        </w:rPr>
        <w:t>Чернігівщини</w:t>
      </w:r>
      <w:r w:rsidRPr="00E3131C">
        <w:rPr>
          <w:lang w:val="uk-UA"/>
        </w:rPr>
        <w:t>.</w:t>
      </w:r>
    </w:p>
    <w:p w:rsidR="009961D8" w:rsidRPr="00E3131C" w:rsidRDefault="009961D8" w:rsidP="009961D8">
      <w:pPr>
        <w:pStyle w:val="ActionDescription"/>
        <w:rPr>
          <w:lang w:val="uk-UA"/>
        </w:rPr>
      </w:pPr>
      <w:r w:rsidRPr="00E3131C">
        <w:rPr>
          <w:lang w:val="uk-UA"/>
        </w:rPr>
        <w:t>Син прибирає шаблю від шиї юнака.</w:t>
      </w:r>
    </w:p>
    <w:p w:rsidR="009961D8" w:rsidRPr="00E3131C" w:rsidRDefault="009961D8" w:rsidP="009961D8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син</w:t>
      </w:r>
    </w:p>
    <w:p w:rsidR="009961D8" w:rsidRPr="00E3131C" w:rsidRDefault="009961D8" w:rsidP="009961D8">
      <w:pPr>
        <w:pStyle w:val="HeroReplica"/>
        <w:rPr>
          <w:lang w:val="uk-UA"/>
        </w:rPr>
      </w:pPr>
      <w:r w:rsidRPr="00E3131C">
        <w:rPr>
          <w:lang w:val="uk-UA"/>
        </w:rPr>
        <w:t>Земляк кажеш. Їсти хочеш?</w:t>
      </w:r>
    </w:p>
    <w:p w:rsidR="009961D8" w:rsidRPr="00E3131C" w:rsidRDefault="009961D8" w:rsidP="009961D8">
      <w:pPr>
        <w:rPr>
          <w:lang w:val="uk-UA"/>
        </w:rPr>
      </w:pPr>
      <w:r w:rsidRPr="00E3131C">
        <w:rPr>
          <w:lang w:val="uk-UA"/>
        </w:rPr>
        <w:t>Й не дочекавшись відповіді, розвернувшись до свого вогн</w:t>
      </w:r>
      <w:r w:rsidRPr="00E3131C">
        <w:rPr>
          <w:lang w:val="uk-UA"/>
        </w:rPr>
        <w:t>и</w:t>
      </w:r>
      <w:r w:rsidRPr="00E3131C">
        <w:rPr>
          <w:lang w:val="uk-UA"/>
        </w:rPr>
        <w:t>ща,</w:t>
      </w:r>
    </w:p>
    <w:p w:rsidR="009961D8" w:rsidRPr="00E3131C" w:rsidRDefault="009961D8" w:rsidP="009961D8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9961D8" w:rsidRPr="00E3131C" w:rsidRDefault="009961D8" w:rsidP="009961D8">
      <w:pPr>
        <w:pStyle w:val="HeroReplica"/>
        <w:rPr>
          <w:lang w:val="uk-UA"/>
        </w:rPr>
      </w:pPr>
      <w:r w:rsidRPr="00E3131C">
        <w:rPr>
          <w:lang w:val="uk-UA"/>
        </w:rPr>
        <w:t>Приєднуйся.</w:t>
      </w:r>
    </w:p>
    <w:p w:rsidR="009961D8" w:rsidRPr="00E3131C" w:rsidRDefault="009961D8" w:rsidP="009961D8">
      <w:pPr>
        <w:pStyle w:val="ActionTimeArena"/>
        <w:rPr>
          <w:lang w:val="uk-UA"/>
        </w:rPr>
      </w:pPr>
      <w:r w:rsidRPr="00E3131C">
        <w:rPr>
          <w:lang w:val="uk-UA"/>
        </w:rPr>
        <w:t>нат. лісок - ніч</w:t>
      </w:r>
    </w:p>
    <w:p w:rsidR="007A3C56" w:rsidRPr="00E3131C" w:rsidRDefault="007A3C56" w:rsidP="007A3C56">
      <w:pPr>
        <w:pStyle w:val="ActionDescription"/>
        <w:rPr>
          <w:lang w:val="uk-UA"/>
        </w:rPr>
      </w:pPr>
      <w:r w:rsidRPr="00E3131C">
        <w:rPr>
          <w:lang w:val="uk-UA"/>
        </w:rPr>
        <w:t>Тихим та повільним полум'ям палає багаття, ледь потріску</w:t>
      </w:r>
      <w:r w:rsidRPr="00E3131C">
        <w:rPr>
          <w:lang w:val="uk-UA"/>
        </w:rPr>
        <w:t>ю</w:t>
      </w:r>
      <w:r w:rsidRPr="00E3131C">
        <w:rPr>
          <w:lang w:val="uk-UA"/>
        </w:rPr>
        <w:t xml:space="preserve">чи. В такт потріскуванню син щось повільне та </w:t>
      </w:r>
      <w:r w:rsidR="005A40F8" w:rsidRPr="00E3131C">
        <w:rPr>
          <w:lang w:val="uk-UA"/>
        </w:rPr>
        <w:t>переривисте</w:t>
      </w:r>
      <w:r w:rsidRPr="00E3131C">
        <w:rPr>
          <w:lang w:val="uk-UA"/>
        </w:rPr>
        <w:t xml:space="preserve"> грає на бандурі, пожовуючи соломинку. Юнак </w:t>
      </w:r>
      <w:r w:rsidR="00353F96" w:rsidRPr="00E3131C">
        <w:rPr>
          <w:lang w:val="uk-UA"/>
        </w:rPr>
        <w:t>наминає кашу прямо з казанка, кидаючи недовірливі погляди на труп бат</w:t>
      </w:r>
      <w:r w:rsidR="00353F96" w:rsidRPr="00E3131C">
        <w:rPr>
          <w:lang w:val="uk-UA"/>
        </w:rPr>
        <w:t>ь</w:t>
      </w:r>
      <w:r w:rsidR="00353F96" w:rsidRPr="00E3131C">
        <w:rPr>
          <w:lang w:val="uk-UA"/>
        </w:rPr>
        <w:t>ка.</w:t>
      </w:r>
    </w:p>
    <w:p w:rsidR="007A3C56" w:rsidRPr="00E3131C" w:rsidRDefault="007A3C56" w:rsidP="007A3C56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7A3C56" w:rsidRPr="00E3131C" w:rsidRDefault="007A3C56" w:rsidP="007A3C56">
      <w:pPr>
        <w:pStyle w:val="HeroReplica"/>
        <w:rPr>
          <w:lang w:val="uk-UA"/>
        </w:rPr>
      </w:pPr>
      <w:r w:rsidRPr="00E3131C">
        <w:rPr>
          <w:lang w:val="uk-UA"/>
        </w:rPr>
        <w:t>Тікаєш від когось.</w:t>
      </w:r>
    </w:p>
    <w:p w:rsidR="007A3C56" w:rsidRPr="00E3131C" w:rsidRDefault="007A3C56" w:rsidP="007A3C56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Юнак мотає головою ні, продовжуючи зголодніло жувати кашу. Син й далі </w:t>
      </w:r>
      <w:r w:rsidR="005A40F8" w:rsidRPr="00E3131C">
        <w:rPr>
          <w:lang w:val="uk-UA"/>
        </w:rPr>
        <w:t>бриньчить</w:t>
      </w:r>
      <w:r w:rsidRPr="00E3131C">
        <w:rPr>
          <w:lang w:val="uk-UA"/>
        </w:rPr>
        <w:t xml:space="preserve">. </w:t>
      </w:r>
    </w:p>
    <w:p w:rsidR="007A3C56" w:rsidRPr="00E3131C" w:rsidRDefault="007A3C56" w:rsidP="007A3C56">
      <w:pPr>
        <w:pStyle w:val="ActionDescription"/>
        <w:rPr>
          <w:lang w:val="uk-UA"/>
        </w:rPr>
      </w:pPr>
      <w:r w:rsidRPr="00E3131C">
        <w:rPr>
          <w:lang w:val="uk-UA"/>
        </w:rPr>
        <w:t>Юнак віддає казанок з залишками каші. Син приймає його. Без надмірного апетиту починає перегортати кашу в казанку, набирає в ложку та піднісши її над ним, переверта</w:t>
      </w:r>
      <w:r w:rsidR="005A40F8" w:rsidRPr="00E3131C">
        <w:rPr>
          <w:lang w:val="uk-UA"/>
        </w:rPr>
        <w:t>є</w:t>
      </w:r>
      <w:r w:rsidRPr="00E3131C">
        <w:rPr>
          <w:lang w:val="uk-UA"/>
        </w:rPr>
        <w:t xml:space="preserve"> ложку, дивиться як каша пада</w:t>
      </w:r>
      <w:r w:rsidR="005A40F8" w:rsidRPr="00E3131C">
        <w:rPr>
          <w:lang w:val="uk-UA"/>
        </w:rPr>
        <w:t>є</w:t>
      </w:r>
      <w:r w:rsidRPr="00E3131C">
        <w:rPr>
          <w:lang w:val="uk-UA"/>
        </w:rPr>
        <w:t xml:space="preserve"> назад в казанок.</w:t>
      </w:r>
    </w:p>
    <w:p w:rsidR="007A3C56" w:rsidRPr="00E3131C" w:rsidRDefault="007A3C56" w:rsidP="007A3C56">
      <w:pPr>
        <w:pStyle w:val="HeroName"/>
        <w:rPr>
          <w:lang w:val="uk-UA"/>
        </w:rPr>
      </w:pPr>
      <w:r w:rsidRPr="00E3131C">
        <w:rPr>
          <w:lang w:val="uk-UA"/>
        </w:rPr>
        <w:t>юнак</w:t>
      </w:r>
    </w:p>
    <w:p w:rsidR="007A3C56" w:rsidRPr="00E3131C" w:rsidRDefault="007A3C56" w:rsidP="007A3C56">
      <w:pPr>
        <w:pStyle w:val="HeroReplica"/>
        <w:rPr>
          <w:lang w:val="uk-UA"/>
        </w:rPr>
      </w:pPr>
      <w:r w:rsidRPr="00E3131C">
        <w:rPr>
          <w:lang w:val="uk-UA"/>
        </w:rPr>
        <w:t>Я на січ.</w:t>
      </w:r>
    </w:p>
    <w:p w:rsidR="007A3C56" w:rsidRPr="00E3131C" w:rsidRDefault="007A3C56" w:rsidP="007A3C56">
      <w:pPr>
        <w:rPr>
          <w:lang w:val="uk-UA"/>
        </w:rPr>
      </w:pPr>
    </w:p>
    <w:p w:rsidR="007A3C56" w:rsidRPr="00E3131C" w:rsidRDefault="007A3C56" w:rsidP="007A3C56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7A3C56" w:rsidRPr="00E3131C" w:rsidRDefault="007A3C56" w:rsidP="007A3C56">
      <w:pPr>
        <w:pStyle w:val="HeroReplica"/>
        <w:rPr>
          <w:lang w:val="uk-UA"/>
        </w:rPr>
      </w:pPr>
      <w:r w:rsidRPr="00E3131C">
        <w:rPr>
          <w:lang w:val="uk-UA"/>
        </w:rPr>
        <w:t>В козаки вирішив податися.</w:t>
      </w:r>
    </w:p>
    <w:p w:rsidR="009961D8" w:rsidRPr="00E3131C" w:rsidRDefault="007A3C56" w:rsidP="00353F96">
      <w:pPr>
        <w:rPr>
          <w:lang w:val="uk-UA"/>
        </w:rPr>
      </w:pPr>
      <w:r w:rsidRPr="00E3131C">
        <w:rPr>
          <w:lang w:val="uk-UA"/>
        </w:rPr>
        <w:t>Юнак стверджувально трясе головою.</w:t>
      </w:r>
    </w:p>
    <w:p w:rsidR="00353F96" w:rsidRPr="00E3131C" w:rsidRDefault="00353F96" w:rsidP="00353F96">
      <w:pPr>
        <w:rPr>
          <w:lang w:val="uk-UA"/>
        </w:rPr>
      </w:pPr>
    </w:p>
    <w:p w:rsidR="00353F96" w:rsidRPr="00E3131C" w:rsidRDefault="00353F96" w:rsidP="00353F96">
      <w:pPr>
        <w:pStyle w:val="HeroName"/>
        <w:rPr>
          <w:lang w:val="uk-UA"/>
        </w:rPr>
      </w:pPr>
      <w:r w:rsidRPr="00E3131C">
        <w:rPr>
          <w:lang w:val="uk-UA"/>
        </w:rPr>
        <w:t>юнак</w:t>
      </w:r>
    </w:p>
    <w:p w:rsidR="00353F96" w:rsidRPr="00E3131C" w:rsidRDefault="00353F96" w:rsidP="00353F96">
      <w:pPr>
        <w:pStyle w:val="HeroReplica"/>
        <w:rPr>
          <w:lang w:val="uk-UA"/>
        </w:rPr>
      </w:pPr>
      <w:r w:rsidRPr="00E3131C">
        <w:rPr>
          <w:lang w:val="uk-UA"/>
        </w:rPr>
        <w:t>Не все ж коровам хвости кр</w:t>
      </w:r>
      <w:r w:rsidRPr="00E3131C">
        <w:rPr>
          <w:lang w:val="uk-UA"/>
        </w:rPr>
        <w:t>у</w:t>
      </w:r>
      <w:r w:rsidRPr="00E3131C">
        <w:rPr>
          <w:lang w:val="uk-UA"/>
        </w:rPr>
        <w:t>тити.</w:t>
      </w:r>
    </w:p>
    <w:p w:rsidR="00353F96" w:rsidRPr="00E3131C" w:rsidRDefault="00353F96" w:rsidP="00353F96">
      <w:pPr>
        <w:pStyle w:val="ActionDescription"/>
        <w:rPr>
          <w:lang w:val="uk-UA"/>
        </w:rPr>
      </w:pPr>
      <w:r w:rsidRPr="00E3131C">
        <w:rPr>
          <w:lang w:val="uk-UA"/>
        </w:rPr>
        <w:t>Син без апетиту з краєчку ложки вкушає трохи каш</w:t>
      </w:r>
      <w:r w:rsidR="005A40F8" w:rsidRPr="00E3131C">
        <w:rPr>
          <w:lang w:val="uk-UA"/>
        </w:rPr>
        <w:t>і</w:t>
      </w:r>
      <w:r w:rsidRPr="00E3131C">
        <w:rPr>
          <w:lang w:val="uk-UA"/>
        </w:rPr>
        <w:t>. Розж</w:t>
      </w:r>
      <w:r w:rsidRPr="00E3131C">
        <w:rPr>
          <w:lang w:val="uk-UA"/>
        </w:rPr>
        <w:t>о</w:t>
      </w:r>
      <w:r w:rsidRPr="00E3131C">
        <w:rPr>
          <w:lang w:val="uk-UA"/>
        </w:rPr>
        <w:t>вує. Повільно стверджувально хита</w:t>
      </w:r>
      <w:r w:rsidR="005A40F8" w:rsidRPr="00E3131C">
        <w:rPr>
          <w:lang w:val="uk-UA"/>
        </w:rPr>
        <w:t>є</w:t>
      </w:r>
      <w:r w:rsidRPr="00E3131C">
        <w:rPr>
          <w:lang w:val="uk-UA"/>
        </w:rPr>
        <w:t xml:space="preserve"> головою.</w:t>
      </w:r>
    </w:p>
    <w:p w:rsidR="00353F96" w:rsidRPr="00E3131C" w:rsidRDefault="00353F96" w:rsidP="00353F96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353F96" w:rsidRPr="00E3131C" w:rsidRDefault="00353F96" w:rsidP="00353F96">
      <w:pPr>
        <w:pStyle w:val="HeroReplica"/>
        <w:rPr>
          <w:lang w:val="uk-UA"/>
        </w:rPr>
      </w:pPr>
      <w:r w:rsidRPr="00E3131C">
        <w:rPr>
          <w:lang w:val="uk-UA"/>
        </w:rPr>
        <w:t>Так. Поки є запал молодец</w:t>
      </w:r>
      <w:r w:rsidRPr="00E3131C">
        <w:rPr>
          <w:lang w:val="uk-UA"/>
        </w:rPr>
        <w:t>ь</w:t>
      </w:r>
      <w:r w:rsidRPr="00E3131C">
        <w:rPr>
          <w:lang w:val="uk-UA"/>
        </w:rPr>
        <w:t>кий - дорога пряма та одна.</w:t>
      </w:r>
    </w:p>
    <w:p w:rsidR="00353F96" w:rsidRPr="00E3131C" w:rsidRDefault="00353F96" w:rsidP="00353F96">
      <w:pPr>
        <w:rPr>
          <w:lang w:val="uk-UA"/>
        </w:rPr>
      </w:pPr>
    </w:p>
    <w:p w:rsidR="00353F96" w:rsidRPr="00E3131C" w:rsidRDefault="00353F96" w:rsidP="00353F96">
      <w:pPr>
        <w:pStyle w:val="HeroName"/>
        <w:rPr>
          <w:lang w:val="uk-UA"/>
        </w:rPr>
      </w:pPr>
      <w:r w:rsidRPr="00E3131C">
        <w:rPr>
          <w:lang w:val="uk-UA"/>
        </w:rPr>
        <w:t>юнак</w:t>
      </w:r>
    </w:p>
    <w:p w:rsidR="00353F96" w:rsidRPr="00E3131C" w:rsidRDefault="00353F96" w:rsidP="00353F96">
      <w:pPr>
        <w:pStyle w:val="HeroReplica"/>
        <w:rPr>
          <w:lang w:val="uk-UA"/>
        </w:rPr>
      </w:pPr>
      <w:r w:rsidRPr="00E3131C">
        <w:rPr>
          <w:lang w:val="uk-UA"/>
        </w:rPr>
        <w:t>Мабуть.</w:t>
      </w:r>
    </w:p>
    <w:p w:rsidR="00353F96" w:rsidRPr="00E3131C" w:rsidRDefault="00353F96" w:rsidP="00353F96">
      <w:pPr>
        <w:rPr>
          <w:lang w:val="uk-UA"/>
        </w:rPr>
      </w:pPr>
    </w:p>
    <w:p w:rsidR="00353F96" w:rsidRPr="00E3131C" w:rsidRDefault="00353F96" w:rsidP="00353F96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353F96" w:rsidRPr="00E3131C" w:rsidRDefault="00353F96" w:rsidP="00353F96">
      <w:pPr>
        <w:pStyle w:val="HeroReplica"/>
        <w:rPr>
          <w:lang w:val="uk-UA"/>
        </w:rPr>
      </w:pPr>
      <w:r w:rsidRPr="00E3131C">
        <w:rPr>
          <w:lang w:val="uk-UA"/>
        </w:rPr>
        <w:t>От тільки нема січі.</w:t>
      </w:r>
    </w:p>
    <w:p w:rsidR="00353F96" w:rsidRPr="00E3131C" w:rsidRDefault="00353F96" w:rsidP="00353F96">
      <w:pPr>
        <w:rPr>
          <w:lang w:val="uk-UA"/>
        </w:rPr>
      </w:pPr>
      <w:r w:rsidRPr="00E3131C">
        <w:rPr>
          <w:lang w:val="uk-UA"/>
        </w:rPr>
        <w:t>Юнак недовірливо дивиться на сина.</w:t>
      </w:r>
    </w:p>
    <w:p w:rsidR="00353F96" w:rsidRPr="00E3131C" w:rsidRDefault="00353F96" w:rsidP="00353F96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353F96" w:rsidRPr="00E3131C" w:rsidRDefault="00353F96" w:rsidP="00353F96">
      <w:pPr>
        <w:pStyle w:val="HeroReplica"/>
        <w:rPr>
          <w:lang w:val="uk-UA"/>
        </w:rPr>
      </w:pPr>
      <w:r w:rsidRPr="00E3131C">
        <w:rPr>
          <w:lang w:val="uk-UA"/>
        </w:rPr>
        <w:t>Нема-нема. Спалили. Лише хрест від церкви полишився.</w:t>
      </w:r>
    </w:p>
    <w:p w:rsidR="00353F96" w:rsidRPr="00E3131C" w:rsidRDefault="00353F96" w:rsidP="00353F96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Юнак </w:t>
      </w:r>
      <w:r w:rsidR="005A40F8" w:rsidRPr="00E3131C">
        <w:rPr>
          <w:lang w:val="uk-UA"/>
        </w:rPr>
        <w:t>х</w:t>
      </w:r>
      <w:r w:rsidRPr="00E3131C">
        <w:rPr>
          <w:lang w:val="uk-UA"/>
        </w:rPr>
        <w:t>реститься.</w:t>
      </w:r>
    </w:p>
    <w:p w:rsidR="00353F96" w:rsidRPr="00E3131C" w:rsidRDefault="00353F96" w:rsidP="00353F96">
      <w:pPr>
        <w:pStyle w:val="HeroContinue"/>
        <w:rPr>
          <w:lang w:val="uk-UA"/>
        </w:rPr>
      </w:pPr>
      <w:r w:rsidRPr="00E3131C">
        <w:rPr>
          <w:lang w:val="uk-UA"/>
        </w:rPr>
        <w:lastRenderedPageBreak/>
        <w:t>(продовж.)</w:t>
      </w:r>
    </w:p>
    <w:p w:rsidR="00353F96" w:rsidRPr="00E3131C" w:rsidRDefault="00353F96" w:rsidP="00353F96">
      <w:pPr>
        <w:pStyle w:val="HeroReplica"/>
        <w:rPr>
          <w:lang w:val="uk-UA"/>
        </w:rPr>
      </w:pPr>
      <w:r w:rsidRPr="00E3131C">
        <w:rPr>
          <w:lang w:val="uk-UA"/>
        </w:rPr>
        <w:t>Але то не біда. Доки є запал - не переведеться козацтво</w:t>
      </w:r>
      <w:r w:rsidR="00FF27F4" w:rsidRPr="00E3131C">
        <w:rPr>
          <w:lang w:val="uk-UA"/>
        </w:rPr>
        <w:t>. Ти йди далі, на південь, там зустрінеш товариство, розб</w:t>
      </w:r>
      <w:r w:rsidR="00FF27F4" w:rsidRPr="00E3131C">
        <w:rPr>
          <w:lang w:val="uk-UA"/>
        </w:rPr>
        <w:t>у</w:t>
      </w:r>
      <w:r w:rsidR="00FF27F4" w:rsidRPr="00E3131C">
        <w:rPr>
          <w:lang w:val="uk-UA"/>
        </w:rPr>
        <w:t>дуєте нову січ.</w:t>
      </w:r>
    </w:p>
    <w:p w:rsidR="00095350" w:rsidRPr="00E3131C" w:rsidRDefault="00095350" w:rsidP="00322E49">
      <w:pPr>
        <w:pStyle w:val="HeroName"/>
        <w:rPr>
          <w:lang w:val="uk-UA"/>
        </w:rPr>
      </w:pPr>
    </w:p>
    <w:p w:rsidR="00322E49" w:rsidRPr="00E3131C" w:rsidRDefault="00322E49" w:rsidP="00322E49">
      <w:pPr>
        <w:pStyle w:val="HeroName"/>
        <w:rPr>
          <w:lang w:val="uk-UA"/>
        </w:rPr>
      </w:pPr>
      <w:r w:rsidRPr="00E3131C">
        <w:rPr>
          <w:lang w:val="uk-UA"/>
        </w:rPr>
        <w:t>юнак</w:t>
      </w:r>
    </w:p>
    <w:p w:rsidR="00322E49" w:rsidRPr="00E3131C" w:rsidRDefault="00322E49" w:rsidP="00322E49">
      <w:pPr>
        <w:pStyle w:val="HeroReplica"/>
        <w:rPr>
          <w:lang w:val="uk-UA"/>
        </w:rPr>
      </w:pPr>
      <w:r w:rsidRPr="00E3131C">
        <w:rPr>
          <w:lang w:val="uk-UA"/>
        </w:rPr>
        <w:t>А ти</w:t>
      </w:r>
      <w:r w:rsidR="00344F83" w:rsidRPr="00E3131C">
        <w:rPr>
          <w:lang w:val="uk-UA"/>
        </w:rPr>
        <w:t xml:space="preserve"> куди вирішив податися</w:t>
      </w:r>
      <w:r w:rsidRPr="00E3131C">
        <w:rPr>
          <w:lang w:val="uk-UA"/>
        </w:rPr>
        <w:t>?</w:t>
      </w:r>
    </w:p>
    <w:p w:rsidR="00322E49" w:rsidRPr="00E3131C" w:rsidRDefault="00322E49" w:rsidP="00322E49">
      <w:pPr>
        <w:pStyle w:val="ActionDescription"/>
        <w:rPr>
          <w:lang w:val="uk-UA"/>
        </w:rPr>
      </w:pPr>
      <w:r w:rsidRPr="00E3131C">
        <w:rPr>
          <w:lang w:val="uk-UA"/>
        </w:rPr>
        <w:t>Син дивиться на нього пронизливо та з іронією.</w:t>
      </w:r>
    </w:p>
    <w:p w:rsidR="00322E49" w:rsidRPr="00E3131C" w:rsidRDefault="00322E49" w:rsidP="00322E49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322E49" w:rsidRPr="00E3131C" w:rsidRDefault="00344F83" w:rsidP="00322E49">
      <w:pPr>
        <w:pStyle w:val="HeroReplica"/>
        <w:rPr>
          <w:lang w:val="uk-UA"/>
        </w:rPr>
      </w:pPr>
      <w:r w:rsidRPr="00E3131C">
        <w:rPr>
          <w:lang w:val="uk-UA"/>
        </w:rPr>
        <w:t>Та куди завгодно, де сонце світить</w:t>
      </w:r>
      <w:r w:rsidR="00322E49" w:rsidRPr="00E3131C">
        <w:rPr>
          <w:lang w:val="uk-UA"/>
        </w:rPr>
        <w:t>.</w:t>
      </w:r>
      <w:r w:rsidRPr="00E3131C">
        <w:rPr>
          <w:lang w:val="uk-UA"/>
        </w:rPr>
        <w:t xml:space="preserve"> Немає мені вороття, бо полишив я товариство, адже треба батька схоронити.</w:t>
      </w:r>
    </w:p>
    <w:p w:rsidR="00095350" w:rsidRPr="00E3131C" w:rsidRDefault="00095350" w:rsidP="00095350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</w:t>
      </w:r>
      <w:r w:rsidR="005A40F8" w:rsidRPr="00E3131C">
        <w:rPr>
          <w:lang w:val="uk-UA"/>
        </w:rPr>
        <w:t>відкидає</w:t>
      </w:r>
      <w:r w:rsidRPr="00E3131C">
        <w:rPr>
          <w:lang w:val="uk-UA"/>
        </w:rPr>
        <w:t xml:space="preserve"> в сторону казан, майже нічого не з'ївши.</w:t>
      </w:r>
    </w:p>
    <w:p w:rsidR="00095350" w:rsidRPr="00E3131C" w:rsidRDefault="00095350" w:rsidP="00095350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095350" w:rsidRPr="00E3131C" w:rsidRDefault="00095350" w:rsidP="00095350">
      <w:pPr>
        <w:pStyle w:val="HeroReplica"/>
        <w:rPr>
          <w:lang w:val="uk-UA"/>
        </w:rPr>
      </w:pPr>
      <w:r w:rsidRPr="00E3131C">
        <w:rPr>
          <w:lang w:val="uk-UA"/>
        </w:rPr>
        <w:t xml:space="preserve">Щось й їжа не їжа без </w:t>
      </w:r>
      <w:r w:rsidR="005A40F8" w:rsidRPr="00E3131C">
        <w:rPr>
          <w:lang w:val="uk-UA"/>
        </w:rPr>
        <w:t>м'яса</w:t>
      </w:r>
      <w:r w:rsidRPr="00E3131C">
        <w:rPr>
          <w:lang w:val="uk-UA"/>
        </w:rPr>
        <w:t>.</w:t>
      </w:r>
    </w:p>
    <w:p w:rsidR="00322E49" w:rsidRPr="00E3131C" w:rsidRDefault="00322E49" w:rsidP="00322E49">
      <w:pPr>
        <w:rPr>
          <w:lang w:val="uk-UA"/>
        </w:rPr>
      </w:pPr>
    </w:p>
    <w:p w:rsidR="00FF27F4" w:rsidRPr="00E3131C" w:rsidRDefault="00FF27F4" w:rsidP="00FF27F4">
      <w:pPr>
        <w:pStyle w:val="ActionTimeArena"/>
        <w:rPr>
          <w:lang w:val="uk-UA"/>
        </w:rPr>
      </w:pPr>
      <w:r w:rsidRPr="00E3131C">
        <w:rPr>
          <w:lang w:val="uk-UA"/>
        </w:rPr>
        <w:t>нат. лісок - ранок</w:t>
      </w:r>
    </w:p>
    <w:p w:rsidR="00FF27F4" w:rsidRPr="00E3131C" w:rsidRDefault="00FF27F4" w:rsidP="00FF27F4">
      <w:pPr>
        <w:pStyle w:val="ActionDescription"/>
        <w:rPr>
          <w:lang w:val="uk-UA"/>
        </w:rPr>
      </w:pPr>
      <w:r w:rsidRPr="00E3131C">
        <w:rPr>
          <w:lang w:val="uk-UA"/>
        </w:rPr>
        <w:t>Син спить, сидячи під деревом. Розплющує очі та бачить</w:t>
      </w:r>
    </w:p>
    <w:p w:rsidR="00FF27F4" w:rsidRPr="00E3131C" w:rsidRDefault="00FF27F4" w:rsidP="00FF27F4">
      <w:pPr>
        <w:pStyle w:val="ActionDescription"/>
        <w:rPr>
          <w:lang w:val="uk-UA"/>
        </w:rPr>
      </w:pPr>
      <w:r w:rsidRPr="00E3131C">
        <w:rPr>
          <w:lang w:val="uk-UA"/>
        </w:rPr>
        <w:t>Батька, в змокрілій від роси сорочці</w:t>
      </w:r>
      <w:r w:rsidR="00BC2BB7" w:rsidRPr="00E3131C">
        <w:rPr>
          <w:lang w:val="uk-UA"/>
        </w:rPr>
        <w:t xml:space="preserve">, коня </w:t>
      </w:r>
    </w:p>
    <w:p w:rsidR="00FF27F4" w:rsidRPr="00E3131C" w:rsidRDefault="00FF27F4" w:rsidP="00FF27F4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Біля </w:t>
      </w:r>
      <w:r w:rsidR="005A40F8" w:rsidRPr="00E3131C">
        <w:rPr>
          <w:lang w:val="uk-UA"/>
        </w:rPr>
        <w:t>згаслого</w:t>
      </w:r>
      <w:r w:rsidRPr="00E3131C">
        <w:rPr>
          <w:lang w:val="uk-UA"/>
        </w:rPr>
        <w:t xml:space="preserve"> багаття </w:t>
      </w:r>
      <w:r w:rsidR="005A40F8" w:rsidRPr="00E3131C">
        <w:rPr>
          <w:lang w:val="uk-UA"/>
        </w:rPr>
        <w:t>не розроблену</w:t>
      </w:r>
      <w:r w:rsidRPr="00E3131C">
        <w:rPr>
          <w:lang w:val="uk-UA"/>
        </w:rPr>
        <w:t xml:space="preserve"> тушку фазана. </w:t>
      </w:r>
    </w:p>
    <w:p w:rsidR="00FF27F4" w:rsidRPr="00E3131C" w:rsidRDefault="00FF27F4" w:rsidP="00FF27F4">
      <w:pPr>
        <w:pStyle w:val="ActionTimeArena"/>
        <w:rPr>
          <w:lang w:val="uk-UA"/>
        </w:rPr>
      </w:pPr>
      <w:r w:rsidRPr="00E3131C">
        <w:rPr>
          <w:lang w:val="uk-UA"/>
        </w:rPr>
        <w:t>нат. лісок - коло струмка - ранок</w:t>
      </w:r>
    </w:p>
    <w:p w:rsidR="00BC2BB7" w:rsidRPr="00E3131C" w:rsidRDefault="00BC2BB7" w:rsidP="00BC2BB7">
      <w:pPr>
        <w:pStyle w:val="ActionDescription"/>
        <w:rPr>
          <w:lang w:val="uk-UA"/>
        </w:rPr>
      </w:pPr>
      <w:r w:rsidRPr="00E3131C">
        <w:rPr>
          <w:lang w:val="uk-UA"/>
        </w:rPr>
        <w:t>Син веде коня до струмка, неподалік від галявини, де ноч</w:t>
      </w:r>
      <w:r w:rsidRPr="00E3131C">
        <w:rPr>
          <w:lang w:val="uk-UA"/>
        </w:rPr>
        <w:t>у</w:t>
      </w:r>
      <w:r w:rsidRPr="00E3131C">
        <w:rPr>
          <w:lang w:val="uk-UA"/>
        </w:rPr>
        <w:t>вав.</w:t>
      </w:r>
    </w:p>
    <w:p w:rsidR="00BC2BB7" w:rsidRPr="00E3131C" w:rsidRDefault="00BC2BB7" w:rsidP="00BC2BB7">
      <w:pPr>
        <w:pStyle w:val="ActionDescription"/>
        <w:rPr>
          <w:lang w:val="uk-UA"/>
        </w:rPr>
      </w:pPr>
      <w:r w:rsidRPr="00E3131C">
        <w:rPr>
          <w:lang w:val="uk-UA"/>
        </w:rPr>
        <w:t>Син схиляється над струмком, зачерпує воду та п'є з дол</w:t>
      </w:r>
      <w:r w:rsidRPr="00E3131C">
        <w:rPr>
          <w:lang w:val="uk-UA"/>
        </w:rPr>
        <w:t>о</w:t>
      </w:r>
      <w:r w:rsidRPr="00E3131C">
        <w:rPr>
          <w:lang w:val="uk-UA"/>
        </w:rPr>
        <w:t>ні.</w:t>
      </w:r>
    </w:p>
    <w:p w:rsidR="00BC2BB7" w:rsidRPr="00E3131C" w:rsidRDefault="00BC2BB7" w:rsidP="00BC2BB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Струмок, під водою паростки трави, що </w:t>
      </w:r>
      <w:r w:rsidR="005A40F8" w:rsidRPr="00E3131C">
        <w:rPr>
          <w:lang w:val="uk-UA"/>
        </w:rPr>
        <w:t>коливаються</w:t>
      </w:r>
      <w:r w:rsidRPr="00E3131C">
        <w:rPr>
          <w:lang w:val="uk-UA"/>
        </w:rPr>
        <w:t xml:space="preserve"> ледь п</w:t>
      </w:r>
      <w:r w:rsidRPr="00E3131C">
        <w:rPr>
          <w:lang w:val="uk-UA"/>
        </w:rPr>
        <w:t>о</w:t>
      </w:r>
      <w:r w:rsidRPr="00E3131C">
        <w:rPr>
          <w:lang w:val="uk-UA"/>
        </w:rPr>
        <w:t>мітним тремтінням.</w:t>
      </w:r>
    </w:p>
    <w:p w:rsidR="00BC2BB7" w:rsidRPr="00E3131C" w:rsidRDefault="00BC2BB7" w:rsidP="00BC2BB7">
      <w:pPr>
        <w:pStyle w:val="ActionDescription"/>
        <w:rPr>
          <w:lang w:val="uk-UA"/>
        </w:rPr>
      </w:pPr>
      <w:r w:rsidRPr="00E3131C">
        <w:rPr>
          <w:lang w:val="uk-UA"/>
        </w:rPr>
        <w:t>На поверхні струмка поступово з'являється відображення с</w:t>
      </w:r>
      <w:r w:rsidRPr="00E3131C">
        <w:rPr>
          <w:lang w:val="uk-UA"/>
        </w:rPr>
        <w:t>и</w:t>
      </w:r>
      <w:r w:rsidRPr="00E3131C">
        <w:rPr>
          <w:lang w:val="uk-UA"/>
        </w:rPr>
        <w:t>на, що вдивляється у своє відображення, поступово стає в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дно лише очі. </w:t>
      </w:r>
    </w:p>
    <w:p w:rsidR="00BC2BB7" w:rsidRPr="00E3131C" w:rsidRDefault="00BC2BB7" w:rsidP="00BC2BB7">
      <w:pPr>
        <w:pStyle w:val="ActionDescription"/>
        <w:rPr>
          <w:lang w:val="uk-UA"/>
        </w:rPr>
      </w:pPr>
      <w:r w:rsidRPr="00E3131C">
        <w:rPr>
          <w:lang w:val="uk-UA"/>
        </w:rPr>
        <w:t>Трава починає дрижати сильніше, передаючи тремтіння пове</w:t>
      </w:r>
      <w:r w:rsidRPr="00E3131C">
        <w:rPr>
          <w:lang w:val="uk-UA"/>
        </w:rPr>
        <w:t>р</w:t>
      </w:r>
      <w:r w:rsidRPr="00E3131C">
        <w:rPr>
          <w:lang w:val="uk-UA"/>
        </w:rPr>
        <w:t>хні струмка, в тремтячій воді тремтить й відображення очей.</w:t>
      </w:r>
    </w:p>
    <w:p w:rsidR="00BC2BB7" w:rsidRPr="00E3131C" w:rsidRDefault="00BC2BB7" w:rsidP="00BC2BB7">
      <w:pPr>
        <w:pStyle w:val="ActionDescription"/>
        <w:rPr>
          <w:lang w:val="uk-UA"/>
        </w:rPr>
      </w:pPr>
      <w:r w:rsidRPr="00E3131C">
        <w:rPr>
          <w:lang w:val="uk-UA"/>
        </w:rPr>
        <w:t>Знову поступово стає видно обличчя</w:t>
      </w:r>
      <w:r w:rsidR="00D8092E" w:rsidRPr="00E3131C">
        <w:rPr>
          <w:lang w:val="uk-UA"/>
        </w:rPr>
        <w:t xml:space="preserve"> сина. Але вже мол</w:t>
      </w:r>
      <w:r w:rsidR="00D8092E" w:rsidRPr="00E3131C">
        <w:rPr>
          <w:lang w:val="uk-UA"/>
        </w:rPr>
        <w:t>о</w:t>
      </w:r>
      <w:r w:rsidR="00D8092E" w:rsidRPr="00E3131C">
        <w:rPr>
          <w:lang w:val="uk-UA"/>
        </w:rPr>
        <w:t>де.(</w:t>
      </w:r>
      <w:r w:rsidR="00D05EF2" w:rsidRPr="00E3131C">
        <w:rPr>
          <w:lang w:val="uk-UA"/>
        </w:rPr>
        <w:t>1</w:t>
      </w:r>
      <w:r w:rsidR="00095350" w:rsidRPr="00E3131C">
        <w:rPr>
          <w:lang w:val="uk-UA"/>
        </w:rPr>
        <w:t>5</w:t>
      </w:r>
      <w:r w:rsidR="00D05EF2" w:rsidRPr="00E3131C">
        <w:rPr>
          <w:lang w:val="uk-UA"/>
        </w:rPr>
        <w:t>-</w:t>
      </w:r>
      <w:r w:rsidR="00095350" w:rsidRPr="00E3131C">
        <w:rPr>
          <w:lang w:val="uk-UA"/>
        </w:rPr>
        <w:t>16</w:t>
      </w:r>
      <w:r w:rsidR="00D8092E" w:rsidRPr="00E3131C">
        <w:rPr>
          <w:lang w:val="uk-UA"/>
        </w:rPr>
        <w:t>)</w:t>
      </w:r>
    </w:p>
    <w:p w:rsidR="00D8092E" w:rsidRPr="00E3131C" w:rsidRDefault="00D8092E" w:rsidP="00D8092E">
      <w:pPr>
        <w:pStyle w:val="ActionTimeArena"/>
        <w:rPr>
          <w:lang w:val="uk-UA"/>
        </w:rPr>
      </w:pPr>
      <w:r w:rsidRPr="00E3131C">
        <w:rPr>
          <w:lang w:val="uk-UA"/>
        </w:rPr>
        <w:t>спогад сина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Відображення на поверхні струмка. Син вдивляється в стр</w:t>
      </w:r>
      <w:r w:rsidRPr="00E3131C">
        <w:rPr>
          <w:lang w:val="uk-UA"/>
        </w:rPr>
        <w:t>у</w:t>
      </w:r>
      <w:r w:rsidRPr="00E3131C">
        <w:rPr>
          <w:lang w:val="uk-UA"/>
        </w:rPr>
        <w:t>мок.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Син сидить на березі струмка</w:t>
      </w:r>
      <w:r w:rsidR="00322E49" w:rsidRPr="00E3131C">
        <w:rPr>
          <w:lang w:val="uk-UA"/>
        </w:rPr>
        <w:t xml:space="preserve">, що вже </w:t>
      </w:r>
      <w:r w:rsidR="005A40F8" w:rsidRPr="00E3131C">
        <w:rPr>
          <w:lang w:val="uk-UA"/>
        </w:rPr>
        <w:t>протікає</w:t>
      </w:r>
      <w:r w:rsidR="00322E49" w:rsidRPr="00E3131C">
        <w:rPr>
          <w:lang w:val="uk-UA"/>
        </w:rPr>
        <w:t xml:space="preserve"> не через л</w:t>
      </w:r>
      <w:r w:rsidR="00322E49" w:rsidRPr="00E3131C">
        <w:rPr>
          <w:lang w:val="uk-UA"/>
        </w:rPr>
        <w:t>і</w:t>
      </w:r>
      <w:r w:rsidR="00322E49" w:rsidRPr="00E3131C">
        <w:rPr>
          <w:lang w:val="uk-UA"/>
        </w:rPr>
        <w:t>сок, а через степ</w:t>
      </w:r>
      <w:r w:rsidRPr="00E3131C">
        <w:rPr>
          <w:lang w:val="uk-UA"/>
        </w:rPr>
        <w:t xml:space="preserve"> й уважно дивиться в нього. Різким рухом заглиблює руку у воду й дістає </w:t>
      </w:r>
      <w:r w:rsidR="005A40F8" w:rsidRPr="00E3131C">
        <w:rPr>
          <w:lang w:val="uk-UA"/>
        </w:rPr>
        <w:t>звідтіля</w:t>
      </w:r>
      <w:r w:rsidRPr="00E3131C">
        <w:rPr>
          <w:lang w:val="uk-UA"/>
        </w:rPr>
        <w:t xml:space="preserve"> рибу, яку </w:t>
      </w:r>
      <w:r w:rsidR="005A40F8" w:rsidRPr="00E3131C">
        <w:rPr>
          <w:lang w:val="uk-UA"/>
        </w:rPr>
        <w:t>відкидає</w:t>
      </w:r>
      <w:r w:rsidRPr="00E3131C">
        <w:rPr>
          <w:lang w:val="uk-UA"/>
        </w:rPr>
        <w:t xml:space="preserve"> назад. На траву.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Риба б'ється на траві. Дихає повітрям, розкриваючи </w:t>
      </w:r>
      <w:r w:rsidR="00272DE1" w:rsidRPr="00272DE1">
        <w:rPr>
          <w:lang w:val="ru-RU"/>
        </w:rPr>
        <w:t>зя</w:t>
      </w:r>
      <w:r w:rsidR="00E3131C" w:rsidRPr="00E3131C">
        <w:rPr>
          <w:lang w:val="uk-UA"/>
        </w:rPr>
        <w:t>бра</w:t>
      </w:r>
      <w:r w:rsidRPr="00E3131C">
        <w:rPr>
          <w:lang w:val="uk-UA"/>
        </w:rPr>
        <w:t xml:space="preserve"> та задихаючись.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Син вдивляється в струмок, підіймає очі, наче щось почу</w:t>
      </w:r>
      <w:r w:rsidRPr="00E3131C">
        <w:rPr>
          <w:lang w:val="uk-UA"/>
        </w:rPr>
        <w:t>в</w:t>
      </w:r>
      <w:r w:rsidRPr="00E3131C">
        <w:rPr>
          <w:lang w:val="uk-UA"/>
        </w:rPr>
        <w:t>ши, та дивиться вперед, де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Несеться кінь з вершником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Кінь наближається й вже можна розпізнати вершника - то б</w:t>
      </w:r>
      <w:r w:rsidRPr="00E3131C">
        <w:rPr>
          <w:lang w:val="uk-UA"/>
        </w:rPr>
        <w:t>а</w:t>
      </w:r>
      <w:r w:rsidRPr="00E3131C">
        <w:rPr>
          <w:lang w:val="uk-UA"/>
        </w:rPr>
        <w:t>тько. Молодший звичайно, але вже з сивою чуприною. На нь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му брудна та порвана сорочка, в деяких місцях з плямами </w:t>
      </w:r>
      <w:r w:rsidR="00272DE1" w:rsidRPr="00272DE1">
        <w:rPr>
          <w:lang w:val="ru-RU"/>
        </w:rPr>
        <w:t>закіпілої</w:t>
      </w:r>
      <w:r w:rsidRPr="00E3131C">
        <w:rPr>
          <w:lang w:val="uk-UA"/>
        </w:rPr>
        <w:t xml:space="preserve"> крові.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Шалено несеться батько, перестрибує на коні струмок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Копито коня чавить рибину</w:t>
      </w:r>
      <w:r w:rsidR="00322E49" w:rsidRPr="00E3131C">
        <w:rPr>
          <w:lang w:val="uk-UA"/>
        </w:rPr>
        <w:t>.</w:t>
      </w:r>
    </w:p>
    <w:p w:rsidR="00D05EF2" w:rsidRPr="00E3131C" w:rsidRDefault="00D05EF2" w:rsidP="00D05EF2">
      <w:pPr>
        <w:pStyle w:val="ActionDescription"/>
        <w:rPr>
          <w:lang w:val="uk-UA"/>
        </w:rPr>
      </w:pPr>
      <w:r w:rsidRPr="00E3131C">
        <w:rPr>
          <w:lang w:val="uk-UA"/>
        </w:rPr>
        <w:t>Батько на швидкості розвертає коня на</w:t>
      </w:r>
      <w:r w:rsidR="00322E49" w:rsidRPr="00E3131C">
        <w:rPr>
          <w:lang w:val="uk-UA"/>
        </w:rPr>
        <w:t>зад, мордою до сина, від чого кінь стає на дибки перед вже встиг</w:t>
      </w:r>
      <w:r w:rsidR="005A40F8" w:rsidRPr="00E3131C">
        <w:rPr>
          <w:lang w:val="uk-UA"/>
        </w:rPr>
        <w:t>ш</w:t>
      </w:r>
      <w:r w:rsidR="00322E49" w:rsidRPr="00E3131C">
        <w:rPr>
          <w:lang w:val="uk-UA"/>
        </w:rPr>
        <w:t>им підвестися сином, позаду якого видніється кіптява від потужного б</w:t>
      </w:r>
      <w:r w:rsidR="00322E49" w:rsidRPr="00E3131C">
        <w:rPr>
          <w:lang w:val="uk-UA"/>
        </w:rPr>
        <w:t>а</w:t>
      </w:r>
      <w:r w:rsidR="00322E49" w:rsidRPr="00E3131C">
        <w:rPr>
          <w:lang w:val="uk-UA"/>
        </w:rPr>
        <w:t>гаття вдалечині.</w:t>
      </w:r>
    </w:p>
    <w:p w:rsidR="00322E49" w:rsidRPr="00E3131C" w:rsidRDefault="00322E49" w:rsidP="00322E49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Кінь знову на чотирьох й батько швидким рухом хапає сина за </w:t>
      </w:r>
      <w:r w:rsidR="005A40F8" w:rsidRPr="00E3131C">
        <w:rPr>
          <w:lang w:val="uk-UA"/>
        </w:rPr>
        <w:t>виворот</w:t>
      </w:r>
      <w:r w:rsidRPr="00E3131C">
        <w:rPr>
          <w:lang w:val="uk-UA"/>
        </w:rPr>
        <w:t xml:space="preserve"> й посадивши попереду себе, пришпорює коня й в</w:t>
      </w:r>
      <w:r w:rsidRPr="00E3131C">
        <w:rPr>
          <w:lang w:val="uk-UA"/>
        </w:rPr>
        <w:t>о</w:t>
      </w:r>
      <w:r w:rsidRPr="00E3131C">
        <w:rPr>
          <w:lang w:val="uk-UA"/>
        </w:rPr>
        <w:t>ни з новим запалом все швидше несуться в далечінь, через соковиту зелень трави.</w:t>
      </w:r>
    </w:p>
    <w:p w:rsidR="00322E49" w:rsidRPr="00E3131C" w:rsidRDefault="00322E49" w:rsidP="00322E49">
      <w:pPr>
        <w:pStyle w:val="ActionTimeArena"/>
        <w:rPr>
          <w:lang w:val="uk-UA"/>
        </w:rPr>
      </w:pPr>
      <w:r w:rsidRPr="00E3131C">
        <w:rPr>
          <w:lang w:val="uk-UA"/>
        </w:rPr>
        <w:t>Нат. поле - день (продовження спогаду)</w:t>
      </w:r>
    </w:p>
    <w:p w:rsidR="00095350" w:rsidRPr="00E3131C" w:rsidRDefault="00322E49" w:rsidP="00322E49">
      <w:pPr>
        <w:pStyle w:val="ActionDescription"/>
        <w:rPr>
          <w:lang w:val="uk-UA"/>
        </w:rPr>
      </w:pPr>
      <w:r w:rsidRPr="00E3131C">
        <w:rPr>
          <w:lang w:val="uk-UA"/>
        </w:rPr>
        <w:t>Вже не так швидко змилений кінь мчиться через виграюче з</w:t>
      </w:r>
      <w:r w:rsidRPr="00E3131C">
        <w:rPr>
          <w:lang w:val="uk-UA"/>
        </w:rPr>
        <w:t>о</w:t>
      </w:r>
      <w:r w:rsidRPr="00E3131C">
        <w:rPr>
          <w:lang w:val="uk-UA"/>
        </w:rPr>
        <w:t>лотом поле стиглої пшениці.</w:t>
      </w:r>
      <w:r w:rsidR="00095350" w:rsidRPr="00E3131C">
        <w:rPr>
          <w:lang w:val="uk-UA"/>
        </w:rPr>
        <w:t xml:space="preserve"> </w:t>
      </w:r>
    </w:p>
    <w:p w:rsidR="00322E49" w:rsidRPr="00E3131C" w:rsidRDefault="00095350" w:rsidP="00322E49">
      <w:pPr>
        <w:pStyle w:val="ActionDescription"/>
        <w:rPr>
          <w:lang w:val="uk-UA"/>
        </w:rPr>
      </w:pPr>
      <w:r w:rsidRPr="00E3131C">
        <w:rPr>
          <w:lang w:val="uk-UA"/>
        </w:rPr>
        <w:t>Син сидить на коні попереду батька, міцно до нього прити</w:t>
      </w:r>
      <w:r w:rsidRPr="00E3131C">
        <w:rPr>
          <w:lang w:val="uk-UA"/>
        </w:rPr>
        <w:t>с</w:t>
      </w:r>
      <w:r w:rsidRPr="00E3131C">
        <w:rPr>
          <w:lang w:val="uk-UA"/>
        </w:rPr>
        <w:t>нувшись, обхопивши обома руками шию.</w:t>
      </w:r>
    </w:p>
    <w:p w:rsidR="00095350" w:rsidRPr="00E3131C" w:rsidRDefault="00095350" w:rsidP="00095350">
      <w:pPr>
        <w:pStyle w:val="ActionDescription"/>
        <w:rPr>
          <w:lang w:val="uk-UA"/>
        </w:rPr>
      </w:pPr>
      <w:r w:rsidRPr="00E3131C">
        <w:rPr>
          <w:lang w:val="uk-UA"/>
        </w:rPr>
        <w:t>Батько тримає віжки, дивиться вперед, крізь обрій, нічого не бачачи попереду.</w:t>
      </w:r>
    </w:p>
    <w:p w:rsidR="00095350" w:rsidRPr="00E3131C" w:rsidRDefault="00095350" w:rsidP="00095350">
      <w:pPr>
        <w:pStyle w:val="ActionDescription"/>
        <w:rPr>
          <w:lang w:val="uk-UA"/>
        </w:rPr>
      </w:pPr>
      <w:r w:rsidRPr="00E3131C">
        <w:rPr>
          <w:lang w:val="uk-UA"/>
        </w:rPr>
        <w:t>Ось так й мчать вони вдвох на одному коні. Ось з ока бат</w:t>
      </w:r>
      <w:r w:rsidRPr="00E3131C">
        <w:rPr>
          <w:lang w:val="uk-UA"/>
        </w:rPr>
        <w:t>ь</w:t>
      </w:r>
      <w:r w:rsidRPr="00E3131C">
        <w:rPr>
          <w:lang w:val="uk-UA"/>
        </w:rPr>
        <w:t xml:space="preserve">ка злітає сльоза. </w:t>
      </w:r>
    </w:p>
    <w:p w:rsidR="00095350" w:rsidRPr="00E3131C" w:rsidRDefault="00095350" w:rsidP="00095350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095350" w:rsidRPr="00E3131C" w:rsidRDefault="00095350" w:rsidP="00095350">
      <w:pPr>
        <w:pStyle w:val="HeroReplica"/>
        <w:rPr>
          <w:lang w:val="uk-UA"/>
        </w:rPr>
      </w:pPr>
      <w:r w:rsidRPr="00E3131C">
        <w:rPr>
          <w:lang w:val="uk-UA"/>
        </w:rPr>
        <w:t>Кріпись синку, кріпись.</w:t>
      </w:r>
    </w:p>
    <w:p w:rsidR="00095350" w:rsidRPr="00E3131C" w:rsidRDefault="00095350" w:rsidP="00095350">
      <w:pPr>
        <w:rPr>
          <w:lang w:val="uk-UA"/>
        </w:rPr>
      </w:pPr>
      <w:r w:rsidRPr="00E3131C">
        <w:rPr>
          <w:lang w:val="uk-UA"/>
        </w:rPr>
        <w:t>Син розвертає голову та спантеличено-перелякано дивиться на батька. Батько дивиться на нього та куйовдить лагідно його волосся на ск</w:t>
      </w:r>
      <w:r w:rsidR="005A40F8" w:rsidRPr="00E3131C">
        <w:rPr>
          <w:lang w:val="uk-UA"/>
        </w:rPr>
        <w:t>о</w:t>
      </w:r>
      <w:r w:rsidRPr="00E3131C">
        <w:rPr>
          <w:lang w:val="uk-UA"/>
        </w:rPr>
        <w:t>ку, керуючи однією рукою конем.</w:t>
      </w:r>
    </w:p>
    <w:p w:rsidR="00095350" w:rsidRPr="00E3131C" w:rsidRDefault="00095350" w:rsidP="00095350">
      <w:pPr>
        <w:rPr>
          <w:lang w:val="uk-UA"/>
        </w:rPr>
      </w:pPr>
    </w:p>
    <w:p w:rsidR="00095350" w:rsidRPr="00E3131C" w:rsidRDefault="00095350" w:rsidP="00095350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095350" w:rsidRPr="00E3131C" w:rsidRDefault="00095350" w:rsidP="00095350">
      <w:pPr>
        <w:pStyle w:val="HeroReplica"/>
        <w:rPr>
          <w:lang w:val="uk-UA"/>
        </w:rPr>
      </w:pPr>
      <w:r w:rsidRPr="00E3131C">
        <w:rPr>
          <w:lang w:val="uk-UA"/>
        </w:rPr>
        <w:t>Кріпись. Буде й з нами пра</w:t>
      </w:r>
      <w:r w:rsidRPr="00E3131C">
        <w:rPr>
          <w:lang w:val="uk-UA"/>
        </w:rPr>
        <w:t>в</w:t>
      </w:r>
      <w:r w:rsidRPr="00E3131C">
        <w:rPr>
          <w:lang w:val="uk-UA"/>
        </w:rPr>
        <w:t>да.</w:t>
      </w:r>
    </w:p>
    <w:p w:rsidR="00095350" w:rsidRPr="00E3131C" w:rsidRDefault="00095350" w:rsidP="00095350">
      <w:pPr>
        <w:pStyle w:val="ActionDescription"/>
        <w:rPr>
          <w:lang w:val="uk-UA"/>
        </w:rPr>
      </w:pPr>
      <w:r w:rsidRPr="00E3131C">
        <w:rPr>
          <w:lang w:val="uk-UA"/>
        </w:rPr>
        <w:t>Син, нічого не розпитуючи, відвертається й ще сильніше о</w:t>
      </w:r>
      <w:r w:rsidRPr="00E3131C">
        <w:rPr>
          <w:lang w:val="uk-UA"/>
        </w:rPr>
        <w:t>б</w:t>
      </w:r>
      <w:r w:rsidRPr="00E3131C">
        <w:rPr>
          <w:lang w:val="uk-UA"/>
        </w:rPr>
        <w:t>хоплює шию коня.</w:t>
      </w:r>
    </w:p>
    <w:p w:rsidR="00095350" w:rsidRPr="00E3131C" w:rsidRDefault="00095350" w:rsidP="00095350">
      <w:pPr>
        <w:pStyle w:val="ActionTimeArena"/>
        <w:rPr>
          <w:lang w:val="uk-UA"/>
        </w:rPr>
      </w:pPr>
      <w:r w:rsidRPr="00E3131C">
        <w:rPr>
          <w:lang w:val="uk-UA"/>
        </w:rPr>
        <w:t>нат. круча над дніпром - світанок</w:t>
      </w:r>
      <w:r w:rsidR="00001E84" w:rsidRPr="00E3131C">
        <w:rPr>
          <w:lang w:val="uk-UA"/>
        </w:rPr>
        <w:t xml:space="preserve"> (продовження спогаду)</w:t>
      </w:r>
    </w:p>
    <w:p w:rsidR="00FC7D62" w:rsidRPr="00E3131C" w:rsidRDefault="00095350" w:rsidP="00095350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Над </w:t>
      </w:r>
      <w:r w:rsidR="00FC7D62" w:rsidRPr="00E3131C">
        <w:rPr>
          <w:lang w:val="uk-UA"/>
        </w:rPr>
        <w:t xml:space="preserve">берегом Дніпра, з якого </w:t>
      </w:r>
    </w:p>
    <w:p w:rsidR="00095350" w:rsidRPr="00E3131C" w:rsidRDefault="00FC7D62" w:rsidP="00095350">
      <w:pPr>
        <w:pStyle w:val="ActionDescription"/>
        <w:rPr>
          <w:lang w:val="uk-UA"/>
        </w:rPr>
      </w:pPr>
      <w:r w:rsidRPr="00E3131C">
        <w:rPr>
          <w:lang w:val="uk-UA"/>
        </w:rPr>
        <w:t>видно січ, ще не зруйновану,</w:t>
      </w:r>
      <w:r w:rsidR="00001E84" w:rsidRPr="00E3131C">
        <w:rPr>
          <w:lang w:val="uk-UA"/>
        </w:rPr>
        <w:t>в розквіті своєму</w:t>
      </w:r>
    </w:p>
    <w:p w:rsidR="00FC7D62" w:rsidRPr="00E3131C" w:rsidRDefault="00FC7D62" w:rsidP="00FC7D62">
      <w:pPr>
        <w:pStyle w:val="ActionDescription"/>
        <w:rPr>
          <w:lang w:val="uk-UA"/>
        </w:rPr>
      </w:pPr>
      <w:r w:rsidRPr="00E3131C">
        <w:rPr>
          <w:lang w:val="uk-UA"/>
        </w:rPr>
        <w:t>стоять батько та син, батько тримає під вузду коня, заду</w:t>
      </w:r>
      <w:r w:rsidRPr="00E3131C">
        <w:rPr>
          <w:lang w:val="uk-UA"/>
        </w:rPr>
        <w:t>м</w:t>
      </w:r>
      <w:r w:rsidRPr="00E3131C">
        <w:rPr>
          <w:lang w:val="uk-UA"/>
        </w:rPr>
        <w:t>ливо дивляться на січ.</w:t>
      </w:r>
    </w:p>
    <w:p w:rsidR="00FC7D62" w:rsidRPr="00E3131C" w:rsidRDefault="00FC7D62" w:rsidP="00FC7D62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FC7D62" w:rsidRPr="00E3131C" w:rsidRDefault="00FC7D62" w:rsidP="00FC7D62">
      <w:pPr>
        <w:pStyle w:val="HeroReplica"/>
        <w:rPr>
          <w:lang w:val="uk-UA"/>
        </w:rPr>
      </w:pPr>
      <w:r w:rsidRPr="00E3131C">
        <w:rPr>
          <w:lang w:val="uk-UA"/>
        </w:rPr>
        <w:t xml:space="preserve">Немає синку ні землі в нас, ні хати нашої. </w:t>
      </w:r>
    </w:p>
    <w:p w:rsidR="00FC7D62" w:rsidRPr="00E3131C" w:rsidRDefault="00FC7D62" w:rsidP="00FC7D62">
      <w:pPr>
        <w:rPr>
          <w:lang w:val="uk-UA"/>
        </w:rPr>
      </w:pPr>
    </w:p>
    <w:p w:rsidR="00FC7D62" w:rsidRPr="00E3131C" w:rsidRDefault="00FC7D62" w:rsidP="00FC7D62">
      <w:pPr>
        <w:rPr>
          <w:lang w:val="uk-UA"/>
        </w:rPr>
      </w:pPr>
      <w:r w:rsidRPr="00E3131C">
        <w:rPr>
          <w:lang w:val="uk-UA"/>
        </w:rPr>
        <w:t xml:space="preserve">Батько невпевнено й намагаючись лагідно, куйовдить й без того розкуйовджене </w:t>
      </w:r>
      <w:r w:rsidR="005A40F8" w:rsidRPr="00E3131C">
        <w:rPr>
          <w:lang w:val="uk-UA"/>
        </w:rPr>
        <w:t>волосся</w:t>
      </w:r>
      <w:r w:rsidRPr="00E3131C">
        <w:rPr>
          <w:lang w:val="uk-UA"/>
        </w:rPr>
        <w:t xml:space="preserve"> синове.</w:t>
      </w:r>
    </w:p>
    <w:p w:rsidR="00FC7D62" w:rsidRPr="00E3131C" w:rsidRDefault="00FC7D62" w:rsidP="00FC7D62">
      <w:pPr>
        <w:rPr>
          <w:lang w:val="uk-UA"/>
        </w:rPr>
      </w:pPr>
    </w:p>
    <w:p w:rsidR="00FC7D62" w:rsidRPr="00E3131C" w:rsidRDefault="00FC7D62" w:rsidP="00FC7D62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FC7D62" w:rsidRPr="00E3131C" w:rsidRDefault="00FC7D62" w:rsidP="00FC7D62">
      <w:pPr>
        <w:pStyle w:val="HeroReplica"/>
        <w:rPr>
          <w:lang w:val="uk-UA"/>
        </w:rPr>
      </w:pPr>
      <w:r w:rsidRPr="00E3131C">
        <w:rPr>
          <w:lang w:val="uk-UA"/>
        </w:rPr>
        <w:t xml:space="preserve">Немає матері твоєї. </w:t>
      </w:r>
    </w:p>
    <w:p w:rsidR="00FC7D62" w:rsidRPr="00E3131C" w:rsidRDefault="00FC7D62" w:rsidP="00FC7D62">
      <w:pPr>
        <w:pStyle w:val="ActionDescription"/>
        <w:rPr>
          <w:lang w:val="uk-UA"/>
        </w:rPr>
      </w:pPr>
      <w:r w:rsidRPr="00E3131C">
        <w:rPr>
          <w:lang w:val="uk-UA"/>
        </w:rPr>
        <w:t>Син відвертається від панорами січі й запитально дивиться на батька.</w:t>
      </w:r>
    </w:p>
    <w:p w:rsidR="00FC7D62" w:rsidRPr="00E3131C" w:rsidRDefault="00FC7D62" w:rsidP="00FC7D62">
      <w:pPr>
        <w:pStyle w:val="HeroReplica"/>
        <w:rPr>
          <w:lang w:val="uk-UA"/>
        </w:rPr>
      </w:pPr>
      <w:r w:rsidRPr="00E3131C">
        <w:rPr>
          <w:lang w:val="uk-UA"/>
        </w:rPr>
        <w:t xml:space="preserve">Вирішили гетьмани, що не по крові ми козаки, а неправдою та кривдою стали козакувати. </w:t>
      </w:r>
    </w:p>
    <w:p w:rsidR="00FC7D62" w:rsidRPr="00E3131C" w:rsidRDefault="00FC7D62" w:rsidP="00FC7D62">
      <w:pPr>
        <w:pStyle w:val="HeroRemarka"/>
        <w:rPr>
          <w:lang w:val="uk-UA"/>
        </w:rPr>
      </w:pPr>
      <w:r w:rsidRPr="00E3131C">
        <w:rPr>
          <w:lang w:val="uk-UA"/>
        </w:rPr>
        <w:t>(видихає)</w:t>
      </w:r>
    </w:p>
    <w:p w:rsidR="00FC7D62" w:rsidRPr="00E3131C" w:rsidRDefault="00FC7D62" w:rsidP="00FC7D62">
      <w:pPr>
        <w:pStyle w:val="HeroReplica"/>
        <w:rPr>
          <w:lang w:val="uk-UA"/>
        </w:rPr>
      </w:pPr>
      <w:r w:rsidRPr="00E3131C">
        <w:rPr>
          <w:lang w:val="uk-UA"/>
        </w:rPr>
        <w:t xml:space="preserve">Немає правди в тому світі. </w:t>
      </w:r>
    </w:p>
    <w:p w:rsidR="00FC7D62" w:rsidRPr="00E3131C" w:rsidRDefault="00FC7D62" w:rsidP="00FC7D62">
      <w:pPr>
        <w:rPr>
          <w:lang w:val="uk-UA"/>
        </w:rPr>
      </w:pPr>
    </w:p>
    <w:p w:rsidR="00FC7D62" w:rsidRPr="00E3131C" w:rsidRDefault="00FC7D62" w:rsidP="00FC7D6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Батько полишає коня та сина й підходить до самого краю </w:t>
      </w:r>
      <w:r w:rsidR="00001E84" w:rsidRPr="00E3131C">
        <w:rPr>
          <w:lang w:val="uk-UA"/>
        </w:rPr>
        <w:t>кручі над берегом</w:t>
      </w:r>
      <w:r w:rsidRPr="00E3131C">
        <w:rPr>
          <w:lang w:val="uk-UA"/>
        </w:rPr>
        <w:t>, вдивляється.</w:t>
      </w:r>
    </w:p>
    <w:p w:rsidR="00FC7D62" w:rsidRPr="00E3131C" w:rsidRDefault="00FC7D62" w:rsidP="00FC7D62">
      <w:pPr>
        <w:pStyle w:val="ActionDescription"/>
        <w:rPr>
          <w:lang w:val="uk-UA"/>
        </w:rPr>
      </w:pPr>
      <w:r w:rsidRPr="00E3131C">
        <w:rPr>
          <w:lang w:val="uk-UA"/>
        </w:rPr>
        <w:t>Батько розвертається обличчям до сина й продуваючи люльку</w:t>
      </w:r>
      <w:r w:rsidR="00001E84" w:rsidRPr="00E3131C">
        <w:rPr>
          <w:lang w:val="uk-UA"/>
        </w:rPr>
        <w:t>, що дістав з-за пояса</w:t>
      </w:r>
    </w:p>
    <w:p w:rsidR="00FC7D62" w:rsidRPr="00E3131C" w:rsidRDefault="00FC7D62" w:rsidP="00FC7D62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FC7D62" w:rsidRPr="00E3131C" w:rsidRDefault="00FC7D62" w:rsidP="00FC7D62">
      <w:pPr>
        <w:pStyle w:val="HeroReplica"/>
        <w:rPr>
          <w:lang w:val="uk-UA"/>
        </w:rPr>
      </w:pPr>
      <w:r w:rsidRPr="00E3131C">
        <w:rPr>
          <w:lang w:val="uk-UA"/>
        </w:rPr>
        <w:t xml:space="preserve">Але то нічо. Доки є запал молодецький та </w:t>
      </w:r>
    </w:p>
    <w:p w:rsidR="00001E84" w:rsidRPr="00E3131C" w:rsidRDefault="00001E84" w:rsidP="00001E84">
      <w:pPr>
        <w:rPr>
          <w:lang w:val="uk-UA"/>
        </w:rPr>
      </w:pPr>
    </w:p>
    <w:p w:rsidR="00001E84" w:rsidRPr="00E3131C" w:rsidRDefault="00001E84" w:rsidP="00001E84">
      <w:pPr>
        <w:pStyle w:val="ActionDescription"/>
        <w:rPr>
          <w:lang w:val="uk-UA"/>
        </w:rPr>
      </w:pPr>
      <w:r w:rsidRPr="00E3131C">
        <w:rPr>
          <w:lang w:val="uk-UA"/>
        </w:rPr>
        <w:t>Глибоко вдихає на всі груди та розвівши руки в сторони</w:t>
      </w:r>
    </w:p>
    <w:p w:rsidR="00001E84" w:rsidRPr="00E3131C" w:rsidRDefault="00001E84" w:rsidP="00001E84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001E84" w:rsidRPr="00E3131C" w:rsidRDefault="00001E84" w:rsidP="00001E84">
      <w:pPr>
        <w:pStyle w:val="HeroReplica"/>
        <w:rPr>
          <w:lang w:val="uk-UA"/>
        </w:rPr>
      </w:pPr>
      <w:r w:rsidRPr="00E3131C">
        <w:rPr>
          <w:lang w:val="uk-UA"/>
        </w:rPr>
        <w:t>Груди наповнюються повітрям</w:t>
      </w:r>
    </w:p>
    <w:p w:rsidR="00001E84" w:rsidRPr="00E3131C" w:rsidRDefault="00001E84" w:rsidP="00001E84">
      <w:pPr>
        <w:pStyle w:val="ActionDescription"/>
        <w:rPr>
          <w:lang w:val="uk-UA"/>
        </w:rPr>
      </w:pPr>
      <w:r w:rsidRPr="00E3131C">
        <w:rPr>
          <w:lang w:val="uk-UA"/>
        </w:rPr>
        <w:t>Батько впівоберта вказує люлькою на січ.</w:t>
      </w:r>
    </w:p>
    <w:p w:rsidR="00001E84" w:rsidRPr="00E3131C" w:rsidRDefault="00001E84" w:rsidP="00001E84">
      <w:pPr>
        <w:pStyle w:val="HeroContinue"/>
        <w:rPr>
          <w:lang w:val="uk-UA"/>
        </w:rPr>
      </w:pPr>
      <w:r w:rsidRPr="00E3131C">
        <w:rPr>
          <w:lang w:val="uk-UA"/>
        </w:rPr>
        <w:lastRenderedPageBreak/>
        <w:t>(продовж.)</w:t>
      </w:r>
    </w:p>
    <w:p w:rsidR="00001E84" w:rsidRPr="00E3131C" w:rsidRDefault="00001E84" w:rsidP="00001E84">
      <w:pPr>
        <w:pStyle w:val="HeroReplica"/>
        <w:rPr>
          <w:lang w:val="uk-UA"/>
        </w:rPr>
      </w:pPr>
      <w:r w:rsidRPr="00E3131C">
        <w:rPr>
          <w:lang w:val="uk-UA"/>
        </w:rPr>
        <w:t xml:space="preserve">Он де наша правда, сила та воля. </w:t>
      </w:r>
    </w:p>
    <w:p w:rsidR="00001E84" w:rsidRPr="00E3131C" w:rsidRDefault="00001E84" w:rsidP="00001E84">
      <w:pPr>
        <w:pStyle w:val="ActionDescription"/>
        <w:rPr>
          <w:lang w:val="uk-UA"/>
        </w:rPr>
      </w:pPr>
      <w:r w:rsidRPr="00E3131C">
        <w:rPr>
          <w:lang w:val="uk-UA"/>
        </w:rPr>
        <w:t>Підходить до сина та поклавши йому руку на плечі підводить до берега.</w:t>
      </w:r>
    </w:p>
    <w:p w:rsidR="00001E84" w:rsidRPr="00E3131C" w:rsidRDefault="00001E84" w:rsidP="00001E84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001E84" w:rsidRPr="00E3131C" w:rsidRDefault="00001E84" w:rsidP="00001E84">
      <w:pPr>
        <w:pStyle w:val="HeroReplica"/>
        <w:rPr>
          <w:lang w:val="uk-UA"/>
        </w:rPr>
      </w:pPr>
      <w:r w:rsidRPr="00E3131C">
        <w:rPr>
          <w:lang w:val="uk-UA"/>
        </w:rPr>
        <w:t>Тут тебе ніколи не зрадять й не викинуть як скажену соб</w:t>
      </w:r>
      <w:r w:rsidRPr="00E3131C">
        <w:rPr>
          <w:lang w:val="uk-UA"/>
        </w:rPr>
        <w:t>а</w:t>
      </w:r>
      <w:r w:rsidRPr="00E3131C">
        <w:rPr>
          <w:lang w:val="uk-UA"/>
        </w:rPr>
        <w:t>ку.</w:t>
      </w:r>
    </w:p>
    <w:p w:rsidR="00001E84" w:rsidRPr="00E3131C" w:rsidRDefault="00001E84" w:rsidP="00001E84">
      <w:pPr>
        <w:pStyle w:val="ActionDescription"/>
        <w:rPr>
          <w:lang w:val="uk-UA"/>
        </w:rPr>
      </w:pPr>
      <w:r w:rsidRPr="00E3131C">
        <w:rPr>
          <w:lang w:val="uk-UA"/>
        </w:rPr>
        <w:t>Не сильно б'є сина по потилиці.</w:t>
      </w:r>
    </w:p>
    <w:p w:rsidR="00001E84" w:rsidRPr="00E3131C" w:rsidRDefault="00001E84" w:rsidP="00001E84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001E84" w:rsidRPr="00E3131C" w:rsidRDefault="00001E84" w:rsidP="00001E84">
      <w:pPr>
        <w:pStyle w:val="HeroReplica"/>
        <w:rPr>
          <w:lang w:val="uk-UA"/>
        </w:rPr>
      </w:pPr>
      <w:r w:rsidRPr="00E3131C">
        <w:rPr>
          <w:lang w:val="uk-UA"/>
        </w:rPr>
        <w:t xml:space="preserve">Молодий ти ще звичайно. </w:t>
      </w:r>
    </w:p>
    <w:p w:rsidR="00001E84" w:rsidRPr="00E3131C" w:rsidRDefault="00001E84" w:rsidP="00001E84">
      <w:pPr>
        <w:pStyle w:val="ActionDescription"/>
        <w:rPr>
          <w:lang w:val="uk-UA"/>
        </w:rPr>
      </w:pPr>
      <w:r w:rsidRPr="00E3131C">
        <w:rPr>
          <w:lang w:val="uk-UA"/>
        </w:rPr>
        <w:t>Б</w:t>
      </w:r>
      <w:r w:rsidR="005357DE" w:rsidRPr="00E3131C">
        <w:rPr>
          <w:lang w:val="uk-UA"/>
        </w:rPr>
        <w:t>атько намагається запалити люльку</w:t>
      </w:r>
    </w:p>
    <w:p w:rsidR="005357DE" w:rsidRPr="00E3131C" w:rsidRDefault="005357DE" w:rsidP="005357DE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001E84" w:rsidRPr="00E3131C" w:rsidRDefault="00001E84" w:rsidP="00001E84">
      <w:pPr>
        <w:pStyle w:val="HeroReplica"/>
        <w:rPr>
          <w:lang w:val="uk-UA"/>
        </w:rPr>
      </w:pPr>
      <w:r w:rsidRPr="00E3131C">
        <w:rPr>
          <w:lang w:val="uk-UA"/>
        </w:rPr>
        <w:t xml:space="preserve">Не збирався я тебе на січ вести. Ще б років 5 тобі </w:t>
      </w:r>
      <w:r w:rsidR="005A40F8" w:rsidRPr="00E3131C">
        <w:rPr>
          <w:lang w:val="uk-UA"/>
        </w:rPr>
        <w:t>п</w:t>
      </w:r>
      <w:r w:rsidR="005A40F8" w:rsidRPr="00E3131C">
        <w:rPr>
          <w:lang w:val="uk-UA"/>
        </w:rPr>
        <w:t>а</w:t>
      </w:r>
      <w:r w:rsidR="005A40F8" w:rsidRPr="00E3131C">
        <w:rPr>
          <w:lang w:val="uk-UA"/>
        </w:rPr>
        <w:t>рубкувати</w:t>
      </w:r>
      <w:r w:rsidRPr="00E3131C">
        <w:rPr>
          <w:lang w:val="uk-UA"/>
        </w:rPr>
        <w:t>. Але ж</w:t>
      </w:r>
    </w:p>
    <w:p w:rsidR="005357DE" w:rsidRPr="00E3131C" w:rsidRDefault="005357DE" w:rsidP="005357D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Батько втягує дим та випустивши його, </w:t>
      </w:r>
      <w:r w:rsidR="005A40F8" w:rsidRPr="00E3131C">
        <w:rPr>
          <w:lang w:val="uk-UA"/>
        </w:rPr>
        <w:t>підморгує</w:t>
      </w:r>
      <w:r w:rsidRPr="00E3131C">
        <w:rPr>
          <w:lang w:val="uk-UA"/>
        </w:rPr>
        <w:t xml:space="preserve"> сину</w:t>
      </w:r>
    </w:p>
    <w:p w:rsidR="005357DE" w:rsidRPr="00E3131C" w:rsidRDefault="005357DE" w:rsidP="005357DE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5357DE" w:rsidRPr="00E3131C" w:rsidRDefault="005357DE" w:rsidP="005357DE">
      <w:pPr>
        <w:pStyle w:val="HeroReplica"/>
        <w:rPr>
          <w:lang w:val="uk-UA"/>
        </w:rPr>
      </w:pPr>
      <w:r w:rsidRPr="00E3131C">
        <w:rPr>
          <w:lang w:val="uk-UA"/>
        </w:rPr>
        <w:t>Ну ти кріпись. Терпи й тов</w:t>
      </w:r>
      <w:r w:rsidRPr="00E3131C">
        <w:rPr>
          <w:lang w:val="uk-UA"/>
        </w:rPr>
        <w:t>а</w:t>
      </w:r>
      <w:r w:rsidRPr="00E3131C">
        <w:rPr>
          <w:lang w:val="uk-UA"/>
        </w:rPr>
        <w:t>риство тебе почне поважати.</w:t>
      </w:r>
    </w:p>
    <w:p w:rsidR="005357DE" w:rsidRPr="00E3131C" w:rsidRDefault="005357DE" w:rsidP="005357DE">
      <w:pPr>
        <w:pStyle w:val="ActionTimeArena"/>
        <w:rPr>
          <w:lang w:val="uk-UA"/>
        </w:rPr>
      </w:pPr>
      <w:r w:rsidRPr="00E3131C">
        <w:rPr>
          <w:lang w:val="uk-UA"/>
        </w:rPr>
        <w:t>кінець спогаду</w:t>
      </w:r>
    </w:p>
    <w:p w:rsidR="005357DE" w:rsidRPr="00E3131C" w:rsidRDefault="005357DE" w:rsidP="005357DE">
      <w:pPr>
        <w:pStyle w:val="ActionTimeArena"/>
        <w:rPr>
          <w:lang w:val="uk-UA"/>
        </w:rPr>
      </w:pPr>
      <w:r w:rsidRPr="00E3131C">
        <w:rPr>
          <w:lang w:val="uk-UA"/>
        </w:rPr>
        <w:t>нат. лісок - ранок</w:t>
      </w:r>
    </w:p>
    <w:p w:rsidR="005357DE" w:rsidRPr="00E3131C" w:rsidRDefault="005357DE" w:rsidP="005357DE">
      <w:pPr>
        <w:pStyle w:val="ActionDescription"/>
        <w:rPr>
          <w:lang w:val="uk-UA"/>
        </w:rPr>
      </w:pPr>
      <w:r w:rsidRPr="00E3131C">
        <w:rPr>
          <w:lang w:val="uk-UA"/>
        </w:rPr>
        <w:t>Син сидить під деревом й задумливо та зі смаком курить л</w:t>
      </w:r>
      <w:r w:rsidRPr="00E3131C">
        <w:rPr>
          <w:lang w:val="uk-UA"/>
        </w:rPr>
        <w:t>ю</w:t>
      </w:r>
      <w:r w:rsidRPr="00E3131C">
        <w:rPr>
          <w:lang w:val="uk-UA"/>
        </w:rPr>
        <w:t>льку.</w:t>
      </w:r>
    </w:p>
    <w:p w:rsidR="005357DE" w:rsidRPr="00E3131C" w:rsidRDefault="005357DE" w:rsidP="005357DE">
      <w:pPr>
        <w:pStyle w:val="ActionDescription"/>
        <w:rPr>
          <w:lang w:val="uk-UA"/>
        </w:rPr>
      </w:pPr>
      <w:r w:rsidRPr="00E3131C">
        <w:rPr>
          <w:lang w:val="uk-UA"/>
        </w:rPr>
        <w:t>Син вибиває люльку, та вклавши її за пояс, береться за н</w:t>
      </w:r>
      <w:r w:rsidRPr="00E3131C">
        <w:rPr>
          <w:lang w:val="uk-UA"/>
        </w:rPr>
        <w:t>о</w:t>
      </w:r>
      <w:r w:rsidRPr="00E3131C">
        <w:rPr>
          <w:lang w:val="uk-UA"/>
        </w:rPr>
        <w:t>жа.</w:t>
      </w:r>
    </w:p>
    <w:p w:rsidR="005357DE" w:rsidRPr="00E3131C" w:rsidRDefault="005357DE" w:rsidP="005357DE">
      <w:pPr>
        <w:pStyle w:val="ActionDescription"/>
        <w:rPr>
          <w:lang w:val="uk-UA"/>
        </w:rPr>
      </w:pPr>
      <w:r w:rsidRPr="00E3131C">
        <w:rPr>
          <w:lang w:val="uk-UA"/>
        </w:rPr>
        <w:t>Син відрізає голову мертвому фазану й зробивши тонкий на</w:t>
      </w:r>
      <w:r w:rsidRPr="00E3131C">
        <w:rPr>
          <w:lang w:val="uk-UA"/>
        </w:rPr>
        <w:t>д</w:t>
      </w:r>
      <w:r w:rsidRPr="00E3131C">
        <w:rPr>
          <w:lang w:val="uk-UA"/>
        </w:rPr>
        <w:t>різ на шиї, разом з пір'ям здирає шкіру з тушки.</w:t>
      </w:r>
    </w:p>
    <w:p w:rsidR="005357DE" w:rsidRPr="00E3131C" w:rsidRDefault="005357DE" w:rsidP="005357DE">
      <w:pPr>
        <w:pStyle w:val="ActionDescription"/>
        <w:rPr>
          <w:lang w:val="uk-UA"/>
        </w:rPr>
      </w:pPr>
      <w:r w:rsidRPr="00E3131C">
        <w:rPr>
          <w:lang w:val="uk-UA"/>
        </w:rPr>
        <w:t>Син прив'язує оброблену тушку фазана до сідла коня, де вже висить бандура з однієї сторони, а з іншої казанок</w:t>
      </w:r>
      <w:r w:rsidR="00FC048A" w:rsidRPr="00E3131C">
        <w:rPr>
          <w:lang w:val="uk-UA"/>
        </w:rPr>
        <w:t>, торба</w:t>
      </w:r>
      <w:r w:rsidRPr="00E3131C">
        <w:rPr>
          <w:lang w:val="uk-UA"/>
        </w:rPr>
        <w:t xml:space="preserve"> й на коні вже сидить верхи труп батька.</w:t>
      </w:r>
    </w:p>
    <w:p w:rsidR="00FC048A" w:rsidRPr="00E3131C" w:rsidRDefault="00FC048A" w:rsidP="00FC048A">
      <w:pPr>
        <w:pStyle w:val="ActionTimeArena"/>
        <w:rPr>
          <w:lang w:val="uk-UA"/>
        </w:rPr>
      </w:pPr>
      <w:r w:rsidRPr="00E3131C">
        <w:rPr>
          <w:lang w:val="uk-UA"/>
        </w:rPr>
        <w:t>Нат. Поле - день</w:t>
      </w:r>
    </w:p>
    <w:p w:rsidR="00FC048A" w:rsidRPr="00E3131C" w:rsidRDefault="00FC048A" w:rsidP="00FC048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Широким загалом поле ледь </w:t>
      </w:r>
      <w:r w:rsidR="005A40F8" w:rsidRPr="00E3131C">
        <w:rPr>
          <w:lang w:val="uk-UA"/>
        </w:rPr>
        <w:t>зжовклої, не налит</w:t>
      </w:r>
      <w:r w:rsidRPr="00E3131C">
        <w:rPr>
          <w:lang w:val="uk-UA"/>
        </w:rPr>
        <w:t xml:space="preserve">ої ще </w:t>
      </w:r>
      <w:r w:rsidR="005A40F8" w:rsidRPr="00E3131C">
        <w:rPr>
          <w:lang w:val="uk-UA"/>
        </w:rPr>
        <w:t>пшениці</w:t>
      </w:r>
      <w:r w:rsidRPr="00E3131C">
        <w:rPr>
          <w:lang w:val="uk-UA"/>
        </w:rPr>
        <w:t>, перекочується хвилями, виграє.</w:t>
      </w:r>
    </w:p>
    <w:p w:rsidR="00FC048A" w:rsidRPr="00E3131C" w:rsidRDefault="00FC048A" w:rsidP="00FC048A">
      <w:pPr>
        <w:pStyle w:val="ActionDescription"/>
        <w:rPr>
          <w:lang w:val="uk-UA"/>
        </w:rPr>
      </w:pPr>
      <w:r w:rsidRPr="00E3131C">
        <w:rPr>
          <w:lang w:val="uk-UA"/>
        </w:rPr>
        <w:t>В'ється битий шлях через поле.</w:t>
      </w:r>
    </w:p>
    <w:p w:rsidR="00FC048A" w:rsidRPr="00E3131C" w:rsidRDefault="00FC048A" w:rsidP="00FC048A">
      <w:pPr>
        <w:pStyle w:val="ActionDescription"/>
        <w:rPr>
          <w:lang w:val="uk-UA"/>
        </w:rPr>
      </w:pPr>
      <w:r w:rsidRPr="00E3131C">
        <w:rPr>
          <w:lang w:val="uk-UA"/>
        </w:rPr>
        <w:t>Й мчить шляхом кінь з в</w:t>
      </w:r>
      <w:r w:rsidR="00F823E1" w:rsidRPr="00E3131C">
        <w:rPr>
          <w:lang w:val="uk-UA"/>
        </w:rPr>
        <w:t>ершниками, здіймаючи куряву по с</w:t>
      </w:r>
      <w:r w:rsidR="00F823E1" w:rsidRPr="00E3131C">
        <w:rPr>
          <w:lang w:val="uk-UA"/>
        </w:rPr>
        <w:t>о</w:t>
      </w:r>
      <w:r w:rsidR="00F823E1" w:rsidRPr="00E3131C">
        <w:rPr>
          <w:lang w:val="uk-UA"/>
        </w:rPr>
        <w:t>бі, що стає стовпом та закриває собою шлях.</w:t>
      </w:r>
    </w:p>
    <w:p w:rsidR="00876BD1" w:rsidRPr="00E3131C" w:rsidRDefault="00F823E1" w:rsidP="0086798F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</w:t>
      </w:r>
      <w:r w:rsidR="00E36213" w:rsidRPr="00E3131C">
        <w:rPr>
          <w:lang w:val="uk-UA"/>
        </w:rPr>
        <w:t>степ коло покинутого хутора</w:t>
      </w:r>
      <w:r w:rsidRPr="00E3131C">
        <w:rPr>
          <w:lang w:val="uk-UA"/>
        </w:rPr>
        <w:t xml:space="preserve"> - </w:t>
      </w:r>
      <w:r w:rsidR="009F44B5" w:rsidRPr="00E3131C">
        <w:rPr>
          <w:lang w:val="uk-UA"/>
        </w:rPr>
        <w:t>вечір</w:t>
      </w:r>
    </w:p>
    <w:p w:rsidR="00DE5A06" w:rsidRPr="00E3131C" w:rsidRDefault="00DE5A06" w:rsidP="00DE5A06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Видніється невеличка</w:t>
      </w:r>
      <w:r w:rsidR="009F44B5" w:rsidRPr="00E3131C">
        <w:rPr>
          <w:lang w:val="uk-UA"/>
        </w:rPr>
        <w:t xml:space="preserve"> купа дерев посеред степу, коло самої балки, що степ розтинає.</w:t>
      </w:r>
      <w:r w:rsidR="00B80FAF" w:rsidRPr="00E3131C">
        <w:rPr>
          <w:lang w:val="uk-UA"/>
        </w:rPr>
        <w:t xml:space="preserve"> В'ється тонкий димок поміж тих дерев.</w:t>
      </w:r>
    </w:p>
    <w:p w:rsidR="009F44B5" w:rsidRPr="00E3131C" w:rsidRDefault="009F44B5" w:rsidP="009F44B5">
      <w:pPr>
        <w:pStyle w:val="ActionDescription"/>
        <w:rPr>
          <w:lang w:val="uk-UA"/>
        </w:rPr>
      </w:pPr>
      <w:r w:rsidRPr="00E3131C">
        <w:rPr>
          <w:lang w:val="uk-UA"/>
        </w:rPr>
        <w:t>Широкий степ, битий шлях крізь нього й стежка від шляху до тої купки дерев.</w:t>
      </w:r>
    </w:p>
    <w:p w:rsidR="009F44B5" w:rsidRPr="00E3131C" w:rsidRDefault="009F44B5" w:rsidP="009F44B5">
      <w:pPr>
        <w:pStyle w:val="ActionDescription"/>
        <w:rPr>
          <w:lang w:val="uk-UA"/>
        </w:rPr>
      </w:pPr>
      <w:r w:rsidRPr="00E3131C">
        <w:rPr>
          <w:lang w:val="uk-UA"/>
        </w:rPr>
        <w:t>Ось до тої доріжки від шляху зморено наближається кінь з вершниками.</w:t>
      </w:r>
    </w:p>
    <w:p w:rsidR="00410A42" w:rsidRPr="00E3131C" w:rsidRDefault="00410A42" w:rsidP="00410A4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спиняє коня коло стежки та </w:t>
      </w:r>
      <w:r w:rsidR="005A40F8" w:rsidRPr="00E3131C">
        <w:rPr>
          <w:lang w:val="uk-UA"/>
        </w:rPr>
        <w:t>приставши</w:t>
      </w:r>
      <w:r w:rsidRPr="00E3131C">
        <w:rPr>
          <w:lang w:val="uk-UA"/>
        </w:rPr>
        <w:t xml:space="preserve"> над сідлом, вди</w:t>
      </w:r>
      <w:r w:rsidRPr="00E3131C">
        <w:rPr>
          <w:lang w:val="uk-UA"/>
        </w:rPr>
        <w:t>в</w:t>
      </w:r>
      <w:r w:rsidRPr="00E3131C">
        <w:rPr>
          <w:lang w:val="uk-UA"/>
        </w:rPr>
        <w:t>ляється в сторону, куди веде доріжка й бачить</w:t>
      </w:r>
    </w:p>
    <w:p w:rsidR="00410A42" w:rsidRPr="00E3131C" w:rsidRDefault="00410A42" w:rsidP="00410A42">
      <w:pPr>
        <w:pStyle w:val="ActionDescription"/>
        <w:rPr>
          <w:lang w:val="uk-UA"/>
        </w:rPr>
      </w:pPr>
      <w:r w:rsidRPr="00E3131C">
        <w:rPr>
          <w:lang w:val="uk-UA"/>
        </w:rPr>
        <w:t>Плетений тин</w:t>
      </w:r>
      <w:r w:rsidR="00E61D9B" w:rsidRPr="00E3131C">
        <w:rPr>
          <w:lang w:val="uk-UA"/>
        </w:rPr>
        <w:t>, зокрема декілька осинових гіло</w:t>
      </w:r>
      <w:r w:rsidR="005A40F8" w:rsidRPr="00E3131C">
        <w:rPr>
          <w:lang w:val="uk-UA"/>
        </w:rPr>
        <w:t>к в</w:t>
      </w:r>
      <w:r w:rsidR="00E61D9B" w:rsidRPr="00E3131C">
        <w:rPr>
          <w:lang w:val="uk-UA"/>
        </w:rPr>
        <w:t xml:space="preserve"> </w:t>
      </w:r>
      <w:r w:rsidR="005A40F8" w:rsidRPr="00E3131C">
        <w:rPr>
          <w:lang w:val="uk-UA"/>
        </w:rPr>
        <w:t>тинні</w:t>
      </w:r>
      <w:r w:rsidRPr="00E3131C">
        <w:rPr>
          <w:lang w:val="uk-UA"/>
        </w:rPr>
        <w:t>,</w:t>
      </w:r>
      <w:r w:rsidR="00E36213" w:rsidRPr="00E3131C">
        <w:rPr>
          <w:lang w:val="uk-UA"/>
        </w:rPr>
        <w:t xml:space="preserve"> п</w:t>
      </w:r>
      <w:r w:rsidR="00E36213" w:rsidRPr="00E3131C">
        <w:rPr>
          <w:lang w:val="uk-UA"/>
        </w:rPr>
        <w:t>у</w:t>
      </w:r>
      <w:r w:rsidR="00E36213" w:rsidRPr="00E3131C">
        <w:rPr>
          <w:lang w:val="uk-UA"/>
        </w:rPr>
        <w:t>стий двір,</w:t>
      </w:r>
      <w:r w:rsidRPr="00E3131C">
        <w:rPr>
          <w:lang w:val="uk-UA"/>
        </w:rPr>
        <w:t xml:space="preserve"> приховану в деревах хату</w:t>
      </w:r>
    </w:p>
    <w:p w:rsidR="00410A42" w:rsidRPr="00E3131C" w:rsidRDefault="00410A42" w:rsidP="00410A42">
      <w:pPr>
        <w:pStyle w:val="ActionDescription"/>
        <w:rPr>
          <w:lang w:val="uk-UA"/>
        </w:rPr>
      </w:pPr>
      <w:r w:rsidRPr="00E3131C">
        <w:rPr>
          <w:lang w:val="uk-UA"/>
        </w:rPr>
        <w:t>Господарські будівлі</w:t>
      </w:r>
    </w:p>
    <w:p w:rsidR="00410A42" w:rsidRPr="00E3131C" w:rsidRDefault="00410A42" w:rsidP="00410A42">
      <w:pPr>
        <w:pStyle w:val="ActionDescription"/>
        <w:rPr>
          <w:lang w:val="uk-UA"/>
        </w:rPr>
      </w:pPr>
      <w:r w:rsidRPr="00E3131C">
        <w:rPr>
          <w:lang w:val="uk-UA"/>
        </w:rPr>
        <w:t>Й головне, що привертає його увагу - "журавля" над крин</w:t>
      </w:r>
      <w:r w:rsidRPr="00E3131C">
        <w:rPr>
          <w:lang w:val="uk-UA"/>
        </w:rPr>
        <w:t>и</w:t>
      </w:r>
      <w:r w:rsidRPr="00E3131C">
        <w:rPr>
          <w:lang w:val="uk-UA"/>
        </w:rPr>
        <w:t>цею.</w:t>
      </w:r>
    </w:p>
    <w:p w:rsidR="00E36213" w:rsidRPr="00E3131C" w:rsidRDefault="00E36213" w:rsidP="00E36213">
      <w:pPr>
        <w:pStyle w:val="ActionDescription"/>
        <w:rPr>
          <w:lang w:val="uk-UA"/>
        </w:rPr>
      </w:pPr>
      <w:r w:rsidRPr="00E3131C">
        <w:rPr>
          <w:lang w:val="uk-UA"/>
        </w:rPr>
        <w:t>Син спрямовує коня на доріжку та пробирається нею до пок</w:t>
      </w:r>
      <w:r w:rsidRPr="00E3131C">
        <w:rPr>
          <w:lang w:val="uk-UA"/>
        </w:rPr>
        <w:t>и</w:t>
      </w:r>
      <w:r w:rsidRPr="00E3131C">
        <w:rPr>
          <w:lang w:val="uk-UA"/>
        </w:rPr>
        <w:t>нутого хутора.</w:t>
      </w:r>
      <w:r w:rsidR="00B80FAF" w:rsidRPr="00E3131C">
        <w:rPr>
          <w:lang w:val="uk-UA"/>
        </w:rPr>
        <w:t xml:space="preserve"> Дим між деревами зникає.</w:t>
      </w:r>
    </w:p>
    <w:p w:rsidR="00E36213" w:rsidRPr="00E3131C" w:rsidRDefault="00E36213" w:rsidP="00E36213">
      <w:pPr>
        <w:pStyle w:val="ActionTimeArena"/>
        <w:rPr>
          <w:lang w:val="uk-UA"/>
        </w:rPr>
      </w:pPr>
      <w:r w:rsidRPr="00E3131C">
        <w:rPr>
          <w:lang w:val="uk-UA"/>
        </w:rPr>
        <w:t>нат. покинутий хутор - вечір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>Син заїздить конем на спустілий двір, озирається навкруги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>Тиша та спокій огортають двір, квітнуть квіти у квітнику, кружляють над ними бабки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Собача будка та порожній </w:t>
      </w:r>
      <w:r w:rsidR="00662065" w:rsidRPr="00E3131C">
        <w:rPr>
          <w:lang w:val="uk-UA"/>
        </w:rPr>
        <w:t>ланцюг</w:t>
      </w:r>
      <w:r w:rsidRPr="00E3131C">
        <w:rPr>
          <w:lang w:val="uk-UA"/>
        </w:rPr>
        <w:t xml:space="preserve"> коло неї, вилежана собакою земля</w:t>
      </w:r>
    </w:p>
    <w:p w:rsidR="00D9149F" w:rsidRPr="00E3131C" w:rsidRDefault="00D9149F" w:rsidP="00D9149F">
      <w:pPr>
        <w:pStyle w:val="ActionDescription"/>
        <w:rPr>
          <w:lang w:val="uk-UA"/>
        </w:rPr>
      </w:pPr>
      <w:r w:rsidRPr="00E3131C">
        <w:rPr>
          <w:lang w:val="uk-UA"/>
        </w:rPr>
        <w:t>Велика колода, на якій колись кололись дрова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>Темна порожнеча настіж прочинених дверей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>Син спішується коло криниці, зазирає в неї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>Син відчіпляє від сідла казан та, повернувшись до криниці, примайстровує його на край "журавля".</w:t>
      </w:r>
    </w:p>
    <w:p w:rsidR="004F6764" w:rsidRPr="00E3131C" w:rsidRDefault="004F6764" w:rsidP="004F6764">
      <w:pPr>
        <w:pStyle w:val="ActionDescription"/>
        <w:rPr>
          <w:lang w:val="uk-UA"/>
        </w:rPr>
      </w:pPr>
      <w:r w:rsidRPr="00E3131C">
        <w:rPr>
          <w:lang w:val="uk-UA"/>
        </w:rPr>
        <w:t>Син опускає "журавля".</w:t>
      </w:r>
    </w:p>
    <w:p w:rsidR="004F6764" w:rsidRPr="00E3131C" w:rsidRDefault="004F6764" w:rsidP="004F6764">
      <w:pPr>
        <w:pStyle w:val="ActionDescription"/>
        <w:rPr>
          <w:lang w:val="uk-UA"/>
        </w:rPr>
      </w:pPr>
      <w:r w:rsidRPr="00E3131C">
        <w:rPr>
          <w:lang w:val="uk-UA"/>
        </w:rPr>
        <w:t>Син відчіпляє казанець й п'є. В цей час за його спиною л</w:t>
      </w:r>
      <w:r w:rsidRPr="00E3131C">
        <w:rPr>
          <w:lang w:val="uk-UA"/>
        </w:rPr>
        <w:t>у</w:t>
      </w:r>
      <w:r w:rsidRPr="00E3131C">
        <w:rPr>
          <w:lang w:val="uk-UA"/>
        </w:rPr>
        <w:t>нає ледь помітний та здавлений дівочий зойк. Син то чує, на секунди перестає пити, прислуховуючись, але й вухом не веде, не видаючи, що щось почув.</w:t>
      </w:r>
    </w:p>
    <w:p w:rsidR="004F6764" w:rsidRPr="00E3131C" w:rsidRDefault="004F6764" w:rsidP="004F6764">
      <w:pPr>
        <w:pStyle w:val="ActionDescription"/>
        <w:rPr>
          <w:lang w:val="uk-UA"/>
        </w:rPr>
      </w:pPr>
      <w:r w:rsidRPr="00E3131C">
        <w:rPr>
          <w:lang w:val="uk-UA"/>
        </w:rPr>
        <w:t>Син знову примайстровує казанок до "журавля", набирає в</w:t>
      </w:r>
      <w:r w:rsidRPr="00E3131C">
        <w:rPr>
          <w:lang w:val="uk-UA"/>
        </w:rPr>
        <w:t>о</w:t>
      </w:r>
      <w:r w:rsidRPr="00E3131C">
        <w:rPr>
          <w:lang w:val="uk-UA"/>
        </w:rPr>
        <w:t>ду.</w:t>
      </w:r>
    </w:p>
    <w:p w:rsidR="00D9149F" w:rsidRPr="00E3131C" w:rsidRDefault="00D9149F" w:rsidP="00D9149F">
      <w:pPr>
        <w:pStyle w:val="ActionTimeArena"/>
        <w:rPr>
          <w:lang w:val="uk-UA"/>
        </w:rPr>
      </w:pPr>
      <w:r w:rsidRPr="00E3131C">
        <w:rPr>
          <w:lang w:val="uk-UA"/>
        </w:rPr>
        <w:t>НАТ. ПОКИНУТИЙ ХУТОР - ВЕЧІР</w:t>
      </w:r>
    </w:p>
    <w:p w:rsidR="004F6764" w:rsidRPr="00E3131C" w:rsidRDefault="004F6764" w:rsidP="004F6764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Син посеред двору облаштував рогатки</w:t>
      </w:r>
      <w:r w:rsidR="00ED40EA" w:rsidRPr="00E3131C">
        <w:rPr>
          <w:lang w:val="uk-UA"/>
        </w:rPr>
        <w:t xml:space="preserve"> з гілок</w:t>
      </w:r>
      <w:r w:rsidRPr="00E3131C">
        <w:rPr>
          <w:lang w:val="uk-UA"/>
        </w:rPr>
        <w:t xml:space="preserve">, на них </w:t>
      </w:r>
      <w:r w:rsidR="00022085" w:rsidRPr="00E3131C">
        <w:rPr>
          <w:lang w:val="uk-UA"/>
        </w:rPr>
        <w:t>н</w:t>
      </w:r>
      <w:r w:rsidR="00022085" w:rsidRPr="00E3131C">
        <w:rPr>
          <w:lang w:val="uk-UA"/>
        </w:rPr>
        <w:t>а</w:t>
      </w:r>
      <w:r w:rsidR="00022085" w:rsidRPr="00E3131C">
        <w:rPr>
          <w:lang w:val="uk-UA"/>
        </w:rPr>
        <w:t>штрикнутий на тонку гілку фазан, під ф</w:t>
      </w:r>
      <w:r w:rsidRPr="00E3131C">
        <w:rPr>
          <w:lang w:val="uk-UA"/>
        </w:rPr>
        <w:t xml:space="preserve">азаном дрова й зараз якраз він намагається кресалом розвести багаття. </w:t>
      </w:r>
    </w:p>
    <w:p w:rsidR="00D9149F" w:rsidRPr="00E3131C" w:rsidRDefault="00D9149F" w:rsidP="00D9149F">
      <w:pPr>
        <w:pStyle w:val="ActionDescription"/>
        <w:rPr>
          <w:lang w:val="uk-UA"/>
        </w:rPr>
      </w:pPr>
      <w:r w:rsidRPr="00E3131C">
        <w:rPr>
          <w:lang w:val="uk-UA"/>
        </w:rPr>
        <w:t>Палає багаття, смажиться на ньому фазан та наповнює про</w:t>
      </w:r>
      <w:r w:rsidRPr="00E3131C">
        <w:rPr>
          <w:lang w:val="uk-UA"/>
        </w:rPr>
        <w:t>с</w:t>
      </w:r>
      <w:r w:rsidRPr="00E3131C">
        <w:rPr>
          <w:lang w:val="uk-UA"/>
        </w:rPr>
        <w:t>тір соковитим смаком, що лоскотить ніздрі сину, який якраз перевертає жердиною тліючі дрова.</w:t>
      </w:r>
    </w:p>
    <w:p w:rsidR="004F3122" w:rsidRPr="00E3131C" w:rsidRDefault="00D9149F" w:rsidP="00D9149F">
      <w:pPr>
        <w:pStyle w:val="ActionDescription"/>
        <w:rPr>
          <w:lang w:val="uk-UA"/>
        </w:rPr>
      </w:pPr>
      <w:r w:rsidRPr="00E3131C">
        <w:rPr>
          <w:lang w:val="uk-UA"/>
        </w:rPr>
        <w:t>Якийсь шум долинає до багаття</w:t>
      </w:r>
      <w:r w:rsidR="004F3122" w:rsidRPr="00E3131C">
        <w:rPr>
          <w:lang w:val="uk-UA"/>
        </w:rPr>
        <w:t>.</w:t>
      </w:r>
    </w:p>
    <w:p w:rsidR="004F3122" w:rsidRPr="00E3131C" w:rsidRDefault="004F3122" w:rsidP="004F3122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D9149F" w:rsidRPr="00E3131C" w:rsidRDefault="004F3122" w:rsidP="004F3122">
      <w:pPr>
        <w:pStyle w:val="HeroReplica"/>
        <w:rPr>
          <w:lang w:val="uk-UA"/>
        </w:rPr>
      </w:pPr>
      <w:r w:rsidRPr="00E3131C">
        <w:rPr>
          <w:lang w:val="uk-UA"/>
        </w:rPr>
        <w:t>Та годі хоронитися, не скр</w:t>
      </w:r>
      <w:r w:rsidRPr="00E3131C">
        <w:rPr>
          <w:lang w:val="uk-UA"/>
        </w:rPr>
        <w:t>и</w:t>
      </w:r>
      <w:r w:rsidRPr="00E3131C">
        <w:rPr>
          <w:lang w:val="uk-UA"/>
        </w:rPr>
        <w:t>вджу.</w:t>
      </w:r>
      <w:r w:rsidR="00D9149F" w:rsidRPr="00E3131C">
        <w:rPr>
          <w:lang w:val="uk-UA"/>
        </w:rPr>
        <w:t xml:space="preserve"> </w:t>
      </w:r>
    </w:p>
    <w:p w:rsidR="00D9149F" w:rsidRPr="00E3131C" w:rsidRDefault="00D9149F" w:rsidP="004F3122">
      <w:pPr>
        <w:pStyle w:val="ActionDescription"/>
        <w:rPr>
          <w:lang w:val="uk-UA"/>
        </w:rPr>
      </w:pPr>
      <w:r w:rsidRPr="00E3131C">
        <w:rPr>
          <w:lang w:val="uk-UA"/>
        </w:rPr>
        <w:t>з темної порожнечі дверей випростовується молодий ще ПАР</w:t>
      </w:r>
      <w:r w:rsidRPr="00E3131C">
        <w:rPr>
          <w:lang w:val="uk-UA"/>
        </w:rPr>
        <w:t>У</w:t>
      </w:r>
      <w:r w:rsidRPr="00E3131C">
        <w:rPr>
          <w:lang w:val="uk-UA"/>
        </w:rPr>
        <w:t>БОК(25-30), вдягнений у просту козацьку одежину.</w:t>
      </w: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Здоров будь, подорожній! В</w:t>
      </w:r>
      <w:r w:rsidRPr="00E3131C">
        <w:rPr>
          <w:lang w:val="uk-UA"/>
        </w:rPr>
        <w:t>и</w:t>
      </w:r>
      <w:r w:rsidRPr="00E3131C">
        <w:rPr>
          <w:lang w:val="uk-UA"/>
        </w:rPr>
        <w:t>рішив заночувати тут?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D9149F" w:rsidRPr="00E3131C" w:rsidRDefault="00D9149F" w:rsidP="00D9149F">
      <w:pPr>
        <w:pStyle w:val="HeroRemarka"/>
        <w:rPr>
          <w:lang w:val="uk-UA"/>
        </w:rPr>
      </w:pPr>
      <w:r w:rsidRPr="00E3131C">
        <w:rPr>
          <w:lang w:val="uk-UA"/>
        </w:rPr>
        <w:t>(стримано)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І тобі не хворіти. Я зав</w:t>
      </w:r>
      <w:r w:rsidRPr="00E3131C">
        <w:rPr>
          <w:lang w:val="uk-UA"/>
        </w:rPr>
        <w:t>а</w:t>
      </w:r>
      <w:r w:rsidRPr="00E3131C">
        <w:rPr>
          <w:lang w:val="uk-UA"/>
        </w:rPr>
        <w:t>жаю?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 xml:space="preserve">Та ні. 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А ховався чого?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Та я сам тут проходжу повз, не моє господарство, тому гостинності не можу проявл</w:t>
      </w:r>
      <w:r w:rsidRPr="00E3131C">
        <w:rPr>
          <w:lang w:val="uk-UA"/>
        </w:rPr>
        <w:t>я</w:t>
      </w:r>
      <w:r w:rsidRPr="00E3131C">
        <w:rPr>
          <w:lang w:val="uk-UA"/>
        </w:rPr>
        <w:t>ти. А люд все різний у нас тут ходить. Ну сам розумієш.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Та розуміти то розумію. Але що звичайному подорожньому приховувати?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А я й не приховую.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Ну-ну. Їсти хочеш?</w:t>
      </w:r>
    </w:p>
    <w:p w:rsidR="00D9149F" w:rsidRPr="00E3131C" w:rsidRDefault="00D9149F" w:rsidP="00D9149F">
      <w:pPr>
        <w:rPr>
          <w:lang w:val="uk-UA"/>
        </w:rPr>
      </w:pPr>
    </w:p>
    <w:p w:rsidR="00D9149F" w:rsidRPr="00E3131C" w:rsidRDefault="00D9149F" w:rsidP="00D9149F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D9149F" w:rsidRPr="00E3131C" w:rsidRDefault="00D9149F" w:rsidP="00D9149F">
      <w:pPr>
        <w:pStyle w:val="HeroReplica"/>
        <w:rPr>
          <w:lang w:val="uk-UA"/>
        </w:rPr>
      </w:pPr>
      <w:r w:rsidRPr="00E3131C">
        <w:rPr>
          <w:lang w:val="uk-UA"/>
        </w:rPr>
        <w:t>Та не відмовлюся.</w:t>
      </w:r>
    </w:p>
    <w:p w:rsidR="00D9149F" w:rsidRPr="00E3131C" w:rsidRDefault="00D9149F" w:rsidP="00D9149F">
      <w:pPr>
        <w:pStyle w:val="ActionDescription"/>
        <w:rPr>
          <w:lang w:val="uk-UA"/>
        </w:rPr>
      </w:pPr>
      <w:r w:rsidRPr="00E3131C">
        <w:rPr>
          <w:lang w:val="uk-UA"/>
        </w:rPr>
        <w:t>Парубок вмощується коло багаття</w:t>
      </w:r>
      <w:r w:rsidR="001C4781" w:rsidRPr="00E3131C">
        <w:rPr>
          <w:lang w:val="uk-UA"/>
        </w:rPr>
        <w:t>, трохи збоку від сина. З</w:t>
      </w:r>
      <w:r w:rsidR="001C4781" w:rsidRPr="00E3131C">
        <w:rPr>
          <w:lang w:val="uk-UA"/>
        </w:rPr>
        <w:t>а</w:t>
      </w:r>
      <w:r w:rsidR="001C4781" w:rsidRPr="00E3131C">
        <w:rPr>
          <w:lang w:val="uk-UA"/>
        </w:rPr>
        <w:t>кусивши губу, дивиться у вогонь.</w:t>
      </w:r>
    </w:p>
    <w:p w:rsidR="001C4781" w:rsidRPr="00E3131C" w:rsidRDefault="001C4781" w:rsidP="001C4781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Син проштрикує жердиною фазана, перевіряючи на готовність.</w:t>
      </w:r>
    </w:p>
    <w:p w:rsidR="001C4781" w:rsidRPr="00E3131C" w:rsidRDefault="001C4781" w:rsidP="001C4781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1C4781" w:rsidRPr="00E3131C" w:rsidRDefault="001C4781" w:rsidP="001C4781">
      <w:pPr>
        <w:pStyle w:val="HeroReplica"/>
        <w:rPr>
          <w:lang w:val="uk-UA"/>
        </w:rPr>
      </w:pPr>
      <w:r w:rsidRPr="00E3131C">
        <w:rPr>
          <w:lang w:val="uk-UA"/>
        </w:rPr>
        <w:t>А супутницю годувати будеш?</w:t>
      </w:r>
    </w:p>
    <w:p w:rsidR="001C4781" w:rsidRPr="00E3131C" w:rsidRDefault="001C4781" w:rsidP="001C4781">
      <w:pPr>
        <w:pStyle w:val="ActionDescription"/>
        <w:rPr>
          <w:lang w:val="uk-UA"/>
        </w:rPr>
      </w:pPr>
      <w:r w:rsidRPr="00E3131C">
        <w:rPr>
          <w:lang w:val="uk-UA"/>
        </w:rPr>
        <w:t>Парубок кидає недовірливий та дещо зляканий погляд на с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на. Потім махає рукою, видихає </w:t>
      </w:r>
      <w:r w:rsidR="005A40F8" w:rsidRPr="00E3131C">
        <w:rPr>
          <w:lang w:val="uk-UA"/>
        </w:rPr>
        <w:t>айкнувши</w:t>
      </w:r>
      <w:r w:rsidRPr="00E3131C">
        <w:rPr>
          <w:lang w:val="uk-UA"/>
        </w:rPr>
        <w:t>, підводиться та взявши поруч лежа</w:t>
      </w:r>
      <w:r w:rsidR="005A40F8" w:rsidRPr="00E3131C">
        <w:rPr>
          <w:lang w:val="uk-UA"/>
        </w:rPr>
        <w:t>ч</w:t>
      </w:r>
      <w:r w:rsidRPr="00E3131C">
        <w:rPr>
          <w:lang w:val="uk-UA"/>
        </w:rPr>
        <w:t>у гілку, схиляється над багаттям й доч</w:t>
      </w:r>
      <w:r w:rsidRPr="00E3131C">
        <w:rPr>
          <w:lang w:val="uk-UA"/>
        </w:rPr>
        <w:t>е</w:t>
      </w:r>
      <w:r w:rsidRPr="00E3131C">
        <w:rPr>
          <w:lang w:val="uk-UA"/>
        </w:rPr>
        <w:t>кавшись, доки вона добре розгориться, прямує до хати.</w:t>
      </w:r>
    </w:p>
    <w:p w:rsidR="001C4781" w:rsidRPr="00E3131C" w:rsidRDefault="001C4781" w:rsidP="001C478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Парубок </w:t>
      </w:r>
      <w:r w:rsidR="005A40F8" w:rsidRPr="00E3131C">
        <w:rPr>
          <w:lang w:val="uk-UA"/>
        </w:rPr>
        <w:t>чимчикує</w:t>
      </w:r>
      <w:r w:rsidRPr="00E3131C">
        <w:rPr>
          <w:lang w:val="uk-UA"/>
        </w:rPr>
        <w:t xml:space="preserve"> до хати з палаючою гілкою й вже майже к</w:t>
      </w:r>
      <w:r w:rsidRPr="00E3131C">
        <w:rPr>
          <w:lang w:val="uk-UA"/>
        </w:rPr>
        <w:t>о</w:t>
      </w:r>
      <w:r w:rsidRPr="00E3131C">
        <w:rPr>
          <w:lang w:val="uk-UA"/>
        </w:rPr>
        <w:t>ло самих дверей згинається, та доставши з чобота ножа, зникає в порожнечі дверей. Чути приглушений гомін парубка та дівочий щебет, якесь вовтузіння.</w:t>
      </w:r>
    </w:p>
    <w:p w:rsidR="001C4781" w:rsidRPr="00E3131C" w:rsidRDefault="001C4781" w:rsidP="001C478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Парубок з'являється в сінях хати й стає трохи в середині, вивільнивши та висвічуючи гілкою прохід. З хати, потираючи руки на </w:t>
      </w:r>
      <w:r w:rsidR="005A40F8" w:rsidRPr="00E3131C">
        <w:rPr>
          <w:lang w:val="uk-UA"/>
        </w:rPr>
        <w:t>зап'ястках</w:t>
      </w:r>
      <w:r w:rsidRPr="00E3131C">
        <w:rPr>
          <w:lang w:val="uk-UA"/>
        </w:rPr>
        <w:t xml:space="preserve"> як після закляклості та протираючи кр</w:t>
      </w:r>
      <w:r w:rsidRPr="00E3131C">
        <w:rPr>
          <w:lang w:val="uk-UA"/>
        </w:rPr>
        <w:t>а</w:t>
      </w:r>
      <w:r w:rsidRPr="00E3131C">
        <w:rPr>
          <w:lang w:val="uk-UA"/>
        </w:rPr>
        <w:t>єчки вуст, одна за одною, виходить трійко молодих ще, до 20 років кожній</w:t>
      </w:r>
      <w:r w:rsidR="004F3122" w:rsidRPr="00E3131C">
        <w:rPr>
          <w:lang w:val="uk-UA"/>
        </w:rPr>
        <w:t>,</w:t>
      </w:r>
      <w:r w:rsidRPr="00E3131C">
        <w:rPr>
          <w:lang w:val="uk-UA"/>
        </w:rPr>
        <w:t xml:space="preserve"> ДІВЧАТ.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Дівчата від хати простують до багаття. 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>Виходить з хати й парубок, зупиняється на порозі, задуває палаючу гілку та жбурляє її в сторону, дивлячись при цьому в сторону дівчат загрозливо, але приховуючи ту загрозу.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Дівчата вмощуються </w:t>
      </w:r>
      <w:r w:rsidR="005A40F8" w:rsidRPr="00E3131C">
        <w:rPr>
          <w:lang w:val="uk-UA"/>
        </w:rPr>
        <w:t>невпевнено</w:t>
      </w:r>
      <w:r w:rsidRPr="00E3131C">
        <w:rPr>
          <w:lang w:val="uk-UA"/>
        </w:rPr>
        <w:t xml:space="preserve"> коло багаття, вітаються т</w:t>
      </w:r>
      <w:r w:rsidRPr="00E3131C">
        <w:rPr>
          <w:lang w:val="uk-UA"/>
        </w:rPr>
        <w:t>и</w:t>
      </w:r>
      <w:r w:rsidRPr="00E3131C">
        <w:rPr>
          <w:lang w:val="uk-UA"/>
        </w:rPr>
        <w:t>хо.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>Син також киває у відповідь. На його обличчі ні подиву, ні приязні. Спокій та врівноваженість. Якраз підходить пар</w:t>
      </w:r>
      <w:r w:rsidRPr="00E3131C">
        <w:rPr>
          <w:lang w:val="uk-UA"/>
        </w:rPr>
        <w:t>у</w:t>
      </w:r>
      <w:r w:rsidRPr="00E3131C">
        <w:rPr>
          <w:lang w:val="uk-UA"/>
        </w:rPr>
        <w:t>бок.</w:t>
      </w:r>
    </w:p>
    <w:p w:rsidR="004F3122" w:rsidRPr="00E3131C" w:rsidRDefault="004F3122" w:rsidP="004F3122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4F3122" w:rsidRPr="00E3131C" w:rsidRDefault="004F3122" w:rsidP="004F3122">
      <w:pPr>
        <w:pStyle w:val="HeroReplica"/>
        <w:rPr>
          <w:lang w:val="uk-UA"/>
        </w:rPr>
      </w:pPr>
      <w:r w:rsidRPr="00E3131C">
        <w:rPr>
          <w:lang w:val="uk-UA"/>
        </w:rPr>
        <w:t>Сіль є в господарстві?</w:t>
      </w:r>
    </w:p>
    <w:p w:rsidR="004F3122" w:rsidRPr="00E3131C" w:rsidRDefault="004F3122" w:rsidP="004F3122">
      <w:pPr>
        <w:rPr>
          <w:lang w:val="uk-UA"/>
        </w:rPr>
      </w:pPr>
    </w:p>
    <w:p w:rsidR="004F3122" w:rsidRPr="00E3131C" w:rsidRDefault="004F3122" w:rsidP="004F3122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4F3122" w:rsidRPr="00E3131C" w:rsidRDefault="004F3122" w:rsidP="004F3122">
      <w:pPr>
        <w:pStyle w:val="HeroReplica"/>
        <w:rPr>
          <w:lang w:val="uk-UA"/>
        </w:rPr>
      </w:pPr>
      <w:r w:rsidRPr="00E3131C">
        <w:rPr>
          <w:lang w:val="uk-UA"/>
        </w:rPr>
        <w:t>А біс його знає.</w:t>
      </w:r>
    </w:p>
    <w:p w:rsidR="004F3122" w:rsidRPr="00E3131C" w:rsidRDefault="004F3122" w:rsidP="004F3122">
      <w:pPr>
        <w:rPr>
          <w:lang w:val="uk-UA"/>
        </w:rPr>
      </w:pPr>
    </w:p>
    <w:p w:rsidR="004F3122" w:rsidRPr="00E3131C" w:rsidRDefault="004F3122" w:rsidP="004F3122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4F3122" w:rsidRPr="00E3131C" w:rsidRDefault="004F3122" w:rsidP="004F3122">
      <w:pPr>
        <w:pStyle w:val="HeroReplica"/>
        <w:rPr>
          <w:lang w:val="uk-UA"/>
        </w:rPr>
      </w:pPr>
      <w:r w:rsidRPr="00E3131C">
        <w:rPr>
          <w:lang w:val="uk-UA"/>
        </w:rPr>
        <w:t>Так подивись.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>Парубок киває в бік хати одній з дівчат й та, хутко підх</w:t>
      </w:r>
      <w:r w:rsidRPr="00E3131C">
        <w:rPr>
          <w:lang w:val="uk-UA"/>
        </w:rPr>
        <w:t>о</w:t>
      </w:r>
      <w:r w:rsidRPr="00E3131C">
        <w:rPr>
          <w:lang w:val="uk-UA"/>
        </w:rPr>
        <w:t>пившись, зникає в хаті, а парубок тим часом вмощується к</w:t>
      </w:r>
      <w:r w:rsidRPr="00E3131C">
        <w:rPr>
          <w:lang w:val="uk-UA"/>
        </w:rPr>
        <w:t>о</w:t>
      </w:r>
      <w:r w:rsidRPr="00E3131C">
        <w:rPr>
          <w:lang w:val="uk-UA"/>
        </w:rPr>
        <w:t>ло багаття та починає набивати люльку.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мовчки ворочає жердиною дрова, парубок мовчки </w:t>
      </w:r>
      <w:r w:rsidR="005A40F8" w:rsidRPr="00E3131C">
        <w:rPr>
          <w:lang w:val="uk-UA"/>
        </w:rPr>
        <w:t>тягне</w:t>
      </w:r>
      <w:r w:rsidRPr="00E3131C">
        <w:rPr>
          <w:lang w:val="uk-UA"/>
        </w:rPr>
        <w:t xml:space="preserve"> люльку. Дівчата смиренно сидять та чекають. Ледь помітна напруга від мовчанки. Коло багаття також кусень хліба та сіль.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t>Всі п'ятеро сидять навколо з новою силою палаючого багаття й їдять фазана.</w:t>
      </w:r>
    </w:p>
    <w:p w:rsidR="004F3122" w:rsidRPr="00E3131C" w:rsidRDefault="004F3122" w:rsidP="004F3122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Син прожовує, доїдаючи, </w:t>
      </w:r>
      <w:r w:rsidR="00B05374" w:rsidRPr="00E3131C">
        <w:rPr>
          <w:lang w:val="uk-UA"/>
        </w:rPr>
        <w:t>витирає вуса від жиру й просто та спокійно до парубка</w:t>
      </w:r>
    </w:p>
    <w:p w:rsidR="00B05374" w:rsidRPr="00E3131C" w:rsidRDefault="00B05374" w:rsidP="00B05374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B05374" w:rsidRPr="00E3131C" w:rsidRDefault="00B05374" w:rsidP="00B05374">
      <w:pPr>
        <w:pStyle w:val="HeroReplica"/>
        <w:rPr>
          <w:lang w:val="uk-UA"/>
        </w:rPr>
      </w:pPr>
      <w:r w:rsidRPr="00E3131C">
        <w:rPr>
          <w:lang w:val="uk-UA"/>
        </w:rPr>
        <w:t>Куди їх, до Кафи?</w:t>
      </w:r>
    </w:p>
    <w:p w:rsidR="00B05374" w:rsidRPr="00E3131C" w:rsidRDefault="00B05374" w:rsidP="00B05374">
      <w:pPr>
        <w:rPr>
          <w:lang w:val="uk-UA"/>
        </w:rPr>
      </w:pPr>
    </w:p>
    <w:p w:rsidR="00B05374" w:rsidRPr="00E3131C" w:rsidRDefault="00B05374" w:rsidP="00B05374">
      <w:pPr>
        <w:rPr>
          <w:lang w:val="uk-UA"/>
        </w:rPr>
      </w:pPr>
      <w:r w:rsidRPr="00E3131C">
        <w:rPr>
          <w:lang w:val="uk-UA"/>
        </w:rPr>
        <w:t xml:space="preserve">Парубок якраз відгризає черговий кусень </w:t>
      </w:r>
      <w:r w:rsidR="005A40F8" w:rsidRPr="00E3131C">
        <w:rPr>
          <w:lang w:val="uk-UA"/>
        </w:rPr>
        <w:t>м'яса</w:t>
      </w:r>
      <w:r w:rsidRPr="00E3131C">
        <w:rPr>
          <w:lang w:val="uk-UA"/>
        </w:rPr>
        <w:t>, підіймає одне око й прожовуючи</w:t>
      </w:r>
    </w:p>
    <w:p w:rsidR="00B05374" w:rsidRPr="00E3131C" w:rsidRDefault="00B05374" w:rsidP="00B05374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662065" w:rsidRPr="00E3131C" w:rsidRDefault="00B05374" w:rsidP="00662065">
      <w:pPr>
        <w:pStyle w:val="HeroReplica"/>
        <w:rPr>
          <w:lang w:val="uk-UA"/>
        </w:rPr>
      </w:pPr>
      <w:r w:rsidRPr="00E3131C">
        <w:rPr>
          <w:lang w:val="uk-UA"/>
        </w:rPr>
        <w:t>Та нє, не доведу, далечен</w:t>
      </w:r>
      <w:r w:rsidRPr="00E3131C">
        <w:rPr>
          <w:lang w:val="uk-UA"/>
        </w:rPr>
        <w:t>ь</w:t>
      </w:r>
      <w:r w:rsidRPr="00E3131C">
        <w:rPr>
          <w:lang w:val="uk-UA"/>
        </w:rPr>
        <w:t>ко. До найближчого татарс</w:t>
      </w:r>
      <w:r w:rsidRPr="00E3131C">
        <w:rPr>
          <w:lang w:val="uk-UA"/>
        </w:rPr>
        <w:t>ь</w:t>
      </w:r>
      <w:r w:rsidRPr="00E3131C">
        <w:rPr>
          <w:lang w:val="uk-UA"/>
        </w:rPr>
        <w:t>кого обозу, а там хай самі розбираються.</w:t>
      </w:r>
    </w:p>
    <w:p w:rsidR="004B7742" w:rsidRPr="00E3131C" w:rsidRDefault="004B7742" w:rsidP="004B7742">
      <w:pPr>
        <w:pStyle w:val="ActionDescription"/>
        <w:rPr>
          <w:lang w:val="uk-UA"/>
        </w:rPr>
      </w:pPr>
      <w:r w:rsidRPr="00E3131C">
        <w:rPr>
          <w:lang w:val="uk-UA"/>
        </w:rPr>
        <w:t>Кусає наступний шматок мяса та жує, обтирає жир з губ та</w:t>
      </w:r>
    </w:p>
    <w:p w:rsidR="004B7742" w:rsidRPr="00E3131C" w:rsidRDefault="004B7742" w:rsidP="004B7742">
      <w:pPr>
        <w:pStyle w:val="HeroName"/>
        <w:rPr>
          <w:lang w:val="uk-UA"/>
        </w:rPr>
      </w:pPr>
      <w:r w:rsidRPr="00E3131C">
        <w:rPr>
          <w:lang w:val="uk-UA"/>
        </w:rPr>
        <w:t>парубок</w:t>
      </w:r>
    </w:p>
    <w:p w:rsidR="00662065" w:rsidRPr="00E3131C" w:rsidRDefault="004B7742" w:rsidP="004B7742">
      <w:pPr>
        <w:pStyle w:val="HeroReplica"/>
        <w:rPr>
          <w:lang w:val="uk-UA"/>
        </w:rPr>
      </w:pPr>
      <w:r w:rsidRPr="00E3131C">
        <w:rPr>
          <w:lang w:val="uk-UA"/>
        </w:rPr>
        <w:t>А ти нічо, людина вродє п</w:t>
      </w:r>
      <w:r w:rsidRPr="00E3131C">
        <w:rPr>
          <w:lang w:val="uk-UA"/>
        </w:rPr>
        <w:t>о</w:t>
      </w:r>
      <w:r w:rsidRPr="00E3131C">
        <w:rPr>
          <w:lang w:val="uk-UA"/>
        </w:rPr>
        <w:t>нятліва.</w:t>
      </w:r>
    </w:p>
    <w:p w:rsidR="004B7742" w:rsidRPr="00E3131C" w:rsidRDefault="004B7742" w:rsidP="004B7742">
      <w:pPr>
        <w:rPr>
          <w:lang w:val="uk-UA"/>
        </w:rPr>
      </w:pPr>
    </w:p>
    <w:p w:rsidR="00662065" w:rsidRPr="00E3131C" w:rsidRDefault="00662065" w:rsidP="004B7742">
      <w:pPr>
        <w:pStyle w:val="ActionTimeArena"/>
        <w:rPr>
          <w:lang w:val="uk-UA"/>
        </w:rPr>
      </w:pPr>
      <w:r w:rsidRPr="00E3131C">
        <w:rPr>
          <w:lang w:val="uk-UA"/>
        </w:rPr>
        <w:t>нат. покинутий хутір - ніч</w:t>
      </w:r>
    </w:p>
    <w:p w:rsidR="00662065" w:rsidRPr="00E3131C" w:rsidRDefault="00662065" w:rsidP="00662065">
      <w:pPr>
        <w:pStyle w:val="ActionDescription"/>
        <w:rPr>
          <w:lang w:val="uk-UA"/>
        </w:rPr>
      </w:pPr>
      <w:r w:rsidRPr="00E3131C">
        <w:rPr>
          <w:lang w:val="uk-UA"/>
        </w:rPr>
        <w:t>Сидить батько на колоді.</w:t>
      </w:r>
    </w:p>
    <w:p w:rsidR="00662065" w:rsidRPr="00E3131C" w:rsidRDefault="005A40F8" w:rsidP="00662065">
      <w:pPr>
        <w:pStyle w:val="ActionDescription"/>
        <w:rPr>
          <w:lang w:val="uk-UA"/>
        </w:rPr>
      </w:pPr>
      <w:r w:rsidRPr="00E3131C">
        <w:rPr>
          <w:lang w:val="uk-UA"/>
        </w:rPr>
        <w:t>Прив'язаний</w:t>
      </w:r>
      <w:r w:rsidR="00662065" w:rsidRPr="00E3131C">
        <w:rPr>
          <w:lang w:val="uk-UA"/>
        </w:rPr>
        <w:t xml:space="preserve"> до дерева спить кінь. Спить, розпроставшись на спині під тим же деревом й син.</w:t>
      </w:r>
    </w:p>
    <w:p w:rsidR="00662065" w:rsidRPr="00E3131C" w:rsidRDefault="00662065" w:rsidP="0066206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Під іншим деревом, зі </w:t>
      </w:r>
      <w:r w:rsidR="005A40F8" w:rsidRPr="00E3131C">
        <w:rPr>
          <w:lang w:val="uk-UA"/>
        </w:rPr>
        <w:t>зв'язаними</w:t>
      </w:r>
      <w:r w:rsidRPr="00E3131C">
        <w:rPr>
          <w:lang w:val="uk-UA"/>
        </w:rPr>
        <w:t xml:space="preserve"> на </w:t>
      </w:r>
      <w:r w:rsidR="005A40F8" w:rsidRPr="00E3131C">
        <w:rPr>
          <w:lang w:val="uk-UA"/>
        </w:rPr>
        <w:t>зап'ястках</w:t>
      </w:r>
      <w:r w:rsidRPr="00E3131C">
        <w:rPr>
          <w:lang w:val="uk-UA"/>
        </w:rPr>
        <w:t xml:space="preserve"> руками та в ланцюг одна до одної, </w:t>
      </w:r>
      <w:r w:rsidR="005A40F8" w:rsidRPr="00E3131C">
        <w:rPr>
          <w:lang w:val="uk-UA"/>
        </w:rPr>
        <w:t>напівсидячи</w:t>
      </w:r>
      <w:r w:rsidRPr="00E3131C">
        <w:rPr>
          <w:lang w:val="uk-UA"/>
        </w:rPr>
        <w:t xml:space="preserve"> сплять зажурені дівчата. </w:t>
      </w:r>
    </w:p>
    <w:p w:rsidR="00662065" w:rsidRPr="00E3131C" w:rsidRDefault="00662065" w:rsidP="0066206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 іншої сторони дерева, також </w:t>
      </w:r>
      <w:r w:rsidR="005A40F8" w:rsidRPr="00E3131C">
        <w:rPr>
          <w:lang w:val="uk-UA"/>
        </w:rPr>
        <w:t>впершись</w:t>
      </w:r>
      <w:r w:rsidRPr="00E3131C">
        <w:rPr>
          <w:lang w:val="uk-UA"/>
        </w:rPr>
        <w:t xml:space="preserve"> на нього спиною, спить парубок, опустивши шапку на чоло, коло руки стирчить </w:t>
      </w:r>
      <w:r w:rsidR="00376117" w:rsidRPr="00E3131C">
        <w:rPr>
          <w:lang w:val="uk-UA"/>
        </w:rPr>
        <w:t xml:space="preserve">встромлений в землю </w:t>
      </w:r>
      <w:r w:rsidRPr="00E3131C">
        <w:rPr>
          <w:lang w:val="uk-UA"/>
        </w:rPr>
        <w:t>його ніж.</w:t>
      </w:r>
    </w:p>
    <w:p w:rsidR="00376117" w:rsidRPr="00E3131C" w:rsidRDefault="00376117" w:rsidP="0037611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Кінь тихо фиркає й син, </w:t>
      </w:r>
      <w:r w:rsidR="007A4C0A" w:rsidRPr="00E3131C">
        <w:rPr>
          <w:lang w:val="uk-UA"/>
        </w:rPr>
        <w:t>в легкому тремтінні</w:t>
      </w:r>
      <w:r w:rsidRPr="00E3131C">
        <w:rPr>
          <w:lang w:val="uk-UA"/>
        </w:rPr>
        <w:t>, перевертаєт</w:t>
      </w:r>
      <w:r w:rsidRPr="00E3131C">
        <w:rPr>
          <w:lang w:val="uk-UA"/>
        </w:rPr>
        <w:t>ь</w:t>
      </w:r>
      <w:r w:rsidRPr="00E3131C">
        <w:rPr>
          <w:lang w:val="uk-UA"/>
        </w:rPr>
        <w:t>ся на бік та продовжує спати.</w:t>
      </w:r>
    </w:p>
    <w:p w:rsidR="00376117" w:rsidRPr="00E3131C" w:rsidRDefault="00376117" w:rsidP="00376117">
      <w:pPr>
        <w:pStyle w:val="ActionTimeArena"/>
        <w:rPr>
          <w:lang w:val="uk-UA"/>
        </w:rPr>
      </w:pPr>
      <w:r w:rsidRPr="00E3131C">
        <w:rPr>
          <w:lang w:val="uk-UA"/>
        </w:rPr>
        <w:t>сон сина</w:t>
      </w:r>
    </w:p>
    <w:p w:rsidR="00E61D9B" w:rsidRPr="00E3131C" w:rsidRDefault="00E61D9B" w:rsidP="00E61D9B">
      <w:pPr>
        <w:pStyle w:val="ActionTimeArena"/>
        <w:rPr>
          <w:lang w:val="uk-UA"/>
        </w:rPr>
      </w:pPr>
      <w:r w:rsidRPr="00E3131C">
        <w:rPr>
          <w:lang w:val="uk-UA"/>
        </w:rPr>
        <w:t>Нат. Галявина - вечір</w:t>
      </w:r>
    </w:p>
    <w:p w:rsidR="00E61D9B" w:rsidRPr="00E3131C" w:rsidRDefault="00E61D9B" w:rsidP="00E61D9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Палає багаття. </w:t>
      </w:r>
    </w:p>
    <w:p w:rsidR="00E61D9B" w:rsidRPr="00E3131C" w:rsidRDefault="00E61D9B" w:rsidP="00E61D9B">
      <w:pPr>
        <w:pStyle w:val="ActionDescription"/>
        <w:rPr>
          <w:lang w:val="uk-UA"/>
        </w:rPr>
      </w:pPr>
      <w:r w:rsidRPr="00E3131C">
        <w:rPr>
          <w:lang w:val="uk-UA"/>
        </w:rPr>
        <w:t>За багаттям сидять син з ніби воскре</w:t>
      </w:r>
      <w:r w:rsidR="005F691E" w:rsidRPr="00E3131C">
        <w:rPr>
          <w:lang w:val="uk-UA"/>
        </w:rPr>
        <w:t>сл</w:t>
      </w:r>
      <w:r w:rsidRPr="00E3131C">
        <w:rPr>
          <w:lang w:val="uk-UA"/>
        </w:rPr>
        <w:t>им батьком, який в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глядає ніби зомбі. Син наминає ложкою мед й так кривиться, наче їсть дьоготь. </w:t>
      </w:r>
    </w:p>
    <w:p w:rsidR="00E61D9B" w:rsidRPr="00E3131C" w:rsidRDefault="00E61D9B" w:rsidP="00E61D9B">
      <w:pPr>
        <w:pStyle w:val="ActionDescription"/>
        <w:rPr>
          <w:lang w:val="uk-UA"/>
        </w:rPr>
      </w:pPr>
      <w:r w:rsidRPr="00E3131C">
        <w:rPr>
          <w:lang w:val="uk-UA"/>
        </w:rPr>
        <w:t>Син віддає ложку та мед батьку. Батько приймає, ставить поруч з собою.</w:t>
      </w:r>
    </w:p>
    <w:p w:rsidR="00E61D9B" w:rsidRPr="00E3131C" w:rsidRDefault="00E61D9B" w:rsidP="00E61D9B">
      <w:pPr>
        <w:pStyle w:val="HeroName"/>
        <w:rPr>
          <w:lang w:val="uk-UA"/>
        </w:rPr>
      </w:pPr>
      <w:r w:rsidRPr="00E3131C">
        <w:rPr>
          <w:lang w:val="uk-UA"/>
        </w:rPr>
        <w:t>батько</w:t>
      </w:r>
    </w:p>
    <w:p w:rsidR="00E61D9B" w:rsidRPr="00E3131C" w:rsidRDefault="00E61D9B" w:rsidP="00E61D9B">
      <w:pPr>
        <w:pStyle w:val="HeroReplica"/>
        <w:rPr>
          <w:lang w:val="uk-UA"/>
        </w:rPr>
      </w:pPr>
      <w:r w:rsidRPr="00E3131C">
        <w:rPr>
          <w:lang w:val="uk-UA"/>
        </w:rPr>
        <w:t>А тепер йди та нарубай дров для багаття, а то щось змерз я.</w:t>
      </w:r>
    </w:p>
    <w:p w:rsidR="00E61D9B" w:rsidRPr="00E3131C" w:rsidRDefault="00E61D9B" w:rsidP="00E61D9B">
      <w:pPr>
        <w:rPr>
          <w:lang w:val="uk-UA"/>
        </w:rPr>
      </w:pPr>
      <w:r w:rsidRPr="00E3131C">
        <w:rPr>
          <w:lang w:val="uk-UA"/>
        </w:rPr>
        <w:t>Батько трясеться, наче дійсно замерз.</w:t>
      </w:r>
    </w:p>
    <w:p w:rsidR="00E61D9B" w:rsidRPr="00E3131C" w:rsidRDefault="00E61D9B" w:rsidP="00E61D9B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батько</w:t>
      </w:r>
    </w:p>
    <w:p w:rsidR="00E61D9B" w:rsidRPr="00E3131C" w:rsidRDefault="00E61D9B" w:rsidP="00E61D9B">
      <w:pPr>
        <w:pStyle w:val="HeroReplica"/>
        <w:rPr>
          <w:lang w:val="uk-UA"/>
        </w:rPr>
      </w:pPr>
      <w:r w:rsidRPr="00E3131C">
        <w:rPr>
          <w:lang w:val="uk-UA"/>
        </w:rPr>
        <w:t>Тільки рубай з осини, щоб гріло з середини.</w:t>
      </w:r>
    </w:p>
    <w:p w:rsidR="00E61D9B" w:rsidRPr="00E3131C" w:rsidRDefault="00E61D9B" w:rsidP="00E61D9B">
      <w:pPr>
        <w:pStyle w:val="ActionTimeArena"/>
        <w:rPr>
          <w:lang w:val="uk-UA"/>
        </w:rPr>
      </w:pPr>
      <w:r w:rsidRPr="00E3131C">
        <w:rPr>
          <w:lang w:val="uk-UA"/>
        </w:rPr>
        <w:t xml:space="preserve">нат. </w:t>
      </w:r>
      <w:r w:rsidR="00E76E17" w:rsidRPr="00E3131C">
        <w:rPr>
          <w:lang w:val="uk-UA"/>
        </w:rPr>
        <w:t>гірка - ніч</w:t>
      </w:r>
    </w:p>
    <w:p w:rsidR="00E76E17" w:rsidRPr="00E3131C" w:rsidRDefault="00E76E17" w:rsidP="00E76E1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Уверху, на горі, росте осина. Син з </w:t>
      </w:r>
      <w:r w:rsidR="007A4C0A" w:rsidRPr="00E3131C">
        <w:rPr>
          <w:lang w:val="uk-UA"/>
        </w:rPr>
        <w:t>сокирою</w:t>
      </w:r>
      <w:r w:rsidRPr="00E3131C">
        <w:rPr>
          <w:lang w:val="uk-UA"/>
        </w:rPr>
        <w:t xml:space="preserve"> в руках пл</w:t>
      </w:r>
      <w:r w:rsidRPr="00E3131C">
        <w:rPr>
          <w:lang w:val="uk-UA"/>
        </w:rPr>
        <w:t>е</w:t>
      </w:r>
      <w:r w:rsidRPr="00E3131C">
        <w:rPr>
          <w:lang w:val="uk-UA"/>
        </w:rPr>
        <w:t>теться на гору з опущеною головою. Ноги трохи підкошуют</w:t>
      </w:r>
      <w:r w:rsidRPr="00E3131C">
        <w:rPr>
          <w:lang w:val="uk-UA"/>
        </w:rPr>
        <w:t>ь</w:t>
      </w:r>
      <w:r w:rsidRPr="00E3131C">
        <w:rPr>
          <w:lang w:val="uk-UA"/>
        </w:rPr>
        <w:t xml:space="preserve">ся, але він </w:t>
      </w:r>
      <w:r w:rsidR="005F691E" w:rsidRPr="00E3131C">
        <w:rPr>
          <w:lang w:val="uk-UA"/>
        </w:rPr>
        <w:t>зусиллям</w:t>
      </w:r>
      <w:r w:rsidRPr="00E3131C">
        <w:rPr>
          <w:lang w:val="uk-UA"/>
        </w:rPr>
        <w:t xml:space="preserve"> волі намагається тримати себе в р</w:t>
      </w:r>
      <w:r w:rsidRPr="00E3131C">
        <w:rPr>
          <w:lang w:val="uk-UA"/>
        </w:rPr>
        <w:t>у</w:t>
      </w:r>
      <w:r w:rsidRPr="00E3131C">
        <w:rPr>
          <w:lang w:val="uk-UA"/>
        </w:rPr>
        <w:t xml:space="preserve">ках. </w:t>
      </w:r>
    </w:p>
    <w:p w:rsidR="00E76E17" w:rsidRPr="00E3131C" w:rsidRDefault="00E76E17" w:rsidP="00E76E1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піднімається на гору й з великою втомою опирається об стовбур осини, яка одразу ж починає трястись характерним для осини тремтінням. </w:t>
      </w:r>
    </w:p>
    <w:p w:rsidR="00E76E17" w:rsidRPr="00E3131C" w:rsidRDefault="00E76E17" w:rsidP="00E76E1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Син, </w:t>
      </w:r>
      <w:r w:rsidR="005F691E" w:rsidRPr="00E3131C">
        <w:rPr>
          <w:lang w:val="uk-UA"/>
        </w:rPr>
        <w:t>опершись</w:t>
      </w:r>
      <w:r w:rsidRPr="00E3131C">
        <w:rPr>
          <w:lang w:val="uk-UA"/>
        </w:rPr>
        <w:t xml:space="preserve"> рукою на стовбур, дивиться вниз, не </w:t>
      </w:r>
      <w:r w:rsidR="005F691E" w:rsidRPr="00E3131C">
        <w:rPr>
          <w:lang w:val="uk-UA"/>
        </w:rPr>
        <w:t>в силах</w:t>
      </w:r>
      <w:r w:rsidRPr="00E3131C">
        <w:rPr>
          <w:lang w:val="uk-UA"/>
        </w:rPr>
        <w:t xml:space="preserve"> підвести очі. На обличчі його </w:t>
      </w:r>
      <w:r w:rsidR="005F691E" w:rsidRPr="00E3131C">
        <w:rPr>
          <w:lang w:val="uk-UA"/>
        </w:rPr>
        <w:t>борються</w:t>
      </w:r>
      <w:r w:rsidRPr="00E3131C">
        <w:rPr>
          <w:lang w:val="uk-UA"/>
        </w:rPr>
        <w:t xml:space="preserve"> провина, що заважає виконати обов'язок та необхідність той обов'язок виконати.</w:t>
      </w:r>
    </w:p>
    <w:p w:rsidR="00E76E17" w:rsidRPr="00E3131C" w:rsidRDefault="00E76E17" w:rsidP="00E76E17">
      <w:pPr>
        <w:pStyle w:val="ActionDescription"/>
        <w:rPr>
          <w:lang w:val="uk-UA"/>
        </w:rPr>
      </w:pPr>
      <w:r w:rsidRPr="00E3131C">
        <w:rPr>
          <w:lang w:val="uk-UA"/>
        </w:rPr>
        <w:t>Син різко випрямляється</w:t>
      </w:r>
      <w:r w:rsidR="007A4C0A" w:rsidRPr="00E3131C">
        <w:rPr>
          <w:lang w:val="uk-UA"/>
        </w:rPr>
        <w:t xml:space="preserve"> й з різкого замаху наносить перший удар по стовбуру. Осина жалібно та протяжно скрипить-дзвенить.</w:t>
      </w:r>
    </w:p>
    <w:p w:rsidR="007A4C0A" w:rsidRPr="00E3131C" w:rsidRDefault="007A4C0A" w:rsidP="007A4C0A">
      <w:pPr>
        <w:pStyle w:val="ActionDescription"/>
        <w:rPr>
          <w:lang w:val="uk-UA"/>
        </w:rPr>
      </w:pPr>
      <w:r w:rsidRPr="00E3131C">
        <w:rPr>
          <w:lang w:val="uk-UA"/>
        </w:rPr>
        <w:t>На очі сина навертається сльоза. Він зчіпляє щелепи, наче затискаючи себе в лещата й наносить наступний удар. Сльоза виступає на другому оці й тече по щоці. Він наносить тр</w:t>
      </w:r>
      <w:r w:rsidRPr="00E3131C">
        <w:rPr>
          <w:lang w:val="uk-UA"/>
        </w:rPr>
        <w:t>е</w:t>
      </w:r>
      <w:r w:rsidRPr="00E3131C">
        <w:rPr>
          <w:lang w:val="uk-UA"/>
        </w:rPr>
        <w:t>тій удар й за ним ще, й ще й ще. Й в цей же час все сил</w:t>
      </w:r>
      <w:r w:rsidRPr="00E3131C">
        <w:rPr>
          <w:lang w:val="uk-UA"/>
        </w:rPr>
        <w:t>ь</w:t>
      </w:r>
      <w:r w:rsidRPr="00E3131C">
        <w:rPr>
          <w:lang w:val="uk-UA"/>
        </w:rPr>
        <w:t>ніше плаче, поступово переходячи на ридання та голосні п</w:t>
      </w:r>
      <w:r w:rsidRPr="00E3131C">
        <w:rPr>
          <w:lang w:val="uk-UA"/>
        </w:rPr>
        <w:t>і</w:t>
      </w:r>
      <w:r w:rsidRPr="00E3131C">
        <w:rPr>
          <w:lang w:val="uk-UA"/>
        </w:rPr>
        <w:t>двивання. Коли дерево падає, то він вже несамовито ридає та кусає губи до крові, що струменіє, заливаючи підборі</w:t>
      </w:r>
      <w:r w:rsidRPr="00E3131C">
        <w:rPr>
          <w:lang w:val="uk-UA"/>
        </w:rPr>
        <w:t>д</w:t>
      </w:r>
      <w:r w:rsidRPr="00E3131C">
        <w:rPr>
          <w:lang w:val="uk-UA"/>
        </w:rPr>
        <w:t>дя, стікає по вусам.</w:t>
      </w:r>
    </w:p>
    <w:p w:rsidR="007A4C0A" w:rsidRPr="00E3131C" w:rsidRDefault="007A4C0A" w:rsidP="007A4C0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Осина падає. Син з усього маху заганяє сокиру в </w:t>
      </w:r>
      <w:r w:rsidR="00272DE1" w:rsidRPr="00272DE1">
        <w:rPr>
          <w:lang w:val="ru-RU"/>
        </w:rPr>
        <w:t>зоста</w:t>
      </w:r>
      <w:r w:rsidRPr="00E3131C">
        <w:rPr>
          <w:lang w:val="uk-UA"/>
        </w:rPr>
        <w:t>вши</w:t>
      </w:r>
      <w:r w:rsidRPr="00E3131C">
        <w:rPr>
          <w:lang w:val="uk-UA"/>
        </w:rPr>
        <w:t>й</w:t>
      </w:r>
      <w:r w:rsidRPr="00E3131C">
        <w:rPr>
          <w:lang w:val="uk-UA"/>
        </w:rPr>
        <w:t>ся пеньок та йде так швидко, неначе обпікся.</w:t>
      </w:r>
    </w:p>
    <w:p w:rsidR="007A4C0A" w:rsidRPr="00E3131C" w:rsidRDefault="007A4C0A" w:rsidP="007A4C0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Але одразу ж повертається, різко виймає сокиру, </w:t>
      </w:r>
      <w:r w:rsidR="005F691E" w:rsidRPr="00E3131C">
        <w:rPr>
          <w:lang w:val="uk-UA"/>
        </w:rPr>
        <w:t>закидає</w:t>
      </w:r>
      <w:r w:rsidRPr="00E3131C">
        <w:rPr>
          <w:lang w:val="uk-UA"/>
        </w:rPr>
        <w:t xml:space="preserve"> на плече стовбур дерева та йде геть, так, що гілля осини в</w:t>
      </w:r>
      <w:r w:rsidRPr="00E3131C">
        <w:rPr>
          <w:lang w:val="uk-UA"/>
        </w:rPr>
        <w:t>о</w:t>
      </w:r>
      <w:r w:rsidRPr="00E3131C">
        <w:rPr>
          <w:lang w:val="uk-UA"/>
        </w:rPr>
        <w:t>лочеться по землі.</w:t>
      </w:r>
    </w:p>
    <w:p w:rsidR="004B7742" w:rsidRPr="00E3131C" w:rsidRDefault="004B7742" w:rsidP="004B7742">
      <w:pPr>
        <w:pStyle w:val="ActionTimeArena"/>
        <w:rPr>
          <w:lang w:val="uk-UA"/>
        </w:rPr>
      </w:pPr>
      <w:r w:rsidRPr="00E3131C">
        <w:rPr>
          <w:lang w:val="uk-UA"/>
        </w:rPr>
        <w:t>кінець сну</w:t>
      </w:r>
    </w:p>
    <w:p w:rsidR="004B7742" w:rsidRPr="00E3131C" w:rsidRDefault="004B7742" w:rsidP="004B7742">
      <w:pPr>
        <w:pStyle w:val="ActionTimeArena"/>
        <w:rPr>
          <w:lang w:val="uk-UA"/>
        </w:rPr>
      </w:pPr>
      <w:r w:rsidRPr="00E3131C">
        <w:rPr>
          <w:lang w:val="uk-UA"/>
        </w:rPr>
        <w:t>нат. покинутий хутір - світанок</w:t>
      </w:r>
    </w:p>
    <w:p w:rsidR="004B7742" w:rsidRPr="00E3131C" w:rsidRDefault="004B7742" w:rsidP="004B7742">
      <w:pPr>
        <w:pStyle w:val="ActionDescription"/>
        <w:rPr>
          <w:lang w:val="uk-UA"/>
        </w:rPr>
      </w:pPr>
      <w:r w:rsidRPr="00E3131C">
        <w:rPr>
          <w:lang w:val="uk-UA"/>
        </w:rPr>
        <w:t>Батько на коні.</w:t>
      </w:r>
    </w:p>
    <w:p w:rsidR="004B7742" w:rsidRPr="00272DE1" w:rsidRDefault="004B7742" w:rsidP="004B774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підходить до дерева, де спить парубок, й схопивши його за </w:t>
      </w:r>
      <w:r w:rsidR="005F691E" w:rsidRPr="00E3131C">
        <w:rPr>
          <w:lang w:val="uk-UA"/>
        </w:rPr>
        <w:t>виворот</w:t>
      </w:r>
      <w:r w:rsidRPr="00E3131C">
        <w:rPr>
          <w:lang w:val="uk-UA"/>
        </w:rPr>
        <w:t xml:space="preserve">, підіймає. Той намагається пручатися, вихоплює в землі </w:t>
      </w:r>
      <w:r w:rsidR="005F691E" w:rsidRPr="00272DE1">
        <w:rPr>
          <w:lang w:val="uk-UA"/>
        </w:rPr>
        <w:t>ст</w:t>
      </w:r>
      <w:r w:rsidR="00272DE1" w:rsidRPr="00272DE1">
        <w:rPr>
          <w:lang w:val="uk-UA"/>
        </w:rPr>
        <w:t>и</w:t>
      </w:r>
      <w:r w:rsidR="005F691E" w:rsidRPr="00272DE1">
        <w:rPr>
          <w:lang w:val="uk-UA"/>
        </w:rPr>
        <w:t>рчачого</w:t>
      </w:r>
      <w:r w:rsidRPr="00272DE1">
        <w:rPr>
          <w:lang w:val="uk-UA"/>
        </w:rPr>
        <w:t xml:space="preserve"> ножа, замахується ним, але удар кулака в ніс швидко його заспокоює. Парубок обвисає, ніж вислизає з безвільно </w:t>
      </w:r>
      <w:r w:rsidR="005F691E" w:rsidRPr="00272DE1">
        <w:rPr>
          <w:lang w:val="uk-UA"/>
        </w:rPr>
        <w:t>повислої</w:t>
      </w:r>
      <w:r w:rsidRPr="00272DE1">
        <w:rPr>
          <w:lang w:val="uk-UA"/>
        </w:rPr>
        <w:t xml:space="preserve"> руки.</w:t>
      </w:r>
    </w:p>
    <w:p w:rsidR="004B7742" w:rsidRPr="00E3131C" w:rsidRDefault="004B7742" w:rsidP="004B7742">
      <w:pPr>
        <w:pStyle w:val="ActionDescription"/>
        <w:rPr>
          <w:lang w:val="uk-UA"/>
        </w:rPr>
      </w:pPr>
      <w:r w:rsidRPr="00272DE1">
        <w:rPr>
          <w:lang w:val="uk-UA"/>
        </w:rPr>
        <w:t>Зойкають дівчата</w:t>
      </w:r>
      <w:r w:rsidR="005F691E" w:rsidRPr="00272DE1">
        <w:rPr>
          <w:lang w:val="uk-UA"/>
        </w:rPr>
        <w:t>, що прокинулися</w:t>
      </w:r>
      <w:r w:rsidRPr="00272DE1">
        <w:rPr>
          <w:lang w:val="uk-UA"/>
        </w:rPr>
        <w:t xml:space="preserve"> та міцно обійнявшись, з</w:t>
      </w:r>
      <w:r w:rsidRPr="00272DE1">
        <w:rPr>
          <w:lang w:val="uk-UA"/>
        </w:rPr>
        <w:t>а</w:t>
      </w:r>
      <w:r w:rsidRPr="00272DE1">
        <w:rPr>
          <w:lang w:val="uk-UA"/>
        </w:rPr>
        <w:t>мовкають у</w:t>
      </w:r>
      <w:r w:rsidRPr="00E3131C">
        <w:rPr>
          <w:lang w:val="uk-UA"/>
        </w:rPr>
        <w:t xml:space="preserve"> невизначеності та страху.</w:t>
      </w:r>
    </w:p>
    <w:p w:rsidR="004B7742" w:rsidRPr="00E3131C" w:rsidRDefault="004B7742" w:rsidP="004B7742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Син тягне безвільно </w:t>
      </w:r>
      <w:r w:rsidR="005F691E" w:rsidRPr="00E3131C">
        <w:rPr>
          <w:lang w:val="uk-UA"/>
        </w:rPr>
        <w:t>обм'яклого</w:t>
      </w:r>
      <w:r w:rsidRPr="00E3131C">
        <w:rPr>
          <w:lang w:val="uk-UA"/>
        </w:rPr>
        <w:t>, але при свідомості, пару</w:t>
      </w:r>
      <w:r w:rsidRPr="00E3131C">
        <w:rPr>
          <w:lang w:val="uk-UA"/>
        </w:rPr>
        <w:t>б</w:t>
      </w:r>
      <w:r w:rsidRPr="00E3131C">
        <w:rPr>
          <w:lang w:val="uk-UA"/>
        </w:rPr>
        <w:t>ка в бік колоди.</w:t>
      </w:r>
    </w:p>
    <w:p w:rsidR="004B7742" w:rsidRPr="00E3131C" w:rsidRDefault="004B7742" w:rsidP="004B7742">
      <w:pPr>
        <w:pStyle w:val="ActionDescription"/>
        <w:rPr>
          <w:lang w:val="uk-UA"/>
        </w:rPr>
      </w:pPr>
      <w:r w:rsidRPr="00E3131C">
        <w:rPr>
          <w:lang w:val="uk-UA"/>
        </w:rPr>
        <w:t>Син вмощує парубка головою на колоду, той в передчутті н</w:t>
      </w:r>
      <w:r w:rsidRPr="00E3131C">
        <w:rPr>
          <w:lang w:val="uk-UA"/>
        </w:rPr>
        <w:t>е</w:t>
      </w:r>
      <w:r w:rsidRPr="00E3131C">
        <w:rPr>
          <w:lang w:val="uk-UA"/>
        </w:rPr>
        <w:t xml:space="preserve">доброго весь закляк наче в </w:t>
      </w:r>
      <w:r w:rsidR="005F691E" w:rsidRPr="00E3131C">
        <w:rPr>
          <w:lang w:val="uk-UA"/>
        </w:rPr>
        <w:t>паралічі</w:t>
      </w:r>
      <w:r w:rsidRPr="00E3131C">
        <w:rPr>
          <w:lang w:val="uk-UA"/>
        </w:rPr>
        <w:t xml:space="preserve">, лише </w:t>
      </w:r>
      <w:r w:rsidR="005F691E" w:rsidRPr="00E3131C">
        <w:rPr>
          <w:lang w:val="uk-UA"/>
        </w:rPr>
        <w:t>спромагається</w:t>
      </w:r>
      <w:r w:rsidRPr="00E3131C">
        <w:rPr>
          <w:lang w:val="uk-UA"/>
        </w:rPr>
        <w:t xml:space="preserve"> щільно замружити очі.</w:t>
      </w:r>
    </w:p>
    <w:p w:rsidR="004B7742" w:rsidRPr="00E3131C" w:rsidRDefault="004B7742" w:rsidP="004B7742">
      <w:pPr>
        <w:pStyle w:val="ActionDescription"/>
        <w:rPr>
          <w:lang w:val="uk-UA"/>
        </w:rPr>
      </w:pPr>
      <w:r w:rsidRPr="00E3131C">
        <w:rPr>
          <w:lang w:val="uk-UA"/>
        </w:rPr>
        <w:t>Син виймає шаблю та одним махом відсікає парубку голову. Чути здавлений крик дівчат.</w:t>
      </w:r>
    </w:p>
    <w:p w:rsidR="007E0F05" w:rsidRPr="00E3131C" w:rsidRDefault="007E0F05" w:rsidP="007E0F05">
      <w:pPr>
        <w:pStyle w:val="ActionTimeArena"/>
        <w:rPr>
          <w:lang w:val="uk-UA"/>
        </w:rPr>
      </w:pPr>
      <w:r w:rsidRPr="00E3131C">
        <w:rPr>
          <w:lang w:val="uk-UA"/>
        </w:rPr>
        <w:t>Нат. Покинутий хутір - ранок</w:t>
      </w:r>
    </w:p>
    <w:p w:rsidR="007E0F05" w:rsidRPr="00E3131C" w:rsidRDefault="007D490A" w:rsidP="007E0F05">
      <w:pPr>
        <w:pStyle w:val="ActionDescription"/>
        <w:rPr>
          <w:lang w:val="uk-UA"/>
        </w:rPr>
      </w:pPr>
      <w:r w:rsidRPr="00E3131C">
        <w:rPr>
          <w:lang w:val="uk-UA"/>
        </w:rPr>
        <w:t>С</w:t>
      </w:r>
      <w:r w:rsidR="007E0F05" w:rsidRPr="00E3131C">
        <w:rPr>
          <w:lang w:val="uk-UA"/>
        </w:rPr>
        <w:t>ин пришпорює коня й не озираючись летить на коні до дор</w:t>
      </w:r>
      <w:r w:rsidR="007E0F05" w:rsidRPr="00E3131C">
        <w:rPr>
          <w:lang w:val="uk-UA"/>
        </w:rPr>
        <w:t>о</w:t>
      </w:r>
      <w:r w:rsidR="007E0F05" w:rsidRPr="00E3131C">
        <w:rPr>
          <w:lang w:val="uk-UA"/>
        </w:rPr>
        <w:t>ги.</w:t>
      </w:r>
    </w:p>
    <w:p w:rsidR="0086798F" w:rsidRPr="00E3131C" w:rsidRDefault="007E0F05" w:rsidP="007E0F05">
      <w:pPr>
        <w:pStyle w:val="ActionDescription"/>
        <w:rPr>
          <w:highlight w:val="yellow"/>
          <w:lang w:val="uk-UA"/>
        </w:rPr>
      </w:pPr>
      <w:r w:rsidRPr="00E3131C">
        <w:rPr>
          <w:lang w:val="uk-UA"/>
        </w:rPr>
        <w:t>Трійко дівчат сумно дивляться вслід.</w:t>
      </w:r>
    </w:p>
    <w:p w:rsidR="00876BD1" w:rsidRPr="00E3131C" w:rsidRDefault="00876BD1" w:rsidP="00876BD1">
      <w:pPr>
        <w:pStyle w:val="ActionTimeArena"/>
        <w:rPr>
          <w:lang w:val="uk-UA"/>
        </w:rPr>
      </w:pPr>
      <w:r w:rsidRPr="00E3131C">
        <w:rPr>
          <w:lang w:val="uk-UA"/>
        </w:rPr>
        <w:t>нат. поле - день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Несеться кінь з вершниками полем, розтинаючи не</w:t>
      </w:r>
      <w:r w:rsidR="005F691E" w:rsidRPr="00E3131C">
        <w:rPr>
          <w:lang w:val="uk-UA"/>
        </w:rPr>
        <w:t xml:space="preserve"> </w:t>
      </w:r>
      <w:r w:rsidRPr="00E3131C">
        <w:rPr>
          <w:lang w:val="uk-UA"/>
        </w:rPr>
        <w:t>нали</w:t>
      </w:r>
      <w:r w:rsidR="005F691E" w:rsidRPr="00E3131C">
        <w:rPr>
          <w:lang w:val="uk-UA"/>
        </w:rPr>
        <w:t>те ще</w:t>
      </w:r>
      <w:r w:rsidRPr="00E3131C">
        <w:rPr>
          <w:lang w:val="uk-UA"/>
        </w:rPr>
        <w:t xml:space="preserve"> зерно пшениці крупом, неначе хвилі того поля розсікає бу</w:t>
      </w:r>
      <w:r w:rsidRPr="00E3131C">
        <w:rPr>
          <w:lang w:val="uk-UA"/>
        </w:rPr>
        <w:t>к</w:t>
      </w:r>
      <w:r w:rsidRPr="00E3131C">
        <w:rPr>
          <w:lang w:val="uk-UA"/>
        </w:rPr>
        <w:t xml:space="preserve">сир. </w:t>
      </w:r>
    </w:p>
    <w:p w:rsidR="00876BD1" w:rsidRPr="00E3131C" w:rsidRDefault="005F691E" w:rsidP="00876BD1">
      <w:pPr>
        <w:pStyle w:val="ActionDescription"/>
        <w:rPr>
          <w:lang w:val="uk-UA"/>
        </w:rPr>
      </w:pPr>
      <w:r w:rsidRPr="00E3131C">
        <w:rPr>
          <w:lang w:val="uk-UA"/>
        </w:rPr>
        <w:t>Впевнено</w:t>
      </w:r>
      <w:r w:rsidR="00876BD1" w:rsidRPr="00E3131C">
        <w:rPr>
          <w:lang w:val="uk-UA"/>
        </w:rPr>
        <w:t xml:space="preserve"> дивиться син вперед, вправно керує конем батьк</w:t>
      </w:r>
      <w:r w:rsidR="00876BD1" w:rsidRPr="00E3131C">
        <w:rPr>
          <w:lang w:val="uk-UA"/>
        </w:rPr>
        <w:t>о</w:t>
      </w:r>
      <w:r w:rsidR="00876BD1" w:rsidRPr="00E3131C">
        <w:rPr>
          <w:lang w:val="uk-UA"/>
        </w:rPr>
        <w:t>вими руками.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Широким загало</w:t>
      </w:r>
      <w:r w:rsidR="005F691E" w:rsidRPr="00E3131C">
        <w:rPr>
          <w:lang w:val="uk-UA"/>
        </w:rPr>
        <w:t>м</w:t>
      </w:r>
      <w:r w:rsidRPr="00E3131C">
        <w:rPr>
          <w:lang w:val="uk-UA"/>
        </w:rPr>
        <w:t xml:space="preserve"> видно поле, що палає. Шалено лютує вогонь. Блискавицею суне вперед.</w:t>
      </w:r>
      <w:r w:rsidR="0061504D" w:rsidRPr="00E3131C">
        <w:rPr>
          <w:lang w:val="uk-UA"/>
        </w:rPr>
        <w:t xml:space="preserve"> Не</w:t>
      </w:r>
      <w:r w:rsidR="005F691E" w:rsidRPr="00E3131C">
        <w:rPr>
          <w:lang w:val="uk-UA"/>
        </w:rPr>
        <w:t xml:space="preserve"> </w:t>
      </w:r>
      <w:r w:rsidR="0061504D" w:rsidRPr="00E3131C">
        <w:rPr>
          <w:lang w:val="uk-UA"/>
        </w:rPr>
        <w:t>нали</w:t>
      </w:r>
      <w:r w:rsidR="005F691E" w:rsidRPr="00E3131C">
        <w:rPr>
          <w:lang w:val="uk-UA"/>
        </w:rPr>
        <w:t>та</w:t>
      </w:r>
      <w:r w:rsidR="0061504D" w:rsidRPr="00E3131C">
        <w:rPr>
          <w:lang w:val="uk-UA"/>
        </w:rPr>
        <w:t xml:space="preserve"> ще пшениця важко г</w:t>
      </w:r>
      <w:r w:rsidR="0061504D" w:rsidRPr="00E3131C">
        <w:rPr>
          <w:lang w:val="uk-UA"/>
        </w:rPr>
        <w:t>о</w:t>
      </w:r>
      <w:r w:rsidR="0061504D" w:rsidRPr="00E3131C">
        <w:rPr>
          <w:lang w:val="uk-UA"/>
        </w:rPr>
        <w:t>рить, велично, довго й неймовірно чадить.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Батько з сином несуться через поле навпростець. А десь збоку, десь </w:t>
      </w:r>
      <w:r w:rsidR="005F691E" w:rsidRPr="00E3131C">
        <w:rPr>
          <w:lang w:val="uk-UA"/>
        </w:rPr>
        <w:t>вдалечині</w:t>
      </w:r>
      <w:r w:rsidRPr="00E3131C">
        <w:rPr>
          <w:lang w:val="uk-UA"/>
        </w:rPr>
        <w:t>, перпендикулярно руху вершників, н</w:t>
      </w:r>
      <w:r w:rsidRPr="00E3131C">
        <w:rPr>
          <w:lang w:val="uk-UA"/>
        </w:rPr>
        <w:t>а</w:t>
      </w:r>
      <w:r w:rsidRPr="00E3131C">
        <w:rPr>
          <w:lang w:val="uk-UA"/>
        </w:rPr>
        <w:t>ближається широким фронтом вогонь.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Син повертає голову та зауважує граюче в далечині багаття.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Син зупиняє коня та деякий час вигарцьовує, дивлячись в сторону багаття.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Син привстає з сідла й вдивляється в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Ще відносно далеко палаюче поле та кіптяву від нього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розвертає коня в </w:t>
      </w:r>
      <w:r w:rsidR="005F691E" w:rsidRPr="00E3131C">
        <w:rPr>
          <w:lang w:val="uk-UA"/>
        </w:rPr>
        <w:t>протилежну</w:t>
      </w:r>
      <w:r w:rsidRPr="00E3131C">
        <w:rPr>
          <w:lang w:val="uk-UA"/>
        </w:rPr>
        <w:t xml:space="preserve"> сторону та щодуху розганяє його, тікаючи.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Тікають вершники від вогню, </w:t>
      </w:r>
      <w:r w:rsidR="005F691E" w:rsidRPr="00E3131C">
        <w:rPr>
          <w:lang w:val="uk-UA"/>
        </w:rPr>
        <w:t>шалено</w:t>
      </w:r>
      <w:r w:rsidRPr="00E3131C">
        <w:rPr>
          <w:lang w:val="uk-UA"/>
        </w:rPr>
        <w:t xml:space="preserve"> мчить їх кінь. </w:t>
      </w:r>
    </w:p>
    <w:p w:rsidR="00876BD1" w:rsidRPr="00E3131C" w:rsidRDefault="00876BD1" w:rsidP="00876BD1">
      <w:pPr>
        <w:pStyle w:val="ActionDescription"/>
        <w:rPr>
          <w:lang w:val="uk-UA"/>
        </w:rPr>
      </w:pPr>
      <w:r w:rsidRPr="00E3131C">
        <w:rPr>
          <w:lang w:val="uk-UA"/>
        </w:rPr>
        <w:t>Син озирається</w:t>
      </w:r>
      <w:r w:rsidR="001F31AB" w:rsidRPr="00E3131C">
        <w:rPr>
          <w:lang w:val="uk-UA"/>
        </w:rPr>
        <w:t xml:space="preserve"> й бачить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Як все невмолимо ближче до них суне вогняна лава.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Кінь мчиться, а на обличчі сина точиться боротьба та в</w:t>
      </w:r>
      <w:r w:rsidRPr="00E3131C">
        <w:rPr>
          <w:lang w:val="uk-UA"/>
        </w:rPr>
        <w:t>а</w:t>
      </w:r>
      <w:r w:rsidRPr="00E3131C">
        <w:rPr>
          <w:lang w:val="uk-UA"/>
        </w:rPr>
        <w:t>гання.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Але ось вагання подолано, рішення прийнято й син відчайд</w:t>
      </w:r>
      <w:r w:rsidRPr="00E3131C">
        <w:rPr>
          <w:lang w:val="uk-UA"/>
        </w:rPr>
        <w:t>у</w:t>
      </w:r>
      <w:r w:rsidRPr="00E3131C">
        <w:rPr>
          <w:lang w:val="uk-UA"/>
        </w:rPr>
        <w:t xml:space="preserve">шно зупиняє коня й щодуху </w:t>
      </w:r>
      <w:r w:rsidR="005F691E" w:rsidRPr="00E3131C">
        <w:rPr>
          <w:lang w:val="uk-UA"/>
        </w:rPr>
        <w:t>зіскакує</w:t>
      </w:r>
      <w:r w:rsidRPr="00E3131C">
        <w:rPr>
          <w:lang w:val="uk-UA"/>
        </w:rPr>
        <w:t xml:space="preserve"> з нього.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Син виймає шаблю й починає викошувати пшеницю.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А вогняна лава все наближується.</w:t>
      </w:r>
    </w:p>
    <w:p w:rsidR="001F31AB" w:rsidRPr="00E3131C" w:rsidRDefault="005F691E" w:rsidP="001F31AB">
      <w:pPr>
        <w:pStyle w:val="ActionDescription"/>
        <w:rPr>
          <w:lang w:val="uk-UA"/>
        </w:rPr>
      </w:pPr>
      <w:r w:rsidRPr="00E3131C">
        <w:rPr>
          <w:lang w:val="uk-UA"/>
        </w:rPr>
        <w:t>Стає помітно, щ</w:t>
      </w:r>
      <w:r w:rsidR="001F31AB" w:rsidRPr="00E3131C">
        <w:rPr>
          <w:lang w:val="uk-UA"/>
        </w:rPr>
        <w:t>о син викошує широке коло, в центрі якого мирно стоїть кінь з батьком в сідлі.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Ось ще трохи, й коло буде викошене.</w:t>
      </w:r>
    </w:p>
    <w:p w:rsidR="001F31AB" w:rsidRPr="00E3131C" w:rsidRDefault="005F691E" w:rsidP="001F31AB">
      <w:pPr>
        <w:pStyle w:val="ActionDescription"/>
        <w:rPr>
          <w:lang w:val="uk-UA"/>
        </w:rPr>
      </w:pPr>
      <w:r w:rsidRPr="00E3131C">
        <w:rPr>
          <w:lang w:val="uk-UA"/>
        </w:rPr>
        <w:t>Шабля</w:t>
      </w:r>
      <w:r w:rsidR="001F31AB" w:rsidRPr="00E3131C">
        <w:rPr>
          <w:lang w:val="uk-UA"/>
        </w:rPr>
        <w:t xml:space="preserve"> стирчить на межі кола, а син тим часом дуже швидко збирає викошену пшеницю та виносить її за межі кола.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Син шаблею риє невеличкий рів по межі кола, швидко відк</w:t>
      </w:r>
      <w:r w:rsidRPr="00E3131C">
        <w:rPr>
          <w:lang w:val="uk-UA"/>
        </w:rPr>
        <w:t>и</w:t>
      </w:r>
      <w:r w:rsidRPr="00E3131C">
        <w:rPr>
          <w:lang w:val="uk-UA"/>
        </w:rPr>
        <w:t>даючи землю та вириваючи вістрям шаблі корені пшениці.</w:t>
      </w:r>
    </w:p>
    <w:p w:rsidR="001F31AB" w:rsidRPr="00E3131C" w:rsidRDefault="001F31AB" w:rsidP="001F31AB">
      <w:pPr>
        <w:pStyle w:val="ActionDescription"/>
        <w:rPr>
          <w:lang w:val="uk-UA"/>
        </w:rPr>
      </w:pPr>
      <w:r w:rsidRPr="00E3131C">
        <w:rPr>
          <w:lang w:val="uk-UA"/>
        </w:rPr>
        <w:t>А вогонь вже на підході.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Ось вже видно, як відблискує він в оці у коня.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Кінь занепокоєно починає фиркати та топтатися на місці.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Син кидає шаблю й біжить до коня, стягує з коня батька й всаджує його на землю, в центрі кола.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Кінь ірже та стає на дибки.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Син коло коня й намагається його заспокоїти, гладить по загривку, по морді, тримаючи одною рукою під узду.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Кінь тремтить та топчеться.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А вогонь, ос</w:t>
      </w:r>
      <w:r w:rsidR="00957119" w:rsidRPr="00E3131C">
        <w:rPr>
          <w:lang w:val="uk-UA"/>
        </w:rPr>
        <w:t>ь</w:t>
      </w:r>
      <w:r w:rsidRPr="00E3131C">
        <w:rPr>
          <w:lang w:val="uk-UA"/>
        </w:rPr>
        <w:t xml:space="preserve"> він вже, </w:t>
      </w:r>
      <w:r w:rsidR="00957119" w:rsidRPr="00E3131C">
        <w:rPr>
          <w:lang w:val="uk-UA"/>
        </w:rPr>
        <w:t>за кілька десятків метрів й дуж</w:t>
      </w:r>
      <w:r w:rsidRPr="00E3131C">
        <w:rPr>
          <w:lang w:val="uk-UA"/>
        </w:rPr>
        <w:t>е швидко суне.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Кінь знову ірже, дибкує, виривається з рук, та біжить геть.</w:t>
      </w:r>
    </w:p>
    <w:p w:rsidR="00682B51" w:rsidRPr="00E3131C" w:rsidRDefault="00682B51" w:rsidP="00682B51">
      <w:pPr>
        <w:pStyle w:val="ActionTimeArena"/>
        <w:rPr>
          <w:lang w:val="uk-UA"/>
        </w:rPr>
      </w:pPr>
      <w:r w:rsidRPr="00E3131C">
        <w:rPr>
          <w:lang w:val="uk-UA"/>
        </w:rPr>
        <w:t>Нат. в палаючому колі - день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Син сидить, обійнявши батька, та вперто дивиться в небо. Залишки покошеної пшениці в колі вже обгоріли, навколо л</w:t>
      </w:r>
      <w:r w:rsidRPr="00E3131C">
        <w:rPr>
          <w:lang w:val="uk-UA"/>
        </w:rPr>
        <w:t>ю</w:t>
      </w:r>
      <w:r w:rsidRPr="00E3131C">
        <w:rPr>
          <w:lang w:val="uk-UA"/>
        </w:rPr>
        <w:t xml:space="preserve">тує багаття та поступово </w:t>
      </w:r>
      <w:r w:rsidR="005F691E" w:rsidRPr="00E3131C">
        <w:rPr>
          <w:lang w:val="uk-UA"/>
        </w:rPr>
        <w:t>заволочує</w:t>
      </w:r>
      <w:r w:rsidRPr="00E3131C">
        <w:rPr>
          <w:lang w:val="uk-UA"/>
        </w:rPr>
        <w:t xml:space="preserve"> все дим</w:t>
      </w:r>
      <w:r w:rsidR="0035551C" w:rsidRPr="00E3131C">
        <w:rPr>
          <w:lang w:val="uk-UA"/>
        </w:rPr>
        <w:t>, якого, все ж, ще мало.</w:t>
      </w:r>
      <w:r w:rsidRPr="00E3131C">
        <w:rPr>
          <w:lang w:val="uk-UA"/>
        </w:rPr>
        <w:t xml:space="preserve"> 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Шкварчить та гуде так, що аж моторошно.</w:t>
      </w:r>
    </w:p>
    <w:p w:rsidR="00682B51" w:rsidRPr="00E3131C" w:rsidRDefault="00682B51" w:rsidP="00682B51">
      <w:pPr>
        <w:pStyle w:val="ActionDescription"/>
        <w:rPr>
          <w:lang w:val="uk-UA"/>
        </w:rPr>
      </w:pPr>
      <w:r w:rsidRPr="00E3131C">
        <w:rPr>
          <w:lang w:val="uk-UA"/>
        </w:rPr>
        <w:t>Обличчя сина червоне й сухе, навіть</w:t>
      </w:r>
      <w:r w:rsidR="0035551C" w:rsidRPr="00E3131C">
        <w:rPr>
          <w:lang w:val="uk-UA"/>
        </w:rPr>
        <w:t xml:space="preserve"> піт висушує розпечене повітря, видно, як йому важко дихати.</w:t>
      </w:r>
    </w:p>
    <w:p w:rsidR="0035551C" w:rsidRPr="00E3131C" w:rsidRDefault="0035551C" w:rsidP="0035551C">
      <w:pPr>
        <w:pStyle w:val="ActionDescription"/>
        <w:rPr>
          <w:lang w:val="uk-UA"/>
        </w:rPr>
      </w:pPr>
      <w:r w:rsidRPr="00E3131C">
        <w:rPr>
          <w:lang w:val="uk-UA"/>
        </w:rPr>
        <w:t>Диму стає все більше, ось вже погано видно сина з батьком, але добре чути як він кашляє від того диму.</w:t>
      </w:r>
    </w:p>
    <w:p w:rsidR="0035551C" w:rsidRPr="00E3131C" w:rsidRDefault="0035551C" w:rsidP="0035551C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>Ось вже очі сина дим ріже до сліз й разом з сльозами по</w:t>
      </w:r>
      <w:r w:rsidRPr="00E3131C">
        <w:rPr>
          <w:lang w:val="uk-UA"/>
        </w:rPr>
        <w:t>г</w:t>
      </w:r>
      <w:r w:rsidRPr="00E3131C">
        <w:rPr>
          <w:lang w:val="uk-UA"/>
        </w:rPr>
        <w:t xml:space="preserve">ляд поступово наповнюється </w:t>
      </w:r>
      <w:r w:rsidR="005F691E" w:rsidRPr="00E3131C">
        <w:rPr>
          <w:lang w:val="uk-UA"/>
        </w:rPr>
        <w:t>безтямністю</w:t>
      </w:r>
      <w:r w:rsidRPr="00E3131C">
        <w:rPr>
          <w:lang w:val="uk-UA"/>
        </w:rPr>
        <w:t xml:space="preserve">. </w:t>
      </w:r>
    </w:p>
    <w:p w:rsidR="0035551C" w:rsidRPr="00E3131C" w:rsidRDefault="0035551C" w:rsidP="0035551C">
      <w:pPr>
        <w:pStyle w:val="ActionDescription"/>
        <w:rPr>
          <w:lang w:val="uk-UA"/>
        </w:rPr>
      </w:pPr>
      <w:r w:rsidRPr="00E3131C">
        <w:rPr>
          <w:lang w:val="uk-UA"/>
        </w:rPr>
        <w:t>Син сидить, міцніше намагається стиснути батька в обіймах, знову закашлюється, чхає, починає робити легкі розгойду</w:t>
      </w:r>
      <w:r w:rsidRPr="00E3131C">
        <w:rPr>
          <w:lang w:val="uk-UA"/>
        </w:rPr>
        <w:t>ю</w:t>
      </w:r>
      <w:r w:rsidRPr="00E3131C">
        <w:rPr>
          <w:lang w:val="uk-UA"/>
        </w:rPr>
        <w:t>чіся рухи головою, потім ці рухи переходять на плечі й в якусь мить він втрачає свідомість та завалюється на бік.</w:t>
      </w:r>
    </w:p>
    <w:p w:rsidR="0035551C" w:rsidRPr="00E3131C" w:rsidRDefault="0035551C" w:rsidP="0035551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Видно, як в </w:t>
      </w:r>
      <w:r w:rsidR="005F691E" w:rsidRPr="00E3131C">
        <w:rPr>
          <w:lang w:val="uk-UA"/>
        </w:rPr>
        <w:t>безтямних</w:t>
      </w:r>
      <w:r w:rsidRPr="00E3131C">
        <w:rPr>
          <w:lang w:val="uk-UA"/>
        </w:rPr>
        <w:t xml:space="preserve"> очах виграє полум'я.</w:t>
      </w:r>
    </w:p>
    <w:p w:rsidR="0035551C" w:rsidRPr="00E3131C" w:rsidRDefault="0035551C" w:rsidP="0035551C">
      <w:pPr>
        <w:pStyle w:val="ActionTimeArena"/>
        <w:rPr>
          <w:lang w:val="uk-UA"/>
        </w:rPr>
      </w:pPr>
      <w:r w:rsidRPr="00E3131C">
        <w:rPr>
          <w:lang w:val="uk-UA"/>
        </w:rPr>
        <w:t>марення сина (сцена з "україна в вогні" О.довженка)</w:t>
      </w:r>
    </w:p>
    <w:p w:rsidR="0035551C" w:rsidRPr="00E3131C" w:rsidRDefault="0035551C" w:rsidP="0035551C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 </w:t>
      </w:r>
      <w:r w:rsidR="005F691E" w:rsidRPr="00E3131C">
        <w:rPr>
          <w:lang w:val="uk-UA"/>
        </w:rPr>
        <w:t>скляних</w:t>
      </w:r>
      <w:r w:rsidRPr="00E3131C">
        <w:rPr>
          <w:lang w:val="uk-UA"/>
        </w:rPr>
        <w:t>, мертвих очах виграє полум'я.</w:t>
      </w:r>
    </w:p>
    <w:p w:rsidR="0035551C" w:rsidRPr="00E3131C" w:rsidRDefault="0035551C" w:rsidP="0035551C">
      <w:pPr>
        <w:pStyle w:val="HeroVoiceOver"/>
        <w:rPr>
          <w:lang w:val="uk-UA"/>
        </w:rPr>
      </w:pPr>
      <w:r w:rsidRPr="00E3131C">
        <w:rPr>
          <w:lang w:val="uk-UA"/>
        </w:rPr>
        <w:t>(за кадром)</w:t>
      </w:r>
    </w:p>
    <w:p w:rsidR="0035551C" w:rsidRPr="00E3131C" w:rsidRDefault="0035551C" w:rsidP="0035551C">
      <w:pPr>
        <w:pStyle w:val="HeroReplica"/>
        <w:rPr>
          <w:lang w:val="uk-UA"/>
        </w:rPr>
      </w:pPr>
      <w:r w:rsidRPr="00E3131C">
        <w:rPr>
          <w:lang w:val="uk-UA"/>
        </w:rPr>
        <w:t>Гальт!</w:t>
      </w:r>
    </w:p>
    <w:p w:rsidR="0064784A" w:rsidRPr="00E3131C" w:rsidRDefault="0064784A" w:rsidP="0064784A">
      <w:pPr>
        <w:rPr>
          <w:lang w:val="uk-UA"/>
        </w:rPr>
      </w:pPr>
    </w:p>
    <w:p w:rsidR="0064784A" w:rsidRPr="00E3131C" w:rsidRDefault="0064784A" w:rsidP="0064784A">
      <w:pPr>
        <w:pStyle w:val="ActionTimeArena"/>
        <w:rPr>
          <w:lang w:val="uk-UA"/>
        </w:rPr>
      </w:pPr>
      <w:r w:rsidRPr="00E3131C">
        <w:rPr>
          <w:lang w:val="uk-UA"/>
        </w:rPr>
        <w:t>нат. дорога в селі - день</w:t>
      </w:r>
    </w:p>
    <w:p w:rsidR="009F44B5" w:rsidRPr="00E3131C" w:rsidRDefault="009F44B5" w:rsidP="009F44B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Під неприродним </w:t>
      </w:r>
      <w:r w:rsidR="005F691E" w:rsidRPr="00E3131C">
        <w:rPr>
          <w:lang w:val="uk-UA"/>
        </w:rPr>
        <w:t>кут</w:t>
      </w:r>
      <w:r w:rsidRPr="00E3131C">
        <w:rPr>
          <w:lang w:val="uk-UA"/>
        </w:rPr>
        <w:t>ом</w:t>
      </w:r>
    </w:p>
    <w:p w:rsidR="0035551C" w:rsidRPr="00E3131C" w:rsidRDefault="0035551C" w:rsidP="0064784A">
      <w:pPr>
        <w:pStyle w:val="ActionDescription"/>
        <w:rPr>
          <w:lang w:val="uk-UA"/>
        </w:rPr>
      </w:pPr>
      <w:r w:rsidRPr="00E3131C">
        <w:rPr>
          <w:lang w:val="uk-UA"/>
        </w:rPr>
        <w:t>Поступово перспектива від фокусу на вогні в оці розшир</w:t>
      </w:r>
      <w:r w:rsidRPr="00E3131C">
        <w:rPr>
          <w:lang w:val="uk-UA"/>
        </w:rPr>
        <w:t>ю</w:t>
      </w:r>
      <w:r w:rsidRPr="00E3131C">
        <w:rPr>
          <w:lang w:val="uk-UA"/>
        </w:rPr>
        <w:t>ється й стає видно, що то око звичайного селянина, одяг</w:t>
      </w:r>
      <w:r w:rsidR="005A0872" w:rsidRPr="00E3131C">
        <w:rPr>
          <w:lang w:val="uk-UA"/>
        </w:rPr>
        <w:t>н</w:t>
      </w:r>
      <w:r w:rsidR="005A0872" w:rsidRPr="00E3131C">
        <w:rPr>
          <w:lang w:val="uk-UA"/>
        </w:rPr>
        <w:t>у</w:t>
      </w:r>
      <w:r w:rsidR="005A0872" w:rsidRPr="00E3131C">
        <w:rPr>
          <w:lang w:val="uk-UA"/>
        </w:rPr>
        <w:t>того в полотняну сорочку та такі ж штани. Тіло його прон</w:t>
      </w:r>
      <w:r w:rsidR="005A0872" w:rsidRPr="00E3131C">
        <w:rPr>
          <w:lang w:val="uk-UA"/>
        </w:rPr>
        <w:t>и</w:t>
      </w:r>
      <w:r w:rsidR="005A0872" w:rsidRPr="00E3131C">
        <w:rPr>
          <w:lang w:val="uk-UA"/>
        </w:rPr>
        <w:t>зане рядом червоних, з</w:t>
      </w:r>
      <w:r w:rsidR="005F691E" w:rsidRPr="00E3131C">
        <w:rPr>
          <w:lang w:val="uk-UA"/>
        </w:rPr>
        <w:t>акипівших</w:t>
      </w:r>
      <w:r w:rsidR="005A0872" w:rsidRPr="00E3131C">
        <w:rPr>
          <w:lang w:val="uk-UA"/>
        </w:rPr>
        <w:t xml:space="preserve"> </w:t>
      </w:r>
      <w:r w:rsidR="005F691E" w:rsidRPr="00E3131C">
        <w:rPr>
          <w:lang w:val="uk-UA"/>
        </w:rPr>
        <w:t>кров'яних</w:t>
      </w:r>
      <w:r w:rsidR="005A0872" w:rsidRPr="00E3131C">
        <w:rPr>
          <w:lang w:val="uk-UA"/>
        </w:rPr>
        <w:t xml:space="preserve"> слідів від авт</w:t>
      </w:r>
      <w:r w:rsidR="005A0872" w:rsidRPr="00E3131C">
        <w:rPr>
          <w:lang w:val="uk-UA"/>
        </w:rPr>
        <w:t>о</w:t>
      </w:r>
      <w:r w:rsidR="005A0872" w:rsidRPr="00E3131C">
        <w:rPr>
          <w:lang w:val="uk-UA"/>
        </w:rPr>
        <w:t>матної черги. В цей же ж час чути гуркіт зупинившоїся м</w:t>
      </w:r>
      <w:r w:rsidR="005A0872" w:rsidRPr="00E3131C">
        <w:rPr>
          <w:lang w:val="uk-UA"/>
        </w:rPr>
        <w:t>а</w:t>
      </w:r>
      <w:r w:rsidR="005A0872" w:rsidRPr="00E3131C">
        <w:rPr>
          <w:lang w:val="uk-UA"/>
        </w:rPr>
        <w:t xml:space="preserve">шини. </w:t>
      </w:r>
    </w:p>
    <w:p w:rsidR="005A0872" w:rsidRPr="00E3131C" w:rsidRDefault="005A0872" w:rsidP="005A087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Видно німецьку вантажівку, на ній </w:t>
      </w:r>
      <w:r w:rsidR="005F691E" w:rsidRPr="00E3131C">
        <w:rPr>
          <w:lang w:val="uk-UA"/>
        </w:rPr>
        <w:t>шибениця</w:t>
      </w:r>
      <w:r w:rsidRPr="00E3131C">
        <w:rPr>
          <w:lang w:val="uk-UA"/>
        </w:rPr>
        <w:t xml:space="preserve">, на шибениці петля, під </w:t>
      </w:r>
      <w:r w:rsidR="005F691E" w:rsidRPr="00E3131C">
        <w:rPr>
          <w:lang w:val="uk-UA"/>
        </w:rPr>
        <w:t>шибеницею</w:t>
      </w:r>
      <w:r w:rsidRPr="00E3131C">
        <w:rPr>
          <w:lang w:val="uk-UA"/>
        </w:rPr>
        <w:t xml:space="preserve"> СТАРИЙ ДІД(ПАСІЧНИК ЗАПОРОЖЕЦЬ). Т</w:t>
      </w:r>
      <w:r w:rsidRPr="00E3131C">
        <w:rPr>
          <w:lang w:val="uk-UA"/>
        </w:rPr>
        <w:t>а</w:t>
      </w:r>
      <w:r w:rsidRPr="00E3131C">
        <w:rPr>
          <w:lang w:val="uk-UA"/>
        </w:rPr>
        <w:t>кож в кузові двоє катів, в незрозумілій, без розпізнавал</w:t>
      </w:r>
      <w:r w:rsidRPr="00E3131C">
        <w:rPr>
          <w:lang w:val="uk-UA"/>
        </w:rPr>
        <w:t>ь</w:t>
      </w:r>
      <w:r w:rsidRPr="00E3131C">
        <w:rPr>
          <w:lang w:val="uk-UA"/>
        </w:rPr>
        <w:t xml:space="preserve">них знаків, формі неіснуючої армії, з прикритими </w:t>
      </w:r>
      <w:r w:rsidR="005F691E" w:rsidRPr="00E3131C">
        <w:rPr>
          <w:lang w:val="uk-UA"/>
        </w:rPr>
        <w:t>капюшоном</w:t>
      </w:r>
      <w:r w:rsidRPr="00E3131C">
        <w:rPr>
          <w:lang w:val="uk-UA"/>
        </w:rPr>
        <w:t xml:space="preserve"> обличчями (важливо показати цих та інших солдатів саме як інкогніто, а не німців).</w:t>
      </w:r>
    </w:p>
    <w:p w:rsidR="005A0872" w:rsidRPr="00E3131C" w:rsidRDefault="005A0872" w:rsidP="005A0872">
      <w:pPr>
        <w:pStyle w:val="ActionDescription"/>
        <w:rPr>
          <w:lang w:val="uk-UA"/>
        </w:rPr>
      </w:pPr>
      <w:r w:rsidRPr="00E3131C">
        <w:rPr>
          <w:lang w:val="uk-UA"/>
        </w:rPr>
        <w:t>До машини підходять двоє чоловіків у тій же формі. МОЛОДИЙ та СТАРИЙ.</w:t>
      </w:r>
    </w:p>
    <w:p w:rsidR="005A0872" w:rsidRPr="00E3131C" w:rsidRDefault="005A0872" w:rsidP="005A0872">
      <w:pPr>
        <w:pStyle w:val="ActionDescription"/>
        <w:rPr>
          <w:lang w:val="uk-UA"/>
        </w:rPr>
      </w:pPr>
      <w:r w:rsidRPr="00E3131C">
        <w:rPr>
          <w:lang w:val="uk-UA"/>
        </w:rPr>
        <w:t>Солдати на вантажівці витягуються в "струнко".</w:t>
      </w:r>
    </w:p>
    <w:p w:rsidR="005A0872" w:rsidRPr="00E3131C" w:rsidRDefault="005A0872" w:rsidP="005A0872">
      <w:pPr>
        <w:pStyle w:val="HeroName"/>
        <w:rPr>
          <w:lang w:val="uk-UA"/>
        </w:rPr>
      </w:pPr>
      <w:r w:rsidRPr="00E3131C">
        <w:rPr>
          <w:lang w:val="uk-UA"/>
        </w:rPr>
        <w:t>старий</w:t>
      </w:r>
    </w:p>
    <w:p w:rsidR="005A0872" w:rsidRPr="00E3131C" w:rsidRDefault="005A0872" w:rsidP="005A0872">
      <w:pPr>
        <w:pStyle w:val="HeroRemarka"/>
        <w:rPr>
          <w:lang w:val="uk-UA"/>
        </w:rPr>
      </w:pPr>
      <w:r w:rsidRPr="00E3131C">
        <w:rPr>
          <w:lang w:val="uk-UA"/>
        </w:rPr>
        <w:t>(тарабарською, п</w:t>
      </w:r>
      <w:r w:rsidRPr="00E3131C">
        <w:rPr>
          <w:lang w:val="uk-UA"/>
        </w:rPr>
        <w:t>е</w:t>
      </w:r>
      <w:r w:rsidRPr="00E3131C">
        <w:rPr>
          <w:lang w:val="uk-UA"/>
        </w:rPr>
        <w:t>реклад титрами)</w:t>
      </w:r>
    </w:p>
    <w:p w:rsidR="005A0872" w:rsidRPr="00E3131C" w:rsidRDefault="005A0872" w:rsidP="005A0872">
      <w:pPr>
        <w:pStyle w:val="HeroReplica"/>
        <w:rPr>
          <w:lang w:val="uk-UA"/>
        </w:rPr>
      </w:pPr>
      <w:r w:rsidRPr="00E3131C">
        <w:rPr>
          <w:lang w:val="uk-UA"/>
        </w:rPr>
        <w:t>Бандит?</w:t>
      </w:r>
    </w:p>
    <w:p w:rsidR="005A0872" w:rsidRPr="00E3131C" w:rsidRDefault="005A0872" w:rsidP="005A0872">
      <w:pPr>
        <w:pStyle w:val="ActionDescription"/>
        <w:rPr>
          <w:lang w:val="uk-UA"/>
        </w:rPr>
      </w:pPr>
      <w:r w:rsidRPr="00E3131C">
        <w:rPr>
          <w:lang w:val="uk-UA"/>
        </w:rPr>
        <w:t>Старий киває в сторону старого діда.</w:t>
      </w:r>
    </w:p>
    <w:p w:rsidR="005A0872" w:rsidRPr="00E3131C" w:rsidRDefault="005A0872" w:rsidP="005A0872">
      <w:pPr>
        <w:pStyle w:val="HeroName"/>
        <w:rPr>
          <w:lang w:val="uk-UA"/>
        </w:rPr>
      </w:pPr>
      <w:r w:rsidRPr="00E3131C">
        <w:rPr>
          <w:lang w:val="uk-UA"/>
        </w:rPr>
        <w:t>один з солдатів</w:t>
      </w:r>
    </w:p>
    <w:p w:rsidR="005A0872" w:rsidRPr="00E3131C" w:rsidRDefault="005A0872" w:rsidP="005A0872">
      <w:pPr>
        <w:pStyle w:val="HeroRemarka"/>
        <w:rPr>
          <w:lang w:val="uk-UA"/>
        </w:rPr>
      </w:pPr>
      <w:r w:rsidRPr="00E3131C">
        <w:rPr>
          <w:lang w:val="uk-UA"/>
        </w:rPr>
        <w:t>(тарабарською, п</w:t>
      </w:r>
      <w:r w:rsidRPr="00E3131C">
        <w:rPr>
          <w:lang w:val="uk-UA"/>
        </w:rPr>
        <w:t>е</w:t>
      </w:r>
      <w:r w:rsidRPr="00E3131C">
        <w:rPr>
          <w:lang w:val="uk-UA"/>
        </w:rPr>
        <w:t>реклад титрами)</w:t>
      </w:r>
    </w:p>
    <w:p w:rsidR="002B1C5F" w:rsidRPr="00E3131C" w:rsidRDefault="002B1C5F" w:rsidP="002B1C5F">
      <w:pPr>
        <w:pStyle w:val="HeroReplica"/>
        <w:rPr>
          <w:lang w:val="uk-UA"/>
        </w:rPr>
      </w:pPr>
      <w:r w:rsidRPr="00E3131C">
        <w:rPr>
          <w:lang w:val="uk-UA"/>
        </w:rPr>
        <w:t>Так точно, хер Майор! Його бджоли закусали на смерть чотирьох сольдат.</w:t>
      </w:r>
    </w:p>
    <w:p w:rsidR="002B1C5F" w:rsidRPr="00E3131C" w:rsidRDefault="002B1C5F" w:rsidP="002B1C5F">
      <w:pPr>
        <w:rPr>
          <w:lang w:val="uk-UA"/>
        </w:rPr>
      </w:pPr>
    </w:p>
    <w:p w:rsidR="002B1C5F" w:rsidRPr="00E3131C" w:rsidRDefault="002B1C5F" w:rsidP="002B1C5F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старий</w:t>
      </w:r>
    </w:p>
    <w:p w:rsidR="002B1C5F" w:rsidRPr="00E3131C" w:rsidRDefault="002B1C5F" w:rsidP="002B1C5F">
      <w:pPr>
        <w:pStyle w:val="HeroRemarka"/>
        <w:rPr>
          <w:lang w:val="uk-UA"/>
        </w:rPr>
      </w:pPr>
      <w:r w:rsidRPr="00E3131C">
        <w:rPr>
          <w:lang w:val="uk-UA"/>
        </w:rPr>
        <w:t>(тарабарською, п</w:t>
      </w:r>
      <w:r w:rsidRPr="00E3131C">
        <w:rPr>
          <w:lang w:val="uk-UA"/>
        </w:rPr>
        <w:t>е</w:t>
      </w:r>
      <w:r w:rsidRPr="00E3131C">
        <w:rPr>
          <w:lang w:val="uk-UA"/>
        </w:rPr>
        <w:t>реклад титрами)</w:t>
      </w:r>
    </w:p>
    <w:p w:rsidR="002B1C5F" w:rsidRPr="00E3131C" w:rsidRDefault="002B1C5F" w:rsidP="002B1C5F">
      <w:pPr>
        <w:pStyle w:val="HeroRemarka"/>
        <w:rPr>
          <w:lang w:val="uk-UA"/>
        </w:rPr>
      </w:pPr>
      <w:r w:rsidRPr="00E3131C">
        <w:rPr>
          <w:lang w:val="uk-UA"/>
        </w:rPr>
        <w:t>(молодому)</w:t>
      </w:r>
    </w:p>
    <w:p w:rsidR="002B1C5F" w:rsidRPr="00E3131C" w:rsidRDefault="002B1C5F" w:rsidP="002B1C5F">
      <w:pPr>
        <w:pStyle w:val="HeroReplica"/>
        <w:rPr>
          <w:lang w:val="uk-UA"/>
        </w:rPr>
      </w:pPr>
      <w:r w:rsidRPr="00E3131C">
        <w:rPr>
          <w:lang w:val="uk-UA"/>
        </w:rPr>
        <w:t>Дивись,він сам надіває на себе петлю.</w:t>
      </w:r>
    </w:p>
    <w:p w:rsidR="002B1C5F" w:rsidRPr="00E3131C" w:rsidRDefault="002B1C5F" w:rsidP="002B1C5F">
      <w:pPr>
        <w:pStyle w:val="ActionDescription"/>
        <w:rPr>
          <w:lang w:val="uk-UA"/>
        </w:rPr>
      </w:pPr>
      <w:r w:rsidRPr="00E3131C">
        <w:rPr>
          <w:lang w:val="uk-UA"/>
        </w:rPr>
        <w:t>Дід стоїть під шибеницею, з петлею на шиї</w:t>
      </w:r>
      <w:r w:rsidR="00A24BE5" w:rsidRPr="00E3131C">
        <w:rPr>
          <w:lang w:val="uk-UA"/>
        </w:rPr>
        <w:t>, вилізши на т</w:t>
      </w:r>
      <w:r w:rsidR="00A24BE5" w:rsidRPr="00E3131C">
        <w:rPr>
          <w:lang w:val="uk-UA"/>
        </w:rPr>
        <w:t>а</w:t>
      </w:r>
      <w:r w:rsidR="00A24BE5" w:rsidRPr="00E3131C">
        <w:rPr>
          <w:lang w:val="uk-UA"/>
        </w:rPr>
        <w:t>бурет</w:t>
      </w:r>
      <w:r w:rsidRPr="00E3131C">
        <w:rPr>
          <w:lang w:val="uk-UA"/>
        </w:rPr>
        <w:t>.</w:t>
      </w:r>
    </w:p>
    <w:p w:rsidR="002B1C5F" w:rsidRPr="00E3131C" w:rsidRDefault="002B1C5F" w:rsidP="002B1C5F">
      <w:pPr>
        <w:pStyle w:val="HeroName"/>
        <w:rPr>
          <w:lang w:val="uk-UA"/>
        </w:rPr>
      </w:pPr>
      <w:r w:rsidRPr="00E3131C">
        <w:rPr>
          <w:lang w:val="uk-UA"/>
        </w:rPr>
        <w:t>страий</w:t>
      </w:r>
    </w:p>
    <w:p w:rsidR="002B1C5F" w:rsidRPr="00E3131C" w:rsidRDefault="002B1C5F" w:rsidP="002B1C5F">
      <w:pPr>
        <w:pStyle w:val="HeroVoiceOver"/>
        <w:rPr>
          <w:lang w:val="uk-UA"/>
        </w:rPr>
      </w:pPr>
      <w:r w:rsidRPr="00E3131C">
        <w:rPr>
          <w:lang w:val="uk-UA"/>
        </w:rPr>
        <w:t>(тарабарською, п</w:t>
      </w:r>
      <w:r w:rsidRPr="00E3131C">
        <w:rPr>
          <w:lang w:val="uk-UA"/>
        </w:rPr>
        <w:t>е</w:t>
      </w:r>
      <w:r w:rsidRPr="00E3131C">
        <w:rPr>
          <w:lang w:val="uk-UA"/>
        </w:rPr>
        <w:t>реклад титрами)</w:t>
      </w:r>
    </w:p>
    <w:p w:rsidR="002B1C5F" w:rsidRPr="00E3131C" w:rsidRDefault="002B1C5F" w:rsidP="002B1C5F">
      <w:pPr>
        <w:pStyle w:val="HeroVoiceOver"/>
        <w:rPr>
          <w:lang w:val="uk-UA"/>
        </w:rPr>
      </w:pPr>
      <w:r w:rsidRPr="00E3131C">
        <w:rPr>
          <w:lang w:val="uk-UA"/>
        </w:rPr>
        <w:t>(за кадром)</w:t>
      </w:r>
    </w:p>
    <w:p w:rsidR="00876BD1" w:rsidRPr="00E3131C" w:rsidRDefault="00876BD1" w:rsidP="002B1C5F">
      <w:pPr>
        <w:pStyle w:val="HeroReplica"/>
        <w:rPr>
          <w:lang w:val="uk-UA"/>
        </w:rPr>
      </w:pPr>
      <w:r w:rsidRPr="00E3131C">
        <w:rPr>
          <w:lang w:val="uk-UA" w:eastAsia="ru-RU" w:bidi="ar-SA"/>
        </w:rPr>
        <w:t>Слухай</w:t>
      </w:r>
      <w:r w:rsidR="002B1C5F" w:rsidRPr="00E3131C">
        <w:rPr>
          <w:lang w:val="uk-UA"/>
        </w:rPr>
        <w:t>, мій молодший супу</w:t>
      </w:r>
      <w:r w:rsidR="002B1C5F" w:rsidRPr="00E3131C">
        <w:rPr>
          <w:lang w:val="uk-UA"/>
        </w:rPr>
        <w:t>т</w:t>
      </w:r>
      <w:r w:rsidR="002B1C5F" w:rsidRPr="00E3131C">
        <w:rPr>
          <w:lang w:val="uk-UA"/>
        </w:rPr>
        <w:t xml:space="preserve">ник </w:t>
      </w:r>
      <w:r w:rsidRPr="00E3131C">
        <w:rPr>
          <w:lang w:val="uk-UA" w:eastAsia="ru-RU" w:bidi="ar-SA"/>
        </w:rPr>
        <w:t>хоче знати, що ти думаєш перед смертю?</w:t>
      </w:r>
    </w:p>
    <w:p w:rsidR="002B1C5F" w:rsidRPr="00E3131C" w:rsidRDefault="002B1C5F" w:rsidP="002B1C5F">
      <w:pPr>
        <w:rPr>
          <w:lang w:val="uk-UA"/>
        </w:rPr>
      </w:pPr>
    </w:p>
    <w:p w:rsidR="002B1C5F" w:rsidRPr="00E3131C" w:rsidRDefault="002B1C5F" w:rsidP="002B1C5F">
      <w:pPr>
        <w:pStyle w:val="HeroName"/>
        <w:rPr>
          <w:lang w:val="uk-UA"/>
        </w:rPr>
      </w:pPr>
      <w:r w:rsidRPr="00E3131C">
        <w:rPr>
          <w:lang w:val="uk-UA"/>
        </w:rPr>
        <w:t>старий дід</w:t>
      </w:r>
    </w:p>
    <w:p w:rsidR="00876BD1" w:rsidRPr="00E3131C" w:rsidRDefault="00876BD1" w:rsidP="002B1C5F">
      <w:pPr>
        <w:pStyle w:val="HeroReplica"/>
        <w:rPr>
          <w:lang w:val="uk-UA"/>
        </w:rPr>
      </w:pPr>
      <w:r w:rsidRPr="00E3131C">
        <w:rPr>
          <w:lang w:val="uk-UA" w:eastAsia="ru-RU" w:bidi="ar-SA"/>
        </w:rPr>
        <w:t>Світ здурів, то й бджоли п</w:t>
      </w:r>
      <w:r w:rsidRPr="00E3131C">
        <w:rPr>
          <w:lang w:val="uk-UA" w:eastAsia="ru-RU" w:bidi="ar-SA"/>
        </w:rPr>
        <w:t>о</w:t>
      </w:r>
      <w:r w:rsidR="005F691E" w:rsidRPr="00E3131C">
        <w:rPr>
          <w:lang w:val="uk-UA" w:eastAsia="ru-RU" w:bidi="ar-SA"/>
        </w:rPr>
        <w:t xml:space="preserve">дуріли. Почали всяке </w:t>
      </w:r>
      <w:r w:rsidR="00272DE1" w:rsidRPr="00272DE1">
        <w:rPr>
          <w:lang w:val="uk-UA"/>
        </w:rPr>
        <w:t>лай</w:t>
      </w:r>
      <w:r w:rsidR="002B1C5F" w:rsidRPr="00272DE1">
        <w:rPr>
          <w:lang w:val="uk-UA"/>
        </w:rPr>
        <w:t>но</w:t>
      </w:r>
      <w:r w:rsidRPr="00272DE1">
        <w:rPr>
          <w:lang w:val="uk-UA" w:eastAsia="ru-RU" w:bidi="ar-SA"/>
        </w:rPr>
        <w:t xml:space="preserve"> </w:t>
      </w:r>
      <w:r w:rsidR="005F691E" w:rsidRPr="00E3131C">
        <w:rPr>
          <w:lang w:val="uk-UA" w:eastAsia="ru-RU" w:bidi="ar-SA"/>
        </w:rPr>
        <w:t>кусати</w:t>
      </w:r>
      <w:r w:rsidRPr="00E3131C">
        <w:rPr>
          <w:lang w:val="uk-UA" w:eastAsia="ru-RU" w:bidi="ar-SA"/>
        </w:rPr>
        <w:t>. А думаю я, що погані ваші діла, раз уже ви бо</w:t>
      </w:r>
      <w:r w:rsidRPr="00E3131C">
        <w:rPr>
          <w:lang w:val="uk-UA" w:eastAsia="ru-RU" w:bidi="ar-SA"/>
        </w:rPr>
        <w:t>ї</w:t>
      </w:r>
      <w:r w:rsidRPr="00E3131C">
        <w:rPr>
          <w:lang w:val="uk-UA" w:eastAsia="ru-RU" w:bidi="ar-SA"/>
        </w:rPr>
        <w:t>тесь таких, як я. Діло ваше програне.</w:t>
      </w:r>
    </w:p>
    <w:p w:rsidR="002B1C5F" w:rsidRPr="00E3131C" w:rsidRDefault="002B1C5F" w:rsidP="002B1C5F">
      <w:pPr>
        <w:rPr>
          <w:lang w:val="uk-UA"/>
        </w:rPr>
      </w:pPr>
    </w:p>
    <w:p w:rsidR="002B1C5F" w:rsidRPr="00E3131C" w:rsidRDefault="002B1C5F" w:rsidP="002B1C5F">
      <w:pPr>
        <w:pStyle w:val="HeroName"/>
        <w:rPr>
          <w:lang w:val="uk-UA"/>
        </w:rPr>
      </w:pPr>
      <w:r w:rsidRPr="00E3131C">
        <w:rPr>
          <w:lang w:val="uk-UA"/>
        </w:rPr>
        <w:t>старий</w:t>
      </w:r>
    </w:p>
    <w:p w:rsidR="002B1C5F" w:rsidRPr="00E3131C" w:rsidRDefault="002B1C5F" w:rsidP="002B1C5F">
      <w:pPr>
        <w:pStyle w:val="HeroRemarka"/>
        <w:rPr>
          <w:lang w:val="uk-UA"/>
        </w:rPr>
      </w:pPr>
      <w:r w:rsidRPr="00E3131C">
        <w:rPr>
          <w:lang w:val="uk-UA"/>
        </w:rPr>
        <w:t>(тарабарською, п</w:t>
      </w:r>
      <w:r w:rsidRPr="00E3131C">
        <w:rPr>
          <w:lang w:val="uk-UA"/>
        </w:rPr>
        <w:t>е</w:t>
      </w:r>
      <w:r w:rsidRPr="00E3131C">
        <w:rPr>
          <w:lang w:val="uk-UA"/>
        </w:rPr>
        <w:t>реклад титрами)</w:t>
      </w:r>
    </w:p>
    <w:p w:rsidR="00876BD1" w:rsidRPr="00E3131C" w:rsidRDefault="00876BD1" w:rsidP="002B1C5F">
      <w:pPr>
        <w:pStyle w:val="HeroReplica"/>
        <w:rPr>
          <w:lang w:val="uk-UA"/>
        </w:rPr>
      </w:pPr>
      <w:r w:rsidRPr="00E3131C">
        <w:rPr>
          <w:lang w:val="uk-UA" w:eastAsia="ru-RU" w:bidi="ar-SA"/>
        </w:rPr>
        <w:t>Але я стою на твоїй терит</w:t>
      </w:r>
      <w:r w:rsidRPr="00E3131C">
        <w:rPr>
          <w:lang w:val="uk-UA" w:eastAsia="ru-RU" w:bidi="ar-SA"/>
        </w:rPr>
        <w:t>о</w:t>
      </w:r>
      <w:r w:rsidRPr="00E3131C">
        <w:rPr>
          <w:lang w:val="uk-UA" w:eastAsia="ru-RU" w:bidi="ar-SA"/>
        </w:rPr>
        <w:t>рії і вішаю тебе</w:t>
      </w:r>
      <w:r w:rsidR="002B1C5F" w:rsidRPr="00E3131C">
        <w:rPr>
          <w:lang w:val="uk-UA"/>
        </w:rPr>
        <w:t>.</w:t>
      </w:r>
    </w:p>
    <w:p w:rsidR="002B1C5F" w:rsidRPr="00E3131C" w:rsidRDefault="002B1C5F" w:rsidP="002B1C5F">
      <w:pPr>
        <w:rPr>
          <w:lang w:val="uk-UA"/>
        </w:rPr>
      </w:pPr>
    </w:p>
    <w:p w:rsidR="002B1C5F" w:rsidRPr="00E3131C" w:rsidRDefault="002B1C5F" w:rsidP="002B1C5F">
      <w:pPr>
        <w:pStyle w:val="HeroName"/>
        <w:rPr>
          <w:lang w:val="uk-UA"/>
        </w:rPr>
      </w:pPr>
      <w:r w:rsidRPr="00E3131C">
        <w:rPr>
          <w:lang w:val="uk-UA"/>
        </w:rPr>
        <w:t>старий дід</w:t>
      </w:r>
    </w:p>
    <w:p w:rsidR="002B1C5F" w:rsidRPr="00E3131C" w:rsidRDefault="002B1C5F" w:rsidP="002B1C5F">
      <w:pPr>
        <w:pStyle w:val="HeroVoiceOver"/>
        <w:rPr>
          <w:lang w:val="uk-UA"/>
        </w:rPr>
      </w:pPr>
      <w:r w:rsidRPr="00E3131C">
        <w:rPr>
          <w:lang w:val="uk-UA"/>
        </w:rPr>
        <w:t>(за кадром)</w:t>
      </w:r>
    </w:p>
    <w:p w:rsidR="00876BD1" w:rsidRPr="00E3131C" w:rsidRDefault="00876BD1" w:rsidP="00A24BE5">
      <w:pPr>
        <w:pStyle w:val="HeroReplica"/>
        <w:rPr>
          <w:lang w:val="uk-UA"/>
        </w:rPr>
      </w:pPr>
      <w:r w:rsidRPr="00E3131C">
        <w:rPr>
          <w:lang w:val="uk-UA" w:eastAsia="ru-RU" w:bidi="ar-SA"/>
        </w:rPr>
        <w:t>Ну що ж? Повісиш та й ут</w:t>
      </w:r>
      <w:r w:rsidRPr="00E3131C">
        <w:rPr>
          <w:lang w:val="uk-UA" w:eastAsia="ru-RU" w:bidi="ar-SA"/>
        </w:rPr>
        <w:t>е</w:t>
      </w:r>
      <w:r w:rsidRPr="00E3131C">
        <w:rPr>
          <w:lang w:val="uk-UA" w:eastAsia="ru-RU" w:bidi="ar-SA"/>
        </w:rPr>
        <w:t xml:space="preserve">чеш. Така вже твоя слава... </w:t>
      </w:r>
    </w:p>
    <w:p w:rsidR="00A24BE5" w:rsidRPr="00E3131C" w:rsidRDefault="00A24BE5" w:rsidP="00A24BE5">
      <w:pPr>
        <w:rPr>
          <w:lang w:val="uk-UA"/>
        </w:rPr>
      </w:pPr>
    </w:p>
    <w:p w:rsidR="00A24BE5" w:rsidRPr="00E3131C" w:rsidRDefault="00A24BE5" w:rsidP="00A24BE5">
      <w:pPr>
        <w:pStyle w:val="HeroName"/>
        <w:rPr>
          <w:lang w:val="uk-UA"/>
        </w:rPr>
      </w:pPr>
      <w:r w:rsidRPr="00E3131C">
        <w:rPr>
          <w:lang w:val="uk-UA"/>
        </w:rPr>
        <w:t>старий</w:t>
      </w:r>
    </w:p>
    <w:p w:rsidR="00A24BE5" w:rsidRPr="00E3131C" w:rsidRDefault="00A24BE5" w:rsidP="00A24BE5">
      <w:pPr>
        <w:pStyle w:val="HeroReplica"/>
        <w:rPr>
          <w:lang w:val="uk-UA"/>
        </w:rPr>
      </w:pPr>
      <w:r w:rsidRPr="00E3131C">
        <w:rPr>
          <w:lang w:val="uk-UA"/>
        </w:rPr>
        <w:t>Розкайся й я пробачу тебе та подарую життя вічне.</w:t>
      </w:r>
      <w:r w:rsidR="00311D2D" w:rsidRPr="00E3131C">
        <w:rPr>
          <w:lang w:val="uk-UA"/>
        </w:rPr>
        <w:t xml:space="preserve"> Адже ти примкнеш до багатовікової історії величного народу, матимеш своє місце на його землі й не увійдеш у світи як жебрак, не маючий а ні історії, а ні землі, а ні держави. Відречися, бо який сенс тягати за собою вели</w:t>
      </w:r>
      <w:r w:rsidR="00311D2D" w:rsidRPr="00E3131C">
        <w:rPr>
          <w:lang w:val="uk-UA"/>
        </w:rPr>
        <w:t>ч</w:t>
      </w:r>
      <w:r w:rsidR="00311D2D" w:rsidRPr="00E3131C">
        <w:rPr>
          <w:lang w:val="uk-UA"/>
        </w:rPr>
        <w:t xml:space="preserve">ного колись мерця, </w:t>
      </w:r>
      <w:r w:rsidR="00B31786" w:rsidRPr="00E3131C">
        <w:rPr>
          <w:lang w:val="uk-UA"/>
        </w:rPr>
        <w:t>який по справжньому ніколи й народ</w:t>
      </w:r>
      <w:r w:rsidR="00B31786" w:rsidRPr="00E3131C">
        <w:rPr>
          <w:lang w:val="uk-UA"/>
        </w:rPr>
        <w:t>и</w:t>
      </w:r>
      <w:r w:rsidR="00B31786" w:rsidRPr="00E3131C">
        <w:rPr>
          <w:lang w:val="uk-UA"/>
        </w:rPr>
        <w:t>тися не спромігся</w:t>
      </w:r>
      <w:r w:rsidR="00311D2D" w:rsidRPr="00E3131C">
        <w:rPr>
          <w:lang w:val="uk-UA"/>
        </w:rPr>
        <w:t>.</w:t>
      </w:r>
    </w:p>
    <w:p w:rsidR="00A24BE5" w:rsidRPr="00E3131C" w:rsidRDefault="00A24BE5" w:rsidP="00A24BE5">
      <w:pPr>
        <w:rPr>
          <w:lang w:val="uk-UA"/>
        </w:rPr>
      </w:pPr>
    </w:p>
    <w:p w:rsidR="00A24BE5" w:rsidRPr="00E3131C" w:rsidRDefault="00A24BE5" w:rsidP="00A24BE5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старий дід</w:t>
      </w:r>
    </w:p>
    <w:p w:rsidR="00876BD1" w:rsidRPr="00E3131C" w:rsidRDefault="00876BD1" w:rsidP="00A24BE5">
      <w:pPr>
        <w:pStyle w:val="HeroReplica"/>
        <w:rPr>
          <w:lang w:val="uk-UA"/>
        </w:rPr>
      </w:pPr>
      <w:r w:rsidRPr="00E3131C">
        <w:rPr>
          <w:lang w:val="uk-UA" w:eastAsia="ru-RU" w:bidi="ar-SA"/>
        </w:rPr>
        <w:t xml:space="preserve">Іди, не заслоняй мені </w:t>
      </w:r>
      <w:r w:rsidR="007921F5" w:rsidRPr="00E3131C">
        <w:rPr>
          <w:lang w:val="uk-UA"/>
        </w:rPr>
        <w:t>землі батьків моїх</w:t>
      </w:r>
      <w:r w:rsidRPr="00E3131C">
        <w:rPr>
          <w:lang w:val="uk-UA" w:eastAsia="ru-RU" w:bidi="ar-SA"/>
        </w:rPr>
        <w:t>, глупак.</w:t>
      </w:r>
    </w:p>
    <w:p w:rsidR="00A24BE5" w:rsidRPr="00E3131C" w:rsidRDefault="00A24BE5" w:rsidP="00A24BE5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Дід зривається з табурета, </w:t>
      </w:r>
      <w:r w:rsidR="005F691E" w:rsidRPr="00E3131C">
        <w:rPr>
          <w:lang w:val="uk-UA"/>
        </w:rPr>
        <w:t>за</w:t>
      </w:r>
      <w:r w:rsidRPr="00E3131C">
        <w:rPr>
          <w:lang w:val="uk-UA"/>
        </w:rPr>
        <w:t>прокинувши його з під себе та починає розгойдуватися.</w:t>
      </w:r>
    </w:p>
    <w:p w:rsidR="00A24BE5" w:rsidRPr="00E3131C" w:rsidRDefault="00A24BE5" w:rsidP="00A24BE5">
      <w:pPr>
        <w:pStyle w:val="ActionDescription"/>
        <w:rPr>
          <w:lang w:val="uk-UA"/>
        </w:rPr>
      </w:pPr>
      <w:r w:rsidRPr="00E3131C">
        <w:rPr>
          <w:lang w:val="uk-UA"/>
        </w:rPr>
        <w:t>Старий та молодий відходять від машини та простують розб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тою та </w:t>
      </w:r>
      <w:r w:rsidR="005F691E" w:rsidRPr="00E3131C">
        <w:rPr>
          <w:lang w:val="uk-UA"/>
        </w:rPr>
        <w:t>бруд</w:t>
      </w:r>
      <w:r w:rsidRPr="00E3131C">
        <w:rPr>
          <w:lang w:val="uk-UA"/>
        </w:rPr>
        <w:t>ною дорогою далі, місячи грязюку високими чоб</w:t>
      </w:r>
      <w:r w:rsidRPr="00E3131C">
        <w:rPr>
          <w:lang w:val="uk-UA"/>
        </w:rPr>
        <w:t>і</w:t>
      </w:r>
      <w:r w:rsidRPr="00E3131C">
        <w:rPr>
          <w:lang w:val="uk-UA"/>
        </w:rPr>
        <w:t>тьми.</w:t>
      </w:r>
    </w:p>
    <w:p w:rsidR="00A24BE5" w:rsidRPr="00E3131C" w:rsidRDefault="00A24BE5" w:rsidP="00A24BE5">
      <w:pPr>
        <w:pStyle w:val="HeroName"/>
        <w:rPr>
          <w:lang w:val="uk-UA"/>
        </w:rPr>
      </w:pPr>
      <w:r w:rsidRPr="00E3131C">
        <w:rPr>
          <w:lang w:val="uk-UA"/>
        </w:rPr>
        <w:t>старий</w:t>
      </w:r>
    </w:p>
    <w:p w:rsidR="00A24BE5" w:rsidRPr="00E3131C" w:rsidRDefault="00A24BE5" w:rsidP="00A24BE5">
      <w:pPr>
        <w:pStyle w:val="HeroReplica"/>
        <w:rPr>
          <w:lang w:val="uk-UA"/>
        </w:rPr>
      </w:pPr>
      <w:r w:rsidRPr="00E3131C">
        <w:rPr>
          <w:lang w:val="uk-UA"/>
        </w:rPr>
        <w:t>Чув, сину?</w:t>
      </w:r>
    </w:p>
    <w:p w:rsidR="00A24BE5" w:rsidRPr="00E3131C" w:rsidRDefault="00A24BE5" w:rsidP="00A24BE5">
      <w:pPr>
        <w:rPr>
          <w:lang w:val="uk-UA"/>
        </w:rPr>
      </w:pPr>
    </w:p>
    <w:p w:rsidR="00A24BE5" w:rsidRPr="00E3131C" w:rsidRDefault="00A24BE5" w:rsidP="00A24BE5">
      <w:pPr>
        <w:pStyle w:val="HeroName"/>
        <w:rPr>
          <w:lang w:val="uk-UA"/>
        </w:rPr>
      </w:pPr>
      <w:r w:rsidRPr="00E3131C">
        <w:rPr>
          <w:lang w:val="uk-UA"/>
        </w:rPr>
        <w:t>молодий</w:t>
      </w:r>
    </w:p>
    <w:p w:rsidR="00001E84" w:rsidRPr="00E3131C" w:rsidRDefault="00876BD1" w:rsidP="00A24BE5">
      <w:pPr>
        <w:pStyle w:val="HeroReplica"/>
        <w:rPr>
          <w:lang w:val="uk-UA"/>
        </w:rPr>
      </w:pPr>
      <w:r w:rsidRPr="00E3131C">
        <w:rPr>
          <w:lang w:val="uk-UA" w:eastAsia="ru-RU" w:bidi="ar-SA"/>
        </w:rPr>
        <w:t>Я починаю тебе розуміти. Це страшно</w:t>
      </w:r>
      <w:r w:rsidR="00A24BE5" w:rsidRPr="00E3131C">
        <w:rPr>
          <w:lang w:val="uk-UA"/>
        </w:rPr>
        <w:t>.</w:t>
      </w:r>
    </w:p>
    <w:p w:rsidR="00B80FAF" w:rsidRPr="00E3131C" w:rsidRDefault="00B80FAF" w:rsidP="00B80FAF">
      <w:pPr>
        <w:rPr>
          <w:lang w:val="uk-UA"/>
        </w:rPr>
      </w:pPr>
    </w:p>
    <w:p w:rsidR="00B80FAF" w:rsidRPr="00E3131C" w:rsidRDefault="00B80FAF" w:rsidP="00B80FAF">
      <w:pPr>
        <w:pStyle w:val="HeroName"/>
        <w:rPr>
          <w:lang w:val="uk-UA"/>
        </w:rPr>
      </w:pPr>
      <w:r w:rsidRPr="00E3131C">
        <w:rPr>
          <w:lang w:val="uk-UA"/>
        </w:rPr>
        <w:t>старий</w:t>
      </w:r>
    </w:p>
    <w:p w:rsidR="00B80FAF" w:rsidRPr="00E3131C" w:rsidRDefault="00B80FAF" w:rsidP="00B80FAF">
      <w:pPr>
        <w:pStyle w:val="HeroReplica"/>
        <w:rPr>
          <w:lang w:val="uk-UA"/>
        </w:rPr>
      </w:pPr>
      <w:r w:rsidRPr="00E3131C">
        <w:rPr>
          <w:lang w:val="uk-UA"/>
        </w:rPr>
        <w:t>Але одна їх риса дає нам н</w:t>
      </w:r>
      <w:r w:rsidRPr="00E3131C">
        <w:rPr>
          <w:lang w:val="uk-UA"/>
        </w:rPr>
        <w:t>е</w:t>
      </w:r>
      <w:r w:rsidRPr="00E3131C">
        <w:rPr>
          <w:lang w:val="uk-UA"/>
        </w:rPr>
        <w:t>зламну надію та великі ша</w:t>
      </w:r>
      <w:r w:rsidRPr="00E3131C">
        <w:rPr>
          <w:lang w:val="uk-UA"/>
        </w:rPr>
        <w:t>н</w:t>
      </w:r>
      <w:r w:rsidRPr="00E3131C">
        <w:rPr>
          <w:lang w:val="uk-UA"/>
        </w:rPr>
        <w:t>си.</w:t>
      </w:r>
    </w:p>
    <w:p w:rsidR="00B80FAF" w:rsidRPr="00E3131C" w:rsidRDefault="00B80FAF" w:rsidP="00B80FAF">
      <w:pPr>
        <w:pStyle w:val="ActionDescription"/>
        <w:rPr>
          <w:lang w:val="uk-UA"/>
        </w:rPr>
      </w:pPr>
      <w:r w:rsidRPr="00E3131C">
        <w:rPr>
          <w:lang w:val="uk-UA"/>
        </w:rPr>
        <w:t>Молодий запитально дивиться на старого.</w:t>
      </w:r>
    </w:p>
    <w:p w:rsidR="00B80FAF" w:rsidRPr="00E3131C" w:rsidRDefault="00B80FAF" w:rsidP="00B80FAF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B80FAF" w:rsidRPr="00E3131C" w:rsidRDefault="00B80FAF" w:rsidP="002551FD">
      <w:pPr>
        <w:pStyle w:val="HeroReplica"/>
        <w:rPr>
          <w:lang w:val="uk-UA"/>
        </w:rPr>
      </w:pPr>
      <w:r w:rsidRPr="00E3131C">
        <w:rPr>
          <w:lang w:val="uk-UA"/>
        </w:rPr>
        <w:t>Для них своя сорочка та бл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го свого роду вище понад усе. </w:t>
      </w:r>
      <w:r w:rsidR="002551FD" w:rsidRPr="00E3131C">
        <w:rPr>
          <w:lang w:val="uk-UA"/>
        </w:rPr>
        <w:t>Й такі уподобання зн</w:t>
      </w:r>
      <w:r w:rsidR="002551FD" w:rsidRPr="00E3131C">
        <w:rPr>
          <w:lang w:val="uk-UA"/>
        </w:rPr>
        <w:t>е</w:t>
      </w:r>
      <w:r w:rsidR="002551FD" w:rsidRPr="00E3131C">
        <w:rPr>
          <w:lang w:val="uk-UA"/>
        </w:rPr>
        <w:t>цінюють сусідське єство. Т</w:t>
      </w:r>
      <w:r w:rsidR="002551FD" w:rsidRPr="00E3131C">
        <w:rPr>
          <w:lang w:val="uk-UA"/>
        </w:rPr>
        <w:t>о</w:t>
      </w:r>
      <w:r w:rsidR="002551FD" w:rsidRPr="00E3131C">
        <w:rPr>
          <w:lang w:val="uk-UA"/>
        </w:rPr>
        <w:t>му серед них так багато зр</w:t>
      </w:r>
      <w:r w:rsidR="002551FD" w:rsidRPr="00E3131C">
        <w:rPr>
          <w:lang w:val="uk-UA"/>
        </w:rPr>
        <w:t>а</w:t>
      </w:r>
      <w:r w:rsidR="002551FD" w:rsidRPr="00E3131C">
        <w:rPr>
          <w:lang w:val="uk-UA"/>
        </w:rPr>
        <w:t xml:space="preserve">дників. </w:t>
      </w:r>
    </w:p>
    <w:p w:rsidR="00A24BE5" w:rsidRPr="00E3131C" w:rsidRDefault="00A24BE5" w:rsidP="002551FD">
      <w:pPr>
        <w:pStyle w:val="ActionTimeArena"/>
        <w:rPr>
          <w:lang w:val="uk-UA"/>
        </w:rPr>
      </w:pPr>
      <w:r w:rsidRPr="00E3131C">
        <w:rPr>
          <w:lang w:val="uk-UA"/>
        </w:rPr>
        <w:t>кінець марення</w:t>
      </w:r>
    </w:p>
    <w:p w:rsidR="00A24BE5" w:rsidRPr="00E3131C" w:rsidRDefault="00A24BE5" w:rsidP="00A24BE5">
      <w:pPr>
        <w:pStyle w:val="ActionTimeArena"/>
        <w:rPr>
          <w:lang w:val="uk-UA"/>
        </w:rPr>
      </w:pPr>
      <w:r w:rsidRPr="00E3131C">
        <w:rPr>
          <w:lang w:val="uk-UA"/>
        </w:rPr>
        <w:t>НАТ. В ПАЛАЮЧОМУ КОЛІ - ДЕНЬ</w:t>
      </w:r>
    </w:p>
    <w:p w:rsidR="00A24BE5" w:rsidRPr="00E3131C" w:rsidRDefault="00A24BE5" w:rsidP="00A24BE5">
      <w:pPr>
        <w:pStyle w:val="ActionDescription"/>
        <w:rPr>
          <w:lang w:val="uk-UA"/>
        </w:rPr>
      </w:pPr>
      <w:r w:rsidRPr="00E3131C">
        <w:rPr>
          <w:lang w:val="uk-UA"/>
        </w:rPr>
        <w:t>Син приходить до тями, привстає на руці, прокашлюється.</w:t>
      </w:r>
      <w:r w:rsidR="00B80FAF" w:rsidRPr="00E3131C">
        <w:rPr>
          <w:lang w:val="uk-UA"/>
        </w:rPr>
        <w:t xml:space="preserve"> На його та батьковій одежі незначні сліди пожарища.</w:t>
      </w:r>
    </w:p>
    <w:p w:rsidR="00A24BE5" w:rsidRPr="00E3131C" w:rsidRDefault="00957119" w:rsidP="00A24BE5">
      <w:pPr>
        <w:pStyle w:val="ActionDescription"/>
        <w:rPr>
          <w:lang w:val="uk-UA"/>
        </w:rPr>
      </w:pPr>
      <w:r w:rsidRPr="00E3131C">
        <w:rPr>
          <w:lang w:val="uk-UA"/>
        </w:rPr>
        <w:t>Син вст</w:t>
      </w:r>
      <w:r w:rsidR="00A24BE5" w:rsidRPr="00E3131C">
        <w:rPr>
          <w:lang w:val="uk-UA"/>
        </w:rPr>
        <w:t xml:space="preserve">ає на ноги та озирається навкруги й </w:t>
      </w:r>
    </w:p>
    <w:p w:rsidR="00A24BE5" w:rsidRPr="00E3131C" w:rsidRDefault="00A24BE5" w:rsidP="00A24BE5">
      <w:pPr>
        <w:pStyle w:val="ActionDescription"/>
        <w:rPr>
          <w:lang w:val="uk-UA"/>
        </w:rPr>
      </w:pPr>
      <w:r w:rsidRPr="00E3131C">
        <w:rPr>
          <w:lang w:val="uk-UA"/>
        </w:rPr>
        <w:t>Скільки бачить око - все спалена земля.</w:t>
      </w:r>
    </w:p>
    <w:p w:rsidR="00001E84" w:rsidRPr="00E3131C" w:rsidRDefault="0064784A" w:rsidP="0064784A">
      <w:pPr>
        <w:pStyle w:val="ActionTimeArena"/>
        <w:rPr>
          <w:lang w:val="uk-UA"/>
        </w:rPr>
      </w:pPr>
      <w:r w:rsidRPr="00E3131C">
        <w:rPr>
          <w:lang w:val="uk-UA"/>
        </w:rPr>
        <w:t>нат. спалена земля - день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>Важко переступають ноги по попелу.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>Б'ється об шаровари шабля.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Несе крізь чорноту </w:t>
      </w:r>
      <w:r w:rsidR="005F691E" w:rsidRPr="00E3131C">
        <w:rPr>
          <w:lang w:val="uk-UA"/>
        </w:rPr>
        <w:t>згаслого</w:t>
      </w:r>
      <w:r w:rsidRPr="00E3131C">
        <w:rPr>
          <w:lang w:val="uk-UA"/>
        </w:rPr>
        <w:t xml:space="preserve"> пожарища син батька на спині.</w:t>
      </w:r>
      <w:r w:rsidR="002551FD" w:rsidRPr="00E3131C">
        <w:rPr>
          <w:lang w:val="uk-UA"/>
        </w:rPr>
        <w:t xml:space="preserve"> Тіло його так й зачахло в неприродній позі вершника, а т</w:t>
      </w:r>
      <w:r w:rsidR="002551FD" w:rsidRPr="00E3131C">
        <w:rPr>
          <w:lang w:val="uk-UA"/>
        </w:rPr>
        <w:t>о</w:t>
      </w:r>
      <w:r w:rsidR="002551FD" w:rsidRPr="00E3131C">
        <w:rPr>
          <w:lang w:val="uk-UA"/>
        </w:rPr>
        <w:t>му руки та ноги його стирчать вперед. Обхопивши ті руки, та вклавши так собі на спину, син його й несе.</w:t>
      </w:r>
    </w:p>
    <w:p w:rsidR="002551FD" w:rsidRPr="00E3131C" w:rsidRDefault="002551FD" w:rsidP="002551FD">
      <w:pPr>
        <w:pStyle w:val="ActionDescription"/>
        <w:rPr>
          <w:lang w:val="uk-UA"/>
        </w:rPr>
      </w:pPr>
      <w:r w:rsidRPr="00E3131C">
        <w:rPr>
          <w:lang w:val="uk-UA"/>
        </w:rPr>
        <w:t>Звивиста та нерівна дорога крізь пожарище втомленого сина з батьком за плечима.</w:t>
      </w:r>
    </w:p>
    <w:p w:rsidR="002551FD" w:rsidRPr="00E3131C" w:rsidRDefault="002551FD" w:rsidP="002551FD">
      <w:pPr>
        <w:pStyle w:val="ActionTimeArena"/>
        <w:rPr>
          <w:lang w:val="uk-UA"/>
        </w:rPr>
      </w:pPr>
      <w:r w:rsidRPr="00E3131C">
        <w:rPr>
          <w:lang w:val="uk-UA"/>
        </w:rPr>
        <w:lastRenderedPageBreak/>
        <w:t>Нат. Лісок - вечір</w:t>
      </w:r>
    </w:p>
    <w:p w:rsidR="002551FD" w:rsidRPr="00E3131C" w:rsidRDefault="002551FD" w:rsidP="002551FD">
      <w:pPr>
        <w:pStyle w:val="ActionDescription"/>
        <w:rPr>
          <w:lang w:val="uk-UA"/>
        </w:rPr>
      </w:pPr>
      <w:r w:rsidRPr="00E3131C">
        <w:rPr>
          <w:lang w:val="uk-UA"/>
        </w:rPr>
        <w:t>Син шаблею рубає з дерева невеличкі гілки.</w:t>
      </w:r>
    </w:p>
    <w:p w:rsidR="002551FD" w:rsidRPr="00E3131C" w:rsidRDefault="002551FD" w:rsidP="002551FD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блукає ліском та піднизуючи шаблею, </w:t>
      </w:r>
      <w:r w:rsidR="005F691E" w:rsidRPr="00E3131C">
        <w:rPr>
          <w:lang w:val="uk-UA"/>
        </w:rPr>
        <w:t>перекидає</w:t>
      </w:r>
      <w:r w:rsidRPr="00E3131C">
        <w:rPr>
          <w:lang w:val="uk-UA"/>
        </w:rPr>
        <w:t xml:space="preserve"> сушняк, роздивляється, щось шукає.</w:t>
      </w:r>
    </w:p>
    <w:p w:rsidR="002551FD" w:rsidRPr="00E3131C" w:rsidRDefault="002551FD" w:rsidP="002551FD">
      <w:pPr>
        <w:pStyle w:val="ActionDescription"/>
        <w:rPr>
          <w:lang w:val="uk-UA"/>
        </w:rPr>
      </w:pPr>
      <w:r w:rsidRPr="00E3131C">
        <w:rPr>
          <w:lang w:val="uk-UA"/>
        </w:rPr>
        <w:t>Ось він бачить велику товсту та коротку гілку, щось схоже на битку, тільки що необтесане. Це те, що він шукав.</w:t>
      </w:r>
    </w:p>
    <w:p w:rsidR="002551FD" w:rsidRPr="00E3131C" w:rsidRDefault="002551FD" w:rsidP="002551FD">
      <w:pPr>
        <w:pStyle w:val="ActionDescription"/>
        <w:rPr>
          <w:lang w:val="uk-UA"/>
        </w:rPr>
      </w:pPr>
      <w:r w:rsidRPr="00E3131C">
        <w:rPr>
          <w:lang w:val="uk-UA"/>
        </w:rPr>
        <w:t>Котиться сонце над деревами за обрій.</w:t>
      </w:r>
    </w:p>
    <w:p w:rsidR="002551FD" w:rsidRPr="00E3131C" w:rsidRDefault="002551FD" w:rsidP="002551FD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2551FD" w:rsidRPr="00E3131C" w:rsidRDefault="002551FD" w:rsidP="002551FD">
      <w:pPr>
        <w:pStyle w:val="HeroVoiceOver"/>
        <w:rPr>
          <w:lang w:val="uk-UA"/>
        </w:rPr>
      </w:pPr>
      <w:r w:rsidRPr="00E3131C">
        <w:rPr>
          <w:lang w:val="uk-UA"/>
        </w:rPr>
        <w:t>(за кадром)</w:t>
      </w:r>
    </w:p>
    <w:p w:rsidR="002551FD" w:rsidRPr="00E3131C" w:rsidRDefault="002551FD" w:rsidP="002551FD">
      <w:pPr>
        <w:pStyle w:val="HeroReplica"/>
        <w:rPr>
          <w:lang w:val="uk-UA"/>
        </w:rPr>
      </w:pPr>
      <w:r w:rsidRPr="00E3131C">
        <w:rPr>
          <w:lang w:val="uk-UA"/>
        </w:rPr>
        <w:t>Пробач батя.</w:t>
      </w:r>
    </w:p>
    <w:p w:rsidR="002551FD" w:rsidRPr="00E3131C" w:rsidRDefault="002551FD" w:rsidP="002551FD">
      <w:pPr>
        <w:pStyle w:val="ActionDescription"/>
        <w:rPr>
          <w:lang w:val="uk-UA"/>
        </w:rPr>
      </w:pPr>
      <w:r w:rsidRPr="00E3131C">
        <w:rPr>
          <w:lang w:val="uk-UA"/>
        </w:rPr>
        <w:t>Чутно глухі удари та хруст кісток.</w:t>
      </w:r>
    </w:p>
    <w:p w:rsidR="0064784A" w:rsidRPr="00E3131C" w:rsidRDefault="0064784A" w:rsidP="0064784A">
      <w:pPr>
        <w:pStyle w:val="ActionTimeArena"/>
        <w:rPr>
          <w:lang w:val="uk-UA"/>
        </w:rPr>
      </w:pPr>
      <w:r w:rsidRPr="00E3131C">
        <w:rPr>
          <w:lang w:val="uk-UA"/>
        </w:rPr>
        <w:t>нат. дорога - вечір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>Здіймають невеличку куряву важкі кроки.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>Син йде дорогою</w:t>
      </w:r>
      <w:r w:rsidR="0063111B" w:rsidRPr="00E3131C">
        <w:rPr>
          <w:lang w:val="uk-UA"/>
        </w:rPr>
        <w:t xml:space="preserve"> на зустріч сідаючому сонцю</w:t>
      </w:r>
      <w:r w:rsidR="00F120C5" w:rsidRPr="00E3131C">
        <w:rPr>
          <w:lang w:val="uk-UA"/>
        </w:rPr>
        <w:t>, тягнучи за с</w:t>
      </w:r>
      <w:r w:rsidR="00F120C5" w:rsidRPr="00E3131C">
        <w:rPr>
          <w:lang w:val="uk-UA"/>
        </w:rPr>
        <w:t>о</w:t>
      </w:r>
      <w:r w:rsidR="00F120C5" w:rsidRPr="00E3131C">
        <w:rPr>
          <w:lang w:val="uk-UA"/>
        </w:rPr>
        <w:t>бою на підстелених та перетнутих лозою тонких гілках роз</w:t>
      </w:r>
      <w:r w:rsidR="00F120C5" w:rsidRPr="00E3131C">
        <w:rPr>
          <w:lang w:val="uk-UA"/>
        </w:rPr>
        <w:t>п</w:t>
      </w:r>
      <w:r w:rsidR="00F120C5" w:rsidRPr="00E3131C">
        <w:rPr>
          <w:lang w:val="uk-UA"/>
        </w:rPr>
        <w:t>ростане та випрямлене тіло батька</w:t>
      </w:r>
      <w:r w:rsidRPr="00E3131C">
        <w:rPr>
          <w:lang w:val="uk-UA"/>
        </w:rPr>
        <w:t>.</w:t>
      </w:r>
      <w:r w:rsidR="00F120C5" w:rsidRPr="00E3131C">
        <w:rPr>
          <w:lang w:val="uk-UA"/>
        </w:rPr>
        <w:t xml:space="preserve"> Під розхристаною соро</w:t>
      </w:r>
      <w:r w:rsidR="00F120C5" w:rsidRPr="00E3131C">
        <w:rPr>
          <w:lang w:val="uk-UA"/>
        </w:rPr>
        <w:t>ч</w:t>
      </w:r>
      <w:r w:rsidR="00F120C5" w:rsidRPr="00E3131C">
        <w:rPr>
          <w:lang w:val="uk-UA"/>
        </w:rPr>
        <w:t>кою видно, що торс батька щільно обмотано широким козац</w:t>
      </w:r>
      <w:r w:rsidR="00F120C5" w:rsidRPr="00E3131C">
        <w:rPr>
          <w:lang w:val="uk-UA"/>
        </w:rPr>
        <w:t>ь</w:t>
      </w:r>
      <w:r w:rsidR="00F120C5" w:rsidRPr="00E3131C">
        <w:rPr>
          <w:lang w:val="uk-UA"/>
        </w:rPr>
        <w:t>ким поясом.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>Розбитий шлях крізь поле. Малою цяткою видно сина з бат</w:t>
      </w:r>
      <w:r w:rsidRPr="00E3131C">
        <w:rPr>
          <w:lang w:val="uk-UA"/>
        </w:rPr>
        <w:t>ь</w:t>
      </w:r>
      <w:r w:rsidRPr="00E3131C">
        <w:rPr>
          <w:lang w:val="uk-UA"/>
        </w:rPr>
        <w:t xml:space="preserve">ком та невелику куряву </w:t>
      </w:r>
      <w:r w:rsidR="00F120C5" w:rsidRPr="00E3131C">
        <w:rPr>
          <w:lang w:val="uk-UA"/>
        </w:rPr>
        <w:t>від їх руху</w:t>
      </w:r>
      <w:r w:rsidRPr="00E3131C">
        <w:rPr>
          <w:lang w:val="uk-UA"/>
        </w:rPr>
        <w:t>.</w:t>
      </w:r>
    </w:p>
    <w:p w:rsidR="0064784A" w:rsidRPr="00E3131C" w:rsidRDefault="0064784A" w:rsidP="0064784A">
      <w:pPr>
        <w:pStyle w:val="ActionDescription"/>
        <w:rPr>
          <w:lang w:val="uk-UA"/>
        </w:rPr>
      </w:pPr>
      <w:r w:rsidRPr="00E3131C">
        <w:rPr>
          <w:lang w:val="uk-UA"/>
        </w:rPr>
        <w:t>Поступово стає помітно, як позаду сина з'являються воли, за ними віз</w:t>
      </w:r>
      <w:r w:rsidR="002932D1" w:rsidRPr="00E3131C">
        <w:rPr>
          <w:lang w:val="uk-UA"/>
        </w:rPr>
        <w:t>, такий, що був у російського війська під час руху на січ</w:t>
      </w:r>
      <w:r w:rsidRPr="00E3131C">
        <w:rPr>
          <w:lang w:val="uk-UA"/>
        </w:rPr>
        <w:t xml:space="preserve">, що його воли тягнуть, на возу мішки з </w:t>
      </w:r>
      <w:r w:rsidR="005F691E" w:rsidRPr="00E3131C">
        <w:rPr>
          <w:lang w:val="uk-UA"/>
        </w:rPr>
        <w:t>сіллю</w:t>
      </w:r>
      <w:r w:rsidRPr="00E3131C">
        <w:rPr>
          <w:lang w:val="uk-UA"/>
        </w:rPr>
        <w:t xml:space="preserve"> та </w:t>
      </w:r>
      <w:r w:rsidR="007D490A" w:rsidRPr="00E3131C">
        <w:rPr>
          <w:lang w:val="uk-UA"/>
        </w:rPr>
        <w:t>дв</w:t>
      </w:r>
      <w:r w:rsidR="00095F25" w:rsidRPr="00E3131C">
        <w:rPr>
          <w:lang w:val="uk-UA"/>
        </w:rPr>
        <w:t>оє чумаків</w:t>
      </w:r>
      <w:r w:rsidRPr="00E3131C">
        <w:rPr>
          <w:lang w:val="uk-UA"/>
        </w:rPr>
        <w:t>. За возом курява.</w:t>
      </w:r>
    </w:p>
    <w:p w:rsidR="0064784A" w:rsidRPr="00E3131C" w:rsidRDefault="0064784A" w:rsidP="0064784A">
      <w:pPr>
        <w:pStyle w:val="ActionTimeArena"/>
        <w:rPr>
          <w:lang w:val="uk-UA"/>
        </w:rPr>
      </w:pPr>
      <w:r w:rsidRPr="00E3131C">
        <w:rPr>
          <w:lang w:val="uk-UA"/>
        </w:rPr>
        <w:t>нат. дорога - вечір</w:t>
      </w:r>
    </w:p>
    <w:p w:rsidR="007146A1" w:rsidRPr="00E3131C" w:rsidRDefault="007146A1" w:rsidP="007146A1">
      <w:pPr>
        <w:pStyle w:val="ActionDescription"/>
        <w:rPr>
          <w:lang w:val="uk-UA"/>
        </w:rPr>
      </w:pPr>
      <w:r w:rsidRPr="00E3131C">
        <w:rPr>
          <w:lang w:val="uk-UA"/>
        </w:rPr>
        <w:t>Син стоїть на дорозі та чекає, доки наблизяться чумаки, вдивляючись у їх</w:t>
      </w:r>
    </w:p>
    <w:p w:rsidR="007146A1" w:rsidRPr="00E3131C" w:rsidRDefault="007146A1" w:rsidP="007146A1">
      <w:pPr>
        <w:pStyle w:val="ActionDescription"/>
        <w:rPr>
          <w:lang w:val="uk-UA"/>
        </w:rPr>
      </w:pPr>
      <w:r w:rsidRPr="00E3131C">
        <w:rPr>
          <w:lang w:val="uk-UA"/>
        </w:rPr>
        <w:t>Обличчя</w:t>
      </w:r>
      <w:r w:rsidR="00A7291A" w:rsidRPr="00E3131C">
        <w:rPr>
          <w:lang w:val="uk-UA"/>
        </w:rPr>
        <w:t xml:space="preserve">, які </w:t>
      </w:r>
      <w:r w:rsidR="005F691E" w:rsidRPr="00E3131C">
        <w:rPr>
          <w:lang w:val="uk-UA"/>
        </w:rPr>
        <w:t>безпристрасно</w:t>
      </w:r>
      <w:r w:rsidR="00A7291A" w:rsidRPr="00E3131C">
        <w:rPr>
          <w:lang w:val="uk-UA"/>
        </w:rPr>
        <w:t xml:space="preserve"> дивляться вперед, погойдуючись в такт руху.</w:t>
      </w:r>
      <w:r w:rsidR="002932D1" w:rsidRPr="00E3131C">
        <w:rPr>
          <w:lang w:val="uk-UA"/>
        </w:rPr>
        <w:t xml:space="preserve"> На обличчі одного з чумаків свіжий шрам. Та й взагалі весь зовнішній вигляд їх говорить про те, що нещ</w:t>
      </w:r>
      <w:r w:rsidR="002932D1" w:rsidRPr="00E3131C">
        <w:rPr>
          <w:lang w:val="uk-UA"/>
        </w:rPr>
        <w:t>о</w:t>
      </w:r>
      <w:r w:rsidR="002932D1" w:rsidRPr="00E3131C">
        <w:rPr>
          <w:lang w:val="uk-UA"/>
        </w:rPr>
        <w:t>давно в них була сутичка.</w:t>
      </w:r>
    </w:p>
    <w:p w:rsidR="002932D1" w:rsidRPr="00E3131C" w:rsidRDefault="002932D1" w:rsidP="002932D1">
      <w:pPr>
        <w:pStyle w:val="ActionDescription"/>
        <w:rPr>
          <w:lang w:val="uk-UA"/>
        </w:rPr>
      </w:pPr>
      <w:r w:rsidRPr="00E3131C">
        <w:rPr>
          <w:lang w:val="uk-UA"/>
        </w:rPr>
        <w:t>Чумаки за декілька кроків від сина</w:t>
      </w:r>
    </w:p>
    <w:p w:rsidR="002932D1" w:rsidRPr="00E3131C" w:rsidRDefault="002932D1" w:rsidP="002932D1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2932D1" w:rsidRPr="00E3131C" w:rsidRDefault="002932D1" w:rsidP="002932D1">
      <w:pPr>
        <w:pStyle w:val="HeroReplica"/>
        <w:rPr>
          <w:lang w:val="uk-UA"/>
        </w:rPr>
      </w:pPr>
      <w:r w:rsidRPr="00E3131C">
        <w:rPr>
          <w:lang w:val="uk-UA"/>
        </w:rPr>
        <w:t>Щось не по сезону рано пов</w:t>
      </w:r>
      <w:r w:rsidRPr="00E3131C">
        <w:rPr>
          <w:lang w:val="uk-UA"/>
        </w:rPr>
        <w:t>е</w:t>
      </w:r>
      <w:r w:rsidRPr="00E3131C">
        <w:rPr>
          <w:lang w:val="uk-UA"/>
        </w:rPr>
        <w:t>ртаєтесь.</w:t>
      </w:r>
    </w:p>
    <w:p w:rsidR="002932D1" w:rsidRPr="00E3131C" w:rsidRDefault="002932D1" w:rsidP="002932D1">
      <w:pPr>
        <w:rPr>
          <w:lang w:val="uk-UA"/>
        </w:rPr>
      </w:pPr>
    </w:p>
    <w:p w:rsidR="002932D1" w:rsidRPr="00E3131C" w:rsidRDefault="002932D1" w:rsidP="002932D1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2932D1" w:rsidRPr="00E3131C" w:rsidRDefault="002932D1" w:rsidP="002932D1">
      <w:pPr>
        <w:pStyle w:val="HeroReplica"/>
        <w:rPr>
          <w:lang w:val="uk-UA"/>
        </w:rPr>
      </w:pPr>
      <w:r w:rsidRPr="00E3131C">
        <w:rPr>
          <w:lang w:val="uk-UA"/>
        </w:rPr>
        <w:t>А зараз ніде порядку нема.</w:t>
      </w:r>
    </w:p>
    <w:p w:rsidR="002932D1" w:rsidRPr="00E3131C" w:rsidRDefault="002932D1" w:rsidP="002932D1">
      <w:pPr>
        <w:rPr>
          <w:lang w:val="uk-UA"/>
        </w:rPr>
      </w:pPr>
    </w:p>
    <w:p w:rsidR="00A7291A" w:rsidRPr="00E3131C" w:rsidRDefault="00A7291A" w:rsidP="00A7291A">
      <w:pPr>
        <w:pStyle w:val="ActionTimeArena"/>
        <w:rPr>
          <w:lang w:val="uk-UA"/>
        </w:rPr>
      </w:pPr>
      <w:r w:rsidRPr="00E3131C">
        <w:rPr>
          <w:lang w:val="uk-UA"/>
        </w:rPr>
        <w:lastRenderedPageBreak/>
        <w:t>Нат. Дорога - вечір</w:t>
      </w:r>
    </w:p>
    <w:p w:rsidR="00A7291A" w:rsidRPr="00E3131C" w:rsidRDefault="00A7291A" w:rsidP="00A7291A">
      <w:pPr>
        <w:pStyle w:val="ActionDescription"/>
        <w:rPr>
          <w:lang w:val="uk-UA"/>
        </w:rPr>
      </w:pPr>
      <w:r w:rsidRPr="00E3131C">
        <w:rPr>
          <w:lang w:val="uk-UA"/>
        </w:rPr>
        <w:t>Суне степом віз з волами.</w:t>
      </w:r>
    </w:p>
    <w:p w:rsidR="00A7291A" w:rsidRPr="00E3131C" w:rsidRDefault="00A7291A" w:rsidP="00A7291A">
      <w:pPr>
        <w:pStyle w:val="ActionDescription"/>
        <w:rPr>
          <w:lang w:val="uk-UA"/>
        </w:rPr>
      </w:pPr>
      <w:r w:rsidRPr="00E3131C">
        <w:rPr>
          <w:lang w:val="uk-UA"/>
        </w:rPr>
        <w:t>На своїх колишніх місцях розкачуються чумаки.</w:t>
      </w:r>
    </w:p>
    <w:p w:rsidR="00A7291A" w:rsidRPr="00E3131C" w:rsidRDefault="00A7291A" w:rsidP="00A7291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Ззаду воза сидить син й </w:t>
      </w:r>
      <w:r w:rsidR="005F691E" w:rsidRPr="00E3131C">
        <w:rPr>
          <w:lang w:val="uk-UA"/>
        </w:rPr>
        <w:t>дивиться</w:t>
      </w:r>
      <w:r w:rsidRPr="00E3131C">
        <w:rPr>
          <w:lang w:val="uk-UA"/>
        </w:rPr>
        <w:t xml:space="preserve"> назад, в минуле. Труп б</w:t>
      </w:r>
      <w:r w:rsidRPr="00E3131C">
        <w:rPr>
          <w:lang w:val="uk-UA"/>
        </w:rPr>
        <w:t>а</w:t>
      </w:r>
      <w:r w:rsidRPr="00E3131C">
        <w:rPr>
          <w:lang w:val="uk-UA"/>
        </w:rPr>
        <w:t>тька лежить поміж мішків з сіллю</w:t>
      </w:r>
      <w:r w:rsidR="006B3DC5" w:rsidRPr="00E3131C">
        <w:rPr>
          <w:lang w:val="uk-UA"/>
        </w:rPr>
        <w:t>, обложе</w:t>
      </w:r>
      <w:r w:rsidR="002932D1" w:rsidRPr="00E3131C">
        <w:rPr>
          <w:lang w:val="uk-UA"/>
        </w:rPr>
        <w:t>ний ними з боків, наче в схроні й з верху нещільно посипаний сіллю.</w:t>
      </w:r>
    </w:p>
    <w:p w:rsidR="002932D1" w:rsidRPr="00E3131C" w:rsidRDefault="002932D1" w:rsidP="002932D1">
      <w:pPr>
        <w:pStyle w:val="ActionTimeArena"/>
        <w:rPr>
          <w:lang w:val="uk-UA"/>
        </w:rPr>
      </w:pPr>
      <w:r w:rsidRPr="00E3131C">
        <w:rPr>
          <w:lang w:val="uk-UA"/>
        </w:rPr>
        <w:t>Нат. Село - ранок</w:t>
      </w:r>
    </w:p>
    <w:p w:rsidR="002932D1" w:rsidRPr="00E3131C" w:rsidRDefault="002932D1" w:rsidP="002932D1">
      <w:pPr>
        <w:pStyle w:val="ActionDescription"/>
        <w:rPr>
          <w:lang w:val="uk-UA"/>
        </w:rPr>
      </w:pPr>
      <w:r w:rsidRPr="00E3131C">
        <w:rPr>
          <w:lang w:val="uk-UA"/>
        </w:rPr>
        <w:t>Віз тягнеться битим шляхом через невеличке</w:t>
      </w:r>
      <w:r w:rsidR="00CC7061" w:rsidRPr="00E3131C">
        <w:rPr>
          <w:lang w:val="uk-UA"/>
        </w:rPr>
        <w:t xml:space="preserve">, </w:t>
      </w:r>
      <w:r w:rsidR="005F691E" w:rsidRPr="00E3131C">
        <w:rPr>
          <w:lang w:val="uk-UA"/>
        </w:rPr>
        <w:t>на пів</w:t>
      </w:r>
      <w:r w:rsidR="00CC7061" w:rsidRPr="00E3131C">
        <w:rPr>
          <w:lang w:val="uk-UA"/>
        </w:rPr>
        <w:t xml:space="preserve"> покин</w:t>
      </w:r>
      <w:r w:rsidR="00CC7061" w:rsidRPr="00E3131C">
        <w:rPr>
          <w:lang w:val="uk-UA"/>
        </w:rPr>
        <w:t>у</w:t>
      </w:r>
      <w:r w:rsidR="00CC7061" w:rsidRPr="00E3131C">
        <w:rPr>
          <w:lang w:val="uk-UA"/>
        </w:rPr>
        <w:t>те</w:t>
      </w:r>
      <w:r w:rsidRPr="00E3131C">
        <w:rPr>
          <w:lang w:val="uk-UA"/>
        </w:rPr>
        <w:t xml:space="preserve"> село. Безлюдно. Де не де лають собаки. Тіло батька пр</w:t>
      </w:r>
      <w:r w:rsidRPr="00E3131C">
        <w:rPr>
          <w:lang w:val="uk-UA"/>
        </w:rPr>
        <w:t>и</w:t>
      </w:r>
      <w:r w:rsidRPr="00E3131C">
        <w:rPr>
          <w:lang w:val="uk-UA"/>
        </w:rPr>
        <w:t>крите рядниною, так, щоб його не було помітно.</w:t>
      </w:r>
    </w:p>
    <w:p w:rsidR="002932D1" w:rsidRPr="00E3131C" w:rsidRDefault="002932D1" w:rsidP="002932D1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2932D1" w:rsidRPr="00E3131C" w:rsidRDefault="00CC7061" w:rsidP="00CC7061">
      <w:pPr>
        <w:pStyle w:val="HeroReplica"/>
        <w:rPr>
          <w:lang w:val="uk-UA"/>
        </w:rPr>
      </w:pPr>
      <w:r w:rsidRPr="00E3131C">
        <w:rPr>
          <w:lang w:val="uk-UA"/>
        </w:rPr>
        <w:t>П</w:t>
      </w:r>
      <w:r w:rsidR="002932D1" w:rsidRPr="00E3131C">
        <w:rPr>
          <w:lang w:val="uk-UA"/>
        </w:rPr>
        <w:t>оховались</w:t>
      </w:r>
      <w:r w:rsidRPr="00E3131C">
        <w:rPr>
          <w:lang w:val="uk-UA"/>
        </w:rPr>
        <w:t>, наче чумою поб</w:t>
      </w:r>
      <w:r w:rsidRPr="00E3131C">
        <w:rPr>
          <w:lang w:val="uk-UA"/>
        </w:rPr>
        <w:t>и</w:t>
      </w:r>
      <w:r w:rsidRPr="00E3131C">
        <w:rPr>
          <w:lang w:val="uk-UA"/>
        </w:rPr>
        <w:t>ло.</w:t>
      </w:r>
    </w:p>
    <w:p w:rsidR="00CC7061" w:rsidRPr="00E3131C" w:rsidRDefault="00CC7061" w:rsidP="00CC7061">
      <w:pPr>
        <w:rPr>
          <w:lang w:val="uk-UA"/>
        </w:rPr>
      </w:pPr>
    </w:p>
    <w:p w:rsidR="00CC7061" w:rsidRPr="00E3131C" w:rsidRDefault="00CC7061" w:rsidP="00CC7061">
      <w:pPr>
        <w:pStyle w:val="HeroName"/>
        <w:rPr>
          <w:lang w:val="uk-UA"/>
        </w:rPr>
      </w:pPr>
      <w:r w:rsidRPr="00E3131C">
        <w:rPr>
          <w:lang w:val="uk-UA"/>
        </w:rPr>
        <w:t>інший чумак</w:t>
      </w:r>
    </w:p>
    <w:p w:rsidR="00CC7061" w:rsidRPr="00E3131C" w:rsidRDefault="00CC7061" w:rsidP="00CC7061">
      <w:pPr>
        <w:pStyle w:val="HeroRemarka"/>
        <w:rPr>
          <w:lang w:val="uk-UA"/>
        </w:rPr>
      </w:pPr>
      <w:r w:rsidRPr="00E3131C">
        <w:rPr>
          <w:lang w:val="uk-UA"/>
        </w:rPr>
        <w:t>(голосно)</w:t>
      </w:r>
    </w:p>
    <w:p w:rsidR="00CC7061" w:rsidRPr="00E3131C" w:rsidRDefault="00CC7061" w:rsidP="00CC7061">
      <w:pPr>
        <w:pStyle w:val="HeroReplica"/>
        <w:rPr>
          <w:lang w:val="uk-UA"/>
        </w:rPr>
      </w:pPr>
      <w:r w:rsidRPr="00E3131C">
        <w:rPr>
          <w:lang w:val="uk-UA"/>
        </w:rPr>
        <w:t>Сіль, дармова сіль.</w:t>
      </w:r>
    </w:p>
    <w:p w:rsidR="00CC7061" w:rsidRPr="00E3131C" w:rsidRDefault="00CC7061" w:rsidP="00CC706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Чутно, як десь рипають двері. </w:t>
      </w:r>
    </w:p>
    <w:p w:rsidR="00CC7061" w:rsidRPr="00E3131C" w:rsidRDefault="00CC7061" w:rsidP="00CC7061">
      <w:pPr>
        <w:pStyle w:val="ActionDescription"/>
        <w:rPr>
          <w:lang w:val="uk-UA"/>
        </w:rPr>
      </w:pPr>
      <w:r w:rsidRPr="00E3131C">
        <w:rPr>
          <w:lang w:val="uk-UA"/>
        </w:rPr>
        <w:t>Попереду возу, з двору, шкандибаючи, виходить стара БАБЦЯ.</w:t>
      </w:r>
    </w:p>
    <w:p w:rsidR="00CC7061" w:rsidRPr="00E3131C" w:rsidRDefault="00CC7061" w:rsidP="00CC7061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Чумаки </w:t>
      </w:r>
      <w:r w:rsidR="005F691E" w:rsidRPr="00E3131C">
        <w:rPr>
          <w:lang w:val="uk-UA"/>
        </w:rPr>
        <w:t>доїжджають</w:t>
      </w:r>
      <w:r w:rsidRPr="00E3131C">
        <w:rPr>
          <w:lang w:val="uk-UA"/>
        </w:rPr>
        <w:t xml:space="preserve"> до неї та зупиняються.</w:t>
      </w:r>
    </w:p>
    <w:p w:rsidR="00CC7061" w:rsidRPr="00E3131C" w:rsidRDefault="00CC7061" w:rsidP="00CC7061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CC7061" w:rsidRPr="00E3131C" w:rsidRDefault="00CC7061" w:rsidP="00CC7061">
      <w:pPr>
        <w:pStyle w:val="HeroReplica"/>
        <w:rPr>
          <w:lang w:val="uk-UA"/>
        </w:rPr>
      </w:pPr>
      <w:r w:rsidRPr="00E3131C">
        <w:rPr>
          <w:lang w:val="uk-UA"/>
        </w:rPr>
        <w:t>Бабця, а де ж це всі?</w:t>
      </w:r>
    </w:p>
    <w:p w:rsidR="00CC7061" w:rsidRPr="00E3131C" w:rsidRDefault="00CC7061" w:rsidP="00CC7061">
      <w:pPr>
        <w:rPr>
          <w:lang w:val="uk-UA"/>
        </w:rPr>
      </w:pPr>
    </w:p>
    <w:p w:rsidR="00CC7061" w:rsidRPr="00E3131C" w:rsidRDefault="00CC7061" w:rsidP="00CC7061">
      <w:pPr>
        <w:pStyle w:val="HeroName"/>
        <w:rPr>
          <w:lang w:val="uk-UA"/>
        </w:rPr>
      </w:pPr>
      <w:r w:rsidRPr="00E3131C">
        <w:rPr>
          <w:lang w:val="uk-UA"/>
        </w:rPr>
        <w:t>бабця</w:t>
      </w:r>
    </w:p>
    <w:p w:rsidR="00CC7061" w:rsidRPr="00E3131C" w:rsidRDefault="00CC7061" w:rsidP="00CC7061">
      <w:pPr>
        <w:pStyle w:val="HeroReplica"/>
        <w:rPr>
          <w:lang w:val="uk-UA"/>
        </w:rPr>
      </w:pPr>
      <w:r w:rsidRPr="00E3131C">
        <w:rPr>
          <w:lang w:val="uk-UA"/>
        </w:rPr>
        <w:t>А хто де. Й тут, й там. Хто до ляхів подався, хто у с</w:t>
      </w:r>
      <w:r w:rsidRPr="00E3131C">
        <w:rPr>
          <w:lang w:val="uk-UA"/>
        </w:rPr>
        <w:t>и</w:t>
      </w:r>
      <w:r w:rsidRPr="00E3131C">
        <w:rPr>
          <w:lang w:val="uk-UA"/>
        </w:rPr>
        <w:t>бірю, а кого й татари погн</w:t>
      </w:r>
      <w:r w:rsidRPr="00E3131C">
        <w:rPr>
          <w:lang w:val="uk-UA"/>
        </w:rPr>
        <w:t>а</w:t>
      </w:r>
      <w:r w:rsidRPr="00E3131C">
        <w:rPr>
          <w:lang w:val="uk-UA"/>
        </w:rPr>
        <w:t>ли. Руки роботящі віздє н</w:t>
      </w:r>
      <w:r w:rsidRPr="00E3131C">
        <w:rPr>
          <w:lang w:val="uk-UA"/>
        </w:rPr>
        <w:t>а</w:t>
      </w:r>
      <w:r w:rsidRPr="00E3131C">
        <w:rPr>
          <w:lang w:val="uk-UA"/>
        </w:rPr>
        <w:t>да.</w:t>
      </w:r>
    </w:p>
    <w:p w:rsidR="00CC7061" w:rsidRPr="00E3131C" w:rsidRDefault="00CC7061" w:rsidP="00CC7061">
      <w:pPr>
        <w:rPr>
          <w:lang w:val="uk-UA"/>
        </w:rPr>
      </w:pPr>
    </w:p>
    <w:p w:rsidR="00CC7061" w:rsidRPr="00E3131C" w:rsidRDefault="00CC7061" w:rsidP="00CC7061">
      <w:pPr>
        <w:pStyle w:val="HeroName"/>
        <w:rPr>
          <w:lang w:val="uk-UA"/>
        </w:rPr>
      </w:pPr>
      <w:r w:rsidRPr="00E3131C">
        <w:rPr>
          <w:lang w:val="uk-UA"/>
        </w:rPr>
        <w:t>інший чумак</w:t>
      </w:r>
    </w:p>
    <w:p w:rsidR="00CC7061" w:rsidRPr="00E3131C" w:rsidRDefault="00CC7061" w:rsidP="00CC7061">
      <w:pPr>
        <w:pStyle w:val="HeroReplica"/>
        <w:rPr>
          <w:lang w:val="uk-UA"/>
        </w:rPr>
      </w:pPr>
      <w:r w:rsidRPr="00E3131C">
        <w:rPr>
          <w:lang w:val="uk-UA"/>
        </w:rPr>
        <w:t>І що, самі оце на все село.</w:t>
      </w:r>
    </w:p>
    <w:p w:rsidR="00CC7061" w:rsidRPr="00E3131C" w:rsidRDefault="00CC7061" w:rsidP="00CC7061">
      <w:pPr>
        <w:rPr>
          <w:lang w:val="uk-UA"/>
        </w:rPr>
      </w:pPr>
    </w:p>
    <w:p w:rsidR="00CC7061" w:rsidRPr="00E3131C" w:rsidRDefault="00CC7061" w:rsidP="00CC7061">
      <w:pPr>
        <w:pStyle w:val="HeroName"/>
        <w:rPr>
          <w:lang w:val="uk-UA"/>
        </w:rPr>
      </w:pPr>
      <w:r w:rsidRPr="00E3131C">
        <w:rPr>
          <w:lang w:val="uk-UA"/>
        </w:rPr>
        <w:t>бабця</w:t>
      </w:r>
    </w:p>
    <w:p w:rsidR="00CC7061" w:rsidRPr="00E3131C" w:rsidRDefault="00CC7061" w:rsidP="00CC7061">
      <w:pPr>
        <w:pStyle w:val="HeroReplica"/>
        <w:rPr>
          <w:lang w:val="uk-UA"/>
        </w:rPr>
      </w:pPr>
      <w:r w:rsidRPr="00E3131C">
        <w:rPr>
          <w:lang w:val="uk-UA"/>
        </w:rPr>
        <w:t>А біс його знає.</w:t>
      </w:r>
    </w:p>
    <w:p w:rsidR="00DC0FBE" w:rsidRPr="00E3131C" w:rsidRDefault="00DC0FBE" w:rsidP="00DC0FBE">
      <w:pPr>
        <w:pStyle w:val="ActionDescription"/>
        <w:rPr>
          <w:lang w:val="uk-UA"/>
        </w:rPr>
      </w:pPr>
      <w:r w:rsidRPr="00E3131C">
        <w:rPr>
          <w:lang w:val="uk-UA"/>
        </w:rPr>
        <w:t>В цей час з-за рогу хати виглядає миле дівоче обличчя, п</w:t>
      </w:r>
      <w:r w:rsidRPr="00E3131C">
        <w:rPr>
          <w:lang w:val="uk-UA"/>
        </w:rPr>
        <w:t>е</w:t>
      </w:r>
      <w:r w:rsidRPr="00E3131C">
        <w:rPr>
          <w:lang w:val="uk-UA"/>
        </w:rPr>
        <w:t>ремазане саж</w:t>
      </w:r>
      <w:r w:rsidR="005F691E" w:rsidRPr="00E3131C">
        <w:rPr>
          <w:lang w:val="uk-UA"/>
        </w:rPr>
        <w:t>е</w:t>
      </w:r>
      <w:r w:rsidRPr="00E3131C">
        <w:rPr>
          <w:lang w:val="uk-UA"/>
        </w:rPr>
        <w:t>ю.</w:t>
      </w:r>
    </w:p>
    <w:p w:rsidR="00DC0FBE" w:rsidRPr="00E3131C" w:rsidRDefault="00DC0FBE" w:rsidP="00DC0FBE">
      <w:pPr>
        <w:pStyle w:val="ActionDescription"/>
        <w:rPr>
          <w:lang w:val="uk-UA"/>
        </w:rPr>
      </w:pPr>
      <w:r w:rsidRPr="00E3131C">
        <w:rPr>
          <w:lang w:val="uk-UA"/>
        </w:rPr>
        <w:t>Один з чумаків зауважує те, підморгує дівчині та посміх</w:t>
      </w:r>
      <w:r w:rsidRPr="00E3131C">
        <w:rPr>
          <w:lang w:val="uk-UA"/>
        </w:rPr>
        <w:t>а</w:t>
      </w:r>
      <w:r w:rsidRPr="00E3131C">
        <w:rPr>
          <w:lang w:val="uk-UA"/>
        </w:rPr>
        <w:t>ється бабці</w:t>
      </w:r>
    </w:p>
    <w:p w:rsidR="00DC0FBE" w:rsidRPr="00E3131C" w:rsidRDefault="00DC0FBE" w:rsidP="00DC0FBE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DC0FBE" w:rsidRPr="00E3131C" w:rsidRDefault="00DC0FBE" w:rsidP="00DC0FBE">
      <w:pPr>
        <w:pStyle w:val="HeroReplica"/>
        <w:rPr>
          <w:lang w:val="uk-UA"/>
        </w:rPr>
      </w:pPr>
      <w:r w:rsidRPr="00E3131C">
        <w:rPr>
          <w:lang w:val="uk-UA"/>
        </w:rPr>
        <w:t>Ач яка. Хазяйка. А молочка в хазяйки не знайдеться.</w:t>
      </w:r>
    </w:p>
    <w:p w:rsidR="00DC0FBE" w:rsidRPr="00E3131C" w:rsidRDefault="00DC0FBE" w:rsidP="00DC0FBE">
      <w:pPr>
        <w:rPr>
          <w:lang w:val="uk-UA"/>
        </w:rPr>
      </w:pPr>
    </w:p>
    <w:p w:rsidR="00DC0FBE" w:rsidRPr="00E3131C" w:rsidRDefault="00DC0FBE" w:rsidP="00DC0FBE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бабця</w:t>
      </w:r>
    </w:p>
    <w:p w:rsidR="00DC0FBE" w:rsidRPr="00E3131C" w:rsidRDefault="00DC0FBE" w:rsidP="00DC0FBE">
      <w:pPr>
        <w:pStyle w:val="HeroReplica"/>
        <w:rPr>
          <w:lang w:val="uk-UA"/>
        </w:rPr>
      </w:pPr>
      <w:r w:rsidRPr="00E3131C">
        <w:rPr>
          <w:lang w:val="uk-UA"/>
        </w:rPr>
        <w:t>Та звідкіля ж його взяти. Москалі он проходили - останню корову угнали.</w:t>
      </w:r>
    </w:p>
    <w:p w:rsidR="00DC0FBE" w:rsidRPr="00E3131C" w:rsidRDefault="00DC0FBE" w:rsidP="00DC0FBE">
      <w:pPr>
        <w:rPr>
          <w:lang w:val="uk-UA"/>
        </w:rPr>
      </w:pPr>
    </w:p>
    <w:p w:rsidR="00DC0FBE" w:rsidRPr="00E3131C" w:rsidRDefault="00DC0FBE" w:rsidP="00DC0FBE">
      <w:pPr>
        <w:pStyle w:val="HeroName"/>
        <w:rPr>
          <w:lang w:val="uk-UA"/>
        </w:rPr>
      </w:pPr>
      <w:r w:rsidRPr="00E3131C">
        <w:rPr>
          <w:lang w:val="uk-UA"/>
        </w:rPr>
        <w:t>інший чумак</w:t>
      </w:r>
    </w:p>
    <w:p w:rsidR="00DC0FBE" w:rsidRPr="00E3131C" w:rsidRDefault="00DC0FBE" w:rsidP="00DC0FBE">
      <w:pPr>
        <w:pStyle w:val="HeroReplica"/>
        <w:rPr>
          <w:lang w:val="uk-UA"/>
        </w:rPr>
      </w:pPr>
      <w:r w:rsidRPr="00E3131C">
        <w:rPr>
          <w:lang w:val="uk-UA"/>
        </w:rPr>
        <w:t>Та годі балачки балакати. Сіль треба, на молоко мін</w:t>
      </w:r>
      <w:r w:rsidRPr="00E3131C">
        <w:rPr>
          <w:lang w:val="uk-UA"/>
        </w:rPr>
        <w:t>я</w:t>
      </w:r>
      <w:r w:rsidRPr="00E3131C">
        <w:rPr>
          <w:lang w:val="uk-UA"/>
        </w:rPr>
        <w:t>єм.</w:t>
      </w:r>
    </w:p>
    <w:p w:rsidR="00DC0FBE" w:rsidRPr="00E3131C" w:rsidRDefault="00DC0FBE" w:rsidP="00DC0FBE">
      <w:pPr>
        <w:rPr>
          <w:lang w:val="uk-UA"/>
        </w:rPr>
      </w:pPr>
    </w:p>
    <w:p w:rsidR="00DC0FBE" w:rsidRPr="00E3131C" w:rsidRDefault="00DC0FBE" w:rsidP="00DC0FBE">
      <w:pPr>
        <w:pStyle w:val="HeroName"/>
        <w:rPr>
          <w:lang w:val="uk-UA"/>
        </w:rPr>
      </w:pPr>
      <w:r w:rsidRPr="00E3131C">
        <w:rPr>
          <w:lang w:val="uk-UA"/>
        </w:rPr>
        <w:t>бабця</w:t>
      </w:r>
    </w:p>
    <w:p w:rsidR="00DC0FBE" w:rsidRPr="00E3131C" w:rsidRDefault="00DC0FBE" w:rsidP="00DC0FBE">
      <w:pPr>
        <w:pStyle w:val="HeroReplica"/>
        <w:rPr>
          <w:lang w:val="uk-UA"/>
        </w:rPr>
      </w:pPr>
      <w:r w:rsidRPr="00E3131C">
        <w:rPr>
          <w:lang w:val="uk-UA"/>
        </w:rPr>
        <w:t>Ну шо ти такий гарячий. Наче не молодий, а зразу кипиш. Зараз піду гляну, мо шо л</w:t>
      </w:r>
      <w:r w:rsidRPr="00E3131C">
        <w:rPr>
          <w:lang w:val="uk-UA"/>
        </w:rPr>
        <w:t>и</w:t>
      </w:r>
      <w:r w:rsidRPr="00E3131C">
        <w:rPr>
          <w:lang w:val="uk-UA"/>
        </w:rPr>
        <w:t xml:space="preserve">шилося. </w:t>
      </w:r>
    </w:p>
    <w:p w:rsidR="00DC0FBE" w:rsidRPr="00E3131C" w:rsidRDefault="00DC0FBE" w:rsidP="00DC0FBE">
      <w:pPr>
        <w:rPr>
          <w:lang w:val="uk-UA"/>
        </w:rPr>
      </w:pPr>
    </w:p>
    <w:p w:rsidR="00DC0FBE" w:rsidRPr="00E3131C" w:rsidRDefault="001F46DF" w:rsidP="00DC0FBE">
      <w:pPr>
        <w:pStyle w:val="ActionTimeArena"/>
        <w:rPr>
          <w:lang w:val="uk-UA"/>
        </w:rPr>
      </w:pPr>
      <w:r w:rsidRPr="00E3131C">
        <w:rPr>
          <w:lang w:val="uk-UA"/>
        </w:rPr>
        <w:t>НАТ. на виїзді з села</w:t>
      </w:r>
      <w:r w:rsidR="00DC0FBE" w:rsidRPr="00E3131C">
        <w:rPr>
          <w:lang w:val="uk-UA"/>
        </w:rPr>
        <w:t xml:space="preserve"> - РАНОК</w:t>
      </w:r>
    </w:p>
    <w:p w:rsidR="00F55D4B" w:rsidRPr="00E3131C" w:rsidRDefault="00F55D4B" w:rsidP="00F55D4B">
      <w:pPr>
        <w:pStyle w:val="ActionDescription"/>
        <w:rPr>
          <w:lang w:val="uk-UA"/>
        </w:rPr>
      </w:pPr>
      <w:r w:rsidRPr="00E3131C">
        <w:rPr>
          <w:lang w:val="uk-UA"/>
        </w:rPr>
        <w:t>Віз котить селом наближуючись до виїзду з нього.</w:t>
      </w:r>
    </w:p>
    <w:p w:rsidR="00DC0FBE" w:rsidRPr="00E3131C" w:rsidRDefault="00DC0FBE" w:rsidP="00DC0FBE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сидить на возу </w:t>
      </w:r>
      <w:r w:rsidR="005F691E" w:rsidRPr="00E3131C">
        <w:rPr>
          <w:lang w:val="uk-UA"/>
        </w:rPr>
        <w:t>ззаду</w:t>
      </w:r>
      <w:r w:rsidRPr="00E3131C">
        <w:rPr>
          <w:lang w:val="uk-UA"/>
        </w:rPr>
        <w:t xml:space="preserve"> та п'є з глечика молоко. Ставить між ніг, обтирає губи. </w:t>
      </w:r>
    </w:p>
    <w:p w:rsidR="00DC0FBE" w:rsidRPr="00E3131C" w:rsidRDefault="00F55D4B" w:rsidP="00F55D4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На дорозі за селом стоїть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>. Чекає на чумаків.</w:t>
      </w:r>
    </w:p>
    <w:p w:rsidR="00F55D4B" w:rsidRPr="00E3131C" w:rsidRDefault="00F55D4B" w:rsidP="00F55D4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Віз вирівнюється з </w:t>
      </w:r>
      <w:r w:rsidR="005F691E" w:rsidRPr="00E3131C">
        <w:rPr>
          <w:lang w:val="uk-UA"/>
        </w:rPr>
        <w:t>ченцем</w:t>
      </w:r>
      <w:r w:rsidRPr="00E3131C">
        <w:rPr>
          <w:lang w:val="uk-UA"/>
        </w:rPr>
        <w:t xml:space="preserve">, потроху </w:t>
      </w:r>
      <w:r w:rsidR="005F691E" w:rsidRPr="00E3131C">
        <w:rPr>
          <w:lang w:val="uk-UA"/>
        </w:rPr>
        <w:t>проїжджає</w:t>
      </w:r>
      <w:r w:rsidRPr="00E3131C">
        <w:rPr>
          <w:lang w:val="uk-UA"/>
        </w:rPr>
        <w:t xml:space="preserve"> його, один з чумаків </w:t>
      </w:r>
      <w:r w:rsidR="005F691E" w:rsidRPr="00E3131C">
        <w:rPr>
          <w:lang w:val="uk-UA"/>
        </w:rPr>
        <w:t>стьобає</w:t>
      </w:r>
      <w:r w:rsidRPr="00E3131C">
        <w:rPr>
          <w:lang w:val="uk-UA"/>
        </w:rPr>
        <w:t xml:space="preserve"> вола.</w:t>
      </w:r>
    </w:p>
    <w:p w:rsidR="00DC0FBE" w:rsidRPr="00E3131C" w:rsidRDefault="00DC0FBE" w:rsidP="00DC0FBE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DC0FBE" w:rsidRPr="00E3131C" w:rsidRDefault="00F55D4B" w:rsidP="00DC0FBE">
      <w:pPr>
        <w:pStyle w:val="HeroReplica"/>
        <w:rPr>
          <w:lang w:val="uk-UA"/>
        </w:rPr>
      </w:pPr>
      <w:r w:rsidRPr="00E3131C">
        <w:rPr>
          <w:lang w:val="uk-UA"/>
        </w:rPr>
        <w:t>П</w:t>
      </w:r>
      <w:r w:rsidR="00DC0FBE" w:rsidRPr="00E3131C">
        <w:rPr>
          <w:lang w:val="uk-UA"/>
        </w:rPr>
        <w:t>лигай</w:t>
      </w:r>
      <w:r w:rsidRPr="00E3131C">
        <w:rPr>
          <w:lang w:val="uk-UA"/>
        </w:rPr>
        <w:t xml:space="preserve"> швидше. Не тарантас тобі.</w:t>
      </w:r>
    </w:p>
    <w:p w:rsidR="00F55D4B" w:rsidRPr="00E3131C" w:rsidRDefault="00F55D4B" w:rsidP="00F55D4B">
      <w:pPr>
        <w:rPr>
          <w:lang w:val="uk-UA"/>
        </w:rPr>
      </w:pPr>
      <w:r w:rsidRPr="00E3131C">
        <w:rPr>
          <w:lang w:val="uk-UA"/>
        </w:rPr>
        <w:t xml:space="preserve">Віз суне та здіймає куряву. По бокам починається поле з </w:t>
      </w:r>
      <w:r w:rsidR="001C6D82" w:rsidRPr="00E3131C">
        <w:rPr>
          <w:lang w:val="uk-UA"/>
        </w:rPr>
        <w:t>достигаючим</w:t>
      </w:r>
      <w:r w:rsidRPr="00E3131C">
        <w:rPr>
          <w:lang w:val="uk-UA"/>
        </w:rPr>
        <w:t xml:space="preserve"> врожаєм. За возом біжить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>. Заплигує на нього.</w:t>
      </w:r>
    </w:p>
    <w:p w:rsidR="00F55D4B" w:rsidRPr="00E3131C" w:rsidRDefault="00F55D4B" w:rsidP="00F55D4B">
      <w:pPr>
        <w:rPr>
          <w:lang w:val="uk-UA"/>
        </w:rPr>
      </w:pPr>
    </w:p>
    <w:p w:rsidR="00F55D4B" w:rsidRPr="00E3131C" w:rsidRDefault="0059486B" w:rsidP="00F55D4B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F55D4B" w:rsidRPr="00E3131C">
        <w:rPr>
          <w:lang w:val="uk-UA"/>
        </w:rPr>
        <w:t xml:space="preserve"> киває сину. Намагається пролізти вперед, між мі</w:t>
      </w:r>
      <w:r w:rsidR="00F55D4B" w:rsidRPr="00E3131C">
        <w:rPr>
          <w:lang w:val="uk-UA"/>
        </w:rPr>
        <w:t>ш</w:t>
      </w:r>
      <w:r w:rsidR="00F55D4B" w:rsidRPr="00E3131C">
        <w:rPr>
          <w:lang w:val="uk-UA"/>
        </w:rPr>
        <w:t>ками, де рядном накритий батько, натикається рукою на т</w:t>
      </w:r>
      <w:r w:rsidR="00F55D4B" w:rsidRPr="00E3131C">
        <w:rPr>
          <w:lang w:val="uk-UA"/>
        </w:rPr>
        <w:t>і</w:t>
      </w:r>
      <w:r w:rsidR="00F55D4B" w:rsidRPr="00E3131C">
        <w:rPr>
          <w:lang w:val="uk-UA"/>
        </w:rPr>
        <w:t>ло, встигає трохи підняти ряднину й бачить</w:t>
      </w:r>
    </w:p>
    <w:p w:rsidR="00F55D4B" w:rsidRPr="00E3131C" w:rsidRDefault="00F55D4B" w:rsidP="00F55D4B">
      <w:pPr>
        <w:pStyle w:val="ActionDescription"/>
        <w:rPr>
          <w:lang w:val="uk-UA"/>
        </w:rPr>
      </w:pPr>
      <w:r w:rsidRPr="00E3131C">
        <w:rPr>
          <w:lang w:val="uk-UA"/>
        </w:rPr>
        <w:t>Поча</w:t>
      </w:r>
      <w:r w:rsidR="001C6D82" w:rsidRPr="00E3131C">
        <w:rPr>
          <w:lang w:val="uk-UA"/>
        </w:rPr>
        <w:t>вш</w:t>
      </w:r>
      <w:r w:rsidRPr="00E3131C">
        <w:rPr>
          <w:lang w:val="uk-UA"/>
        </w:rPr>
        <w:t xml:space="preserve">е вкриватися трупними </w:t>
      </w:r>
      <w:r w:rsidR="001C6D82" w:rsidRPr="00E3131C">
        <w:rPr>
          <w:lang w:val="uk-UA"/>
        </w:rPr>
        <w:t>плямами</w:t>
      </w:r>
      <w:r w:rsidRPr="00E3131C">
        <w:rPr>
          <w:lang w:val="uk-UA"/>
        </w:rPr>
        <w:t xml:space="preserve"> обличчя батька</w:t>
      </w:r>
    </w:p>
    <w:p w:rsidR="00F55D4B" w:rsidRPr="00E3131C" w:rsidRDefault="00F55D4B" w:rsidP="00F55D4B">
      <w:pPr>
        <w:pStyle w:val="ActionDescription"/>
        <w:rPr>
          <w:lang w:val="uk-UA"/>
        </w:rPr>
      </w:pPr>
      <w:r w:rsidRPr="00E3131C">
        <w:rPr>
          <w:lang w:val="uk-UA"/>
        </w:rPr>
        <w:t>Син швидко перехоплює його руку, прибирає її від ряднини</w:t>
      </w:r>
    </w:p>
    <w:p w:rsidR="00F55D4B" w:rsidRPr="00E3131C" w:rsidRDefault="00F55D4B" w:rsidP="00F55D4B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F55D4B" w:rsidRPr="00E3131C" w:rsidRDefault="00F55D4B" w:rsidP="00F55D4B">
      <w:pPr>
        <w:pStyle w:val="HeroReplica"/>
        <w:rPr>
          <w:lang w:val="uk-UA"/>
        </w:rPr>
      </w:pPr>
      <w:r w:rsidRPr="00E3131C">
        <w:rPr>
          <w:lang w:val="uk-UA"/>
        </w:rPr>
        <w:t>Не займай. Ось тут сідай та сиди.</w:t>
      </w:r>
    </w:p>
    <w:p w:rsidR="00F55D4B" w:rsidRPr="00E3131C" w:rsidRDefault="00F55D4B" w:rsidP="00F55D4B">
      <w:pPr>
        <w:pStyle w:val="ActionDescription"/>
        <w:rPr>
          <w:lang w:val="uk-UA"/>
        </w:rPr>
      </w:pPr>
      <w:r w:rsidRPr="00E3131C">
        <w:rPr>
          <w:lang w:val="uk-UA"/>
        </w:rPr>
        <w:t>Син рукою показує місце поруч з собою на кормі воза.</w:t>
      </w:r>
    </w:p>
    <w:p w:rsidR="00FA2DAD" w:rsidRPr="00E3131C" w:rsidRDefault="0059486B" w:rsidP="00FA2DAD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FA2DAD" w:rsidRPr="00E3131C">
        <w:rPr>
          <w:lang w:val="uk-UA"/>
        </w:rPr>
        <w:t xml:space="preserve"> з невдоволеною але смиренною міною на лиці всадж</w:t>
      </w:r>
      <w:r w:rsidR="00FA2DAD" w:rsidRPr="00E3131C">
        <w:rPr>
          <w:lang w:val="uk-UA"/>
        </w:rPr>
        <w:t>у</w:t>
      </w:r>
      <w:r w:rsidR="00FA2DAD" w:rsidRPr="00E3131C">
        <w:rPr>
          <w:lang w:val="uk-UA"/>
        </w:rPr>
        <w:t>ється.</w:t>
      </w:r>
    </w:p>
    <w:p w:rsidR="001F46DF" w:rsidRPr="00E3131C" w:rsidRDefault="001F46DF" w:rsidP="001F46DF">
      <w:pPr>
        <w:pStyle w:val="ActionTimeArena"/>
        <w:rPr>
          <w:lang w:val="uk-UA"/>
        </w:rPr>
      </w:pPr>
      <w:r w:rsidRPr="00E3131C">
        <w:rPr>
          <w:lang w:val="uk-UA"/>
        </w:rPr>
        <w:t>Нат. Поле - день</w:t>
      </w:r>
    </w:p>
    <w:p w:rsidR="001178C6" w:rsidRPr="00E3131C" w:rsidRDefault="001178C6" w:rsidP="001178C6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Віз суне полем. На кормі возу сидять син та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 xml:space="preserve"> й н</w:t>
      </w:r>
      <w:r w:rsidRPr="00E3131C">
        <w:rPr>
          <w:lang w:val="uk-UA"/>
        </w:rPr>
        <w:t>а</w:t>
      </w:r>
      <w:r w:rsidRPr="00E3131C">
        <w:rPr>
          <w:lang w:val="uk-UA"/>
        </w:rPr>
        <w:t>пружено мовчать.</w:t>
      </w:r>
    </w:p>
    <w:p w:rsidR="001178C6" w:rsidRPr="00E3131C" w:rsidRDefault="0059486B" w:rsidP="001178C6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2020D6" w:rsidRPr="00E3131C" w:rsidRDefault="002020D6" w:rsidP="002020D6">
      <w:pPr>
        <w:pStyle w:val="HeroReplica"/>
        <w:rPr>
          <w:lang w:val="uk-UA"/>
        </w:rPr>
      </w:pPr>
      <w:r w:rsidRPr="00E3131C">
        <w:rPr>
          <w:lang w:val="uk-UA"/>
        </w:rPr>
        <w:t>Це батько твій.</w:t>
      </w:r>
    </w:p>
    <w:p w:rsidR="002020D6" w:rsidRPr="00E3131C" w:rsidRDefault="002020D6" w:rsidP="002020D6">
      <w:pPr>
        <w:rPr>
          <w:lang w:val="uk-UA"/>
        </w:rPr>
      </w:pPr>
    </w:p>
    <w:p w:rsidR="002020D6" w:rsidRPr="00E3131C" w:rsidRDefault="002020D6" w:rsidP="002020D6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2020D6" w:rsidRPr="00E3131C" w:rsidRDefault="002020D6" w:rsidP="002020D6">
      <w:pPr>
        <w:pStyle w:val="HeroReplica"/>
        <w:rPr>
          <w:lang w:val="uk-UA"/>
        </w:rPr>
      </w:pPr>
      <w:r w:rsidRPr="00E3131C">
        <w:rPr>
          <w:lang w:val="uk-UA"/>
        </w:rPr>
        <w:t>Так.</w:t>
      </w:r>
    </w:p>
    <w:p w:rsidR="002020D6" w:rsidRPr="00E3131C" w:rsidRDefault="002020D6" w:rsidP="002020D6">
      <w:pPr>
        <w:pStyle w:val="ActionDescription"/>
        <w:rPr>
          <w:lang w:val="uk-UA"/>
        </w:rPr>
      </w:pPr>
      <w:r w:rsidRPr="00E3131C">
        <w:rPr>
          <w:lang w:val="uk-UA"/>
        </w:rPr>
        <w:t>Мовчать.</w:t>
      </w:r>
    </w:p>
    <w:p w:rsidR="002020D6" w:rsidRPr="00E3131C" w:rsidRDefault="0059486B" w:rsidP="002020D6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1178C6" w:rsidRPr="00E3131C" w:rsidRDefault="001178C6" w:rsidP="001178C6">
      <w:pPr>
        <w:pStyle w:val="HeroReplica"/>
        <w:rPr>
          <w:lang w:val="uk-UA"/>
        </w:rPr>
      </w:pPr>
      <w:r w:rsidRPr="00E3131C">
        <w:rPr>
          <w:lang w:val="uk-UA"/>
        </w:rPr>
        <w:t>Не правильно це все.</w:t>
      </w:r>
    </w:p>
    <w:p w:rsidR="001178C6" w:rsidRPr="00E3131C" w:rsidRDefault="001178C6" w:rsidP="001178C6">
      <w:pPr>
        <w:pStyle w:val="ActionDescription"/>
        <w:rPr>
          <w:lang w:val="uk-UA"/>
        </w:rPr>
      </w:pPr>
      <w:r w:rsidRPr="00E3131C">
        <w:rPr>
          <w:lang w:val="uk-UA"/>
        </w:rPr>
        <w:t>Син обертається до нього, кидає байдуже-зневажливий погляд й відвернувшись, продовжує дивитися байдуже перед собою.</w:t>
      </w:r>
    </w:p>
    <w:p w:rsidR="001178C6" w:rsidRPr="00E3131C" w:rsidRDefault="0059486B" w:rsidP="001178C6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1178C6" w:rsidRPr="00E3131C" w:rsidRDefault="001178C6" w:rsidP="001178C6">
      <w:pPr>
        <w:pStyle w:val="HeroReplica"/>
        <w:rPr>
          <w:lang w:val="uk-UA"/>
        </w:rPr>
      </w:pPr>
      <w:r w:rsidRPr="00E3131C">
        <w:rPr>
          <w:lang w:val="uk-UA"/>
        </w:rPr>
        <w:t xml:space="preserve">Людям по </w:t>
      </w:r>
      <w:r w:rsidR="001C6D82" w:rsidRPr="00E3131C">
        <w:rPr>
          <w:lang w:val="uk-UA"/>
        </w:rPr>
        <w:t>людські</w:t>
      </w:r>
      <w:r w:rsidRPr="00E3131C">
        <w:rPr>
          <w:lang w:val="uk-UA"/>
        </w:rPr>
        <w:t xml:space="preserve"> треба останню шану віддавати.</w:t>
      </w:r>
      <w:r w:rsidR="002020D6" w:rsidRPr="00E3131C">
        <w:rPr>
          <w:lang w:val="uk-UA"/>
        </w:rPr>
        <w:t xml:space="preserve"> </w:t>
      </w:r>
    </w:p>
    <w:p w:rsidR="002020D6" w:rsidRPr="00E3131C" w:rsidRDefault="002020D6" w:rsidP="002020D6">
      <w:pPr>
        <w:rPr>
          <w:lang w:val="uk-UA"/>
        </w:rPr>
      </w:pPr>
    </w:p>
    <w:p w:rsidR="002020D6" w:rsidRPr="00E3131C" w:rsidRDefault="002020D6" w:rsidP="002020D6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2020D6" w:rsidRPr="00E3131C" w:rsidRDefault="002020D6" w:rsidP="002020D6">
      <w:pPr>
        <w:pStyle w:val="HeroReplica"/>
        <w:rPr>
          <w:lang w:val="uk-UA"/>
        </w:rPr>
      </w:pPr>
      <w:r w:rsidRPr="00E3131C">
        <w:rPr>
          <w:lang w:val="uk-UA"/>
        </w:rPr>
        <w:t>Така його остання воля.</w:t>
      </w:r>
    </w:p>
    <w:p w:rsidR="00BB6DF9" w:rsidRPr="00E3131C" w:rsidRDefault="00BB6DF9" w:rsidP="00BB6DF9">
      <w:pPr>
        <w:pStyle w:val="ActionDescription"/>
        <w:rPr>
          <w:lang w:val="uk-UA"/>
        </w:rPr>
      </w:pPr>
      <w:r w:rsidRPr="00E3131C">
        <w:rPr>
          <w:lang w:val="uk-UA"/>
        </w:rPr>
        <w:t>Мовчать.</w:t>
      </w:r>
    </w:p>
    <w:p w:rsidR="00BB6DF9" w:rsidRPr="00E3131C" w:rsidRDefault="0059486B" w:rsidP="00BB6DF9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BB6DF9" w:rsidRPr="00E3131C" w:rsidRDefault="00BB6DF9" w:rsidP="00BB6DF9">
      <w:pPr>
        <w:pStyle w:val="HeroReplica"/>
        <w:rPr>
          <w:lang w:val="uk-UA"/>
        </w:rPr>
      </w:pPr>
      <w:r w:rsidRPr="00E3131C">
        <w:rPr>
          <w:lang w:val="uk-UA"/>
        </w:rPr>
        <w:t>Все</w:t>
      </w:r>
      <w:r w:rsidR="001C6D82" w:rsidRPr="00E3131C">
        <w:rPr>
          <w:lang w:val="uk-UA"/>
        </w:rPr>
        <w:t xml:space="preserve"> </w:t>
      </w:r>
      <w:r w:rsidRPr="00E3131C">
        <w:rPr>
          <w:lang w:val="uk-UA"/>
        </w:rPr>
        <w:t>одно це знущання. Прах має йти до прах</w:t>
      </w:r>
      <w:r w:rsidR="001C6D82" w:rsidRPr="00E3131C">
        <w:rPr>
          <w:lang w:val="uk-UA"/>
        </w:rPr>
        <w:t>у</w:t>
      </w:r>
      <w:r w:rsidRPr="00E3131C">
        <w:rPr>
          <w:lang w:val="uk-UA"/>
        </w:rPr>
        <w:t>.</w:t>
      </w:r>
    </w:p>
    <w:p w:rsidR="00BB6DF9" w:rsidRPr="00E3131C" w:rsidRDefault="00BB6DF9" w:rsidP="00BB6DF9">
      <w:pPr>
        <w:rPr>
          <w:lang w:val="uk-UA"/>
        </w:rPr>
      </w:pPr>
    </w:p>
    <w:p w:rsidR="00BB6DF9" w:rsidRPr="00E3131C" w:rsidRDefault="00BB6DF9" w:rsidP="00BB6DF9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BB6DF9" w:rsidRPr="00E3131C" w:rsidRDefault="00BB6DF9" w:rsidP="00BB6DF9">
      <w:pPr>
        <w:pStyle w:val="HeroReplica"/>
        <w:rPr>
          <w:lang w:val="uk-UA"/>
        </w:rPr>
      </w:pPr>
      <w:r w:rsidRPr="00E3131C">
        <w:rPr>
          <w:lang w:val="uk-UA"/>
        </w:rPr>
        <w:t>Слухай, свята голова, давай ось без цих повчань-іносказань. В кожного має бути своє місце на цій зе</w:t>
      </w:r>
      <w:r w:rsidRPr="00E3131C">
        <w:rPr>
          <w:lang w:val="uk-UA"/>
        </w:rPr>
        <w:t>м</w:t>
      </w:r>
      <w:r w:rsidRPr="00E3131C">
        <w:rPr>
          <w:lang w:val="uk-UA"/>
        </w:rPr>
        <w:t xml:space="preserve">лі. Й що </w:t>
      </w:r>
      <w:r w:rsidR="001C6D82" w:rsidRPr="00E3131C">
        <w:rPr>
          <w:lang w:val="uk-UA"/>
        </w:rPr>
        <w:t>поганого</w:t>
      </w:r>
      <w:r w:rsidRPr="00E3131C">
        <w:rPr>
          <w:lang w:val="uk-UA"/>
        </w:rPr>
        <w:t xml:space="preserve"> в тому, що людина бажає упокоїтись в цьому місці, а не деінде по світах. </w:t>
      </w:r>
    </w:p>
    <w:p w:rsidR="00BB6DF9" w:rsidRPr="00E3131C" w:rsidRDefault="00BB6DF9" w:rsidP="00BB6DF9">
      <w:pPr>
        <w:rPr>
          <w:lang w:val="uk-UA"/>
        </w:rPr>
      </w:pPr>
    </w:p>
    <w:p w:rsidR="00BB6DF9" w:rsidRPr="00E3131C" w:rsidRDefault="0059486B" w:rsidP="00BB6DF9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BB6DF9" w:rsidRPr="00E3131C" w:rsidRDefault="00BB6DF9" w:rsidP="00BB6DF9">
      <w:pPr>
        <w:pStyle w:val="HeroReplica"/>
        <w:rPr>
          <w:lang w:val="uk-UA"/>
        </w:rPr>
      </w:pPr>
      <w:r w:rsidRPr="00E3131C">
        <w:rPr>
          <w:lang w:val="uk-UA"/>
        </w:rPr>
        <w:t>Воно то так. Але всьому своє місце й свій час. Якщо янгол смерті перестрів у світах, то така значить воля божа. Й препаруваннями та консерв</w:t>
      </w:r>
      <w:r w:rsidRPr="00E3131C">
        <w:rPr>
          <w:lang w:val="uk-UA"/>
        </w:rPr>
        <w:t>у</w:t>
      </w:r>
      <w:r w:rsidRPr="00E3131C">
        <w:rPr>
          <w:lang w:val="uk-UA"/>
        </w:rPr>
        <w:t>ваннями віджи</w:t>
      </w:r>
      <w:r w:rsidR="001C6D82" w:rsidRPr="00E3131C">
        <w:rPr>
          <w:lang w:val="uk-UA"/>
        </w:rPr>
        <w:t>л</w:t>
      </w:r>
      <w:r w:rsidRPr="00E3131C">
        <w:rPr>
          <w:lang w:val="uk-UA"/>
        </w:rPr>
        <w:t xml:space="preserve">ому життя не продовжиш, а проти волі бога підеш. </w:t>
      </w:r>
    </w:p>
    <w:p w:rsidR="00BB6DF9" w:rsidRPr="00E3131C" w:rsidRDefault="00BB6DF9" w:rsidP="00BB6DF9">
      <w:pPr>
        <w:rPr>
          <w:lang w:val="uk-UA"/>
        </w:rPr>
      </w:pPr>
    </w:p>
    <w:p w:rsidR="00BB6DF9" w:rsidRPr="00E3131C" w:rsidRDefault="00BB6DF9" w:rsidP="00BB6DF9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BB6DF9" w:rsidRPr="00E3131C" w:rsidRDefault="00BB6DF9" w:rsidP="00BB6DF9">
      <w:pPr>
        <w:pStyle w:val="HeroReplica"/>
        <w:rPr>
          <w:lang w:val="uk-UA"/>
        </w:rPr>
      </w:pPr>
      <w:r w:rsidRPr="00E3131C">
        <w:rPr>
          <w:lang w:val="uk-UA"/>
        </w:rPr>
        <w:t>Й проти волі пращурів теж не можна йти.</w:t>
      </w:r>
    </w:p>
    <w:p w:rsidR="00BB6DF9" w:rsidRPr="00E3131C" w:rsidRDefault="00BB6DF9" w:rsidP="00BB6DF9">
      <w:pPr>
        <w:rPr>
          <w:lang w:val="uk-UA"/>
        </w:rPr>
      </w:pPr>
    </w:p>
    <w:p w:rsidR="00BB6DF9" w:rsidRPr="00E3131C" w:rsidRDefault="0059486B" w:rsidP="00BB6DF9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чернець</w:t>
      </w:r>
    </w:p>
    <w:p w:rsidR="00BB6DF9" w:rsidRPr="00E3131C" w:rsidRDefault="00BB6DF9" w:rsidP="00BB6DF9">
      <w:pPr>
        <w:pStyle w:val="HeroReplica"/>
        <w:rPr>
          <w:lang w:val="uk-UA"/>
        </w:rPr>
      </w:pPr>
      <w:r w:rsidRPr="00E3131C">
        <w:rPr>
          <w:lang w:val="uk-UA"/>
        </w:rPr>
        <w:t>Так, але відбуя</w:t>
      </w:r>
      <w:r w:rsidR="001C6D82" w:rsidRPr="00E3131C">
        <w:rPr>
          <w:lang w:val="uk-UA"/>
        </w:rPr>
        <w:t>л</w:t>
      </w:r>
      <w:r w:rsidRPr="00E3131C">
        <w:rPr>
          <w:lang w:val="uk-UA"/>
        </w:rPr>
        <w:t>е треба п</w:t>
      </w:r>
      <w:r w:rsidRPr="00E3131C">
        <w:rPr>
          <w:lang w:val="uk-UA"/>
        </w:rPr>
        <w:t>о</w:t>
      </w:r>
      <w:r w:rsidRPr="00E3131C">
        <w:rPr>
          <w:lang w:val="uk-UA"/>
        </w:rPr>
        <w:t xml:space="preserve">лишати на своєму місці й йти з його волею в серці уперед. </w:t>
      </w:r>
    </w:p>
    <w:p w:rsidR="00BB6DF9" w:rsidRPr="00E3131C" w:rsidRDefault="00BB6DF9" w:rsidP="00BB6DF9">
      <w:pPr>
        <w:rPr>
          <w:lang w:val="uk-UA"/>
        </w:rPr>
      </w:pPr>
    </w:p>
    <w:p w:rsidR="00BB6DF9" w:rsidRPr="00E3131C" w:rsidRDefault="00BB6DF9" w:rsidP="00BB6DF9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BB6DF9" w:rsidRPr="00E3131C" w:rsidRDefault="00BB6DF9" w:rsidP="00BB6DF9">
      <w:pPr>
        <w:pStyle w:val="HeroReplica"/>
        <w:rPr>
          <w:lang w:val="uk-UA"/>
        </w:rPr>
      </w:pPr>
      <w:r w:rsidRPr="00E3131C">
        <w:rPr>
          <w:lang w:val="uk-UA"/>
        </w:rPr>
        <w:t>Знаєш, я бачив чудне дійс</w:t>
      </w:r>
      <w:r w:rsidRPr="00E3131C">
        <w:rPr>
          <w:lang w:val="uk-UA"/>
        </w:rPr>
        <w:t>т</w:t>
      </w:r>
      <w:r w:rsidRPr="00E3131C">
        <w:rPr>
          <w:lang w:val="uk-UA"/>
        </w:rPr>
        <w:t xml:space="preserve">во. Чи сон то був, чи ні, не втлумачу я досі. Але </w:t>
      </w:r>
      <w:r w:rsidR="00B31786" w:rsidRPr="00E3131C">
        <w:rPr>
          <w:lang w:val="uk-UA"/>
        </w:rPr>
        <w:t>то о</w:t>
      </w:r>
      <w:r w:rsidR="00B31786" w:rsidRPr="00E3131C">
        <w:rPr>
          <w:lang w:val="uk-UA"/>
        </w:rPr>
        <w:t>д</w:t>
      </w:r>
      <w:r w:rsidR="00B31786" w:rsidRPr="00E3131C">
        <w:rPr>
          <w:lang w:val="uk-UA"/>
        </w:rPr>
        <w:t>нозначно було майбуття. Я</w:t>
      </w:r>
      <w:r w:rsidRPr="00E3131C">
        <w:rPr>
          <w:lang w:val="uk-UA"/>
        </w:rPr>
        <w:t xml:space="preserve"> бачив великого безкінного воза</w:t>
      </w:r>
      <w:r w:rsidR="00B54857" w:rsidRPr="00E3131C">
        <w:rPr>
          <w:lang w:val="uk-UA"/>
        </w:rPr>
        <w:t xml:space="preserve"> й людей з чудними ру</w:t>
      </w:r>
      <w:r w:rsidR="00B54857" w:rsidRPr="00E3131C">
        <w:rPr>
          <w:lang w:val="uk-UA"/>
        </w:rPr>
        <w:t>ш</w:t>
      </w:r>
      <w:r w:rsidR="00B54857" w:rsidRPr="00E3131C">
        <w:rPr>
          <w:lang w:val="uk-UA"/>
        </w:rPr>
        <w:t xml:space="preserve">ницями. Вони везли старця на чужину. Потім з'явився якийсь пан й запропонував йому </w:t>
      </w:r>
      <w:r w:rsidR="00B31786" w:rsidRPr="00E3131C">
        <w:rPr>
          <w:lang w:val="uk-UA"/>
        </w:rPr>
        <w:t>те саме, що ллєш мені у вуха зараз ти</w:t>
      </w:r>
      <w:r w:rsidR="00B54857" w:rsidRPr="00E3131C">
        <w:rPr>
          <w:lang w:val="uk-UA"/>
        </w:rPr>
        <w:t>.</w:t>
      </w:r>
      <w:r w:rsidR="00B31786" w:rsidRPr="00E3131C">
        <w:rPr>
          <w:lang w:val="uk-UA"/>
        </w:rPr>
        <w:t xml:space="preserve"> Й якщо я пр</w:t>
      </w:r>
      <w:r w:rsidR="00B31786" w:rsidRPr="00E3131C">
        <w:rPr>
          <w:lang w:val="uk-UA"/>
        </w:rPr>
        <w:t>и</w:t>
      </w:r>
      <w:r w:rsidR="00B31786" w:rsidRPr="00E3131C">
        <w:rPr>
          <w:lang w:val="uk-UA"/>
        </w:rPr>
        <w:t>стану на твою пораду, то зраджу не лише пращурів, але й нащадків. Так що не спок</w:t>
      </w:r>
      <w:r w:rsidR="00B31786" w:rsidRPr="00E3131C">
        <w:rPr>
          <w:lang w:val="uk-UA"/>
        </w:rPr>
        <w:t>у</w:t>
      </w:r>
      <w:r w:rsidR="00B31786" w:rsidRPr="00E3131C">
        <w:rPr>
          <w:lang w:val="uk-UA"/>
        </w:rPr>
        <w:t>шай мене, вчена голова,до твоїх настанов я не прист</w:t>
      </w:r>
      <w:r w:rsidR="00B31786" w:rsidRPr="00E3131C">
        <w:rPr>
          <w:lang w:val="uk-UA"/>
        </w:rPr>
        <w:t>а</w:t>
      </w:r>
      <w:r w:rsidR="00B31786" w:rsidRPr="00E3131C">
        <w:rPr>
          <w:lang w:val="uk-UA"/>
        </w:rPr>
        <w:t xml:space="preserve">ну. </w:t>
      </w:r>
    </w:p>
    <w:p w:rsidR="00B31786" w:rsidRPr="00E3131C" w:rsidRDefault="00B31786" w:rsidP="00B31786">
      <w:pPr>
        <w:rPr>
          <w:lang w:val="uk-UA"/>
        </w:rPr>
      </w:pPr>
    </w:p>
    <w:p w:rsidR="00B31786" w:rsidRPr="00E3131C" w:rsidRDefault="0059486B" w:rsidP="00B31786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B31786" w:rsidRPr="00E3131C" w:rsidRDefault="00B31786" w:rsidP="00B31786">
      <w:pPr>
        <w:pStyle w:val="HeroReplica"/>
        <w:rPr>
          <w:lang w:val="uk-UA"/>
        </w:rPr>
      </w:pPr>
      <w:r w:rsidRPr="00E3131C">
        <w:rPr>
          <w:lang w:val="uk-UA"/>
        </w:rPr>
        <w:t>Дурень ти. На що ти можеш вплинути? Діяти ти не можеш, руки твої зв'язані</w:t>
      </w:r>
      <w:r w:rsidR="00FE4F33" w:rsidRPr="00E3131C">
        <w:rPr>
          <w:lang w:val="uk-UA"/>
        </w:rPr>
        <w:t xml:space="preserve">, сили твої вичерпані, сподівання твої розчавлені. Ти марно бережеш </w:t>
      </w:r>
      <w:r w:rsidR="001C6D82" w:rsidRPr="00E3131C">
        <w:rPr>
          <w:lang w:val="uk-UA"/>
        </w:rPr>
        <w:t>мертвечину</w:t>
      </w:r>
      <w:r w:rsidR="00FE4F33" w:rsidRPr="00E3131C">
        <w:rPr>
          <w:lang w:val="uk-UA"/>
        </w:rPr>
        <w:t xml:space="preserve">, бо в цьому світі </w:t>
      </w:r>
      <w:r w:rsidR="001C6D82" w:rsidRPr="00E3131C">
        <w:rPr>
          <w:lang w:val="uk-UA"/>
        </w:rPr>
        <w:t>мертвечина</w:t>
      </w:r>
      <w:r w:rsidR="00FE4F33" w:rsidRPr="00E3131C">
        <w:rPr>
          <w:lang w:val="uk-UA"/>
        </w:rPr>
        <w:t xml:space="preserve"> діяти вже не спроможна.</w:t>
      </w:r>
    </w:p>
    <w:p w:rsidR="00FE4F33" w:rsidRPr="00E3131C" w:rsidRDefault="00FE4F33" w:rsidP="00FE4F33">
      <w:pPr>
        <w:rPr>
          <w:lang w:val="uk-UA"/>
        </w:rPr>
      </w:pPr>
    </w:p>
    <w:p w:rsidR="00FE4F33" w:rsidRPr="00E3131C" w:rsidRDefault="00FE4F33" w:rsidP="00FE4F33">
      <w:pPr>
        <w:pStyle w:val="ActionDescription"/>
        <w:rPr>
          <w:lang w:val="uk-UA"/>
        </w:rPr>
      </w:pPr>
      <w:r w:rsidRPr="00E3131C">
        <w:rPr>
          <w:lang w:val="uk-UA"/>
        </w:rPr>
        <w:t>Син заперечливо махає пальцем.</w:t>
      </w:r>
    </w:p>
    <w:p w:rsidR="00FE4F33" w:rsidRPr="00E3131C" w:rsidRDefault="00FE4F33" w:rsidP="00FE4F33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FE4F33" w:rsidRPr="00E3131C" w:rsidRDefault="00FE4F33" w:rsidP="00FE4F33">
      <w:pPr>
        <w:pStyle w:val="HeroReplica"/>
        <w:rPr>
          <w:lang w:val="uk-UA"/>
        </w:rPr>
      </w:pPr>
      <w:r w:rsidRPr="00E3131C">
        <w:rPr>
          <w:lang w:val="uk-UA"/>
        </w:rPr>
        <w:t xml:space="preserve">Е ні, вчена голова, ти ніби складно все говориш, та тут ти дуриш сам себе. </w:t>
      </w:r>
    </w:p>
    <w:p w:rsidR="00FE4F33" w:rsidRPr="00E3131C" w:rsidRDefault="00FE4F33" w:rsidP="00FE4F33">
      <w:pPr>
        <w:pStyle w:val="ActionDescription"/>
        <w:rPr>
          <w:lang w:val="uk-UA"/>
        </w:rPr>
      </w:pPr>
      <w:r w:rsidRPr="00E3131C">
        <w:rPr>
          <w:lang w:val="uk-UA"/>
        </w:rPr>
        <w:t>Син б'є себе пальцем по голові</w:t>
      </w:r>
    </w:p>
    <w:p w:rsidR="00FE4F33" w:rsidRPr="00E3131C" w:rsidRDefault="00FE4F33" w:rsidP="00FE4F33">
      <w:pPr>
        <w:pStyle w:val="HeroContinue"/>
        <w:rPr>
          <w:lang w:val="uk-UA"/>
        </w:rPr>
      </w:pPr>
      <w:r w:rsidRPr="00E3131C">
        <w:rPr>
          <w:lang w:val="uk-UA"/>
        </w:rPr>
        <w:t>(продовж.)</w:t>
      </w:r>
    </w:p>
    <w:p w:rsidR="00FE4F33" w:rsidRPr="00E3131C" w:rsidRDefault="00FE4F33" w:rsidP="00FE4F33">
      <w:pPr>
        <w:pStyle w:val="HeroReplica"/>
        <w:rPr>
          <w:lang w:val="uk-UA"/>
        </w:rPr>
      </w:pPr>
      <w:r w:rsidRPr="00E3131C">
        <w:rPr>
          <w:lang w:val="uk-UA"/>
        </w:rPr>
        <w:t xml:space="preserve">Ось де сила </w:t>
      </w:r>
      <w:r w:rsidR="001C6D82" w:rsidRPr="00E3131C">
        <w:rPr>
          <w:lang w:val="uk-UA"/>
        </w:rPr>
        <w:t>зов'ялого</w:t>
      </w:r>
      <w:r w:rsidRPr="00E3131C">
        <w:rPr>
          <w:lang w:val="uk-UA"/>
        </w:rPr>
        <w:t xml:space="preserve"> до н</w:t>
      </w:r>
      <w:r w:rsidRPr="00E3131C">
        <w:rPr>
          <w:lang w:val="uk-UA"/>
        </w:rPr>
        <w:t>о</w:t>
      </w:r>
      <w:r w:rsidRPr="00E3131C">
        <w:rPr>
          <w:lang w:val="uk-UA"/>
        </w:rPr>
        <w:t>вої весни тліє, зберігаєт</w:t>
      </w:r>
      <w:r w:rsidRPr="00E3131C">
        <w:rPr>
          <w:lang w:val="uk-UA"/>
        </w:rPr>
        <w:t>ь</w:t>
      </w:r>
      <w:r w:rsidRPr="00E3131C">
        <w:rPr>
          <w:lang w:val="uk-UA"/>
        </w:rPr>
        <w:t>ся, та зростає, в пам'яті. Бо інколи значно важливіше передати естафету, а ніж б</w:t>
      </w:r>
      <w:r w:rsidRPr="00E3131C">
        <w:rPr>
          <w:lang w:val="uk-UA"/>
        </w:rPr>
        <w:t>і</w:t>
      </w:r>
      <w:r w:rsidRPr="00E3131C">
        <w:rPr>
          <w:lang w:val="uk-UA"/>
        </w:rPr>
        <w:t>гти самому.</w:t>
      </w:r>
    </w:p>
    <w:p w:rsidR="00FE4F33" w:rsidRPr="00E3131C" w:rsidRDefault="00FE4F33" w:rsidP="00FE4F33">
      <w:pPr>
        <w:rPr>
          <w:lang w:val="uk-UA"/>
        </w:rPr>
      </w:pPr>
    </w:p>
    <w:p w:rsidR="00FE4F33" w:rsidRPr="00E3131C" w:rsidRDefault="0059486B" w:rsidP="00FE4F33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FE4F33" w:rsidRPr="00E3131C" w:rsidRDefault="00FE4F33" w:rsidP="00FE4F33">
      <w:pPr>
        <w:pStyle w:val="HeroReplica"/>
        <w:rPr>
          <w:lang w:val="uk-UA"/>
        </w:rPr>
      </w:pPr>
      <w:r w:rsidRPr="00E3131C">
        <w:rPr>
          <w:lang w:val="uk-UA"/>
        </w:rPr>
        <w:t>Важливіше йти вперед, мати результат, а не постійно п</w:t>
      </w:r>
      <w:r w:rsidRPr="00E3131C">
        <w:rPr>
          <w:lang w:val="uk-UA"/>
        </w:rPr>
        <w:t>е</w:t>
      </w:r>
      <w:r w:rsidRPr="00E3131C">
        <w:rPr>
          <w:lang w:val="uk-UA"/>
        </w:rPr>
        <w:lastRenderedPageBreak/>
        <w:t>редавати естафету. Й думка моя незмінна. Треба відмов</w:t>
      </w:r>
      <w:r w:rsidRPr="00E3131C">
        <w:rPr>
          <w:lang w:val="uk-UA"/>
        </w:rPr>
        <w:t>и</w:t>
      </w:r>
      <w:r w:rsidRPr="00E3131C">
        <w:rPr>
          <w:lang w:val="uk-UA"/>
        </w:rPr>
        <w:t>тися від праху, збудувати своє місто й вже потому н</w:t>
      </w:r>
      <w:r w:rsidRPr="00E3131C">
        <w:rPr>
          <w:lang w:val="uk-UA"/>
        </w:rPr>
        <w:t>а</w:t>
      </w:r>
      <w:r w:rsidRPr="00E3131C">
        <w:rPr>
          <w:lang w:val="uk-UA"/>
        </w:rPr>
        <w:t>повнювати його змістом.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розводить руками, показуючи, що вони зайшли в глухий кут й далі діалог продовжувати сенсу не має.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 xml:space="preserve"> так само розводить руками у відповідь.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>Неочікувано курява проноситься перед обличчями.</w:t>
      </w:r>
    </w:p>
    <w:p w:rsidR="00A37CEA" w:rsidRPr="00E3131C" w:rsidRDefault="00A37CEA" w:rsidP="00A37CEA">
      <w:pPr>
        <w:pStyle w:val="ActionTimeArena"/>
        <w:rPr>
          <w:lang w:val="uk-UA"/>
        </w:rPr>
      </w:pPr>
      <w:r w:rsidRPr="00E3131C">
        <w:rPr>
          <w:lang w:val="uk-UA"/>
        </w:rPr>
        <w:t>нат. поле - день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Біля возу, наблизившись до нього ззаду, проноситься верхи солдат російської армії, обскакує його з переду й трохи збоку від воза, не перешкоджаючи йому дороги, зупинивши швидко коня, дивиться на 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>Чумаків, що вперто та агресивно дивляться на солдата.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>Солдат нарешті опановує дибкуючого від швидкої зупинки к</w:t>
      </w:r>
      <w:r w:rsidRPr="00E3131C">
        <w:rPr>
          <w:lang w:val="uk-UA"/>
        </w:rPr>
        <w:t>о</w:t>
      </w:r>
      <w:r w:rsidRPr="00E3131C">
        <w:rPr>
          <w:lang w:val="uk-UA"/>
        </w:rPr>
        <w:t>ня й</w:t>
      </w:r>
    </w:p>
    <w:p w:rsidR="00A37CEA" w:rsidRPr="00E3131C" w:rsidRDefault="00A37CEA" w:rsidP="00A37CEA">
      <w:pPr>
        <w:pStyle w:val="HeroName"/>
        <w:rPr>
          <w:lang w:val="uk-UA"/>
        </w:rPr>
      </w:pPr>
      <w:r w:rsidRPr="00E3131C">
        <w:rPr>
          <w:lang w:val="uk-UA"/>
        </w:rPr>
        <w:t>солдат</w:t>
      </w:r>
    </w:p>
    <w:p w:rsidR="00A37CEA" w:rsidRPr="00272DE1" w:rsidRDefault="00A37CEA" w:rsidP="00A37CEA">
      <w:pPr>
        <w:pStyle w:val="HeroReplica"/>
        <w:rPr>
          <w:lang w:val="ru-RU"/>
        </w:rPr>
      </w:pPr>
      <w:r w:rsidRPr="00272DE1">
        <w:rPr>
          <w:lang w:val="ru-RU"/>
        </w:rPr>
        <w:t>Ну что, красавчики, думали уйдете, но не тут то было, тут вам и смерть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>В цей час воли якраз порівнюються з конем солдата й один з чумаків дістає невідомо зві</w:t>
      </w:r>
      <w:r w:rsidR="001C6D82" w:rsidRPr="00E3131C">
        <w:rPr>
          <w:lang w:val="uk-UA"/>
        </w:rPr>
        <w:t>д</w:t>
      </w:r>
      <w:r w:rsidRPr="00E3131C">
        <w:rPr>
          <w:lang w:val="uk-UA"/>
        </w:rPr>
        <w:t xml:space="preserve">кіля </w:t>
      </w:r>
      <w:r w:rsidR="001C6D82" w:rsidRPr="00E3131C">
        <w:rPr>
          <w:lang w:val="uk-UA"/>
        </w:rPr>
        <w:t>взятого</w:t>
      </w:r>
      <w:r w:rsidRPr="00E3131C">
        <w:rPr>
          <w:lang w:val="uk-UA"/>
        </w:rPr>
        <w:t xml:space="preserve"> пістоля та нав</w:t>
      </w:r>
      <w:r w:rsidRPr="00E3131C">
        <w:rPr>
          <w:lang w:val="uk-UA"/>
        </w:rPr>
        <w:t>о</w:t>
      </w:r>
      <w:r w:rsidRPr="00E3131C">
        <w:rPr>
          <w:lang w:val="uk-UA"/>
        </w:rPr>
        <w:t>дить його на солдата</w:t>
      </w:r>
    </w:p>
    <w:p w:rsidR="00A37CEA" w:rsidRPr="00E3131C" w:rsidRDefault="00A37CEA" w:rsidP="00A37CEA">
      <w:pPr>
        <w:pStyle w:val="ActionDescription"/>
        <w:rPr>
          <w:lang w:val="uk-UA"/>
        </w:rPr>
      </w:pPr>
      <w:r w:rsidRPr="00E3131C">
        <w:rPr>
          <w:lang w:val="uk-UA"/>
        </w:rPr>
        <w:t>Солдат хутко пригинається вниз ніби пірнувши й таким чином сховавшись за круп коня, тікає в поле… лунає постріл</w:t>
      </w:r>
    </w:p>
    <w:p w:rsidR="00A37CEA" w:rsidRPr="00E3131C" w:rsidRDefault="00A37CEA" w:rsidP="00F05FF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Чумак </w:t>
      </w:r>
      <w:r w:rsidRPr="00272DE1">
        <w:rPr>
          <w:lang w:val="uk-UA"/>
        </w:rPr>
        <w:t>стоїть на воз</w:t>
      </w:r>
      <w:r w:rsidR="00272DE1" w:rsidRPr="00272DE1">
        <w:rPr>
          <w:lang w:val="uk-UA"/>
        </w:rPr>
        <w:t>і, що вже зупинився</w:t>
      </w:r>
      <w:r w:rsidR="00272DE1" w:rsidRPr="00272DE1">
        <w:rPr>
          <w:lang w:val="ru-RU"/>
        </w:rPr>
        <w:t xml:space="preserve"> </w:t>
      </w:r>
      <w:r w:rsidRPr="00E3131C">
        <w:rPr>
          <w:lang w:val="uk-UA"/>
        </w:rPr>
        <w:t>і у весь зріст й стріляє ще раз</w:t>
      </w:r>
    </w:p>
    <w:p w:rsidR="00F05FFF" w:rsidRPr="00E3131C" w:rsidRDefault="00F05FFF" w:rsidP="00F05FFF">
      <w:pPr>
        <w:pStyle w:val="ActionDescription"/>
        <w:rPr>
          <w:lang w:val="uk-UA"/>
        </w:rPr>
      </w:pPr>
      <w:r w:rsidRPr="00E3131C">
        <w:rPr>
          <w:lang w:val="uk-UA"/>
        </w:rPr>
        <w:t>Але солдат вже далеко й вирівнявшись у сідлі продовжує т</w:t>
      </w:r>
      <w:r w:rsidRPr="00E3131C">
        <w:rPr>
          <w:lang w:val="uk-UA"/>
        </w:rPr>
        <w:t>і</w:t>
      </w:r>
      <w:r w:rsidRPr="00E3131C">
        <w:rPr>
          <w:lang w:val="uk-UA"/>
        </w:rPr>
        <w:t>кати</w:t>
      </w:r>
    </w:p>
    <w:p w:rsidR="00F05FFF" w:rsidRPr="00272DE1" w:rsidRDefault="00F05FFF" w:rsidP="00F05FF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Чумак спльовує, рядом з ним встає інший </w:t>
      </w:r>
      <w:r w:rsidR="001C6D82" w:rsidRPr="00E3131C">
        <w:rPr>
          <w:lang w:val="uk-UA"/>
        </w:rPr>
        <w:t>чумак</w:t>
      </w:r>
      <w:r w:rsidRPr="00E3131C">
        <w:rPr>
          <w:lang w:val="uk-UA"/>
        </w:rPr>
        <w:t xml:space="preserve"> й обидва в</w:t>
      </w:r>
      <w:r w:rsidRPr="00E3131C">
        <w:rPr>
          <w:lang w:val="uk-UA"/>
        </w:rPr>
        <w:t>о</w:t>
      </w:r>
      <w:r w:rsidRPr="00E3131C">
        <w:rPr>
          <w:lang w:val="uk-UA"/>
        </w:rPr>
        <w:t>ни дивляться в бік солдата</w:t>
      </w:r>
      <w:r w:rsidR="00272DE1" w:rsidRPr="00272DE1">
        <w:rPr>
          <w:lang w:val="ru-RU"/>
        </w:rPr>
        <w:t xml:space="preserve">, </w:t>
      </w:r>
      <w:r w:rsidR="00272DE1" w:rsidRPr="00272DE1">
        <w:rPr>
          <w:lang w:val="uk-UA"/>
        </w:rPr>
        <w:t>що втікає.</w:t>
      </w:r>
    </w:p>
    <w:p w:rsidR="00F05FFF" w:rsidRPr="00272DE1" w:rsidRDefault="00F05FFF" w:rsidP="00F05FFF">
      <w:pPr>
        <w:pStyle w:val="HeroName"/>
        <w:rPr>
          <w:lang w:val="uk-UA"/>
        </w:rPr>
      </w:pPr>
      <w:r w:rsidRPr="00272DE1">
        <w:rPr>
          <w:lang w:val="uk-UA"/>
        </w:rPr>
        <w:t>один з чумаків</w:t>
      </w:r>
    </w:p>
    <w:p w:rsidR="00F05FFF" w:rsidRPr="00272DE1" w:rsidRDefault="00F05FFF" w:rsidP="00F05FFF">
      <w:pPr>
        <w:pStyle w:val="HeroReplica"/>
        <w:rPr>
          <w:lang w:val="uk-UA"/>
        </w:rPr>
      </w:pPr>
      <w:r w:rsidRPr="00272DE1">
        <w:rPr>
          <w:lang w:val="uk-UA"/>
        </w:rPr>
        <w:t>От су</w:t>
      </w:r>
      <w:r w:rsidR="00272DE1" w:rsidRPr="00272DE1">
        <w:rPr>
          <w:lang w:val="uk-UA"/>
        </w:rPr>
        <w:t>ча</w:t>
      </w:r>
      <w:r w:rsidRPr="00272DE1">
        <w:rPr>
          <w:lang w:val="uk-UA"/>
        </w:rPr>
        <w:t xml:space="preserve">че </w:t>
      </w:r>
      <w:r w:rsidR="001C6D82" w:rsidRPr="00272DE1">
        <w:rPr>
          <w:lang w:val="uk-UA"/>
        </w:rPr>
        <w:t>вим'я</w:t>
      </w:r>
    </w:p>
    <w:p w:rsidR="00F05FFF" w:rsidRPr="00E3131C" w:rsidRDefault="00F05FFF" w:rsidP="00F05FFF">
      <w:pPr>
        <w:rPr>
          <w:lang w:val="uk-UA"/>
        </w:rPr>
      </w:pPr>
    </w:p>
    <w:p w:rsidR="00F05FFF" w:rsidRPr="00E3131C" w:rsidRDefault="00F05FFF" w:rsidP="00F05FFF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F05FFF" w:rsidRPr="00E3131C" w:rsidRDefault="00F05FFF" w:rsidP="00F05FFF">
      <w:pPr>
        <w:pStyle w:val="HeroReplica"/>
        <w:rPr>
          <w:lang w:val="uk-UA"/>
        </w:rPr>
      </w:pPr>
      <w:r w:rsidRPr="00E3131C">
        <w:rPr>
          <w:lang w:val="uk-UA"/>
        </w:rPr>
        <w:t>Й що це було?</w:t>
      </w:r>
    </w:p>
    <w:p w:rsidR="00F05FFF" w:rsidRPr="00E3131C" w:rsidRDefault="00F05FFF" w:rsidP="00F05FFF">
      <w:pPr>
        <w:rPr>
          <w:lang w:val="uk-UA"/>
        </w:rPr>
      </w:pPr>
    </w:p>
    <w:p w:rsidR="00F05FFF" w:rsidRPr="00E3131C" w:rsidRDefault="00F05FFF" w:rsidP="00F05FFF">
      <w:pPr>
        <w:pStyle w:val="HeroName"/>
        <w:rPr>
          <w:lang w:val="uk-UA"/>
        </w:rPr>
      </w:pPr>
      <w:r w:rsidRPr="00E3131C">
        <w:rPr>
          <w:lang w:val="uk-UA"/>
        </w:rPr>
        <w:t>інший чумак</w:t>
      </w:r>
    </w:p>
    <w:p w:rsidR="00F05FFF" w:rsidRPr="00E3131C" w:rsidRDefault="00F05FFF" w:rsidP="00F05FFF">
      <w:pPr>
        <w:pStyle w:val="HeroReplica"/>
        <w:rPr>
          <w:lang w:val="uk-UA"/>
        </w:rPr>
      </w:pPr>
      <w:r w:rsidRPr="00E3131C">
        <w:rPr>
          <w:lang w:val="uk-UA"/>
        </w:rPr>
        <w:t>Шо було то загуло.</w:t>
      </w:r>
    </w:p>
    <w:p w:rsidR="001F46DF" w:rsidRPr="00E3131C" w:rsidRDefault="00F05FFF" w:rsidP="001F46D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й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 xml:space="preserve"> вже також випрямились й всі четверо стоять на возі, обличчями один до одного, так, що чумаки дивлят</w:t>
      </w:r>
      <w:r w:rsidRPr="00E3131C">
        <w:rPr>
          <w:lang w:val="uk-UA"/>
        </w:rPr>
        <w:t>ь</w:t>
      </w:r>
      <w:r w:rsidRPr="00E3131C">
        <w:rPr>
          <w:lang w:val="uk-UA"/>
        </w:rPr>
        <w:lastRenderedPageBreak/>
        <w:t>ся в сторону, куди втік солдат. Син береться рукою за ша</w:t>
      </w:r>
      <w:r w:rsidRPr="00E3131C">
        <w:rPr>
          <w:lang w:val="uk-UA"/>
        </w:rPr>
        <w:t>б</w:t>
      </w:r>
      <w:r w:rsidRPr="00E3131C">
        <w:rPr>
          <w:lang w:val="uk-UA"/>
        </w:rPr>
        <w:t>лю, але не вийма</w:t>
      </w:r>
      <w:r w:rsidR="001C6D82" w:rsidRPr="00E3131C">
        <w:rPr>
          <w:lang w:val="uk-UA"/>
        </w:rPr>
        <w:t>є</w:t>
      </w:r>
      <w:r w:rsidRPr="00E3131C">
        <w:rPr>
          <w:lang w:val="uk-UA"/>
        </w:rPr>
        <w:t xml:space="preserve"> її.</w:t>
      </w:r>
    </w:p>
    <w:p w:rsidR="00F05FFF" w:rsidRPr="00E3131C" w:rsidRDefault="00F05FFF" w:rsidP="00F05FFF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F05FFF" w:rsidRPr="00E3131C" w:rsidRDefault="00F05FFF" w:rsidP="00F05FFF">
      <w:pPr>
        <w:pStyle w:val="HeroReplica"/>
        <w:rPr>
          <w:lang w:val="uk-UA"/>
        </w:rPr>
      </w:pPr>
      <w:r w:rsidRPr="00E3131C">
        <w:rPr>
          <w:lang w:val="uk-UA"/>
        </w:rPr>
        <w:t>Ти мені тут темники не лящи.</w:t>
      </w:r>
    </w:p>
    <w:p w:rsidR="00F05FFF" w:rsidRPr="00E3131C" w:rsidRDefault="00F05FFF" w:rsidP="00F05FFF">
      <w:pPr>
        <w:rPr>
          <w:lang w:val="uk-UA"/>
        </w:rPr>
      </w:pPr>
    </w:p>
    <w:p w:rsidR="00F05FFF" w:rsidRPr="00E3131C" w:rsidRDefault="00F05FFF" w:rsidP="00F05FFF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F05FFF" w:rsidRPr="00E3131C" w:rsidRDefault="00F05FFF" w:rsidP="00F05FFF">
      <w:pPr>
        <w:pStyle w:val="HeroReplica"/>
        <w:rPr>
          <w:lang w:val="uk-UA"/>
        </w:rPr>
      </w:pPr>
      <w:r w:rsidRPr="00E3131C">
        <w:rPr>
          <w:lang w:val="uk-UA"/>
        </w:rPr>
        <w:t>Та а що тут темнити. Ти шо думав, ми б оце й в Крим й звідти повернулися вже? Ха! Це сіль везли в один з фо</w:t>
      </w:r>
      <w:r w:rsidRPr="00E3131C">
        <w:rPr>
          <w:lang w:val="uk-UA"/>
        </w:rPr>
        <w:t>р</w:t>
      </w:r>
      <w:r w:rsidRPr="00E3131C">
        <w:rPr>
          <w:lang w:val="uk-UA"/>
        </w:rPr>
        <w:t>тів на півдні. От тільки не довезли.</w:t>
      </w:r>
    </w:p>
    <w:p w:rsidR="00F05FFF" w:rsidRPr="00E3131C" w:rsidRDefault="00F05FFF" w:rsidP="00F05FFF">
      <w:pPr>
        <w:rPr>
          <w:lang w:val="uk-UA"/>
        </w:rPr>
      </w:pPr>
    </w:p>
    <w:p w:rsidR="00F05FFF" w:rsidRPr="00E3131C" w:rsidRDefault="0059486B" w:rsidP="00F05FFF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F05FFF" w:rsidRPr="00E3131C" w:rsidRDefault="00F05FFF" w:rsidP="00F05FFF">
      <w:pPr>
        <w:pStyle w:val="HeroReplica"/>
        <w:rPr>
          <w:lang w:val="uk-UA"/>
        </w:rPr>
      </w:pPr>
      <w:r w:rsidRPr="00E3131C">
        <w:rPr>
          <w:lang w:val="uk-UA"/>
        </w:rPr>
        <w:t>Треба вшиватися.</w:t>
      </w:r>
    </w:p>
    <w:p w:rsidR="00F05FFF" w:rsidRPr="00E3131C" w:rsidRDefault="00F05FFF" w:rsidP="00F05FFF">
      <w:pPr>
        <w:rPr>
          <w:lang w:val="uk-UA"/>
        </w:rPr>
      </w:pPr>
    </w:p>
    <w:p w:rsidR="00F05FFF" w:rsidRPr="00E3131C" w:rsidRDefault="00F05FFF" w:rsidP="00F05FFF">
      <w:pPr>
        <w:pStyle w:val="HeroName"/>
        <w:rPr>
          <w:lang w:val="uk-UA"/>
        </w:rPr>
      </w:pPr>
      <w:r w:rsidRPr="00E3131C">
        <w:rPr>
          <w:lang w:val="uk-UA"/>
        </w:rPr>
        <w:t>інший чумак</w:t>
      </w:r>
    </w:p>
    <w:p w:rsidR="00F05FFF" w:rsidRPr="00E3131C" w:rsidRDefault="00F05FFF" w:rsidP="00F05FFF">
      <w:pPr>
        <w:pStyle w:val="HeroRemarka"/>
        <w:rPr>
          <w:lang w:val="uk-UA"/>
        </w:rPr>
      </w:pPr>
      <w:r w:rsidRPr="00E3131C">
        <w:rPr>
          <w:lang w:val="uk-UA"/>
        </w:rPr>
        <w:t>(киває головою за спину опонентам)</w:t>
      </w:r>
    </w:p>
    <w:p w:rsidR="00F05FFF" w:rsidRPr="00E3131C" w:rsidRDefault="00F05FFF" w:rsidP="00F05FFF">
      <w:pPr>
        <w:pStyle w:val="HeroReplica"/>
        <w:rPr>
          <w:lang w:val="uk-UA"/>
        </w:rPr>
      </w:pPr>
      <w:r w:rsidRPr="00E3131C">
        <w:rPr>
          <w:lang w:val="uk-UA"/>
        </w:rPr>
        <w:t>Пізно вже.</w:t>
      </w:r>
    </w:p>
    <w:p w:rsidR="00F05FFF" w:rsidRPr="00E3131C" w:rsidRDefault="00F05FFF" w:rsidP="00F05FFF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та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 xml:space="preserve"> обертаються та бачать</w:t>
      </w:r>
    </w:p>
    <w:p w:rsidR="00F05FFF" w:rsidRPr="00E3131C" w:rsidRDefault="00F05FFF" w:rsidP="00F05FFF">
      <w:pPr>
        <w:pStyle w:val="ActionDescription"/>
        <w:rPr>
          <w:lang w:val="uk-UA"/>
        </w:rPr>
      </w:pPr>
      <w:r w:rsidRPr="00E3131C">
        <w:rPr>
          <w:lang w:val="uk-UA"/>
        </w:rPr>
        <w:t>Як польовою дорогою, здіймаючи купу пилюки, несеться ват</w:t>
      </w:r>
      <w:r w:rsidRPr="00E3131C">
        <w:rPr>
          <w:lang w:val="uk-UA"/>
        </w:rPr>
        <w:t>а</w:t>
      </w:r>
      <w:r w:rsidRPr="00E3131C">
        <w:rPr>
          <w:lang w:val="uk-UA"/>
        </w:rPr>
        <w:t>га вершників</w:t>
      </w:r>
      <w:r w:rsidR="00CA55E7" w:rsidRPr="00E3131C">
        <w:rPr>
          <w:lang w:val="uk-UA"/>
        </w:rPr>
        <w:t>.</w:t>
      </w:r>
    </w:p>
    <w:p w:rsidR="00CA55E7" w:rsidRPr="00E3131C" w:rsidRDefault="00CA55E7" w:rsidP="00CA55E7">
      <w:pPr>
        <w:pStyle w:val="HeroName"/>
        <w:rPr>
          <w:lang w:val="uk-UA"/>
        </w:rPr>
      </w:pPr>
      <w:r w:rsidRPr="00E3131C">
        <w:rPr>
          <w:lang w:val="uk-UA"/>
        </w:rPr>
        <w:t>один з чумаків</w:t>
      </w:r>
    </w:p>
    <w:p w:rsidR="00CA55E7" w:rsidRPr="00E3131C" w:rsidRDefault="00CA55E7" w:rsidP="00CA55E7">
      <w:pPr>
        <w:pStyle w:val="HeroRemarka"/>
        <w:rPr>
          <w:lang w:val="uk-UA"/>
        </w:rPr>
      </w:pPr>
      <w:r w:rsidRPr="00E3131C">
        <w:rPr>
          <w:lang w:val="uk-UA"/>
        </w:rPr>
        <w:t>(перевіряючи пі</w:t>
      </w:r>
      <w:r w:rsidRPr="00E3131C">
        <w:rPr>
          <w:lang w:val="uk-UA"/>
        </w:rPr>
        <w:t>с</w:t>
      </w:r>
      <w:r w:rsidRPr="00E3131C">
        <w:rPr>
          <w:lang w:val="uk-UA"/>
        </w:rPr>
        <w:t>толю)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>Нам вже точно гаплик. А ви вшивайтеся. Може вас й не зачеплять.</w:t>
      </w:r>
    </w:p>
    <w:p w:rsidR="00CA55E7" w:rsidRPr="00E3131C" w:rsidRDefault="0059486B" w:rsidP="00CA55E7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CA55E7" w:rsidRPr="00E3131C">
        <w:rPr>
          <w:lang w:val="uk-UA"/>
        </w:rPr>
        <w:t xml:space="preserve"> зістрибує з возу й теребить за </w:t>
      </w:r>
      <w:r w:rsidR="001C6D82" w:rsidRPr="00E3131C">
        <w:rPr>
          <w:lang w:val="uk-UA"/>
        </w:rPr>
        <w:t>шаровари</w:t>
      </w:r>
      <w:r w:rsidR="00CA55E7" w:rsidRPr="00E3131C">
        <w:rPr>
          <w:lang w:val="uk-UA"/>
        </w:rPr>
        <w:t xml:space="preserve"> сина, що той продовжує вдивлятися в солдат.</w:t>
      </w:r>
    </w:p>
    <w:p w:rsidR="00CA55E7" w:rsidRPr="00E3131C" w:rsidRDefault="0059486B" w:rsidP="00CA55E7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 xml:space="preserve">Давай, скоріше, може ще встигнемо </w:t>
      </w:r>
      <w:r w:rsidR="001C6D82" w:rsidRPr="00E3131C">
        <w:rPr>
          <w:lang w:val="uk-UA"/>
        </w:rPr>
        <w:t>втекти</w:t>
      </w:r>
      <w:r w:rsidRPr="00E3131C">
        <w:rPr>
          <w:lang w:val="uk-UA"/>
        </w:rPr>
        <w:t>.</w:t>
      </w:r>
    </w:p>
    <w:p w:rsidR="00CA55E7" w:rsidRPr="00E3131C" w:rsidRDefault="00CA55E7" w:rsidP="00CA55E7">
      <w:pPr>
        <w:rPr>
          <w:lang w:val="uk-UA"/>
        </w:rPr>
      </w:pPr>
    </w:p>
    <w:p w:rsidR="00CA55E7" w:rsidRPr="00E3131C" w:rsidRDefault="00CA55E7" w:rsidP="00CA55E7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CA55E7" w:rsidRPr="00E3131C" w:rsidRDefault="00CA55E7" w:rsidP="00CA55E7">
      <w:pPr>
        <w:pStyle w:val="HeroRemarka"/>
        <w:rPr>
          <w:lang w:val="uk-UA"/>
        </w:rPr>
      </w:pPr>
      <w:r w:rsidRPr="00E3131C">
        <w:rPr>
          <w:lang w:val="uk-UA"/>
        </w:rPr>
        <w:t>(з верху вниз)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>Ти ж знаєш вчена голова, я батька не покину.</w:t>
      </w:r>
    </w:p>
    <w:p w:rsidR="00CA55E7" w:rsidRPr="00E3131C" w:rsidRDefault="0059486B" w:rsidP="00CA55E7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CA55E7" w:rsidRPr="00E3131C">
        <w:rPr>
          <w:lang w:val="uk-UA"/>
        </w:rPr>
        <w:t xml:space="preserve"> махає рукою та підібравши рясу хоче тікати.</w:t>
      </w:r>
    </w:p>
    <w:p w:rsidR="00CA55E7" w:rsidRPr="00E3131C" w:rsidRDefault="00CA55E7" w:rsidP="00CA55E7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CA55E7" w:rsidRPr="00E3131C" w:rsidRDefault="00CA55E7" w:rsidP="00CA55E7">
      <w:pPr>
        <w:pStyle w:val="HeroVoiceOver"/>
        <w:rPr>
          <w:lang w:val="uk-UA"/>
        </w:rPr>
      </w:pPr>
      <w:r w:rsidRPr="00E3131C">
        <w:rPr>
          <w:lang w:val="uk-UA"/>
        </w:rPr>
        <w:t>(за кадром)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>Та почекай ти.</w:t>
      </w:r>
    </w:p>
    <w:p w:rsidR="00CA55E7" w:rsidRPr="00E3131C" w:rsidRDefault="00CA55E7" w:rsidP="00CA55E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швидко зістрибнувши з возу, зупиняє </w:t>
      </w:r>
      <w:r w:rsidR="001C6D82" w:rsidRPr="00E3131C">
        <w:rPr>
          <w:lang w:val="uk-UA"/>
        </w:rPr>
        <w:t>ченця</w:t>
      </w:r>
      <w:r w:rsidRPr="00E3131C">
        <w:rPr>
          <w:lang w:val="uk-UA"/>
        </w:rPr>
        <w:t xml:space="preserve"> за плече та розверта</w:t>
      </w:r>
      <w:r w:rsidR="001C6D82" w:rsidRPr="00E3131C">
        <w:rPr>
          <w:lang w:val="uk-UA"/>
        </w:rPr>
        <w:t>є</w:t>
      </w:r>
      <w:r w:rsidRPr="00E3131C">
        <w:rPr>
          <w:lang w:val="uk-UA"/>
        </w:rPr>
        <w:t xml:space="preserve"> до себе й протяжно дивиться йому у очі.</w:t>
      </w:r>
    </w:p>
    <w:p w:rsidR="00CA55E7" w:rsidRPr="00E3131C" w:rsidRDefault="00CA55E7" w:rsidP="00CA55E7">
      <w:pPr>
        <w:pStyle w:val="HeroName"/>
        <w:rPr>
          <w:lang w:val="uk-UA"/>
        </w:rPr>
      </w:pPr>
      <w:r w:rsidRPr="00E3131C">
        <w:rPr>
          <w:lang w:val="uk-UA"/>
        </w:rPr>
        <w:lastRenderedPageBreak/>
        <w:t>син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>Допоможи мені. Допоможеш?</w:t>
      </w:r>
    </w:p>
    <w:p w:rsidR="00CA55E7" w:rsidRPr="00E3131C" w:rsidRDefault="0059486B" w:rsidP="00CA55E7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CA55E7" w:rsidRPr="00E3131C">
        <w:rPr>
          <w:lang w:val="uk-UA"/>
        </w:rPr>
        <w:t xml:space="preserve"> заклякло дивиться на сина.</w:t>
      </w:r>
    </w:p>
    <w:p w:rsidR="00CA55E7" w:rsidRPr="00E3131C" w:rsidRDefault="00CA55E7" w:rsidP="00CA55E7">
      <w:pPr>
        <w:pStyle w:val="ActionDescription"/>
        <w:rPr>
          <w:lang w:val="uk-UA"/>
        </w:rPr>
      </w:pPr>
      <w:r w:rsidRPr="00E3131C">
        <w:rPr>
          <w:lang w:val="uk-UA"/>
        </w:rPr>
        <w:t>Ватага солдат вже подолала половину шляху до возу.</w:t>
      </w:r>
    </w:p>
    <w:p w:rsidR="00CA55E7" w:rsidRPr="00E3131C" w:rsidRDefault="00CA55E7" w:rsidP="00CA55E7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>Та думай швидше?</w:t>
      </w:r>
    </w:p>
    <w:p w:rsidR="00CA55E7" w:rsidRPr="00E3131C" w:rsidRDefault="00CA55E7" w:rsidP="00CA55E7">
      <w:pPr>
        <w:pStyle w:val="ActionDescription"/>
        <w:rPr>
          <w:lang w:val="uk-UA"/>
        </w:rPr>
      </w:pPr>
      <w:r w:rsidRPr="00E3131C">
        <w:rPr>
          <w:lang w:val="uk-UA"/>
        </w:rPr>
        <w:t>Він тормахає ч</w:t>
      </w:r>
      <w:r w:rsidR="001C6D82" w:rsidRPr="00E3131C">
        <w:rPr>
          <w:lang w:val="uk-UA"/>
        </w:rPr>
        <w:t>е</w:t>
      </w:r>
      <w:r w:rsidRPr="00E3131C">
        <w:rPr>
          <w:lang w:val="uk-UA"/>
        </w:rPr>
        <w:t xml:space="preserve">нця.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 xml:space="preserve"> ніби приходить до тями, обе</w:t>
      </w:r>
      <w:r w:rsidRPr="00E3131C">
        <w:rPr>
          <w:lang w:val="uk-UA"/>
        </w:rPr>
        <w:t>р</w:t>
      </w:r>
      <w:r w:rsidRPr="00E3131C">
        <w:rPr>
          <w:lang w:val="uk-UA"/>
        </w:rPr>
        <w:t>тається на солдат та відсторонившись махає рукою</w:t>
      </w:r>
    </w:p>
    <w:p w:rsidR="00CA55E7" w:rsidRPr="00E3131C" w:rsidRDefault="0059486B" w:rsidP="00CA55E7">
      <w:pPr>
        <w:pStyle w:val="HeroName"/>
        <w:rPr>
          <w:lang w:val="uk-UA"/>
        </w:rPr>
      </w:pPr>
      <w:r w:rsidRPr="00E3131C">
        <w:rPr>
          <w:lang w:val="uk-UA"/>
        </w:rPr>
        <w:t>чернець</w:t>
      </w:r>
    </w:p>
    <w:p w:rsidR="00CA55E7" w:rsidRPr="00E3131C" w:rsidRDefault="00CA55E7" w:rsidP="00CA55E7">
      <w:pPr>
        <w:pStyle w:val="HeroReplica"/>
        <w:rPr>
          <w:lang w:val="uk-UA"/>
        </w:rPr>
      </w:pPr>
      <w:r w:rsidRPr="00E3131C">
        <w:rPr>
          <w:lang w:val="uk-UA"/>
        </w:rPr>
        <w:t>Усе, пізно вже.</w:t>
      </w:r>
    </w:p>
    <w:p w:rsidR="00CA55E7" w:rsidRPr="00E3131C" w:rsidRDefault="00CA55E7" w:rsidP="00CA55E7">
      <w:pPr>
        <w:pStyle w:val="ActionDescription"/>
        <w:rPr>
          <w:lang w:val="uk-UA"/>
        </w:rPr>
      </w:pPr>
      <w:r w:rsidRPr="00E3131C">
        <w:rPr>
          <w:lang w:val="uk-UA"/>
        </w:rPr>
        <w:t>Син за плече підводить безвільного ч</w:t>
      </w:r>
      <w:r w:rsidR="001C6D82" w:rsidRPr="00E3131C">
        <w:rPr>
          <w:lang w:val="uk-UA"/>
        </w:rPr>
        <w:t>е</w:t>
      </w:r>
      <w:r w:rsidRPr="00E3131C">
        <w:rPr>
          <w:lang w:val="uk-UA"/>
        </w:rPr>
        <w:t xml:space="preserve">нця до возу, заскакує на воза </w:t>
      </w:r>
    </w:p>
    <w:p w:rsidR="00CA55E7" w:rsidRPr="00E3131C" w:rsidRDefault="00CA55E7" w:rsidP="00CA55E7">
      <w:pPr>
        <w:pStyle w:val="ActionDescription"/>
        <w:rPr>
          <w:lang w:val="uk-UA"/>
        </w:rPr>
      </w:pPr>
      <w:r w:rsidRPr="00E3131C">
        <w:rPr>
          <w:lang w:val="uk-UA"/>
        </w:rPr>
        <w:t>Син розриває на батькові сорочку, під якою торс батька щільно обвитий широким та довгим, червоним козацьким по</w:t>
      </w:r>
      <w:r w:rsidRPr="00E3131C">
        <w:rPr>
          <w:lang w:val="uk-UA"/>
        </w:rPr>
        <w:t>я</w:t>
      </w:r>
      <w:r w:rsidRPr="00E3131C">
        <w:rPr>
          <w:lang w:val="uk-UA"/>
        </w:rPr>
        <w:t>сом</w:t>
      </w:r>
      <w:r w:rsidR="006C3362" w:rsidRPr="00E3131C">
        <w:rPr>
          <w:lang w:val="uk-UA"/>
        </w:rPr>
        <w:t xml:space="preserve">, дістає з чобота ножа й трохи збоку розрізає пояс. </w:t>
      </w:r>
    </w:p>
    <w:p w:rsidR="006C3362" w:rsidRPr="00E3131C" w:rsidRDefault="006C3362" w:rsidP="006C3362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Син </w:t>
      </w:r>
      <w:r w:rsidR="001C6D82" w:rsidRPr="00E3131C">
        <w:rPr>
          <w:lang w:val="uk-UA"/>
        </w:rPr>
        <w:t>відкидає</w:t>
      </w:r>
      <w:r w:rsidRPr="00E3131C">
        <w:rPr>
          <w:lang w:val="uk-UA"/>
        </w:rPr>
        <w:t xml:space="preserve"> на бік розрізані шматки поясу, наче розкриває скриню. Під шматками стає видно ікону Божої Матері, що б</w:t>
      </w:r>
      <w:r w:rsidRPr="00E3131C">
        <w:rPr>
          <w:lang w:val="uk-UA"/>
        </w:rPr>
        <w:t>у</w:t>
      </w:r>
      <w:r w:rsidRPr="00E3131C">
        <w:rPr>
          <w:lang w:val="uk-UA"/>
        </w:rPr>
        <w:t>ла примотана до тіла батька. Син бере ту ікону та зіскоч</w:t>
      </w:r>
      <w:r w:rsidRPr="00E3131C">
        <w:rPr>
          <w:lang w:val="uk-UA"/>
        </w:rPr>
        <w:t>и</w:t>
      </w:r>
      <w:r w:rsidRPr="00E3131C">
        <w:rPr>
          <w:lang w:val="uk-UA"/>
        </w:rPr>
        <w:t>вши з возу протягує її ч</w:t>
      </w:r>
      <w:r w:rsidR="001C6D82" w:rsidRPr="00E3131C">
        <w:rPr>
          <w:lang w:val="uk-UA"/>
        </w:rPr>
        <w:t>е</w:t>
      </w:r>
      <w:r w:rsidRPr="00E3131C">
        <w:rPr>
          <w:lang w:val="uk-UA"/>
        </w:rPr>
        <w:t>нцю.</w:t>
      </w:r>
    </w:p>
    <w:p w:rsidR="006C3362" w:rsidRPr="00E3131C" w:rsidRDefault="006C3362" w:rsidP="006C3362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6C3362" w:rsidRPr="00E3131C" w:rsidRDefault="006C3362" w:rsidP="006C3362">
      <w:pPr>
        <w:pStyle w:val="HeroReplica"/>
        <w:rPr>
          <w:lang w:val="uk-UA"/>
        </w:rPr>
      </w:pPr>
      <w:r w:rsidRPr="00E3131C">
        <w:rPr>
          <w:lang w:val="uk-UA"/>
        </w:rPr>
        <w:t>Це Божа Матір з січової це</w:t>
      </w:r>
      <w:r w:rsidRPr="00E3131C">
        <w:rPr>
          <w:lang w:val="uk-UA"/>
        </w:rPr>
        <w:t>р</w:t>
      </w:r>
      <w:r w:rsidRPr="00E3131C">
        <w:rPr>
          <w:lang w:val="uk-UA"/>
        </w:rPr>
        <w:t>кви. Збережи її. Бережи її до того часу, доки не відн</w:t>
      </w:r>
      <w:r w:rsidRPr="00E3131C">
        <w:rPr>
          <w:lang w:val="uk-UA"/>
        </w:rPr>
        <w:t>о</w:t>
      </w:r>
      <w:r w:rsidRPr="00E3131C">
        <w:rPr>
          <w:lang w:val="uk-UA"/>
        </w:rPr>
        <w:t>виться могутність Січі та слава війська Запорозького. Потім передаси її в нову с</w:t>
      </w:r>
      <w:r w:rsidRPr="00E3131C">
        <w:rPr>
          <w:lang w:val="uk-UA"/>
        </w:rPr>
        <w:t>і</w:t>
      </w:r>
      <w:r w:rsidRPr="00E3131C">
        <w:rPr>
          <w:lang w:val="uk-UA"/>
        </w:rPr>
        <w:t xml:space="preserve">чову церкву. </w:t>
      </w:r>
    </w:p>
    <w:p w:rsidR="006C3362" w:rsidRPr="00E3131C" w:rsidRDefault="0059486B" w:rsidP="006C3362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6C3362" w:rsidRPr="00E3131C">
        <w:rPr>
          <w:lang w:val="uk-UA"/>
        </w:rPr>
        <w:t xml:space="preserve"> тримає однією рукою ікону за край. За інший край ікону тримає син. Вільною рукою син бере ченця за потилицю й притя</w:t>
      </w:r>
      <w:r w:rsidR="001C6D82" w:rsidRPr="00E3131C">
        <w:rPr>
          <w:lang w:val="uk-UA"/>
        </w:rPr>
        <w:t>г</w:t>
      </w:r>
      <w:r w:rsidR="006C3362" w:rsidRPr="00E3131C">
        <w:rPr>
          <w:lang w:val="uk-UA"/>
        </w:rPr>
        <w:t>нувши його до свого обличчя, дивиться йому в очі з проханням-запитанням.</w:t>
      </w:r>
    </w:p>
    <w:p w:rsidR="006C3362" w:rsidRPr="00E3131C" w:rsidRDefault="006C3362" w:rsidP="006C3362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6C3362" w:rsidRPr="00E3131C" w:rsidRDefault="006C3362" w:rsidP="006C3362">
      <w:pPr>
        <w:pStyle w:val="HeroReplica"/>
        <w:rPr>
          <w:lang w:val="uk-UA"/>
        </w:rPr>
      </w:pPr>
      <w:r w:rsidRPr="00E3131C">
        <w:rPr>
          <w:lang w:val="uk-UA"/>
        </w:rPr>
        <w:t>Я знаю, що в тебе дещо інші переконання, але я благаю тебе, я Ісусом закликаю т</w:t>
      </w:r>
      <w:r w:rsidRPr="00E3131C">
        <w:rPr>
          <w:lang w:val="uk-UA"/>
        </w:rPr>
        <w:t>е</w:t>
      </w:r>
      <w:r w:rsidRPr="00E3131C">
        <w:rPr>
          <w:lang w:val="uk-UA"/>
        </w:rPr>
        <w:t>бе, збережи її. Збережеш?</w:t>
      </w:r>
    </w:p>
    <w:p w:rsidR="006C3362" w:rsidRPr="00E3131C" w:rsidRDefault="0059486B" w:rsidP="006C3362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6C3362" w:rsidRPr="00E3131C">
        <w:rPr>
          <w:lang w:val="uk-UA"/>
        </w:rPr>
        <w:t xml:space="preserve"> насилу </w:t>
      </w:r>
      <w:r w:rsidR="001C6D82" w:rsidRPr="00E3131C">
        <w:rPr>
          <w:lang w:val="uk-UA"/>
        </w:rPr>
        <w:t>розліплює заціпенівші та залипші</w:t>
      </w:r>
      <w:r w:rsidR="006C3362" w:rsidRPr="00E3131C">
        <w:rPr>
          <w:lang w:val="uk-UA"/>
        </w:rPr>
        <w:t xml:space="preserve"> вуста й самими вустами - "так".</w:t>
      </w:r>
    </w:p>
    <w:p w:rsidR="006C3362" w:rsidRPr="00E3131C" w:rsidRDefault="006C3362" w:rsidP="006C3362">
      <w:pPr>
        <w:pStyle w:val="HeroName"/>
        <w:rPr>
          <w:lang w:val="uk-UA"/>
        </w:rPr>
      </w:pPr>
      <w:r w:rsidRPr="00E3131C">
        <w:rPr>
          <w:lang w:val="uk-UA"/>
        </w:rPr>
        <w:t>син</w:t>
      </w:r>
    </w:p>
    <w:p w:rsidR="006C3362" w:rsidRPr="00E3131C" w:rsidRDefault="006C3362" w:rsidP="006C3362">
      <w:pPr>
        <w:pStyle w:val="HeroReplica"/>
        <w:rPr>
          <w:lang w:val="uk-UA"/>
        </w:rPr>
      </w:pPr>
      <w:r w:rsidRPr="00E3131C">
        <w:rPr>
          <w:lang w:val="uk-UA"/>
        </w:rPr>
        <w:t>Дякую. А тепер відійди под</w:t>
      </w:r>
      <w:r w:rsidRPr="00E3131C">
        <w:rPr>
          <w:lang w:val="uk-UA"/>
        </w:rPr>
        <w:t>а</w:t>
      </w:r>
      <w:r w:rsidRPr="00E3131C">
        <w:rPr>
          <w:lang w:val="uk-UA"/>
        </w:rPr>
        <w:t xml:space="preserve">лі та молися. </w:t>
      </w:r>
    </w:p>
    <w:p w:rsidR="006C3362" w:rsidRPr="00E3131C" w:rsidRDefault="006C3362" w:rsidP="006C3362">
      <w:pPr>
        <w:rPr>
          <w:lang w:val="uk-UA"/>
        </w:rPr>
      </w:pPr>
    </w:p>
    <w:p w:rsidR="00534689" w:rsidRPr="00E3131C" w:rsidRDefault="001A42A0" w:rsidP="00534689">
      <w:pPr>
        <w:pStyle w:val="ActionDescription"/>
        <w:rPr>
          <w:lang w:val="uk-UA"/>
        </w:rPr>
      </w:pPr>
      <w:r w:rsidRPr="00E3131C">
        <w:rPr>
          <w:lang w:val="uk-UA"/>
        </w:rPr>
        <w:t xml:space="preserve">Сідає сонце. </w:t>
      </w:r>
      <w:r w:rsidR="006C3362" w:rsidRPr="00E3131C">
        <w:rPr>
          <w:lang w:val="uk-UA"/>
        </w:rPr>
        <w:t>Віз посеред дороги на полі</w:t>
      </w:r>
      <w:r w:rsidR="00534689" w:rsidRPr="00E3131C">
        <w:rPr>
          <w:lang w:val="uk-UA"/>
        </w:rPr>
        <w:t>, розвернутий вп</w:t>
      </w:r>
      <w:r w:rsidR="00534689" w:rsidRPr="00E3131C">
        <w:rPr>
          <w:lang w:val="uk-UA"/>
        </w:rPr>
        <w:t>о</w:t>
      </w:r>
      <w:r w:rsidR="00534689" w:rsidRPr="00E3131C">
        <w:rPr>
          <w:lang w:val="uk-UA"/>
        </w:rPr>
        <w:t>перек</w:t>
      </w:r>
      <w:r w:rsidR="006C3362" w:rsidRPr="00E3131C">
        <w:rPr>
          <w:lang w:val="uk-UA"/>
        </w:rPr>
        <w:t xml:space="preserve">. </w:t>
      </w:r>
      <w:r w:rsidR="00534689" w:rsidRPr="00E3131C">
        <w:rPr>
          <w:lang w:val="uk-UA"/>
        </w:rPr>
        <w:t>Воли відпущені та розбігаються в різні сторони.</w:t>
      </w:r>
      <w:r w:rsidRPr="00E3131C">
        <w:rPr>
          <w:lang w:val="uk-UA"/>
        </w:rPr>
        <w:t xml:space="preserve"> </w:t>
      </w:r>
      <w:r w:rsidR="006C3362" w:rsidRPr="00E3131C">
        <w:rPr>
          <w:lang w:val="uk-UA"/>
        </w:rPr>
        <w:t>В</w:t>
      </w:r>
      <w:r w:rsidR="006C3362" w:rsidRPr="00E3131C">
        <w:rPr>
          <w:lang w:val="uk-UA"/>
        </w:rPr>
        <w:t>а</w:t>
      </w:r>
      <w:r w:rsidR="006C3362" w:rsidRPr="00E3131C">
        <w:rPr>
          <w:lang w:val="uk-UA"/>
        </w:rPr>
        <w:t xml:space="preserve">тага вершників вже на відстані пострілу. </w:t>
      </w:r>
      <w:r w:rsidR="00534689" w:rsidRPr="00E3131C">
        <w:rPr>
          <w:lang w:val="uk-UA"/>
        </w:rPr>
        <w:t xml:space="preserve">В іншу сторону від волів біжить </w:t>
      </w:r>
      <w:r w:rsidR="0059486B" w:rsidRPr="00E3131C">
        <w:rPr>
          <w:lang w:val="uk-UA"/>
        </w:rPr>
        <w:t>чернець</w:t>
      </w:r>
      <w:r w:rsidR="00534689" w:rsidRPr="00E3131C">
        <w:rPr>
          <w:lang w:val="uk-UA"/>
        </w:rPr>
        <w:t xml:space="preserve">. </w:t>
      </w:r>
      <w:r w:rsidR="006C3362" w:rsidRPr="00E3131C">
        <w:rPr>
          <w:lang w:val="uk-UA"/>
        </w:rPr>
        <w:t>За возом двоє чумаків</w:t>
      </w:r>
      <w:r w:rsidR="00534689" w:rsidRPr="00E3131C">
        <w:rPr>
          <w:lang w:val="uk-UA"/>
        </w:rPr>
        <w:t xml:space="preserve"> та козак, </w:t>
      </w:r>
      <w:r w:rsidR="00534689" w:rsidRPr="00E3131C">
        <w:rPr>
          <w:lang w:val="uk-UA"/>
        </w:rPr>
        <w:lastRenderedPageBreak/>
        <w:t>уважно дивляться в сторону вершників. У чумаків в руках пістолі. В сина гвинтівка російської армії. Всі троє одн</w:t>
      </w:r>
      <w:r w:rsidR="00534689" w:rsidRPr="00E3131C">
        <w:rPr>
          <w:lang w:val="uk-UA"/>
        </w:rPr>
        <w:t>о</w:t>
      </w:r>
      <w:r w:rsidR="00534689" w:rsidRPr="00E3131C">
        <w:rPr>
          <w:lang w:val="uk-UA"/>
        </w:rPr>
        <w:t>часно стріляють й троє з ватаги вершників падають з коней.</w:t>
      </w:r>
    </w:p>
    <w:p w:rsidR="00534689" w:rsidRPr="00E3131C" w:rsidRDefault="00534689" w:rsidP="00534689">
      <w:pPr>
        <w:pStyle w:val="ActionDescription"/>
        <w:rPr>
          <w:lang w:val="uk-UA"/>
        </w:rPr>
      </w:pPr>
      <w:r w:rsidRPr="00E3131C">
        <w:rPr>
          <w:lang w:val="uk-UA"/>
        </w:rPr>
        <w:t>Ватага вершників</w:t>
      </w:r>
      <w:r w:rsidR="001C6D82" w:rsidRPr="00E3131C">
        <w:rPr>
          <w:lang w:val="uk-UA"/>
        </w:rPr>
        <w:t xml:space="preserve"> розсипається широкою лавою й </w:t>
      </w:r>
      <w:r w:rsidRPr="00E3131C">
        <w:rPr>
          <w:lang w:val="uk-UA"/>
        </w:rPr>
        <w:t>півколом, беручи віз у кліщі, суне далі. Деякі солдати стріляють у відповідь.</w:t>
      </w:r>
    </w:p>
    <w:p w:rsidR="00534689" w:rsidRPr="00E3131C" w:rsidRDefault="00534689" w:rsidP="00534689">
      <w:pPr>
        <w:pStyle w:val="ActionTimeArena"/>
        <w:rPr>
          <w:lang w:val="uk-UA"/>
        </w:rPr>
      </w:pPr>
      <w:r w:rsidRPr="00E3131C">
        <w:rPr>
          <w:lang w:val="uk-UA"/>
        </w:rPr>
        <w:t>нат. поле - день</w:t>
      </w:r>
    </w:p>
    <w:p w:rsidR="00534689" w:rsidRPr="00E3131C" w:rsidRDefault="00534689" w:rsidP="00534689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В пшениці, навколішках, перед лежачою іконою, б'є поклони та </w:t>
      </w:r>
      <w:r w:rsidR="001C6D82" w:rsidRPr="00E3131C">
        <w:rPr>
          <w:lang w:val="uk-UA"/>
        </w:rPr>
        <w:t>хреститься</w:t>
      </w:r>
      <w:r w:rsidRPr="00E3131C">
        <w:rPr>
          <w:lang w:val="uk-UA"/>
        </w:rPr>
        <w:t xml:space="preserve">, шепчучи молитву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 xml:space="preserve">. </w:t>
      </w:r>
      <w:r w:rsidR="001A42A0" w:rsidRPr="00E3131C">
        <w:rPr>
          <w:lang w:val="uk-UA"/>
        </w:rPr>
        <w:t xml:space="preserve">Ледь чутно молитву </w:t>
      </w:r>
      <w:r w:rsidR="001C6D82" w:rsidRPr="00E3131C">
        <w:rPr>
          <w:lang w:val="uk-UA"/>
        </w:rPr>
        <w:t>ченця</w:t>
      </w:r>
      <w:r w:rsidR="001A42A0" w:rsidRPr="00E3131C">
        <w:rPr>
          <w:lang w:val="uk-UA"/>
        </w:rPr>
        <w:t xml:space="preserve">. </w:t>
      </w:r>
      <w:r w:rsidRPr="00E3131C">
        <w:rPr>
          <w:lang w:val="uk-UA"/>
        </w:rPr>
        <w:t xml:space="preserve">Чутно постріли, іржання, гул та крики. </w:t>
      </w:r>
    </w:p>
    <w:p w:rsidR="006C3362" w:rsidRPr="00E3131C" w:rsidRDefault="0059486B" w:rsidP="00534689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534689" w:rsidRPr="00E3131C">
        <w:rPr>
          <w:lang w:val="uk-UA"/>
        </w:rPr>
        <w:t xml:space="preserve"> продовжує </w:t>
      </w:r>
      <w:r w:rsidR="001C6D82" w:rsidRPr="00E3131C">
        <w:rPr>
          <w:lang w:val="uk-UA"/>
        </w:rPr>
        <w:t>хреститися</w:t>
      </w:r>
      <w:r w:rsidR="00534689" w:rsidRPr="00E3131C">
        <w:rPr>
          <w:lang w:val="uk-UA"/>
        </w:rPr>
        <w:t xml:space="preserve"> та висовує голову над пшен</w:t>
      </w:r>
      <w:r w:rsidR="00534689" w:rsidRPr="00E3131C">
        <w:rPr>
          <w:lang w:val="uk-UA"/>
        </w:rPr>
        <w:t>и</w:t>
      </w:r>
      <w:r w:rsidR="00534689" w:rsidRPr="00E3131C">
        <w:rPr>
          <w:lang w:val="uk-UA"/>
        </w:rPr>
        <w:t>цею й дивиться у сторону воза</w:t>
      </w:r>
    </w:p>
    <w:p w:rsidR="00534689" w:rsidRPr="00E3131C" w:rsidRDefault="00534689" w:rsidP="00534689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Коло воза оточені порізно чумаки та козак, рукопашна, </w:t>
      </w:r>
      <w:r w:rsidR="001C6D82" w:rsidRPr="00E3131C">
        <w:rPr>
          <w:lang w:val="uk-UA"/>
        </w:rPr>
        <w:t>ля</w:t>
      </w:r>
      <w:r w:rsidR="001C6D82" w:rsidRPr="00E3131C">
        <w:rPr>
          <w:lang w:val="uk-UA"/>
        </w:rPr>
        <w:t>с</w:t>
      </w:r>
      <w:r w:rsidR="001C6D82" w:rsidRPr="00E3131C">
        <w:rPr>
          <w:lang w:val="uk-UA"/>
        </w:rPr>
        <w:t>кають</w:t>
      </w:r>
      <w:r w:rsidRPr="00E3131C">
        <w:rPr>
          <w:lang w:val="uk-UA"/>
        </w:rPr>
        <w:t xml:space="preserve"> шаблі.</w:t>
      </w:r>
    </w:p>
    <w:p w:rsidR="00534689" w:rsidRPr="00E3131C" w:rsidRDefault="0059486B" w:rsidP="001A42A0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534689" w:rsidRPr="00E3131C">
        <w:rPr>
          <w:lang w:val="uk-UA"/>
        </w:rPr>
        <w:t xml:space="preserve"> знову пірнає в пшеницю та продовжує молитися.</w:t>
      </w:r>
      <w:r w:rsidR="001A42A0" w:rsidRPr="00E3131C">
        <w:rPr>
          <w:lang w:val="uk-UA"/>
        </w:rPr>
        <w:t xml:space="preserve"> Очі Божої матері вдивляються в </w:t>
      </w:r>
      <w:r w:rsidR="001C6D82" w:rsidRPr="00E3131C">
        <w:rPr>
          <w:lang w:val="uk-UA"/>
        </w:rPr>
        <w:t>ченця</w:t>
      </w:r>
      <w:r w:rsidR="001A42A0" w:rsidRPr="00E3131C">
        <w:rPr>
          <w:lang w:val="uk-UA"/>
        </w:rPr>
        <w:t>. Вже трохи голосніше чути молитву. Чути постріл. Потім чути крик пораненого. Продо</w:t>
      </w:r>
      <w:r w:rsidR="001A42A0" w:rsidRPr="00E3131C">
        <w:rPr>
          <w:lang w:val="uk-UA"/>
        </w:rPr>
        <w:t>в</w:t>
      </w:r>
      <w:r w:rsidR="001A42A0" w:rsidRPr="00E3131C">
        <w:rPr>
          <w:lang w:val="uk-UA"/>
        </w:rPr>
        <w:t>жує самотньо вже ляскати шабля. Але й вона згодом замо</w:t>
      </w:r>
      <w:r w:rsidR="001A42A0" w:rsidRPr="00E3131C">
        <w:rPr>
          <w:lang w:val="uk-UA"/>
        </w:rPr>
        <w:t>в</w:t>
      </w:r>
      <w:r w:rsidR="001A42A0" w:rsidRPr="00E3131C">
        <w:rPr>
          <w:lang w:val="uk-UA"/>
        </w:rPr>
        <w:t xml:space="preserve">кає. </w:t>
      </w:r>
      <w:r w:rsidRPr="00E3131C">
        <w:rPr>
          <w:lang w:val="uk-UA"/>
        </w:rPr>
        <w:t>Чернець</w:t>
      </w:r>
      <w:r w:rsidR="001A42A0" w:rsidRPr="00E3131C">
        <w:rPr>
          <w:lang w:val="uk-UA"/>
        </w:rPr>
        <w:t xml:space="preserve">, занісши руку для чергового </w:t>
      </w:r>
      <w:r w:rsidR="001C6D82" w:rsidRPr="00E3131C">
        <w:rPr>
          <w:lang w:val="uk-UA"/>
        </w:rPr>
        <w:t>х</w:t>
      </w:r>
      <w:r w:rsidR="001A42A0" w:rsidRPr="00E3131C">
        <w:rPr>
          <w:lang w:val="uk-UA"/>
        </w:rPr>
        <w:t>реста, завмирає, трохи чекає й зовсім влягається на землю, накривши собою ікону.</w:t>
      </w:r>
    </w:p>
    <w:p w:rsidR="00CA55E7" w:rsidRPr="00E3131C" w:rsidRDefault="005969BD" w:rsidP="000D522B">
      <w:pPr>
        <w:pStyle w:val="ActionTimeArena"/>
        <w:rPr>
          <w:lang w:val="uk-UA"/>
        </w:rPr>
      </w:pPr>
      <w:r w:rsidRPr="00E3131C">
        <w:rPr>
          <w:lang w:val="uk-UA"/>
        </w:rPr>
        <w:t>Нат. Поле - вечір</w:t>
      </w:r>
    </w:p>
    <w:p w:rsidR="000D522B" w:rsidRPr="00E3131C" w:rsidRDefault="0059486B" w:rsidP="000D522B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0D522B" w:rsidRPr="00E3131C">
        <w:rPr>
          <w:lang w:val="uk-UA"/>
        </w:rPr>
        <w:t xml:space="preserve"> виринає з пшениці та дивиться у сторону возу де</w:t>
      </w:r>
    </w:p>
    <w:p w:rsidR="000D522B" w:rsidRPr="00E3131C" w:rsidRDefault="000D522B" w:rsidP="000D522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На возу сидить караульний, до возу </w:t>
      </w:r>
      <w:r w:rsidR="001C6D82" w:rsidRPr="00E3131C">
        <w:rPr>
          <w:lang w:val="uk-UA"/>
        </w:rPr>
        <w:t>прив'язаний</w:t>
      </w:r>
      <w:r w:rsidRPr="00E3131C">
        <w:rPr>
          <w:lang w:val="uk-UA"/>
        </w:rPr>
        <w:t xml:space="preserve"> його кінь а трохи далі, по дорозі, рухаються вершники ланцюгом. По с</w:t>
      </w:r>
      <w:r w:rsidRPr="00E3131C">
        <w:rPr>
          <w:lang w:val="uk-UA"/>
        </w:rPr>
        <w:t>е</w:t>
      </w:r>
      <w:r w:rsidRPr="00E3131C">
        <w:rPr>
          <w:lang w:val="uk-UA"/>
        </w:rPr>
        <w:t xml:space="preserve">редині того </w:t>
      </w:r>
      <w:r w:rsidR="001C6D82" w:rsidRPr="00E3131C">
        <w:rPr>
          <w:lang w:val="uk-UA"/>
        </w:rPr>
        <w:t>ланцюга</w:t>
      </w:r>
      <w:r w:rsidRPr="00E3131C">
        <w:rPr>
          <w:lang w:val="uk-UA"/>
        </w:rPr>
        <w:t xml:space="preserve">, на </w:t>
      </w:r>
      <w:r w:rsidR="001C6D82" w:rsidRPr="00E3131C">
        <w:rPr>
          <w:lang w:val="uk-UA"/>
        </w:rPr>
        <w:t>мотузці</w:t>
      </w:r>
      <w:r w:rsidRPr="00E3131C">
        <w:rPr>
          <w:lang w:val="uk-UA"/>
        </w:rPr>
        <w:t xml:space="preserve">, що </w:t>
      </w:r>
      <w:r w:rsidR="001C6D82" w:rsidRPr="00E3131C">
        <w:rPr>
          <w:lang w:val="uk-UA"/>
        </w:rPr>
        <w:t>прив'язаний</w:t>
      </w:r>
      <w:r w:rsidRPr="00E3131C">
        <w:rPr>
          <w:lang w:val="uk-UA"/>
        </w:rPr>
        <w:t xml:space="preserve"> обома кі</w:t>
      </w:r>
      <w:r w:rsidRPr="00E3131C">
        <w:rPr>
          <w:lang w:val="uk-UA"/>
        </w:rPr>
        <w:t>н</w:t>
      </w:r>
      <w:r w:rsidRPr="00E3131C">
        <w:rPr>
          <w:lang w:val="uk-UA"/>
        </w:rPr>
        <w:t xml:space="preserve">цями до протилежних кінських сідел та </w:t>
      </w:r>
      <w:r w:rsidR="001C6D82" w:rsidRPr="00E3131C">
        <w:rPr>
          <w:lang w:val="uk-UA"/>
        </w:rPr>
        <w:t>обв'язаний</w:t>
      </w:r>
      <w:r w:rsidRPr="00E3131C">
        <w:rPr>
          <w:lang w:val="uk-UA"/>
        </w:rPr>
        <w:t xml:space="preserve"> навколо ший та рук чумаків, крокують чумаки, один з яких помітно поранений та йде кульгаючи й зігнувшись.</w:t>
      </w:r>
    </w:p>
    <w:p w:rsidR="000D522B" w:rsidRPr="00E3131C" w:rsidRDefault="0059486B" w:rsidP="000D522B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0D522B" w:rsidRPr="00E3131C">
        <w:rPr>
          <w:lang w:val="uk-UA"/>
        </w:rPr>
        <w:t xml:space="preserve"> випростовується й з іконою під пахвою йде в бік возу.</w:t>
      </w:r>
    </w:p>
    <w:p w:rsidR="000D522B" w:rsidRPr="00E3131C" w:rsidRDefault="0059486B" w:rsidP="000D522B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0D522B" w:rsidRPr="00E3131C">
        <w:rPr>
          <w:lang w:val="uk-UA"/>
        </w:rPr>
        <w:t xml:space="preserve"> наближається до караульного та про щось з ним ро</w:t>
      </w:r>
      <w:r w:rsidR="000D522B" w:rsidRPr="00E3131C">
        <w:rPr>
          <w:lang w:val="uk-UA"/>
        </w:rPr>
        <w:t>з</w:t>
      </w:r>
      <w:r w:rsidR="000D522B" w:rsidRPr="00E3131C">
        <w:rPr>
          <w:lang w:val="uk-UA"/>
        </w:rPr>
        <w:t>мовляє.</w:t>
      </w:r>
    </w:p>
    <w:p w:rsidR="000D522B" w:rsidRPr="00E3131C" w:rsidRDefault="0059486B" w:rsidP="000D522B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0D522B" w:rsidRPr="00E3131C">
        <w:rPr>
          <w:lang w:val="uk-UA"/>
        </w:rPr>
        <w:t xml:space="preserve"> риється у возі та дістає з нього лопату.</w:t>
      </w:r>
    </w:p>
    <w:p w:rsidR="000D522B" w:rsidRPr="00E3131C" w:rsidRDefault="0059486B" w:rsidP="000D522B">
      <w:pPr>
        <w:pStyle w:val="ActionDescription"/>
        <w:rPr>
          <w:lang w:val="uk-UA"/>
        </w:rPr>
      </w:pPr>
      <w:r w:rsidRPr="00E3131C">
        <w:rPr>
          <w:lang w:val="uk-UA"/>
        </w:rPr>
        <w:t>Чернець</w:t>
      </w:r>
      <w:r w:rsidR="000D522B" w:rsidRPr="00E3131C">
        <w:rPr>
          <w:lang w:val="uk-UA"/>
        </w:rPr>
        <w:t xml:space="preserve"> обабіч дороги риє могилу.</w:t>
      </w:r>
    </w:p>
    <w:p w:rsidR="000D522B" w:rsidRPr="00E3131C" w:rsidRDefault="000D522B" w:rsidP="000D522B">
      <w:pPr>
        <w:pStyle w:val="ActionTimeArena"/>
        <w:rPr>
          <w:lang w:val="uk-UA"/>
        </w:rPr>
      </w:pPr>
      <w:r w:rsidRPr="00E3131C">
        <w:rPr>
          <w:lang w:val="uk-UA"/>
        </w:rPr>
        <w:t>Нат. Поле - ранок</w:t>
      </w:r>
    </w:p>
    <w:p w:rsidR="000D522B" w:rsidRPr="00E3131C" w:rsidRDefault="000D522B" w:rsidP="000D522B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На возу спить караульний. З іконою під пахвою йде від возу </w:t>
      </w:r>
      <w:r w:rsidR="0059486B" w:rsidRPr="00E3131C">
        <w:rPr>
          <w:lang w:val="uk-UA"/>
        </w:rPr>
        <w:t>чернець</w:t>
      </w:r>
      <w:r w:rsidRPr="00E3131C">
        <w:rPr>
          <w:lang w:val="uk-UA"/>
        </w:rPr>
        <w:t>. Обабіч дороги видніються дві насипан</w:t>
      </w:r>
      <w:r w:rsidR="00613E07" w:rsidRPr="00E3131C">
        <w:rPr>
          <w:lang w:val="uk-UA"/>
        </w:rPr>
        <w:t>их могили з хрестами та шаблями в них вткнутими.</w:t>
      </w:r>
    </w:p>
    <w:p w:rsidR="00613E07" w:rsidRPr="00E3131C" w:rsidRDefault="00613E07" w:rsidP="00613E07">
      <w:pPr>
        <w:pStyle w:val="ActionDescription"/>
        <w:rPr>
          <w:lang w:val="uk-UA"/>
        </w:rPr>
      </w:pPr>
      <w:r w:rsidRPr="00E3131C">
        <w:rPr>
          <w:lang w:val="uk-UA"/>
        </w:rPr>
        <w:lastRenderedPageBreak/>
        <w:t xml:space="preserve">Дві насипаних могили обабіч поля. </w:t>
      </w:r>
      <w:r w:rsidR="001C6D82" w:rsidRPr="00E3131C">
        <w:rPr>
          <w:lang w:val="uk-UA"/>
        </w:rPr>
        <w:t>Х</w:t>
      </w:r>
      <w:r w:rsidRPr="00E3131C">
        <w:rPr>
          <w:lang w:val="uk-UA"/>
        </w:rPr>
        <w:t xml:space="preserve">рести в них. Перед </w:t>
      </w:r>
      <w:r w:rsidR="001C6D82" w:rsidRPr="00E3131C">
        <w:rPr>
          <w:lang w:val="uk-UA"/>
        </w:rPr>
        <w:t>хр</w:t>
      </w:r>
      <w:r w:rsidR="001C6D82" w:rsidRPr="00E3131C">
        <w:rPr>
          <w:lang w:val="uk-UA"/>
        </w:rPr>
        <w:t>е</w:t>
      </w:r>
      <w:r w:rsidR="001C6D82" w:rsidRPr="00E3131C">
        <w:rPr>
          <w:lang w:val="uk-UA"/>
        </w:rPr>
        <w:t>стами</w:t>
      </w:r>
      <w:r w:rsidRPr="00E3131C">
        <w:rPr>
          <w:lang w:val="uk-UA"/>
        </w:rPr>
        <w:t xml:space="preserve"> шаблі. На шаблях під вітром розвиваються обривки к</w:t>
      </w:r>
      <w:r w:rsidRPr="00E3131C">
        <w:rPr>
          <w:lang w:val="uk-UA"/>
        </w:rPr>
        <w:t>о</w:t>
      </w:r>
      <w:r w:rsidRPr="00E3131C">
        <w:rPr>
          <w:lang w:val="uk-UA"/>
        </w:rPr>
        <w:t>зацького пояса. Розвиваються в так поясу й колоси пшениці за могилами.</w:t>
      </w:r>
    </w:p>
    <w:p w:rsidR="00613E07" w:rsidRPr="00E3131C" w:rsidRDefault="00613E07" w:rsidP="00613E07">
      <w:pPr>
        <w:pStyle w:val="ActionDescription"/>
        <w:rPr>
          <w:lang w:val="uk-UA"/>
        </w:rPr>
      </w:pPr>
      <w:r w:rsidRPr="00E3131C">
        <w:rPr>
          <w:lang w:val="uk-UA"/>
        </w:rPr>
        <w:t xml:space="preserve">Пшениця ледь-помітно хилиться під вітром та хвилею біжить вперед, до горизонту, поступово переходячи в біле від хмар небо. </w:t>
      </w:r>
    </w:p>
    <w:p w:rsidR="00613E07" w:rsidRPr="00E3131C" w:rsidRDefault="00613E07" w:rsidP="00613E07">
      <w:pPr>
        <w:pStyle w:val="ActionDescription"/>
        <w:rPr>
          <w:lang w:val="uk-UA"/>
        </w:rPr>
      </w:pPr>
      <w:r w:rsidRPr="00E3131C">
        <w:rPr>
          <w:lang w:val="uk-UA"/>
        </w:rPr>
        <w:t>Біле від хмар небо поступово переходить в муровану з кам</w:t>
      </w:r>
      <w:r w:rsidRPr="00E3131C">
        <w:rPr>
          <w:lang w:val="uk-UA"/>
        </w:rPr>
        <w:t>е</w:t>
      </w:r>
      <w:r w:rsidRPr="00E3131C">
        <w:rPr>
          <w:lang w:val="uk-UA"/>
        </w:rPr>
        <w:t xml:space="preserve">ню стіну вибілену вапном. На стіні поступово проявляється ікона Божої Матері. </w:t>
      </w:r>
    </w:p>
    <w:p w:rsidR="00613E07" w:rsidRPr="00E3131C" w:rsidRDefault="00613E07" w:rsidP="00613E07">
      <w:pPr>
        <w:pStyle w:val="ActionDescription"/>
        <w:rPr>
          <w:lang w:val="uk-UA"/>
        </w:rPr>
      </w:pPr>
      <w:r w:rsidRPr="00E3131C">
        <w:rPr>
          <w:lang w:val="uk-UA"/>
        </w:rPr>
        <w:t>Ікона починає мироточити. З ока Божої Матері випростов</w:t>
      </w:r>
      <w:r w:rsidRPr="00E3131C">
        <w:rPr>
          <w:lang w:val="uk-UA"/>
        </w:rPr>
        <w:t>у</w:t>
      </w:r>
      <w:r w:rsidRPr="00E3131C">
        <w:rPr>
          <w:lang w:val="uk-UA"/>
        </w:rPr>
        <w:t xml:space="preserve">ється сльоза й дуже повільно скочується. </w:t>
      </w:r>
    </w:p>
    <w:p w:rsidR="00613E07" w:rsidRPr="00E3131C" w:rsidRDefault="00613E07" w:rsidP="00613E07">
      <w:pPr>
        <w:pStyle w:val="HeroName"/>
        <w:rPr>
          <w:lang w:val="uk-UA"/>
        </w:rPr>
      </w:pPr>
      <w:r w:rsidRPr="00E3131C">
        <w:rPr>
          <w:lang w:val="uk-UA"/>
        </w:rPr>
        <w:t>кінець</w:t>
      </w:r>
    </w:p>
    <w:sectPr w:rsidR="00613E07" w:rsidRPr="00E3131C" w:rsidSect="00752B81">
      <w:pgSz w:w="11907" w:h="16839" w:code="9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A87" w:rsidRDefault="00522A87" w:rsidP="002F1F02">
      <w:r>
        <w:separator/>
      </w:r>
    </w:p>
  </w:endnote>
  <w:endnote w:type="continuationSeparator" w:id="0">
    <w:p w:rsidR="00522A87" w:rsidRDefault="00522A87" w:rsidP="002F1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C7E" w:rsidRPr="00752B81" w:rsidRDefault="00313C7E" w:rsidP="00752B8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C7E" w:rsidRPr="00752B81" w:rsidRDefault="00313C7E" w:rsidP="00752B81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C7E" w:rsidRPr="00752B81" w:rsidRDefault="00313C7E" w:rsidP="00752B8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A87" w:rsidRDefault="00522A87" w:rsidP="002F1F02">
      <w:r>
        <w:separator/>
      </w:r>
    </w:p>
  </w:footnote>
  <w:footnote w:type="continuationSeparator" w:id="0">
    <w:p w:rsidR="00522A87" w:rsidRDefault="00522A87" w:rsidP="002F1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C7E" w:rsidRDefault="00376083" w:rsidP="00313C7E">
    <w:pPr>
      <w:pStyle w:val="a5"/>
      <w:framePr w:wrap="around" w:vAnchor="text" w:hAnchor="margin" w:xAlign="right" w:y="1"/>
    </w:pPr>
    <w:r>
      <w:fldChar w:fldCharType="begin"/>
    </w:r>
    <w:r w:rsidR="00313C7E">
      <w:instrText xml:space="preserve">PAGE  </w:instrText>
    </w:r>
    <w:r>
      <w:fldChar w:fldCharType="end"/>
    </w:r>
  </w:p>
  <w:p w:rsidR="00313C7E" w:rsidRPr="00752B81" w:rsidRDefault="00313C7E" w:rsidP="00752B8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C7E" w:rsidRDefault="00376083" w:rsidP="00313C7E">
    <w:pPr>
      <w:pStyle w:val="a5"/>
      <w:framePr w:wrap="around" w:vAnchor="text" w:hAnchor="margin" w:xAlign="right" w:y="1"/>
    </w:pPr>
    <w:r>
      <w:fldChar w:fldCharType="begin"/>
    </w:r>
    <w:r w:rsidR="00313C7E">
      <w:instrText xml:space="preserve">PAGE  </w:instrText>
    </w:r>
    <w:r>
      <w:fldChar w:fldCharType="separate"/>
    </w:r>
    <w:r w:rsidR="00F271B3">
      <w:rPr>
        <w:noProof/>
      </w:rPr>
      <w:t>43</w:t>
    </w:r>
    <w:r>
      <w:fldChar w:fldCharType="end"/>
    </w:r>
  </w:p>
  <w:p w:rsidR="00313C7E" w:rsidRPr="00752B81" w:rsidRDefault="00313C7E" w:rsidP="00752B81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C7E" w:rsidRPr="00752B81" w:rsidRDefault="00313C7E" w:rsidP="00752B8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1AA6D7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0509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6F163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8A658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64884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embedSystemFonts/>
  <w:attachedTemplate r:id="rId1"/>
  <w:stylePaneFormatFilter w:val="3F01"/>
  <w:documentProtection w:formatting="1" w:enforcement="1"/>
  <w:styleLockTheme/>
  <w:styleLockQFSet/>
  <w:defaultTabStop w:val="708"/>
  <w:autoHyphenation/>
  <w:clickAndTypeStyle w:val="ActionTimeArena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1349E"/>
    <w:rsid w:val="00001E84"/>
    <w:rsid w:val="000040F3"/>
    <w:rsid w:val="0001571D"/>
    <w:rsid w:val="000204F7"/>
    <w:rsid w:val="00022034"/>
    <w:rsid w:val="00022085"/>
    <w:rsid w:val="0003421D"/>
    <w:rsid w:val="00050495"/>
    <w:rsid w:val="00064E7A"/>
    <w:rsid w:val="00066D37"/>
    <w:rsid w:val="00076DB0"/>
    <w:rsid w:val="000820AE"/>
    <w:rsid w:val="0008750A"/>
    <w:rsid w:val="000911C2"/>
    <w:rsid w:val="00095350"/>
    <w:rsid w:val="00095F25"/>
    <w:rsid w:val="00097A4F"/>
    <w:rsid w:val="000A0DFD"/>
    <w:rsid w:val="000A643C"/>
    <w:rsid w:val="000C5AC2"/>
    <w:rsid w:val="000C6BEE"/>
    <w:rsid w:val="000C741D"/>
    <w:rsid w:val="000D3DBA"/>
    <w:rsid w:val="000D522B"/>
    <w:rsid w:val="000E30AD"/>
    <w:rsid w:val="000F0CF7"/>
    <w:rsid w:val="00101873"/>
    <w:rsid w:val="001178C6"/>
    <w:rsid w:val="00146692"/>
    <w:rsid w:val="00152E81"/>
    <w:rsid w:val="00152ED8"/>
    <w:rsid w:val="00170B1B"/>
    <w:rsid w:val="00170F98"/>
    <w:rsid w:val="00171969"/>
    <w:rsid w:val="00176D8B"/>
    <w:rsid w:val="00183157"/>
    <w:rsid w:val="00184B0E"/>
    <w:rsid w:val="00186BEF"/>
    <w:rsid w:val="0019639E"/>
    <w:rsid w:val="001A42A0"/>
    <w:rsid w:val="001A576B"/>
    <w:rsid w:val="001B0930"/>
    <w:rsid w:val="001B6F02"/>
    <w:rsid w:val="001C4781"/>
    <w:rsid w:val="001C6D82"/>
    <w:rsid w:val="001D1680"/>
    <w:rsid w:val="001D4E14"/>
    <w:rsid w:val="001D59BF"/>
    <w:rsid w:val="001D6571"/>
    <w:rsid w:val="001F2D9D"/>
    <w:rsid w:val="001F31AB"/>
    <w:rsid w:val="001F458F"/>
    <w:rsid w:val="001F46DF"/>
    <w:rsid w:val="001F4EFB"/>
    <w:rsid w:val="002020D6"/>
    <w:rsid w:val="00204DCB"/>
    <w:rsid w:val="00211A0F"/>
    <w:rsid w:val="00211AC1"/>
    <w:rsid w:val="00216853"/>
    <w:rsid w:val="00221007"/>
    <w:rsid w:val="0022614C"/>
    <w:rsid w:val="002275F6"/>
    <w:rsid w:val="002321B7"/>
    <w:rsid w:val="00236B3F"/>
    <w:rsid w:val="002370E1"/>
    <w:rsid w:val="00244D9F"/>
    <w:rsid w:val="002551FD"/>
    <w:rsid w:val="00264C4E"/>
    <w:rsid w:val="002713A1"/>
    <w:rsid w:val="0027172F"/>
    <w:rsid w:val="00272DE1"/>
    <w:rsid w:val="00274463"/>
    <w:rsid w:val="00276EB5"/>
    <w:rsid w:val="00292C45"/>
    <w:rsid w:val="002932D1"/>
    <w:rsid w:val="002935B6"/>
    <w:rsid w:val="00297E66"/>
    <w:rsid w:val="002A2B1F"/>
    <w:rsid w:val="002B1C5F"/>
    <w:rsid w:val="002B48BE"/>
    <w:rsid w:val="002B599F"/>
    <w:rsid w:val="002C04A2"/>
    <w:rsid w:val="002C4C19"/>
    <w:rsid w:val="002C4DF8"/>
    <w:rsid w:val="002D1764"/>
    <w:rsid w:val="002D4737"/>
    <w:rsid w:val="002D4FC7"/>
    <w:rsid w:val="002F1F02"/>
    <w:rsid w:val="00311D2D"/>
    <w:rsid w:val="00313C7E"/>
    <w:rsid w:val="00315DC0"/>
    <w:rsid w:val="003170AE"/>
    <w:rsid w:val="00322E49"/>
    <w:rsid w:val="00325238"/>
    <w:rsid w:val="003300C8"/>
    <w:rsid w:val="00332215"/>
    <w:rsid w:val="003406E8"/>
    <w:rsid w:val="003430F7"/>
    <w:rsid w:val="00344650"/>
    <w:rsid w:val="00344772"/>
    <w:rsid w:val="00344F83"/>
    <w:rsid w:val="0034686E"/>
    <w:rsid w:val="00346FAF"/>
    <w:rsid w:val="00352BD3"/>
    <w:rsid w:val="00353F96"/>
    <w:rsid w:val="003543CB"/>
    <w:rsid w:val="00354879"/>
    <w:rsid w:val="0035551C"/>
    <w:rsid w:val="00356E58"/>
    <w:rsid w:val="00360183"/>
    <w:rsid w:val="00366153"/>
    <w:rsid w:val="003734F3"/>
    <w:rsid w:val="00376083"/>
    <w:rsid w:val="00376117"/>
    <w:rsid w:val="00381BED"/>
    <w:rsid w:val="0039239C"/>
    <w:rsid w:val="00395896"/>
    <w:rsid w:val="003A5C6B"/>
    <w:rsid w:val="003C0491"/>
    <w:rsid w:val="003C4520"/>
    <w:rsid w:val="003D029E"/>
    <w:rsid w:val="003D1A06"/>
    <w:rsid w:val="003D35CC"/>
    <w:rsid w:val="003D5506"/>
    <w:rsid w:val="003D5797"/>
    <w:rsid w:val="003D5931"/>
    <w:rsid w:val="003F4805"/>
    <w:rsid w:val="00406918"/>
    <w:rsid w:val="004102AD"/>
    <w:rsid w:val="00410A42"/>
    <w:rsid w:val="00410A6F"/>
    <w:rsid w:val="00411956"/>
    <w:rsid w:val="00416123"/>
    <w:rsid w:val="004316EE"/>
    <w:rsid w:val="004343A9"/>
    <w:rsid w:val="004407C6"/>
    <w:rsid w:val="00441999"/>
    <w:rsid w:val="0044328D"/>
    <w:rsid w:val="00444114"/>
    <w:rsid w:val="004547DA"/>
    <w:rsid w:val="004567A4"/>
    <w:rsid w:val="004571CB"/>
    <w:rsid w:val="00464192"/>
    <w:rsid w:val="004667D5"/>
    <w:rsid w:val="00484AF6"/>
    <w:rsid w:val="0048553A"/>
    <w:rsid w:val="004941FC"/>
    <w:rsid w:val="004A7EAC"/>
    <w:rsid w:val="004B66CD"/>
    <w:rsid w:val="004B7742"/>
    <w:rsid w:val="004C6BB6"/>
    <w:rsid w:val="004D2313"/>
    <w:rsid w:val="004E44E4"/>
    <w:rsid w:val="004F3122"/>
    <w:rsid w:val="004F6764"/>
    <w:rsid w:val="00501095"/>
    <w:rsid w:val="00511356"/>
    <w:rsid w:val="0051349E"/>
    <w:rsid w:val="00514B07"/>
    <w:rsid w:val="005175CB"/>
    <w:rsid w:val="0052089B"/>
    <w:rsid w:val="00522A87"/>
    <w:rsid w:val="00524A65"/>
    <w:rsid w:val="00524D5A"/>
    <w:rsid w:val="00534689"/>
    <w:rsid w:val="00535599"/>
    <w:rsid w:val="005357A0"/>
    <w:rsid w:val="005357DE"/>
    <w:rsid w:val="005459B9"/>
    <w:rsid w:val="0055433C"/>
    <w:rsid w:val="00556282"/>
    <w:rsid w:val="00562000"/>
    <w:rsid w:val="00562E5B"/>
    <w:rsid w:val="0057671E"/>
    <w:rsid w:val="005845C9"/>
    <w:rsid w:val="00586AD5"/>
    <w:rsid w:val="00592884"/>
    <w:rsid w:val="0059486B"/>
    <w:rsid w:val="005969BD"/>
    <w:rsid w:val="00596F97"/>
    <w:rsid w:val="005972BF"/>
    <w:rsid w:val="005A0872"/>
    <w:rsid w:val="005A40F8"/>
    <w:rsid w:val="005B416A"/>
    <w:rsid w:val="005C233C"/>
    <w:rsid w:val="005C4048"/>
    <w:rsid w:val="005C70CE"/>
    <w:rsid w:val="005D2DF6"/>
    <w:rsid w:val="005D59E4"/>
    <w:rsid w:val="005E34EB"/>
    <w:rsid w:val="005E6AC2"/>
    <w:rsid w:val="005F691E"/>
    <w:rsid w:val="00600CF0"/>
    <w:rsid w:val="006058E4"/>
    <w:rsid w:val="00606B47"/>
    <w:rsid w:val="006107C7"/>
    <w:rsid w:val="00613E07"/>
    <w:rsid w:val="0061504D"/>
    <w:rsid w:val="00620DAB"/>
    <w:rsid w:val="006212EC"/>
    <w:rsid w:val="00623471"/>
    <w:rsid w:val="00623C3D"/>
    <w:rsid w:val="0062599C"/>
    <w:rsid w:val="00625BBC"/>
    <w:rsid w:val="006304FE"/>
    <w:rsid w:val="0063111B"/>
    <w:rsid w:val="006337E2"/>
    <w:rsid w:val="00637310"/>
    <w:rsid w:val="00643733"/>
    <w:rsid w:val="00646029"/>
    <w:rsid w:val="0064784A"/>
    <w:rsid w:val="0065473B"/>
    <w:rsid w:val="00662065"/>
    <w:rsid w:val="00665C69"/>
    <w:rsid w:val="00673BDC"/>
    <w:rsid w:val="00682B51"/>
    <w:rsid w:val="00690E87"/>
    <w:rsid w:val="0069415D"/>
    <w:rsid w:val="00694569"/>
    <w:rsid w:val="006958DC"/>
    <w:rsid w:val="006B3DC5"/>
    <w:rsid w:val="006C3362"/>
    <w:rsid w:val="006D4B2D"/>
    <w:rsid w:val="006D5578"/>
    <w:rsid w:val="006D7DB6"/>
    <w:rsid w:val="006E1C90"/>
    <w:rsid w:val="006E30E9"/>
    <w:rsid w:val="006F48C9"/>
    <w:rsid w:val="0070569B"/>
    <w:rsid w:val="0070786D"/>
    <w:rsid w:val="00712C50"/>
    <w:rsid w:val="007146A1"/>
    <w:rsid w:val="00734452"/>
    <w:rsid w:val="00742FD9"/>
    <w:rsid w:val="007456F6"/>
    <w:rsid w:val="00752697"/>
    <w:rsid w:val="00752B81"/>
    <w:rsid w:val="00755EF7"/>
    <w:rsid w:val="0077031D"/>
    <w:rsid w:val="00781342"/>
    <w:rsid w:val="0078155E"/>
    <w:rsid w:val="0078155F"/>
    <w:rsid w:val="0078474C"/>
    <w:rsid w:val="0079129E"/>
    <w:rsid w:val="007921F5"/>
    <w:rsid w:val="007974F0"/>
    <w:rsid w:val="00797696"/>
    <w:rsid w:val="00797738"/>
    <w:rsid w:val="007A3C56"/>
    <w:rsid w:val="007A4C0A"/>
    <w:rsid w:val="007A5844"/>
    <w:rsid w:val="007A69F8"/>
    <w:rsid w:val="007B3E75"/>
    <w:rsid w:val="007C1C06"/>
    <w:rsid w:val="007D490A"/>
    <w:rsid w:val="007D627F"/>
    <w:rsid w:val="007E0F05"/>
    <w:rsid w:val="007E1273"/>
    <w:rsid w:val="007E1FF5"/>
    <w:rsid w:val="007E404A"/>
    <w:rsid w:val="007E7C23"/>
    <w:rsid w:val="00804199"/>
    <w:rsid w:val="00811E8B"/>
    <w:rsid w:val="00814406"/>
    <w:rsid w:val="00814781"/>
    <w:rsid w:val="008343A5"/>
    <w:rsid w:val="008363C5"/>
    <w:rsid w:val="00843CBE"/>
    <w:rsid w:val="0084451F"/>
    <w:rsid w:val="00857811"/>
    <w:rsid w:val="00860E2D"/>
    <w:rsid w:val="00865FE4"/>
    <w:rsid w:val="0086798F"/>
    <w:rsid w:val="00874E08"/>
    <w:rsid w:val="0087645D"/>
    <w:rsid w:val="00876521"/>
    <w:rsid w:val="00876BD1"/>
    <w:rsid w:val="00882D9E"/>
    <w:rsid w:val="00885E46"/>
    <w:rsid w:val="0089017C"/>
    <w:rsid w:val="008961F9"/>
    <w:rsid w:val="008978AA"/>
    <w:rsid w:val="008A0326"/>
    <w:rsid w:val="008A20FD"/>
    <w:rsid w:val="008B6BC8"/>
    <w:rsid w:val="008C5584"/>
    <w:rsid w:val="008D3E20"/>
    <w:rsid w:val="008D4660"/>
    <w:rsid w:val="008D6468"/>
    <w:rsid w:val="008E0A9C"/>
    <w:rsid w:val="008E3D9D"/>
    <w:rsid w:val="008E798A"/>
    <w:rsid w:val="008F4904"/>
    <w:rsid w:val="009009BA"/>
    <w:rsid w:val="0090104A"/>
    <w:rsid w:val="009027B7"/>
    <w:rsid w:val="0090342A"/>
    <w:rsid w:val="009035E2"/>
    <w:rsid w:val="0091069D"/>
    <w:rsid w:val="00924F51"/>
    <w:rsid w:val="0092511D"/>
    <w:rsid w:val="009256DD"/>
    <w:rsid w:val="00927570"/>
    <w:rsid w:val="009307A7"/>
    <w:rsid w:val="009333E7"/>
    <w:rsid w:val="009441E9"/>
    <w:rsid w:val="0094621C"/>
    <w:rsid w:val="0094795B"/>
    <w:rsid w:val="00956AC5"/>
    <w:rsid w:val="00957119"/>
    <w:rsid w:val="00960DC2"/>
    <w:rsid w:val="00963E7F"/>
    <w:rsid w:val="00967FEA"/>
    <w:rsid w:val="00972825"/>
    <w:rsid w:val="009805BD"/>
    <w:rsid w:val="00980999"/>
    <w:rsid w:val="00980D75"/>
    <w:rsid w:val="00992B06"/>
    <w:rsid w:val="009961D8"/>
    <w:rsid w:val="009A2378"/>
    <w:rsid w:val="009A3B08"/>
    <w:rsid w:val="009A7C21"/>
    <w:rsid w:val="009B0986"/>
    <w:rsid w:val="009B4727"/>
    <w:rsid w:val="009B5E4C"/>
    <w:rsid w:val="009E6577"/>
    <w:rsid w:val="009F44B5"/>
    <w:rsid w:val="009F5A03"/>
    <w:rsid w:val="009F5E99"/>
    <w:rsid w:val="00A0286D"/>
    <w:rsid w:val="00A06160"/>
    <w:rsid w:val="00A06943"/>
    <w:rsid w:val="00A12825"/>
    <w:rsid w:val="00A1328E"/>
    <w:rsid w:val="00A14151"/>
    <w:rsid w:val="00A24BE5"/>
    <w:rsid w:val="00A2532C"/>
    <w:rsid w:val="00A26B18"/>
    <w:rsid w:val="00A350B5"/>
    <w:rsid w:val="00A35822"/>
    <w:rsid w:val="00A37CBA"/>
    <w:rsid w:val="00A37CEA"/>
    <w:rsid w:val="00A43768"/>
    <w:rsid w:val="00A46C25"/>
    <w:rsid w:val="00A60130"/>
    <w:rsid w:val="00A7291A"/>
    <w:rsid w:val="00A72D98"/>
    <w:rsid w:val="00A7557D"/>
    <w:rsid w:val="00A81BCE"/>
    <w:rsid w:val="00A91D27"/>
    <w:rsid w:val="00A93183"/>
    <w:rsid w:val="00A94177"/>
    <w:rsid w:val="00A943AB"/>
    <w:rsid w:val="00AA52A6"/>
    <w:rsid w:val="00AB072D"/>
    <w:rsid w:val="00AC1065"/>
    <w:rsid w:val="00AD3925"/>
    <w:rsid w:val="00AD3ABA"/>
    <w:rsid w:val="00AE62D4"/>
    <w:rsid w:val="00AF55B6"/>
    <w:rsid w:val="00AF5D5E"/>
    <w:rsid w:val="00AF6FBB"/>
    <w:rsid w:val="00B0212D"/>
    <w:rsid w:val="00B05374"/>
    <w:rsid w:val="00B20896"/>
    <w:rsid w:val="00B31786"/>
    <w:rsid w:val="00B35F2F"/>
    <w:rsid w:val="00B40348"/>
    <w:rsid w:val="00B418AC"/>
    <w:rsid w:val="00B4643B"/>
    <w:rsid w:val="00B51119"/>
    <w:rsid w:val="00B533AD"/>
    <w:rsid w:val="00B536D5"/>
    <w:rsid w:val="00B54857"/>
    <w:rsid w:val="00B615C2"/>
    <w:rsid w:val="00B617CD"/>
    <w:rsid w:val="00B6357F"/>
    <w:rsid w:val="00B80FAF"/>
    <w:rsid w:val="00B84D1F"/>
    <w:rsid w:val="00B95D7F"/>
    <w:rsid w:val="00BA5606"/>
    <w:rsid w:val="00BB0044"/>
    <w:rsid w:val="00BB5A1B"/>
    <w:rsid w:val="00BB6DF9"/>
    <w:rsid w:val="00BC2BB7"/>
    <w:rsid w:val="00BC57E7"/>
    <w:rsid w:val="00BC634F"/>
    <w:rsid w:val="00BD3188"/>
    <w:rsid w:val="00BD4138"/>
    <w:rsid w:val="00BD6E89"/>
    <w:rsid w:val="00BE231C"/>
    <w:rsid w:val="00C03D87"/>
    <w:rsid w:val="00C056A4"/>
    <w:rsid w:val="00C2047E"/>
    <w:rsid w:val="00C24F25"/>
    <w:rsid w:val="00C36B95"/>
    <w:rsid w:val="00C4055D"/>
    <w:rsid w:val="00C43521"/>
    <w:rsid w:val="00C469EB"/>
    <w:rsid w:val="00C501FF"/>
    <w:rsid w:val="00C50F88"/>
    <w:rsid w:val="00C55B8B"/>
    <w:rsid w:val="00C635B3"/>
    <w:rsid w:val="00C65E1E"/>
    <w:rsid w:val="00C71098"/>
    <w:rsid w:val="00C745F0"/>
    <w:rsid w:val="00C757DD"/>
    <w:rsid w:val="00C83467"/>
    <w:rsid w:val="00C83D43"/>
    <w:rsid w:val="00C908B3"/>
    <w:rsid w:val="00C92D8F"/>
    <w:rsid w:val="00C943F1"/>
    <w:rsid w:val="00C96EA8"/>
    <w:rsid w:val="00CA55E7"/>
    <w:rsid w:val="00CA64D4"/>
    <w:rsid w:val="00CB1339"/>
    <w:rsid w:val="00CB6C47"/>
    <w:rsid w:val="00CB76D5"/>
    <w:rsid w:val="00CC7061"/>
    <w:rsid w:val="00CD14F0"/>
    <w:rsid w:val="00CE61BE"/>
    <w:rsid w:val="00CF7910"/>
    <w:rsid w:val="00D05EF2"/>
    <w:rsid w:val="00D065CA"/>
    <w:rsid w:val="00D10824"/>
    <w:rsid w:val="00D44110"/>
    <w:rsid w:val="00D45AA0"/>
    <w:rsid w:val="00D51FF4"/>
    <w:rsid w:val="00D52651"/>
    <w:rsid w:val="00D61B77"/>
    <w:rsid w:val="00D632EC"/>
    <w:rsid w:val="00D71945"/>
    <w:rsid w:val="00D7306D"/>
    <w:rsid w:val="00D75BFA"/>
    <w:rsid w:val="00D75D01"/>
    <w:rsid w:val="00D8092E"/>
    <w:rsid w:val="00D83C5E"/>
    <w:rsid w:val="00D9149F"/>
    <w:rsid w:val="00DA364F"/>
    <w:rsid w:val="00DA3EC6"/>
    <w:rsid w:val="00DB10CF"/>
    <w:rsid w:val="00DC05F1"/>
    <w:rsid w:val="00DC0FBE"/>
    <w:rsid w:val="00DC22D6"/>
    <w:rsid w:val="00DC2893"/>
    <w:rsid w:val="00DC3523"/>
    <w:rsid w:val="00DC737E"/>
    <w:rsid w:val="00DC79B7"/>
    <w:rsid w:val="00DD47D8"/>
    <w:rsid w:val="00DD76CB"/>
    <w:rsid w:val="00DE375A"/>
    <w:rsid w:val="00DE5A06"/>
    <w:rsid w:val="00DF459D"/>
    <w:rsid w:val="00E019CD"/>
    <w:rsid w:val="00E05292"/>
    <w:rsid w:val="00E13172"/>
    <w:rsid w:val="00E146E9"/>
    <w:rsid w:val="00E14B38"/>
    <w:rsid w:val="00E21855"/>
    <w:rsid w:val="00E3131C"/>
    <w:rsid w:val="00E36213"/>
    <w:rsid w:val="00E36B54"/>
    <w:rsid w:val="00E41969"/>
    <w:rsid w:val="00E42D84"/>
    <w:rsid w:val="00E52596"/>
    <w:rsid w:val="00E5447B"/>
    <w:rsid w:val="00E61A29"/>
    <w:rsid w:val="00E61D9B"/>
    <w:rsid w:val="00E67D86"/>
    <w:rsid w:val="00E73150"/>
    <w:rsid w:val="00E75FDE"/>
    <w:rsid w:val="00E76E17"/>
    <w:rsid w:val="00E9605B"/>
    <w:rsid w:val="00EA2A51"/>
    <w:rsid w:val="00EB3D93"/>
    <w:rsid w:val="00EB491A"/>
    <w:rsid w:val="00EC13EF"/>
    <w:rsid w:val="00EC5AA1"/>
    <w:rsid w:val="00ED40EA"/>
    <w:rsid w:val="00EE09B5"/>
    <w:rsid w:val="00EF0E1B"/>
    <w:rsid w:val="00F0318F"/>
    <w:rsid w:val="00F03DC2"/>
    <w:rsid w:val="00F05FFF"/>
    <w:rsid w:val="00F0747D"/>
    <w:rsid w:val="00F120C5"/>
    <w:rsid w:val="00F20D45"/>
    <w:rsid w:val="00F271B3"/>
    <w:rsid w:val="00F41498"/>
    <w:rsid w:val="00F41D4C"/>
    <w:rsid w:val="00F46DA7"/>
    <w:rsid w:val="00F55D4B"/>
    <w:rsid w:val="00F57A95"/>
    <w:rsid w:val="00F62B19"/>
    <w:rsid w:val="00F62D24"/>
    <w:rsid w:val="00F66967"/>
    <w:rsid w:val="00F71779"/>
    <w:rsid w:val="00F746B1"/>
    <w:rsid w:val="00F8086F"/>
    <w:rsid w:val="00F823E1"/>
    <w:rsid w:val="00F8270A"/>
    <w:rsid w:val="00F90943"/>
    <w:rsid w:val="00F90C7F"/>
    <w:rsid w:val="00F9286F"/>
    <w:rsid w:val="00F97CDD"/>
    <w:rsid w:val="00F97D10"/>
    <w:rsid w:val="00FA2DAD"/>
    <w:rsid w:val="00FA3463"/>
    <w:rsid w:val="00FA6A79"/>
    <w:rsid w:val="00FB19AC"/>
    <w:rsid w:val="00FB26F6"/>
    <w:rsid w:val="00FC048A"/>
    <w:rsid w:val="00FC5FFD"/>
    <w:rsid w:val="00FC7029"/>
    <w:rsid w:val="00FC7D62"/>
    <w:rsid w:val="00FE061D"/>
    <w:rsid w:val="00FE1D74"/>
    <w:rsid w:val="00FE21AD"/>
    <w:rsid w:val="00FE3B9B"/>
    <w:rsid w:val="00FE4F33"/>
    <w:rsid w:val="00FE6A86"/>
    <w:rsid w:val="00FF0B93"/>
    <w:rsid w:val="00FF27F4"/>
    <w:rsid w:val="00FF2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theme="minorBidi"/>
        <w:sz w:val="24"/>
        <w:szCs w:val="24"/>
        <w:lang w:val="en-US" w:eastAsia="en-US" w:bidi="en-US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uiPriority="9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header" w:uiPriority="99"/>
    <w:lsdException w:name="footer" w:locked="0"/>
    <w:lsdException w:name="caption" w:locked="0" w:semiHidden="1" w:uiPriority="35" w:unhideWhenUsed="1" w:qFormat="1"/>
    <w:lsdException w:name="Title" w:uiPriority="10" w:qFormat="1"/>
    <w:lsdException w:name="Default Paragraph Font" w:locked="0"/>
    <w:lsdException w:name="Subtitle" w:uiPriority="11" w:qFormat="1"/>
    <w:lsdException w:name="Hyperlink" w:locked="0"/>
    <w:lsdException w:name="Strong" w:uiPriority="22" w:qFormat="1"/>
    <w:lsdException w:name="Emphasis" w:uiPriority="2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B615C2"/>
  </w:style>
  <w:style w:type="paragraph" w:styleId="1">
    <w:name w:val="heading 1"/>
    <w:basedOn w:val="a"/>
    <w:next w:val="a"/>
    <w:link w:val="10"/>
    <w:uiPriority w:val="9"/>
    <w:locked/>
    <w:rsid w:val="003923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923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923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9239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923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9239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9239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9239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9239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923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923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923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923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9239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923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9239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923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locked/>
    <w:rsid w:val="0039239C"/>
    <w:rPr>
      <w:b/>
      <w:bCs/>
      <w:color w:val="4F81BD" w:themeColor="accent1"/>
      <w:sz w:val="18"/>
      <w:szCs w:val="18"/>
    </w:rPr>
  </w:style>
  <w:style w:type="paragraph" w:styleId="a4">
    <w:name w:val="TOC Heading"/>
    <w:basedOn w:val="1"/>
    <w:next w:val="a"/>
    <w:uiPriority w:val="39"/>
    <w:semiHidden/>
    <w:unhideWhenUsed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qFormat/>
    <w:rsid w:val="00F8270A"/>
    <w:pPr>
      <w:keepNext/>
      <w:ind w:left="3827"/>
    </w:pPr>
    <w:rPr>
      <w:caps/>
    </w:rPr>
  </w:style>
  <w:style w:type="paragraph" w:customStyle="1" w:styleId="HeroReplica">
    <w:name w:val="Hero_Replica"/>
    <w:next w:val="a"/>
    <w:qFormat/>
    <w:rsid w:val="00464192"/>
    <w:pPr>
      <w:keepNext/>
      <w:ind w:left="2126" w:right="2126"/>
    </w:pPr>
  </w:style>
  <w:style w:type="paragraph" w:customStyle="1" w:styleId="HeroRemarka">
    <w:name w:val="Hero_Remarka"/>
    <w:next w:val="HeroReplica"/>
    <w:qFormat/>
    <w:rsid w:val="007C1C06"/>
    <w:pPr>
      <w:keepNext/>
      <w:ind w:left="3119" w:right="2552"/>
    </w:pPr>
  </w:style>
  <w:style w:type="paragraph" w:customStyle="1" w:styleId="ActionTimeArena">
    <w:name w:val="Action_Time_Arena"/>
    <w:next w:val="ActionDescription"/>
    <w:qFormat/>
    <w:rsid w:val="008B6BC8"/>
    <w:pPr>
      <w:spacing w:after="240"/>
    </w:pPr>
    <w:rPr>
      <w:caps/>
    </w:rPr>
  </w:style>
  <w:style w:type="paragraph" w:customStyle="1" w:styleId="ActionDescription">
    <w:name w:val="Action_Description"/>
    <w:next w:val="HeroName"/>
    <w:qFormat/>
    <w:rsid w:val="001A576B"/>
    <w:pPr>
      <w:spacing w:after="240"/>
    </w:pPr>
  </w:style>
  <w:style w:type="paragraph" w:styleId="a5">
    <w:name w:val="header"/>
    <w:basedOn w:val="a"/>
    <w:link w:val="a6"/>
    <w:uiPriority w:val="99"/>
    <w:rsid w:val="00E21855"/>
    <w:pPr>
      <w:tabs>
        <w:tab w:val="center" w:pos="4677"/>
        <w:tab w:val="right" w:pos="9355"/>
      </w:tabs>
      <w:jc w:val="right"/>
    </w:pPr>
  </w:style>
  <w:style w:type="character" w:customStyle="1" w:styleId="a6">
    <w:name w:val="Верхний колонтитул Знак"/>
    <w:basedOn w:val="a0"/>
    <w:link w:val="a5"/>
    <w:uiPriority w:val="99"/>
    <w:rsid w:val="00E21855"/>
  </w:style>
  <w:style w:type="paragraph" w:styleId="a7">
    <w:name w:val="footer"/>
    <w:basedOn w:val="a"/>
    <w:link w:val="a8"/>
    <w:locked/>
    <w:rsid w:val="002F1F0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2F1F02"/>
  </w:style>
  <w:style w:type="paragraph" w:customStyle="1" w:styleId="Next">
    <w:name w:val="Next"/>
    <w:basedOn w:val="HeroRemarka"/>
    <w:qFormat/>
    <w:rsid w:val="00C501FF"/>
    <w:rPr>
      <w:caps/>
    </w:rPr>
  </w:style>
  <w:style w:type="paragraph" w:customStyle="1" w:styleId="Titr">
    <w:name w:val="Titr"/>
    <w:basedOn w:val="ActionTimeArena"/>
    <w:next w:val="HeroRemarka"/>
    <w:qFormat/>
    <w:rsid w:val="00811E8B"/>
  </w:style>
  <w:style w:type="paragraph" w:customStyle="1" w:styleId="Note">
    <w:name w:val="Note"/>
    <w:basedOn w:val="ActionTimeArena"/>
    <w:next w:val="HeroName"/>
    <w:qFormat/>
    <w:rsid w:val="00811E8B"/>
  </w:style>
  <w:style w:type="paragraph" w:customStyle="1" w:styleId="TitulHeading">
    <w:name w:val="Titul_Heading"/>
    <w:next w:val="TitulAuthor"/>
    <w:qFormat/>
    <w:rsid w:val="00673BDC"/>
    <w:pPr>
      <w:spacing w:before="3560" w:after="240"/>
      <w:ind w:left="1843" w:right="1843"/>
      <w:contextualSpacing/>
      <w:jc w:val="center"/>
    </w:pPr>
    <w:rPr>
      <w:caps/>
    </w:rPr>
  </w:style>
  <w:style w:type="character" w:styleId="a9">
    <w:name w:val="Placeholder Text"/>
    <w:basedOn w:val="a0"/>
    <w:uiPriority w:val="99"/>
    <w:semiHidden/>
    <w:locked/>
    <w:rsid w:val="00076DB0"/>
    <w:rPr>
      <w:color w:val="808080"/>
    </w:rPr>
  </w:style>
  <w:style w:type="paragraph" w:customStyle="1" w:styleId="TitulAuthor">
    <w:name w:val="Titul_Author"/>
    <w:next w:val="TitulSourceScreening"/>
    <w:qFormat/>
    <w:rsid w:val="003D1A06"/>
    <w:pPr>
      <w:spacing w:after="240"/>
      <w:ind w:left="1843" w:right="1843"/>
      <w:contextualSpacing/>
      <w:jc w:val="center"/>
    </w:pPr>
  </w:style>
  <w:style w:type="paragraph" w:customStyle="1" w:styleId="TitulSourceScreening">
    <w:name w:val="Titul_Source_Screening"/>
    <w:next w:val="a"/>
    <w:qFormat/>
    <w:rsid w:val="00EC13EF"/>
    <w:pPr>
      <w:spacing w:after="6200"/>
      <w:ind w:left="1843" w:right="1843"/>
      <w:contextualSpacing/>
      <w:jc w:val="center"/>
    </w:pPr>
  </w:style>
  <w:style w:type="paragraph" w:customStyle="1" w:styleId="TitulContacts">
    <w:name w:val="Titul_Contacts"/>
    <w:qFormat/>
    <w:rsid w:val="000C5AC2"/>
    <w:pPr>
      <w:ind w:left="4678"/>
    </w:pPr>
  </w:style>
  <w:style w:type="paragraph" w:customStyle="1" w:styleId="HeroVoiceOver">
    <w:name w:val="Hero_VoiceOver"/>
    <w:basedOn w:val="HeroRemarka"/>
    <w:next w:val="HeroReplica"/>
    <w:qFormat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qFormat/>
    <w:rsid w:val="007E1FF5"/>
  </w:style>
  <w:style w:type="character" w:styleId="aa">
    <w:name w:val="page number"/>
    <w:basedOn w:val="a0"/>
    <w:locked/>
    <w:rsid w:val="008901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Theme="minorHAnsi" w:hAnsi="Courier New" w:cstheme="minorBidi"/>
        <w:sz w:val="24"/>
        <w:szCs w:val="24"/>
        <w:lang w:val="en-US" w:eastAsia="en-US" w:bidi="en-US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uiPriority="9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header" w:uiPriority="99"/>
    <w:lsdException w:name="footer" w:locked="0"/>
    <w:lsdException w:name="caption" w:locked="0" w:semiHidden="1" w:uiPriority="35" w:unhideWhenUsed="1" w:qFormat="1"/>
    <w:lsdException w:name="Title" w:uiPriority="10" w:qFormat="1"/>
    <w:lsdException w:name="Default Paragraph Font" w:locked="0"/>
    <w:lsdException w:name="Subtitle" w:uiPriority="11" w:qFormat="1"/>
    <w:lsdException w:name="Hyperlink" w:locked="0"/>
    <w:lsdException w:name="Strong" w:uiPriority="22" w:qFormat="1"/>
    <w:lsdException w:name="Emphasis" w:uiPriority="2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B615C2"/>
  </w:style>
  <w:style w:type="paragraph" w:styleId="1">
    <w:name w:val="heading 1"/>
    <w:basedOn w:val="a"/>
    <w:next w:val="a"/>
    <w:link w:val="10"/>
    <w:uiPriority w:val="9"/>
    <w:locked/>
    <w:rsid w:val="003923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923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923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9239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923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9239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9239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9239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9239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923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923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923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923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9239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923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9239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923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locked/>
    <w:rsid w:val="0039239C"/>
    <w:rPr>
      <w:b/>
      <w:bCs/>
      <w:color w:val="4F81BD" w:themeColor="accent1"/>
      <w:sz w:val="18"/>
      <w:szCs w:val="18"/>
    </w:rPr>
  </w:style>
  <w:style w:type="paragraph" w:styleId="a4">
    <w:name w:val="TOC Heading"/>
    <w:basedOn w:val="1"/>
    <w:next w:val="a"/>
    <w:uiPriority w:val="39"/>
    <w:semiHidden/>
    <w:unhideWhenUsed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qFormat/>
    <w:rsid w:val="00F8270A"/>
    <w:pPr>
      <w:keepNext/>
      <w:ind w:left="3827"/>
    </w:pPr>
    <w:rPr>
      <w:caps/>
    </w:rPr>
  </w:style>
  <w:style w:type="paragraph" w:customStyle="1" w:styleId="HeroReplica">
    <w:name w:val="Hero_Replica"/>
    <w:next w:val="a"/>
    <w:qFormat/>
    <w:rsid w:val="00464192"/>
    <w:pPr>
      <w:keepNext/>
      <w:ind w:left="2126" w:right="2126"/>
    </w:pPr>
  </w:style>
  <w:style w:type="paragraph" w:customStyle="1" w:styleId="HeroRemarka">
    <w:name w:val="Hero_Remarka"/>
    <w:next w:val="HeroReplica"/>
    <w:qFormat/>
    <w:rsid w:val="007C1C06"/>
    <w:pPr>
      <w:keepNext/>
      <w:ind w:left="3119" w:right="2552"/>
    </w:pPr>
  </w:style>
  <w:style w:type="paragraph" w:customStyle="1" w:styleId="ActionTimeArena">
    <w:name w:val="Action_Time_Arena"/>
    <w:next w:val="ActionDescription"/>
    <w:qFormat/>
    <w:rsid w:val="008B6BC8"/>
    <w:pPr>
      <w:spacing w:after="240"/>
    </w:pPr>
    <w:rPr>
      <w:caps/>
    </w:rPr>
  </w:style>
  <w:style w:type="paragraph" w:customStyle="1" w:styleId="ActionDescription">
    <w:name w:val="Action_Description"/>
    <w:next w:val="HeroName"/>
    <w:qFormat/>
    <w:rsid w:val="001A576B"/>
    <w:pPr>
      <w:spacing w:after="240"/>
    </w:pPr>
  </w:style>
  <w:style w:type="paragraph" w:styleId="a5">
    <w:name w:val="header"/>
    <w:basedOn w:val="a"/>
    <w:link w:val="a6"/>
    <w:uiPriority w:val="99"/>
    <w:rsid w:val="00E21855"/>
    <w:pPr>
      <w:tabs>
        <w:tab w:val="center" w:pos="4677"/>
        <w:tab w:val="right" w:pos="9355"/>
      </w:tabs>
      <w:jc w:val="right"/>
    </w:pPr>
  </w:style>
  <w:style w:type="character" w:customStyle="1" w:styleId="a6">
    <w:name w:val="Верхний колонтитул Знак"/>
    <w:basedOn w:val="a0"/>
    <w:link w:val="a5"/>
    <w:uiPriority w:val="99"/>
    <w:rsid w:val="00E21855"/>
  </w:style>
  <w:style w:type="paragraph" w:styleId="a7">
    <w:name w:val="footer"/>
    <w:basedOn w:val="a"/>
    <w:link w:val="a8"/>
    <w:locked/>
    <w:rsid w:val="002F1F0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2F1F02"/>
  </w:style>
  <w:style w:type="paragraph" w:customStyle="1" w:styleId="Next">
    <w:name w:val="Next"/>
    <w:basedOn w:val="HeroRemarka"/>
    <w:qFormat/>
    <w:rsid w:val="00C501FF"/>
    <w:rPr>
      <w:caps/>
    </w:rPr>
  </w:style>
  <w:style w:type="paragraph" w:customStyle="1" w:styleId="Titr">
    <w:name w:val="Titr"/>
    <w:basedOn w:val="ActionTimeArena"/>
    <w:next w:val="HeroRemarka"/>
    <w:qFormat/>
    <w:rsid w:val="00811E8B"/>
  </w:style>
  <w:style w:type="paragraph" w:customStyle="1" w:styleId="Note">
    <w:name w:val="Note"/>
    <w:basedOn w:val="ActionTimeArena"/>
    <w:next w:val="HeroName"/>
    <w:qFormat/>
    <w:rsid w:val="00811E8B"/>
  </w:style>
  <w:style w:type="paragraph" w:customStyle="1" w:styleId="TitulHeading">
    <w:name w:val="Titul_Heading"/>
    <w:next w:val="TitulAuthor"/>
    <w:qFormat/>
    <w:rsid w:val="00673BDC"/>
    <w:pPr>
      <w:spacing w:before="3560" w:after="240"/>
      <w:ind w:left="1843" w:right="1843"/>
      <w:contextualSpacing/>
      <w:jc w:val="center"/>
    </w:pPr>
    <w:rPr>
      <w:caps/>
    </w:rPr>
  </w:style>
  <w:style w:type="character" w:styleId="a9">
    <w:name w:val="Placeholder Text"/>
    <w:basedOn w:val="a0"/>
    <w:uiPriority w:val="99"/>
    <w:semiHidden/>
    <w:locked/>
    <w:rsid w:val="00076DB0"/>
    <w:rPr>
      <w:color w:val="808080"/>
    </w:rPr>
  </w:style>
  <w:style w:type="paragraph" w:customStyle="1" w:styleId="TitulAuthor">
    <w:name w:val="Titul_Author"/>
    <w:next w:val="TitulSourceScreening"/>
    <w:qFormat/>
    <w:rsid w:val="003D1A06"/>
    <w:pPr>
      <w:spacing w:after="240"/>
      <w:ind w:left="1843" w:right="1843"/>
      <w:contextualSpacing/>
      <w:jc w:val="center"/>
    </w:pPr>
  </w:style>
  <w:style w:type="paragraph" w:customStyle="1" w:styleId="TitulSourceScreening">
    <w:name w:val="Titul_Source_Screening"/>
    <w:next w:val="a"/>
    <w:qFormat/>
    <w:rsid w:val="00EC13EF"/>
    <w:pPr>
      <w:spacing w:after="6200"/>
      <w:ind w:left="1843" w:right="1843"/>
      <w:contextualSpacing/>
      <w:jc w:val="center"/>
    </w:pPr>
  </w:style>
  <w:style w:type="paragraph" w:customStyle="1" w:styleId="TitulContacts">
    <w:name w:val="Titul_Contacts"/>
    <w:qFormat/>
    <w:rsid w:val="000C5AC2"/>
    <w:pPr>
      <w:ind w:left="4678"/>
    </w:pPr>
  </w:style>
  <w:style w:type="paragraph" w:customStyle="1" w:styleId="HeroVoiceOver">
    <w:name w:val="Hero_VoiceOver"/>
    <w:basedOn w:val="HeroRemarka"/>
    <w:next w:val="HeroReplica"/>
    <w:qFormat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qFormat/>
    <w:rsid w:val="007E1FF5"/>
  </w:style>
  <w:style w:type="character" w:styleId="aa">
    <w:name w:val="page number"/>
    <w:basedOn w:val="a0"/>
    <w:locked/>
    <w:rsid w:val="008901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&#1061;&#1061;&#1061;\&#1057;&#1062;\&#1055;&#1052;\&#1055;&#1086;&#1074;&#1077;&#1088;&#1085;&#1077;&#1085;&#1085;&#1103;\scenario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3F87F-6B59-48A8-A2FA-87731C95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scenario</Template>
  <TotalTime>0</TotalTime>
  <Pages>43</Pages>
  <Words>8553</Words>
  <Characters>48756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2013-06-18T12:48:00Z</dcterms:created>
  <dcterms:modified xsi:type="dcterms:W3CDTF">2013-06-24T12:49:00Z</dcterms:modified>
</cp:coreProperties>
</file>