
<file path=[Content_Types].xml><?xml version="1.0" encoding="utf-8"?>
<Types xmlns="http://schemas.openxmlformats.org/package/2006/content-types">
  <Override PartName="/word/footnotes.xml" ContentType="application/vnd.openxmlformats-officedocument.wordprocessingml.footnot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71FB" w:rsidRPr="000C116C" w:rsidRDefault="008971FB" w:rsidP="00810845">
      <w:pPr>
        <w:pStyle w:val="TitulHeading"/>
        <w:rPr>
          <w:sz w:val="26"/>
          <w:szCs w:val="26"/>
          <w:lang w:val="uk-UA"/>
        </w:rPr>
      </w:pPr>
      <w:r w:rsidRPr="000C116C">
        <w:rPr>
          <w:sz w:val="26"/>
          <w:szCs w:val="26"/>
          <w:lang w:val="uk-UA"/>
        </w:rPr>
        <w:t>Сни тараса шевченка</w:t>
      </w:r>
    </w:p>
    <w:p w:rsidR="008971FB" w:rsidRPr="000C116C" w:rsidRDefault="008971FB" w:rsidP="00810845">
      <w:pPr>
        <w:pStyle w:val="TitulAuthor"/>
        <w:rPr>
          <w:sz w:val="26"/>
          <w:szCs w:val="26"/>
          <w:lang w:val="uk-UA"/>
        </w:rPr>
      </w:pPr>
      <w:r w:rsidRPr="000C116C">
        <w:rPr>
          <w:sz w:val="26"/>
          <w:szCs w:val="26"/>
          <w:lang w:val="uk-UA"/>
        </w:rPr>
        <w:t>Геннадій Коваль</w:t>
      </w:r>
    </w:p>
    <w:p w:rsidR="008971FB" w:rsidRPr="000C116C" w:rsidRDefault="008971FB" w:rsidP="00810845">
      <w:pPr>
        <w:pStyle w:val="TitulSourceScreening"/>
        <w:rPr>
          <w:sz w:val="26"/>
          <w:szCs w:val="26"/>
          <w:lang w:val="uk-UA"/>
        </w:rPr>
      </w:pPr>
      <w:r w:rsidRPr="000C116C">
        <w:rPr>
          <w:sz w:val="26"/>
          <w:szCs w:val="26"/>
          <w:lang w:val="uk-UA"/>
        </w:rPr>
        <w:t>Сценарій повнометражного ігрового фільму за мотивами творчості Т. Шевченка</w:t>
      </w:r>
    </w:p>
    <w:p w:rsidR="008971FB" w:rsidRPr="000C116C" w:rsidRDefault="008971FB" w:rsidP="00810845">
      <w:pPr>
        <w:pStyle w:val="TitulContacts"/>
        <w:rPr>
          <w:sz w:val="26"/>
          <w:szCs w:val="26"/>
          <w:lang w:val="uk-UA"/>
        </w:rPr>
        <w:sectPr w:rsidR="008971FB" w:rsidRPr="000C116C" w:rsidSect="000C116C">
          <w:headerReference w:type="even" r:id="rId6"/>
          <w:headerReference w:type="default" r:id="rId7"/>
          <w:footerReference w:type="even" r:id="rId8"/>
          <w:footerReference w:type="default" r:id="rId9"/>
          <w:headerReference w:type="first" r:id="rId10"/>
          <w:footerReference w:type="first" r:id="rId11"/>
          <w:pgSz w:w="11907" w:h="16839" w:code="9"/>
          <w:pgMar w:top="1418" w:right="1418" w:bottom="709" w:left="1560" w:header="709" w:footer="709" w:gutter="0"/>
          <w:cols w:space="708"/>
          <w:titlePg/>
          <w:docGrid w:linePitch="360"/>
        </w:sectPr>
      </w:pPr>
      <w:r w:rsidRPr="000C116C">
        <w:rPr>
          <w:sz w:val="26"/>
          <w:szCs w:val="26"/>
          <w:lang w:val="uk-UA"/>
        </w:rPr>
        <w:t>Gennadiy83zp@i.ua</w:t>
      </w:r>
    </w:p>
    <w:p w:rsidR="008971FB" w:rsidRPr="003533DB" w:rsidRDefault="008971FB" w:rsidP="00810845">
      <w:pPr>
        <w:pStyle w:val="ActionTimeArena"/>
        <w:jc w:val="center"/>
        <w:rPr>
          <w:b/>
          <w:sz w:val="28"/>
          <w:szCs w:val="28"/>
          <w:lang w:val="uk-UA"/>
        </w:rPr>
      </w:pPr>
      <w:r w:rsidRPr="003533DB">
        <w:rPr>
          <w:b/>
          <w:sz w:val="28"/>
          <w:szCs w:val="28"/>
          <w:lang w:val="uk-UA"/>
        </w:rPr>
        <w:t>епізод 1 «Ромчик»</w:t>
      </w:r>
    </w:p>
    <w:p w:rsidR="008971FB" w:rsidRPr="000C116C" w:rsidRDefault="008971FB" w:rsidP="00810845">
      <w:pPr>
        <w:pStyle w:val="ActionTimeArena"/>
        <w:rPr>
          <w:sz w:val="26"/>
          <w:szCs w:val="26"/>
          <w:lang w:val="uk-UA"/>
        </w:rPr>
      </w:pPr>
      <w:r w:rsidRPr="000C116C">
        <w:rPr>
          <w:sz w:val="26"/>
          <w:szCs w:val="26"/>
          <w:lang w:val="uk-UA"/>
        </w:rPr>
        <w:t>інт. квартира хлопця - ніч</w:t>
      </w:r>
    </w:p>
    <w:p w:rsidR="008971FB" w:rsidRPr="000C116C" w:rsidRDefault="008971FB" w:rsidP="00810845">
      <w:pPr>
        <w:pStyle w:val="ActionDescription"/>
        <w:rPr>
          <w:sz w:val="26"/>
          <w:szCs w:val="26"/>
          <w:lang w:val="uk-UA"/>
        </w:rPr>
      </w:pPr>
      <w:r w:rsidRPr="000C116C">
        <w:rPr>
          <w:sz w:val="26"/>
          <w:szCs w:val="26"/>
          <w:lang w:val="uk-UA"/>
        </w:rPr>
        <w:t xml:space="preserve">Темряву ночі розчиняє світло від монітору комп'ютера. За монітором схиливсь юнак, це РОМЧИК(25), що невимушено набирає текст. Обличчя виражає спокійну зацікавленість. </w:t>
      </w:r>
    </w:p>
    <w:p w:rsidR="008971FB" w:rsidRPr="000C116C" w:rsidRDefault="008971FB" w:rsidP="00810845">
      <w:pPr>
        <w:pStyle w:val="ActionDescription"/>
        <w:rPr>
          <w:sz w:val="26"/>
          <w:szCs w:val="26"/>
          <w:lang w:val="uk-UA"/>
        </w:rPr>
      </w:pPr>
      <w:r w:rsidRPr="000C116C">
        <w:rPr>
          <w:sz w:val="26"/>
          <w:szCs w:val="26"/>
          <w:lang w:val="uk-UA"/>
        </w:rPr>
        <w:t>На моніторі закладка соц. мережі зі сторінкою дівчини. Це ЯРИНА(18-20)</w:t>
      </w:r>
    </w:p>
    <w:p w:rsidR="008971FB" w:rsidRPr="000C116C" w:rsidRDefault="008971FB" w:rsidP="00810845">
      <w:pPr>
        <w:pStyle w:val="ActionDescription"/>
        <w:rPr>
          <w:sz w:val="26"/>
          <w:szCs w:val="26"/>
          <w:lang w:val="uk-UA"/>
        </w:rPr>
      </w:pPr>
      <w:r w:rsidRPr="000C116C">
        <w:rPr>
          <w:sz w:val="26"/>
          <w:szCs w:val="26"/>
          <w:lang w:val="uk-UA"/>
        </w:rPr>
        <w:t>Ромчик відкидається на спинку, задоволено потягується, колотить чай.</w:t>
      </w:r>
    </w:p>
    <w:p w:rsidR="008971FB" w:rsidRPr="000C116C" w:rsidRDefault="008971FB" w:rsidP="00810845">
      <w:pPr>
        <w:pStyle w:val="ActionTimeArena"/>
        <w:rPr>
          <w:sz w:val="26"/>
          <w:szCs w:val="26"/>
          <w:lang w:val="uk-UA"/>
        </w:rPr>
      </w:pPr>
      <w:r w:rsidRPr="000C116C">
        <w:rPr>
          <w:sz w:val="26"/>
          <w:szCs w:val="26"/>
          <w:lang w:val="uk-UA"/>
        </w:rPr>
        <w:t>інт. квартира дівчини - ніч</w:t>
      </w:r>
    </w:p>
    <w:p w:rsidR="008971FB" w:rsidRPr="000C116C" w:rsidRDefault="008971FB" w:rsidP="00810845">
      <w:pPr>
        <w:pStyle w:val="ActionDescription"/>
        <w:rPr>
          <w:sz w:val="26"/>
          <w:szCs w:val="26"/>
          <w:lang w:val="uk-UA"/>
        </w:rPr>
      </w:pPr>
      <w:r w:rsidRPr="000C116C">
        <w:rPr>
          <w:sz w:val="26"/>
          <w:szCs w:val="26"/>
          <w:lang w:val="uk-UA"/>
        </w:rPr>
        <w:t>Темряву ночі розчиняє світло від монітору комп'ютера. За монітором схилилась Ярина.</w:t>
      </w:r>
    </w:p>
    <w:p w:rsidR="008971FB" w:rsidRPr="000C116C" w:rsidRDefault="008971FB" w:rsidP="00810845">
      <w:pPr>
        <w:pStyle w:val="ActionDescription"/>
        <w:rPr>
          <w:sz w:val="26"/>
          <w:szCs w:val="26"/>
          <w:lang w:val="uk-UA"/>
        </w:rPr>
      </w:pPr>
      <w:r w:rsidRPr="000C116C">
        <w:rPr>
          <w:sz w:val="26"/>
          <w:szCs w:val="26"/>
          <w:lang w:val="uk-UA"/>
        </w:rPr>
        <w:t>На моніторі закладка соц. мережі зі сторінкою Ромчика.</w:t>
      </w:r>
    </w:p>
    <w:p w:rsidR="008971FB" w:rsidRPr="000C116C" w:rsidRDefault="008971FB" w:rsidP="00810845">
      <w:pPr>
        <w:pStyle w:val="ActionDescription"/>
        <w:rPr>
          <w:sz w:val="26"/>
          <w:szCs w:val="26"/>
          <w:lang w:val="uk-UA"/>
        </w:rPr>
      </w:pPr>
      <w:r w:rsidRPr="000C116C">
        <w:rPr>
          <w:sz w:val="26"/>
          <w:szCs w:val="26"/>
          <w:lang w:val="uk-UA"/>
        </w:rPr>
        <w:t>Щоки дівчини залиті сором'язливим рум'янцем. Вона дещо збуджено набирає текст.</w:t>
      </w:r>
    </w:p>
    <w:p w:rsidR="008971FB" w:rsidRPr="000C116C" w:rsidRDefault="008971FB" w:rsidP="00810845">
      <w:pPr>
        <w:pStyle w:val="ActionTimeArena"/>
        <w:rPr>
          <w:sz w:val="26"/>
          <w:szCs w:val="26"/>
          <w:lang w:val="uk-UA"/>
        </w:rPr>
      </w:pPr>
      <w:r w:rsidRPr="000C116C">
        <w:rPr>
          <w:sz w:val="26"/>
          <w:szCs w:val="26"/>
          <w:lang w:val="uk-UA"/>
        </w:rPr>
        <w:t>Екст. Залізниця - ранок</w:t>
      </w:r>
    </w:p>
    <w:p w:rsidR="008971FB" w:rsidRPr="000C116C" w:rsidRDefault="008971FB" w:rsidP="00810845">
      <w:pPr>
        <w:pStyle w:val="ActionDescription"/>
        <w:rPr>
          <w:sz w:val="26"/>
          <w:szCs w:val="26"/>
          <w:lang w:val="uk-UA"/>
        </w:rPr>
      </w:pPr>
      <w:r w:rsidRPr="000C116C">
        <w:rPr>
          <w:sz w:val="26"/>
          <w:szCs w:val="26"/>
          <w:lang w:val="uk-UA"/>
        </w:rPr>
        <w:t>Прибуваючий потяг.</w:t>
      </w:r>
    </w:p>
    <w:p w:rsidR="008971FB" w:rsidRPr="000C116C" w:rsidRDefault="008971FB" w:rsidP="00810845">
      <w:pPr>
        <w:pStyle w:val="ActionTimeArena"/>
        <w:rPr>
          <w:sz w:val="26"/>
          <w:szCs w:val="26"/>
          <w:lang w:val="uk-UA"/>
        </w:rPr>
      </w:pPr>
      <w:r w:rsidRPr="000C116C">
        <w:rPr>
          <w:sz w:val="26"/>
          <w:szCs w:val="26"/>
          <w:lang w:val="uk-UA"/>
        </w:rPr>
        <w:t>екст. залізничний вокзал</w:t>
      </w:r>
    </w:p>
    <w:p w:rsidR="008971FB" w:rsidRPr="000C116C" w:rsidRDefault="008971FB" w:rsidP="00810845">
      <w:pPr>
        <w:pStyle w:val="ActionDescription"/>
        <w:rPr>
          <w:sz w:val="26"/>
          <w:szCs w:val="26"/>
          <w:lang w:val="uk-UA"/>
        </w:rPr>
      </w:pPr>
      <w:r w:rsidRPr="000C116C">
        <w:rPr>
          <w:sz w:val="26"/>
          <w:szCs w:val="26"/>
          <w:lang w:val="uk-UA"/>
        </w:rPr>
        <w:t>Ромчик коло потягу, з газетою, спортивною сумкою за плечем, набирає номер на мобільному.</w:t>
      </w:r>
    </w:p>
    <w:p w:rsidR="008971FB" w:rsidRPr="000C116C" w:rsidRDefault="008971FB" w:rsidP="00810845">
      <w:pPr>
        <w:pStyle w:val="HeroName"/>
        <w:rPr>
          <w:sz w:val="26"/>
          <w:szCs w:val="26"/>
          <w:lang w:val="ru-RU"/>
        </w:rPr>
      </w:pPr>
      <w:r w:rsidRPr="000C116C">
        <w:rPr>
          <w:sz w:val="26"/>
          <w:szCs w:val="26"/>
          <w:lang w:val="uk-UA"/>
        </w:rPr>
        <w:t>ромчик</w:t>
      </w:r>
    </w:p>
    <w:p w:rsidR="008971FB" w:rsidRPr="000C116C" w:rsidRDefault="008971FB" w:rsidP="00810845">
      <w:pPr>
        <w:pStyle w:val="HeroReplica"/>
        <w:rPr>
          <w:sz w:val="26"/>
          <w:szCs w:val="26"/>
          <w:lang w:val="uk-UA"/>
        </w:rPr>
      </w:pPr>
      <w:r w:rsidRPr="000C116C">
        <w:rPr>
          <w:sz w:val="26"/>
          <w:szCs w:val="26"/>
          <w:lang w:val="ru-RU"/>
        </w:rPr>
        <w:t>Добрый день. Посуточно квартиры сдаете? Да… да, сегодня… да где-то на двое суток.</w:t>
      </w:r>
    </w:p>
    <w:p w:rsidR="008971FB" w:rsidRPr="000C116C" w:rsidRDefault="008971FB" w:rsidP="00810845">
      <w:pPr>
        <w:rPr>
          <w:sz w:val="26"/>
          <w:szCs w:val="26"/>
          <w:lang w:val="uk-UA"/>
        </w:rPr>
      </w:pPr>
    </w:p>
    <w:p w:rsidR="008971FB" w:rsidRPr="000C116C" w:rsidRDefault="008971FB" w:rsidP="00810845">
      <w:pPr>
        <w:pStyle w:val="ActionTimeArena"/>
        <w:rPr>
          <w:sz w:val="26"/>
          <w:szCs w:val="26"/>
          <w:lang w:val="uk-UA"/>
        </w:rPr>
      </w:pPr>
      <w:r w:rsidRPr="000C116C">
        <w:rPr>
          <w:sz w:val="26"/>
          <w:szCs w:val="26"/>
          <w:lang w:val="uk-UA"/>
        </w:rPr>
        <w:t>екст. місто - ранок</w:t>
      </w:r>
    </w:p>
    <w:p w:rsidR="008971FB" w:rsidRPr="000C116C" w:rsidRDefault="008971FB" w:rsidP="00810845">
      <w:pPr>
        <w:pStyle w:val="ActionDescription"/>
        <w:rPr>
          <w:sz w:val="26"/>
          <w:szCs w:val="26"/>
          <w:lang w:val="uk-UA"/>
        </w:rPr>
      </w:pPr>
      <w:r w:rsidRPr="000C116C">
        <w:rPr>
          <w:sz w:val="26"/>
          <w:szCs w:val="26"/>
          <w:lang w:val="uk-UA"/>
        </w:rPr>
        <w:t>Ромчик та Ярина гуляють містом. Про щось невимушено розмовляють. За плечем Ромчика спортивна сумка.</w:t>
      </w:r>
    </w:p>
    <w:p w:rsidR="008971FB" w:rsidRPr="000C116C" w:rsidRDefault="008971FB" w:rsidP="00810845">
      <w:pPr>
        <w:pStyle w:val="ActionTimeArena"/>
        <w:rPr>
          <w:sz w:val="26"/>
          <w:szCs w:val="26"/>
          <w:lang w:val="uk-UA"/>
        </w:rPr>
      </w:pPr>
      <w:r w:rsidRPr="000C116C">
        <w:rPr>
          <w:sz w:val="26"/>
          <w:szCs w:val="26"/>
          <w:lang w:val="uk-UA"/>
        </w:rPr>
        <w:t>Інт. Кавярня - день</w:t>
      </w:r>
    </w:p>
    <w:p w:rsidR="008971FB" w:rsidRPr="000C116C" w:rsidRDefault="008971FB" w:rsidP="00810845">
      <w:pPr>
        <w:pStyle w:val="ActionDescription"/>
        <w:rPr>
          <w:sz w:val="26"/>
          <w:szCs w:val="26"/>
          <w:lang w:val="uk-UA"/>
        </w:rPr>
      </w:pPr>
      <w:r w:rsidRPr="000C116C">
        <w:rPr>
          <w:sz w:val="26"/>
          <w:szCs w:val="26"/>
          <w:lang w:val="uk-UA"/>
        </w:rPr>
        <w:t xml:space="preserve">Ярина та Ромчик за столиком, сидять поруч, Ромчик пальцями проводить по щоці Ярини, стискує її щелепи й притягує обличчя трохи до себе, дивляться на один одного пристрасно, цілуються спочатку легкими, недовгими, грубими поцілунками, потім зливаються у більш протяжному. </w:t>
      </w:r>
    </w:p>
    <w:p w:rsidR="008971FB" w:rsidRPr="000C116C" w:rsidRDefault="008971FB" w:rsidP="00810845">
      <w:pPr>
        <w:pStyle w:val="ActionTimeArena"/>
        <w:rPr>
          <w:sz w:val="26"/>
          <w:szCs w:val="26"/>
          <w:lang w:val="uk-UA"/>
        </w:rPr>
      </w:pPr>
      <w:r w:rsidRPr="000C116C">
        <w:rPr>
          <w:sz w:val="26"/>
          <w:szCs w:val="26"/>
          <w:lang w:val="uk-UA"/>
        </w:rPr>
        <w:t>інт. зйомна квартира - світанок</w:t>
      </w:r>
    </w:p>
    <w:p w:rsidR="008971FB" w:rsidRPr="000C116C" w:rsidRDefault="008971FB" w:rsidP="00810845">
      <w:pPr>
        <w:pStyle w:val="ActionDescription"/>
        <w:rPr>
          <w:sz w:val="26"/>
          <w:szCs w:val="26"/>
          <w:lang w:val="uk-UA"/>
        </w:rPr>
      </w:pPr>
      <w:r w:rsidRPr="000C116C">
        <w:rPr>
          <w:sz w:val="26"/>
          <w:szCs w:val="26"/>
          <w:lang w:val="uk-UA"/>
        </w:rPr>
        <w:t>Ліжко з кількома зім'ятими простирадлами. На ньому оголена Ярина. Ромчик підходить до ліжка та накидає на неї одне з простирадл.</w:t>
      </w:r>
    </w:p>
    <w:p w:rsidR="008971FB" w:rsidRPr="000C116C" w:rsidRDefault="008971FB" w:rsidP="00810845">
      <w:pPr>
        <w:pStyle w:val="ActionDescription"/>
        <w:rPr>
          <w:sz w:val="26"/>
          <w:szCs w:val="26"/>
          <w:lang w:val="uk-UA"/>
        </w:rPr>
      </w:pPr>
      <w:r w:rsidRPr="000C116C">
        <w:rPr>
          <w:sz w:val="26"/>
          <w:szCs w:val="26"/>
          <w:lang w:val="uk-UA"/>
        </w:rPr>
        <w:t>На столику спортивна сумка Ромчика, в яку він складає речі.</w:t>
      </w:r>
    </w:p>
    <w:p w:rsidR="008971FB" w:rsidRPr="000C116C" w:rsidRDefault="008971FB" w:rsidP="00810845">
      <w:pPr>
        <w:pStyle w:val="ActionTimeArena"/>
        <w:rPr>
          <w:sz w:val="26"/>
          <w:szCs w:val="26"/>
          <w:lang w:val="uk-UA"/>
        </w:rPr>
      </w:pPr>
      <w:r w:rsidRPr="000C116C">
        <w:rPr>
          <w:sz w:val="26"/>
          <w:szCs w:val="26"/>
          <w:lang w:val="uk-UA"/>
        </w:rPr>
        <w:t>інт. зйомна квартира - ранок</w:t>
      </w:r>
    </w:p>
    <w:p w:rsidR="008971FB" w:rsidRPr="000C116C" w:rsidRDefault="008971FB" w:rsidP="00810845">
      <w:pPr>
        <w:pStyle w:val="ActionDescription"/>
        <w:rPr>
          <w:sz w:val="26"/>
          <w:szCs w:val="26"/>
          <w:lang w:val="uk-UA"/>
        </w:rPr>
      </w:pPr>
      <w:r w:rsidRPr="000C116C">
        <w:rPr>
          <w:sz w:val="26"/>
          <w:szCs w:val="26"/>
          <w:lang w:val="uk-UA"/>
        </w:rPr>
        <w:t xml:space="preserve">Ромчик сидить в кріслі, читає якусь книжку. </w:t>
      </w:r>
    </w:p>
    <w:p w:rsidR="008971FB" w:rsidRPr="000C116C" w:rsidRDefault="008971FB" w:rsidP="00810845">
      <w:pPr>
        <w:pStyle w:val="ActionDescription"/>
        <w:rPr>
          <w:sz w:val="26"/>
          <w:szCs w:val="26"/>
          <w:lang w:val="uk-UA"/>
        </w:rPr>
      </w:pPr>
      <w:r w:rsidRPr="000C116C">
        <w:rPr>
          <w:sz w:val="26"/>
          <w:szCs w:val="26"/>
          <w:lang w:val="uk-UA"/>
        </w:rPr>
        <w:t>Ярина спить, простирадло трохи злізло, на</w:t>
      </w:r>
      <w:r w:rsidRPr="000C116C">
        <w:rPr>
          <w:sz w:val="26"/>
          <w:szCs w:val="26"/>
          <w:lang w:val="ru-RU"/>
        </w:rPr>
        <w:t>в</w:t>
      </w:r>
      <w:r w:rsidRPr="000C116C">
        <w:rPr>
          <w:sz w:val="26"/>
          <w:szCs w:val="26"/>
          <w:lang w:val="uk-UA"/>
        </w:rPr>
        <w:t>пів</w:t>
      </w:r>
      <w:r w:rsidRPr="000C116C">
        <w:rPr>
          <w:sz w:val="26"/>
          <w:szCs w:val="26"/>
          <w:lang w:val="ru-RU"/>
        </w:rPr>
        <w:t xml:space="preserve"> </w:t>
      </w:r>
      <w:r w:rsidRPr="000C116C">
        <w:rPr>
          <w:sz w:val="26"/>
          <w:szCs w:val="26"/>
          <w:lang w:val="uk-UA"/>
        </w:rPr>
        <w:t>оголивши плечі та краєчок грудей.</w:t>
      </w:r>
    </w:p>
    <w:p w:rsidR="008971FB" w:rsidRPr="000C116C" w:rsidRDefault="008971FB" w:rsidP="00810845">
      <w:pPr>
        <w:pStyle w:val="ActionDescription"/>
        <w:rPr>
          <w:sz w:val="26"/>
          <w:szCs w:val="26"/>
          <w:lang w:val="uk-UA"/>
        </w:rPr>
      </w:pPr>
      <w:r w:rsidRPr="000C116C">
        <w:rPr>
          <w:sz w:val="26"/>
          <w:szCs w:val="26"/>
          <w:lang w:val="uk-UA"/>
        </w:rPr>
        <w:t>Ярина прокидається, млосно потягується, натягує на себе простирадло та винувато посміхається Ромчику.</w:t>
      </w:r>
    </w:p>
    <w:p w:rsidR="008971FB" w:rsidRPr="000C116C" w:rsidRDefault="008971FB" w:rsidP="00810845">
      <w:pPr>
        <w:pStyle w:val="ActionDescription"/>
        <w:rPr>
          <w:sz w:val="26"/>
          <w:szCs w:val="26"/>
          <w:lang w:val="uk-UA"/>
        </w:rPr>
      </w:pPr>
      <w:r w:rsidRPr="000C116C">
        <w:rPr>
          <w:sz w:val="26"/>
          <w:szCs w:val="26"/>
          <w:lang w:val="uk-UA"/>
        </w:rPr>
        <w:t>Ромчик посміхається у відповідь.</w:t>
      </w:r>
    </w:p>
    <w:p w:rsidR="008971FB" w:rsidRPr="000C116C" w:rsidRDefault="008971FB" w:rsidP="00810845">
      <w:pPr>
        <w:pStyle w:val="HeroName"/>
        <w:rPr>
          <w:sz w:val="26"/>
          <w:szCs w:val="26"/>
          <w:lang w:val="uk-UA"/>
        </w:rPr>
      </w:pPr>
      <w:r w:rsidRPr="000C116C">
        <w:rPr>
          <w:sz w:val="26"/>
          <w:szCs w:val="26"/>
          <w:lang w:val="uk-UA"/>
        </w:rPr>
        <w:t>ромчик</w:t>
      </w:r>
    </w:p>
    <w:p w:rsidR="008971FB" w:rsidRPr="000C116C" w:rsidRDefault="008971FB" w:rsidP="00810845">
      <w:pPr>
        <w:pStyle w:val="HeroReplica"/>
        <w:rPr>
          <w:sz w:val="26"/>
          <w:szCs w:val="26"/>
          <w:lang w:val="uk-UA"/>
        </w:rPr>
      </w:pPr>
      <w:r w:rsidRPr="000C116C">
        <w:rPr>
          <w:sz w:val="26"/>
          <w:szCs w:val="26"/>
          <w:lang w:val="ru-RU"/>
        </w:rPr>
        <w:t>Просыпайся. Сейчас кофе пить будем.</w:t>
      </w:r>
    </w:p>
    <w:p w:rsidR="008971FB" w:rsidRPr="000C116C" w:rsidRDefault="008971FB" w:rsidP="00810845">
      <w:pPr>
        <w:rPr>
          <w:sz w:val="26"/>
          <w:szCs w:val="26"/>
          <w:lang w:val="uk-UA"/>
        </w:rPr>
      </w:pPr>
    </w:p>
    <w:p w:rsidR="008971FB" w:rsidRPr="000C116C" w:rsidRDefault="008971FB" w:rsidP="00810845">
      <w:pPr>
        <w:pStyle w:val="ActionTimeArena"/>
        <w:rPr>
          <w:sz w:val="26"/>
          <w:szCs w:val="26"/>
          <w:lang w:val="uk-UA"/>
        </w:rPr>
      </w:pPr>
      <w:r w:rsidRPr="000C116C">
        <w:rPr>
          <w:sz w:val="26"/>
          <w:szCs w:val="26"/>
          <w:lang w:val="uk-UA"/>
        </w:rPr>
        <w:t>Інт. Зйомна квартира - кухня - ранок</w:t>
      </w:r>
    </w:p>
    <w:p w:rsidR="008971FB" w:rsidRPr="000C116C" w:rsidRDefault="008971FB" w:rsidP="00810845">
      <w:pPr>
        <w:pStyle w:val="ActionDescription"/>
        <w:rPr>
          <w:sz w:val="26"/>
          <w:szCs w:val="26"/>
          <w:lang w:val="uk-UA"/>
        </w:rPr>
      </w:pPr>
      <w:r w:rsidRPr="000C116C">
        <w:rPr>
          <w:sz w:val="26"/>
          <w:szCs w:val="26"/>
          <w:lang w:val="uk-UA"/>
        </w:rPr>
        <w:t xml:space="preserve">Кипить чайник на плиті. </w:t>
      </w:r>
    </w:p>
    <w:p w:rsidR="008971FB" w:rsidRPr="000C116C" w:rsidRDefault="008971FB" w:rsidP="00810845">
      <w:pPr>
        <w:pStyle w:val="ActionDescription"/>
        <w:rPr>
          <w:sz w:val="26"/>
          <w:szCs w:val="26"/>
          <w:lang w:val="uk-UA"/>
        </w:rPr>
      </w:pPr>
      <w:r w:rsidRPr="000C116C">
        <w:rPr>
          <w:sz w:val="26"/>
          <w:szCs w:val="26"/>
          <w:lang w:val="uk-UA"/>
        </w:rPr>
        <w:t xml:space="preserve">На стільці коло столу сумка Ромчика, він відчиняє холодильник, складає туди деякі харчі, забирає з столу книжку, кладе зверху, закриває сумку. Ставить її під батарею. </w:t>
      </w:r>
    </w:p>
    <w:p w:rsidR="008971FB" w:rsidRPr="000C116C" w:rsidRDefault="008971FB" w:rsidP="00810845">
      <w:pPr>
        <w:pStyle w:val="HeroName"/>
        <w:rPr>
          <w:sz w:val="26"/>
          <w:szCs w:val="26"/>
          <w:lang w:val="uk-UA"/>
        </w:rPr>
      </w:pPr>
      <w:r w:rsidRPr="000C116C">
        <w:rPr>
          <w:sz w:val="26"/>
          <w:szCs w:val="26"/>
          <w:lang w:val="uk-UA"/>
        </w:rPr>
        <w:t>ромчик</w:t>
      </w:r>
    </w:p>
    <w:p w:rsidR="008971FB" w:rsidRDefault="008971FB" w:rsidP="00810845">
      <w:pPr>
        <w:pStyle w:val="HeroReplica"/>
        <w:rPr>
          <w:sz w:val="26"/>
          <w:szCs w:val="26"/>
          <w:lang w:val="ru-RU"/>
        </w:rPr>
      </w:pPr>
      <w:r w:rsidRPr="000C116C">
        <w:rPr>
          <w:sz w:val="26"/>
          <w:szCs w:val="26"/>
          <w:lang w:val="ru-RU"/>
        </w:rPr>
        <w:t>Вроде всё.</w:t>
      </w:r>
    </w:p>
    <w:p w:rsidR="008971FB" w:rsidRPr="00DB461B" w:rsidRDefault="008971FB" w:rsidP="00DB461B">
      <w:pPr>
        <w:rPr>
          <w:lang w:val="ru-RU"/>
        </w:rPr>
      </w:pPr>
    </w:p>
    <w:p w:rsidR="008971FB" w:rsidRPr="000C116C" w:rsidRDefault="008971FB" w:rsidP="00810845">
      <w:pPr>
        <w:pStyle w:val="ActionDescription"/>
        <w:rPr>
          <w:sz w:val="26"/>
          <w:szCs w:val="26"/>
          <w:lang w:val="uk-UA"/>
        </w:rPr>
      </w:pPr>
      <w:r w:rsidRPr="000C116C">
        <w:rPr>
          <w:sz w:val="26"/>
          <w:szCs w:val="26"/>
          <w:lang w:val="uk-UA"/>
        </w:rPr>
        <w:t>Ромчик дивиться на Ярину, широко розплющує очі й запитально знизує головою з низу до гори.</w:t>
      </w:r>
    </w:p>
    <w:p w:rsidR="008971FB" w:rsidRPr="000C116C" w:rsidRDefault="008971FB" w:rsidP="00810845">
      <w:pPr>
        <w:pStyle w:val="ActionDescription"/>
        <w:rPr>
          <w:sz w:val="26"/>
          <w:szCs w:val="26"/>
          <w:lang w:val="uk-UA"/>
        </w:rPr>
      </w:pPr>
      <w:r w:rsidRPr="000C116C">
        <w:rPr>
          <w:sz w:val="26"/>
          <w:szCs w:val="26"/>
          <w:lang w:val="uk-UA"/>
        </w:rPr>
        <w:t xml:space="preserve">Ярина, загорнута в простирадло, піджавши ноги, сидить за столом й сумно-елегійно дивиться на Ромчика. Ледь  іронічно посміхається куточком губ. </w:t>
      </w:r>
    </w:p>
    <w:p w:rsidR="008971FB" w:rsidRPr="000C116C" w:rsidRDefault="008971FB" w:rsidP="00810845">
      <w:pPr>
        <w:pStyle w:val="ActionDescription"/>
        <w:rPr>
          <w:sz w:val="26"/>
          <w:szCs w:val="26"/>
          <w:lang w:val="uk-UA"/>
        </w:rPr>
      </w:pPr>
      <w:r w:rsidRPr="000C116C">
        <w:rPr>
          <w:sz w:val="26"/>
          <w:szCs w:val="26"/>
          <w:lang w:val="uk-UA"/>
        </w:rPr>
        <w:t>Ромчик знімає з плити чайник, заливає воду в чашки.</w:t>
      </w:r>
    </w:p>
    <w:p w:rsidR="008971FB" w:rsidRPr="000C116C" w:rsidRDefault="008971FB" w:rsidP="00810845">
      <w:pPr>
        <w:pStyle w:val="ActionDescription"/>
        <w:rPr>
          <w:sz w:val="26"/>
          <w:szCs w:val="26"/>
          <w:lang w:val="uk-UA"/>
        </w:rPr>
      </w:pPr>
      <w:r w:rsidRPr="000C116C">
        <w:rPr>
          <w:sz w:val="26"/>
          <w:szCs w:val="26"/>
          <w:lang w:val="uk-UA"/>
        </w:rPr>
        <w:t>До нього ззаду підходить Ярина й притулившись до нього всім тілом, так, щоб не спало простирадло, огортає руками за живіт та починає крізь футболку покусувати спину. Потім відлина від нього, простирадло злітає, вона обома руками не поспіхом підіймає футболку й в такт за своїми руками, покусує не поспіхом оголюєму спину.</w:t>
      </w:r>
    </w:p>
    <w:p w:rsidR="008971FB" w:rsidRPr="000C116C" w:rsidRDefault="008971FB" w:rsidP="00810845">
      <w:pPr>
        <w:pStyle w:val="ActionDescription"/>
        <w:rPr>
          <w:sz w:val="26"/>
          <w:szCs w:val="26"/>
          <w:lang w:val="uk-UA"/>
        </w:rPr>
      </w:pPr>
      <w:r w:rsidRPr="000C116C">
        <w:rPr>
          <w:sz w:val="26"/>
          <w:szCs w:val="26"/>
          <w:lang w:val="uk-UA"/>
        </w:rPr>
        <w:t>Ромчик, під час дій Ярини, перехиливши чайник, перестає лити воду й тримає так його, доки Ярина не починає зубами пестити спину. Він ставить чайник</w:t>
      </w:r>
    </w:p>
    <w:p w:rsidR="008971FB" w:rsidRPr="000C116C" w:rsidRDefault="008971FB" w:rsidP="00810845">
      <w:pPr>
        <w:pStyle w:val="HeroName"/>
        <w:rPr>
          <w:sz w:val="26"/>
          <w:szCs w:val="26"/>
          <w:lang w:val="uk-UA"/>
        </w:rPr>
      </w:pPr>
      <w:r w:rsidRPr="000C116C">
        <w:rPr>
          <w:sz w:val="26"/>
          <w:szCs w:val="26"/>
          <w:lang w:val="uk-UA"/>
        </w:rPr>
        <w:t>ромчик</w:t>
      </w:r>
    </w:p>
    <w:p w:rsidR="008971FB" w:rsidRDefault="008971FB" w:rsidP="00810845">
      <w:pPr>
        <w:pStyle w:val="HeroReplica"/>
        <w:rPr>
          <w:sz w:val="26"/>
          <w:szCs w:val="26"/>
          <w:lang w:val="uk-UA"/>
        </w:rPr>
      </w:pPr>
      <w:r w:rsidRPr="000C116C">
        <w:rPr>
          <w:sz w:val="26"/>
          <w:szCs w:val="26"/>
          <w:lang w:val="ru-RU"/>
        </w:rPr>
        <w:t>Кисуль, ну что ты делаешь</w:t>
      </w:r>
      <w:r w:rsidRPr="000C116C">
        <w:rPr>
          <w:sz w:val="26"/>
          <w:szCs w:val="26"/>
          <w:lang w:val="uk-UA"/>
        </w:rPr>
        <w:t>?</w:t>
      </w:r>
    </w:p>
    <w:p w:rsidR="008971FB" w:rsidRPr="00DB461B" w:rsidRDefault="008971FB" w:rsidP="00DB461B">
      <w:pPr>
        <w:rPr>
          <w:lang w:val="uk-UA"/>
        </w:rPr>
      </w:pPr>
    </w:p>
    <w:p w:rsidR="008971FB" w:rsidRPr="000C116C" w:rsidRDefault="008971FB" w:rsidP="00810845">
      <w:pPr>
        <w:pStyle w:val="ActionDescription"/>
        <w:rPr>
          <w:sz w:val="26"/>
          <w:szCs w:val="26"/>
          <w:lang w:val="uk-UA"/>
        </w:rPr>
      </w:pPr>
      <w:r w:rsidRPr="000C116C">
        <w:rPr>
          <w:sz w:val="26"/>
          <w:szCs w:val="26"/>
          <w:lang w:val="uk-UA"/>
        </w:rPr>
        <w:t>Ромчик перехоплює одну з її рук, що підіймають футболку й трохи її розвернувши, повертається до неї обличчям, дивиться в очі.</w:t>
      </w:r>
    </w:p>
    <w:p w:rsidR="008971FB" w:rsidRPr="000C116C" w:rsidRDefault="008971FB" w:rsidP="00810845">
      <w:pPr>
        <w:pStyle w:val="HeroName"/>
        <w:rPr>
          <w:sz w:val="26"/>
          <w:szCs w:val="26"/>
          <w:lang w:val="uk-UA"/>
        </w:rPr>
      </w:pPr>
      <w:r w:rsidRPr="000C116C">
        <w:rPr>
          <w:sz w:val="26"/>
          <w:szCs w:val="26"/>
          <w:lang w:val="uk-UA"/>
        </w:rPr>
        <w:t>ярина</w:t>
      </w:r>
    </w:p>
    <w:p w:rsidR="008971FB" w:rsidRDefault="008971FB" w:rsidP="00810845">
      <w:pPr>
        <w:pStyle w:val="HeroReplica"/>
        <w:rPr>
          <w:sz w:val="26"/>
          <w:szCs w:val="26"/>
          <w:lang w:val="uk-UA"/>
        </w:rPr>
      </w:pPr>
      <w:r w:rsidRPr="000C116C">
        <w:rPr>
          <w:sz w:val="26"/>
          <w:szCs w:val="26"/>
          <w:lang w:val="uk-UA"/>
        </w:rPr>
        <w:t>Не їдь…</w:t>
      </w:r>
    </w:p>
    <w:p w:rsidR="008971FB" w:rsidRPr="00DB461B" w:rsidRDefault="008971FB" w:rsidP="00DB461B">
      <w:pPr>
        <w:rPr>
          <w:lang w:val="uk-UA"/>
        </w:rPr>
      </w:pPr>
    </w:p>
    <w:p w:rsidR="008971FB" w:rsidRPr="000C116C" w:rsidRDefault="008971FB" w:rsidP="00810845">
      <w:pPr>
        <w:pStyle w:val="ActionDescription"/>
        <w:rPr>
          <w:sz w:val="26"/>
          <w:szCs w:val="26"/>
          <w:lang w:val="uk-UA"/>
        </w:rPr>
      </w:pPr>
      <w:r w:rsidRPr="000C116C">
        <w:rPr>
          <w:sz w:val="26"/>
          <w:szCs w:val="26"/>
          <w:lang w:val="uk-UA"/>
        </w:rPr>
        <w:t>Ромчик б'є пальцем по її губі</w:t>
      </w:r>
    </w:p>
    <w:p w:rsidR="008971FB" w:rsidRPr="000C116C" w:rsidRDefault="008971FB" w:rsidP="00810845">
      <w:pPr>
        <w:pStyle w:val="HeroName"/>
        <w:rPr>
          <w:sz w:val="26"/>
          <w:szCs w:val="26"/>
          <w:lang w:val="uk-UA"/>
        </w:rPr>
      </w:pPr>
      <w:r w:rsidRPr="000C116C">
        <w:rPr>
          <w:sz w:val="26"/>
          <w:szCs w:val="26"/>
          <w:lang w:val="uk-UA"/>
        </w:rPr>
        <w:t>ромчик</w:t>
      </w:r>
    </w:p>
    <w:p w:rsidR="008971FB" w:rsidRDefault="008971FB" w:rsidP="00810845">
      <w:pPr>
        <w:pStyle w:val="HeroReplica"/>
        <w:rPr>
          <w:sz w:val="26"/>
          <w:szCs w:val="26"/>
          <w:lang w:val="uk-UA"/>
        </w:rPr>
      </w:pPr>
      <w:r w:rsidRPr="000C116C">
        <w:rPr>
          <w:sz w:val="26"/>
          <w:szCs w:val="26"/>
          <w:lang w:val="ru-RU"/>
        </w:rPr>
        <w:t>Не начинай. Мы же договаривались - никаких обязательств</w:t>
      </w:r>
      <w:r w:rsidRPr="000C116C">
        <w:rPr>
          <w:sz w:val="26"/>
          <w:szCs w:val="26"/>
          <w:lang w:val="uk-UA"/>
        </w:rPr>
        <w:t>.</w:t>
      </w:r>
    </w:p>
    <w:p w:rsidR="008971FB" w:rsidRPr="00DB461B" w:rsidRDefault="008971FB" w:rsidP="00DB461B">
      <w:pPr>
        <w:rPr>
          <w:lang w:val="uk-UA"/>
        </w:rPr>
      </w:pPr>
    </w:p>
    <w:p w:rsidR="008971FB" w:rsidRPr="000C116C" w:rsidRDefault="008971FB" w:rsidP="00810845">
      <w:pPr>
        <w:pStyle w:val="ActionDescription"/>
        <w:rPr>
          <w:sz w:val="26"/>
          <w:szCs w:val="26"/>
          <w:lang w:val="uk-UA"/>
        </w:rPr>
      </w:pPr>
      <w:r w:rsidRPr="000C116C">
        <w:rPr>
          <w:sz w:val="26"/>
          <w:szCs w:val="26"/>
          <w:lang w:val="uk-UA"/>
        </w:rPr>
        <w:t>Ярина не відводить погляд від нього.</w:t>
      </w:r>
    </w:p>
    <w:p w:rsidR="008971FB" w:rsidRPr="000C116C" w:rsidRDefault="008971FB" w:rsidP="00810845">
      <w:pPr>
        <w:pStyle w:val="HeroName"/>
        <w:rPr>
          <w:sz w:val="26"/>
          <w:szCs w:val="26"/>
          <w:lang w:val="uk-UA"/>
        </w:rPr>
      </w:pPr>
      <w:r w:rsidRPr="000C116C">
        <w:rPr>
          <w:sz w:val="26"/>
          <w:szCs w:val="26"/>
          <w:lang w:val="uk-UA"/>
        </w:rPr>
        <w:t>ярина</w:t>
      </w:r>
    </w:p>
    <w:p w:rsidR="008971FB" w:rsidRDefault="008971FB" w:rsidP="00810845">
      <w:pPr>
        <w:pStyle w:val="HeroReplica"/>
        <w:rPr>
          <w:sz w:val="26"/>
          <w:szCs w:val="26"/>
          <w:lang w:val="uk-UA"/>
        </w:rPr>
      </w:pPr>
      <w:r w:rsidRPr="000C116C">
        <w:rPr>
          <w:sz w:val="26"/>
          <w:szCs w:val="26"/>
          <w:lang w:val="uk-UA"/>
        </w:rPr>
        <w:t>Я пам'ятаю. Не їдь зараз.</w:t>
      </w:r>
    </w:p>
    <w:p w:rsidR="008971FB" w:rsidRPr="00DB461B" w:rsidRDefault="008971FB" w:rsidP="00DB461B">
      <w:pPr>
        <w:rPr>
          <w:lang w:val="uk-UA"/>
        </w:rPr>
      </w:pPr>
    </w:p>
    <w:p w:rsidR="008971FB" w:rsidRDefault="008971FB" w:rsidP="00810845">
      <w:pPr>
        <w:rPr>
          <w:sz w:val="26"/>
          <w:szCs w:val="26"/>
          <w:lang w:val="uk-UA"/>
        </w:rPr>
      </w:pPr>
      <w:r w:rsidRPr="000C116C">
        <w:rPr>
          <w:sz w:val="26"/>
          <w:szCs w:val="26"/>
          <w:lang w:val="uk-UA"/>
        </w:rPr>
        <w:t>Ромчик обіймає її за талію та підіймає, вона одразу ж дико оповиває його ногами та кладе руки на плечі. Дивляться одне на одного.</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ромчик</w:t>
      </w:r>
    </w:p>
    <w:p w:rsidR="008971FB" w:rsidRPr="000C116C" w:rsidRDefault="008971FB" w:rsidP="00810845">
      <w:pPr>
        <w:pStyle w:val="HeroReplica"/>
        <w:rPr>
          <w:sz w:val="26"/>
          <w:szCs w:val="26"/>
          <w:lang w:val="uk-UA"/>
        </w:rPr>
      </w:pPr>
      <w:r w:rsidRPr="000C116C">
        <w:rPr>
          <w:sz w:val="26"/>
          <w:szCs w:val="26"/>
          <w:lang w:val="uk-UA"/>
        </w:rPr>
        <w:t xml:space="preserve"> </w:t>
      </w:r>
      <w:r w:rsidRPr="000C116C">
        <w:rPr>
          <w:sz w:val="26"/>
          <w:szCs w:val="26"/>
          <w:lang w:val="ru-RU"/>
        </w:rPr>
        <w:t>Я на поезд опоздаю</w:t>
      </w:r>
      <w:r w:rsidRPr="000C116C">
        <w:rPr>
          <w:sz w:val="26"/>
          <w:szCs w:val="26"/>
          <w:lang w:val="uk-UA"/>
        </w:rPr>
        <w:t>.</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ярина</w:t>
      </w:r>
    </w:p>
    <w:p w:rsidR="008971FB" w:rsidRDefault="008971FB" w:rsidP="00810845">
      <w:pPr>
        <w:pStyle w:val="HeroReplica"/>
        <w:rPr>
          <w:sz w:val="26"/>
          <w:szCs w:val="26"/>
          <w:lang w:val="uk-UA"/>
        </w:rPr>
      </w:pPr>
      <w:r w:rsidRPr="000C116C">
        <w:rPr>
          <w:sz w:val="26"/>
          <w:szCs w:val="26"/>
          <w:lang w:val="uk-UA"/>
        </w:rPr>
        <w:t>То й що.</w:t>
      </w:r>
    </w:p>
    <w:p w:rsidR="008971FB" w:rsidRPr="003338F3" w:rsidRDefault="008971FB" w:rsidP="003338F3">
      <w:pPr>
        <w:rPr>
          <w:lang w:val="uk-UA"/>
        </w:rPr>
      </w:pPr>
    </w:p>
    <w:p w:rsidR="008971FB" w:rsidRPr="000C116C" w:rsidRDefault="008971FB" w:rsidP="00810845">
      <w:pPr>
        <w:pStyle w:val="ActionDescription"/>
        <w:rPr>
          <w:sz w:val="26"/>
          <w:szCs w:val="26"/>
          <w:lang w:val="uk-UA"/>
        </w:rPr>
      </w:pPr>
      <w:r w:rsidRPr="000C116C">
        <w:rPr>
          <w:sz w:val="26"/>
          <w:szCs w:val="26"/>
          <w:lang w:val="uk-UA"/>
        </w:rPr>
        <w:t>Й одразу ж починає пристрасно пересохлими губами цілувати його обличчя.</w:t>
      </w:r>
    </w:p>
    <w:p w:rsidR="008971FB" w:rsidRPr="000C116C" w:rsidRDefault="008971FB" w:rsidP="00810845">
      <w:pPr>
        <w:pStyle w:val="ActionDescription"/>
        <w:rPr>
          <w:sz w:val="26"/>
          <w:szCs w:val="26"/>
          <w:lang w:val="uk-UA"/>
        </w:rPr>
      </w:pPr>
      <w:r w:rsidRPr="000C116C">
        <w:rPr>
          <w:sz w:val="26"/>
          <w:szCs w:val="26"/>
          <w:lang w:val="uk-UA"/>
        </w:rPr>
        <w:t xml:space="preserve">Ромчик підносить її до кухонного столу й всадовивши її на нього, починає відповідати на поцілунки, ловлячи своїми вустами її. Ярина прибирає руки з його плечей, заносить їх за спину, спираючись на стіл, відкидається всім тілом назад. </w:t>
      </w:r>
    </w:p>
    <w:p w:rsidR="008971FB" w:rsidRPr="000C116C" w:rsidRDefault="008971FB" w:rsidP="00810845">
      <w:pPr>
        <w:pStyle w:val="ActionDescription"/>
        <w:rPr>
          <w:sz w:val="26"/>
          <w:szCs w:val="26"/>
          <w:lang w:val="uk-UA"/>
        </w:rPr>
      </w:pPr>
      <w:r w:rsidRPr="000C116C">
        <w:rPr>
          <w:sz w:val="26"/>
          <w:szCs w:val="26"/>
          <w:lang w:val="uk-UA"/>
        </w:rPr>
        <w:t>Ромчик починає палкими короткими поцілунками цілувати її підборіддя, потім шию, що вона, вигинаючи її, підставляє під поцілунки. Цілує плече. Поступово прямує в сторону грудей.</w:t>
      </w:r>
    </w:p>
    <w:p w:rsidR="008971FB" w:rsidRPr="000C116C" w:rsidRDefault="008971FB" w:rsidP="00810845">
      <w:pPr>
        <w:pStyle w:val="ActionDescription"/>
        <w:rPr>
          <w:sz w:val="26"/>
          <w:szCs w:val="26"/>
          <w:lang w:val="uk-UA"/>
        </w:rPr>
      </w:pPr>
      <w:r w:rsidRPr="000C116C">
        <w:rPr>
          <w:sz w:val="26"/>
          <w:szCs w:val="26"/>
          <w:lang w:val="uk-UA"/>
        </w:rPr>
        <w:t>Ромчик підхоплює Ярину зі столу й злившись з нею в довгому поцілунку, виносить з кухні.</w:t>
      </w:r>
    </w:p>
    <w:p w:rsidR="008971FB" w:rsidRPr="000C116C" w:rsidRDefault="008971FB" w:rsidP="00810845">
      <w:pPr>
        <w:pStyle w:val="ActionTimeArena"/>
        <w:rPr>
          <w:sz w:val="26"/>
          <w:szCs w:val="26"/>
          <w:lang w:val="uk-UA"/>
        </w:rPr>
      </w:pPr>
      <w:r w:rsidRPr="000C116C">
        <w:rPr>
          <w:sz w:val="26"/>
          <w:szCs w:val="26"/>
          <w:lang w:val="uk-UA"/>
        </w:rPr>
        <w:t>екст. вокзал</w:t>
      </w:r>
    </w:p>
    <w:p w:rsidR="008971FB" w:rsidRPr="000C116C" w:rsidRDefault="008971FB" w:rsidP="00810845">
      <w:pPr>
        <w:pStyle w:val="ActionDescription"/>
        <w:rPr>
          <w:sz w:val="26"/>
          <w:szCs w:val="26"/>
          <w:lang w:val="uk-UA"/>
        </w:rPr>
      </w:pPr>
      <w:r w:rsidRPr="000C116C">
        <w:rPr>
          <w:sz w:val="26"/>
          <w:szCs w:val="26"/>
          <w:lang w:val="uk-UA"/>
        </w:rPr>
        <w:t>Відбуваючий потяг.</w:t>
      </w:r>
    </w:p>
    <w:p w:rsidR="008971FB" w:rsidRPr="000C116C" w:rsidRDefault="008971FB" w:rsidP="00810845">
      <w:pPr>
        <w:pStyle w:val="ActionTimeArena"/>
        <w:rPr>
          <w:sz w:val="26"/>
          <w:szCs w:val="26"/>
          <w:lang w:val="uk-UA"/>
        </w:rPr>
      </w:pPr>
      <w:r w:rsidRPr="000C116C">
        <w:rPr>
          <w:sz w:val="26"/>
          <w:szCs w:val="26"/>
          <w:lang w:val="uk-UA"/>
        </w:rPr>
        <w:t>інт. Маршрутка</w:t>
      </w:r>
    </w:p>
    <w:p w:rsidR="008971FB" w:rsidRPr="000C116C" w:rsidRDefault="008971FB" w:rsidP="00810845">
      <w:pPr>
        <w:pStyle w:val="ActionDescription"/>
        <w:rPr>
          <w:sz w:val="26"/>
          <w:szCs w:val="26"/>
          <w:lang w:val="uk-UA"/>
        </w:rPr>
      </w:pPr>
      <w:r w:rsidRPr="000C116C">
        <w:rPr>
          <w:sz w:val="26"/>
          <w:szCs w:val="26"/>
          <w:lang w:val="uk-UA"/>
        </w:rPr>
        <w:t>Ярина в маршрутці, витягає навушники, розплутує і починає з телефону слухати музику. При цьому порожніми очима дивиться у вікно</w:t>
      </w:r>
    </w:p>
    <w:p w:rsidR="008971FB" w:rsidRPr="000C116C" w:rsidRDefault="008971FB" w:rsidP="00810845">
      <w:pPr>
        <w:pStyle w:val="ActionDescription"/>
        <w:rPr>
          <w:sz w:val="26"/>
          <w:szCs w:val="26"/>
          <w:lang w:val="uk-UA"/>
        </w:rPr>
      </w:pPr>
      <w:r w:rsidRPr="000C116C">
        <w:rPr>
          <w:sz w:val="26"/>
          <w:szCs w:val="26"/>
          <w:lang w:val="uk-UA"/>
        </w:rPr>
        <w:t>На сідаюче сонце…</w:t>
      </w:r>
    </w:p>
    <w:p w:rsidR="008971FB" w:rsidRPr="000C116C" w:rsidRDefault="008971FB" w:rsidP="00810845">
      <w:pPr>
        <w:pStyle w:val="ActionDescription"/>
        <w:rPr>
          <w:sz w:val="26"/>
          <w:szCs w:val="26"/>
          <w:lang w:val="uk-UA"/>
        </w:rPr>
      </w:pPr>
      <w:r w:rsidRPr="000C116C">
        <w:rPr>
          <w:sz w:val="26"/>
          <w:szCs w:val="26"/>
          <w:lang w:val="uk-UA"/>
        </w:rPr>
        <w:t>Маршрутка виїздить за місто.</w:t>
      </w:r>
    </w:p>
    <w:p w:rsidR="008971FB" w:rsidRPr="000C116C" w:rsidRDefault="008971FB" w:rsidP="00810845">
      <w:pPr>
        <w:pStyle w:val="ActionTimeArena"/>
        <w:rPr>
          <w:sz w:val="26"/>
          <w:szCs w:val="26"/>
          <w:lang w:val="uk-UA"/>
        </w:rPr>
      </w:pPr>
      <w:r w:rsidRPr="000C116C">
        <w:rPr>
          <w:sz w:val="26"/>
          <w:szCs w:val="26"/>
          <w:lang w:val="uk-UA"/>
        </w:rPr>
        <w:t>екст. степ - вечір</w:t>
      </w:r>
    </w:p>
    <w:p w:rsidR="008971FB" w:rsidRPr="000C116C" w:rsidRDefault="008971FB" w:rsidP="00810845">
      <w:pPr>
        <w:pStyle w:val="ActionDescription"/>
        <w:rPr>
          <w:sz w:val="26"/>
          <w:szCs w:val="26"/>
          <w:lang w:val="uk-UA"/>
        </w:rPr>
      </w:pPr>
      <w:r w:rsidRPr="000C116C">
        <w:rPr>
          <w:sz w:val="26"/>
          <w:szCs w:val="26"/>
          <w:lang w:val="uk-UA"/>
        </w:rPr>
        <w:t>Посеред степу поодинока зупинка, обабіч неї ґрунтова дорога, що прямує у ледь видне на обрії село.</w:t>
      </w:r>
    </w:p>
    <w:p w:rsidR="008971FB" w:rsidRPr="000C116C" w:rsidRDefault="008971FB" w:rsidP="00810845">
      <w:pPr>
        <w:pStyle w:val="ActionDescription"/>
        <w:rPr>
          <w:sz w:val="26"/>
          <w:szCs w:val="26"/>
          <w:lang w:val="uk-UA"/>
        </w:rPr>
      </w:pPr>
      <w:r w:rsidRPr="000C116C">
        <w:rPr>
          <w:sz w:val="26"/>
          <w:szCs w:val="26"/>
          <w:lang w:val="uk-UA"/>
        </w:rPr>
        <w:t xml:space="preserve">Ярина виходить з маршрутки, й тими ж очима дивиться </w:t>
      </w:r>
    </w:p>
    <w:p w:rsidR="008971FB" w:rsidRPr="000C116C" w:rsidRDefault="008971FB" w:rsidP="00810845">
      <w:pPr>
        <w:pStyle w:val="ActionDescription"/>
        <w:rPr>
          <w:sz w:val="26"/>
          <w:szCs w:val="26"/>
          <w:lang w:val="uk-UA"/>
        </w:rPr>
      </w:pPr>
      <w:r w:rsidRPr="000C116C">
        <w:rPr>
          <w:sz w:val="26"/>
          <w:szCs w:val="26"/>
          <w:lang w:val="uk-UA"/>
        </w:rPr>
        <w:t>В небо, на закриваючі сонце та забарвлені його багрянцем синіючі хмари, що несуться вітром…</w:t>
      </w:r>
    </w:p>
    <w:p w:rsidR="008971FB" w:rsidRPr="000C116C" w:rsidRDefault="008971FB" w:rsidP="00810845">
      <w:pPr>
        <w:pStyle w:val="ActionDescription"/>
        <w:rPr>
          <w:sz w:val="26"/>
          <w:szCs w:val="26"/>
          <w:lang w:val="uk-UA"/>
        </w:rPr>
      </w:pPr>
      <w:r w:rsidRPr="000C116C">
        <w:rPr>
          <w:sz w:val="26"/>
          <w:szCs w:val="26"/>
          <w:lang w:val="uk-UA"/>
        </w:rPr>
        <w:t>Ярина прямує дорогою через степ до села.</w:t>
      </w:r>
    </w:p>
    <w:p w:rsidR="008971FB" w:rsidRPr="000C116C" w:rsidRDefault="008971FB" w:rsidP="00810845">
      <w:pPr>
        <w:pStyle w:val="ActionTimeArena"/>
        <w:rPr>
          <w:sz w:val="26"/>
          <w:szCs w:val="26"/>
          <w:lang w:val="uk-UA"/>
        </w:rPr>
      </w:pPr>
      <w:r w:rsidRPr="000C116C">
        <w:rPr>
          <w:sz w:val="26"/>
          <w:szCs w:val="26"/>
          <w:lang w:val="uk-UA"/>
        </w:rPr>
        <w:t>інт. Потяг - вечір</w:t>
      </w:r>
    </w:p>
    <w:p w:rsidR="008971FB" w:rsidRPr="000C116C" w:rsidRDefault="008971FB" w:rsidP="00810845">
      <w:pPr>
        <w:pStyle w:val="ActionDescription"/>
        <w:rPr>
          <w:sz w:val="26"/>
          <w:szCs w:val="26"/>
          <w:lang w:val="uk-UA"/>
        </w:rPr>
      </w:pPr>
      <w:r w:rsidRPr="000C116C">
        <w:rPr>
          <w:sz w:val="26"/>
          <w:szCs w:val="26"/>
          <w:lang w:val="uk-UA"/>
        </w:rPr>
        <w:t>Ромчик сидить закинувши ногу на ногу та обійнявши себе руками, задумливо дивиться</w:t>
      </w:r>
    </w:p>
    <w:p w:rsidR="008971FB" w:rsidRPr="000C116C" w:rsidRDefault="008971FB" w:rsidP="00810845">
      <w:pPr>
        <w:pStyle w:val="ActionDescription"/>
        <w:rPr>
          <w:sz w:val="26"/>
          <w:szCs w:val="26"/>
          <w:lang w:val="uk-UA"/>
        </w:rPr>
      </w:pPr>
      <w:r w:rsidRPr="000C116C">
        <w:rPr>
          <w:sz w:val="26"/>
          <w:szCs w:val="26"/>
          <w:lang w:val="uk-UA"/>
        </w:rPr>
        <w:t>За вікно, де вже  сутеніє, туман  сповиває землю.</w:t>
      </w:r>
    </w:p>
    <w:p w:rsidR="008971FB" w:rsidRPr="000C116C" w:rsidRDefault="008971FB" w:rsidP="00810845">
      <w:pPr>
        <w:pStyle w:val="ActionDescription"/>
        <w:rPr>
          <w:sz w:val="26"/>
          <w:szCs w:val="26"/>
          <w:lang w:val="uk-UA"/>
        </w:rPr>
      </w:pPr>
      <w:r w:rsidRPr="000C116C">
        <w:rPr>
          <w:sz w:val="26"/>
          <w:szCs w:val="26"/>
          <w:lang w:val="uk-UA"/>
        </w:rPr>
        <w:t>А потяг невимушено та в такт цокотить, виокремлюючи тишу та самотність…</w:t>
      </w:r>
    </w:p>
    <w:p w:rsidR="008971FB" w:rsidRPr="000C116C" w:rsidRDefault="008971FB" w:rsidP="00810845">
      <w:pPr>
        <w:pStyle w:val="ActionDescription"/>
        <w:rPr>
          <w:sz w:val="26"/>
          <w:szCs w:val="26"/>
          <w:lang w:val="uk-UA"/>
        </w:rPr>
      </w:pPr>
      <w:r w:rsidRPr="000C116C">
        <w:rPr>
          <w:sz w:val="26"/>
          <w:szCs w:val="26"/>
          <w:lang w:val="uk-UA"/>
        </w:rPr>
        <w:t>Ромчик підминає ноги під себе та ще сильніше обхоплює себе руками, весь, наче від сильного холоду, намагається себе в собі сховати та зігріти.</w:t>
      </w:r>
    </w:p>
    <w:p w:rsidR="008971FB" w:rsidRPr="000C116C" w:rsidRDefault="008971FB" w:rsidP="00810845">
      <w:pPr>
        <w:pStyle w:val="ActionTimeArena"/>
        <w:rPr>
          <w:sz w:val="26"/>
          <w:szCs w:val="26"/>
          <w:lang w:val="uk-UA"/>
        </w:rPr>
      </w:pPr>
      <w:r w:rsidRPr="000C116C">
        <w:rPr>
          <w:sz w:val="26"/>
          <w:szCs w:val="26"/>
          <w:lang w:val="uk-UA"/>
        </w:rPr>
        <w:t>екст. село - вечір</w:t>
      </w:r>
    </w:p>
    <w:p w:rsidR="008971FB" w:rsidRPr="000C116C" w:rsidRDefault="008971FB" w:rsidP="00810845">
      <w:pPr>
        <w:pStyle w:val="ActionDescription"/>
        <w:rPr>
          <w:sz w:val="26"/>
          <w:szCs w:val="26"/>
          <w:lang w:val="uk-UA"/>
        </w:rPr>
      </w:pPr>
      <w:r w:rsidRPr="000C116C">
        <w:rPr>
          <w:sz w:val="26"/>
          <w:szCs w:val="26"/>
          <w:lang w:val="uk-UA"/>
        </w:rPr>
        <w:t>Ярина йде селом, втомлено та порожньо дивиться</w:t>
      </w:r>
    </w:p>
    <w:p w:rsidR="008971FB" w:rsidRPr="000C116C" w:rsidRDefault="008971FB" w:rsidP="00810845">
      <w:pPr>
        <w:pStyle w:val="ActionDescription"/>
        <w:rPr>
          <w:sz w:val="26"/>
          <w:szCs w:val="26"/>
          <w:lang w:val="uk-UA"/>
        </w:rPr>
      </w:pPr>
      <w:r w:rsidRPr="000C116C">
        <w:rPr>
          <w:sz w:val="26"/>
          <w:szCs w:val="26"/>
          <w:lang w:val="uk-UA"/>
        </w:rPr>
        <w:t>На будинки, що поодиноко розкидані по той бік балки, що її заволочує сизо крізь ніч протягнутий туман.</w:t>
      </w:r>
    </w:p>
    <w:p w:rsidR="008971FB" w:rsidRPr="000C116C" w:rsidRDefault="008971FB" w:rsidP="00810845">
      <w:pPr>
        <w:pStyle w:val="ActionDescription"/>
        <w:rPr>
          <w:sz w:val="26"/>
          <w:szCs w:val="26"/>
          <w:lang w:val="uk-UA"/>
        </w:rPr>
      </w:pPr>
      <w:r w:rsidRPr="000C116C">
        <w:rPr>
          <w:sz w:val="26"/>
          <w:szCs w:val="26"/>
          <w:lang w:val="uk-UA"/>
        </w:rPr>
        <w:t>Без</w:t>
      </w:r>
      <w:r w:rsidRPr="000C116C">
        <w:rPr>
          <w:sz w:val="26"/>
          <w:szCs w:val="26"/>
          <w:lang w:val="ru-RU"/>
        </w:rPr>
        <w:t xml:space="preserve"> </w:t>
      </w:r>
      <w:r w:rsidRPr="000C116C">
        <w:rPr>
          <w:sz w:val="26"/>
          <w:szCs w:val="26"/>
          <w:lang w:val="uk-UA"/>
        </w:rPr>
        <w:t>емоційне, скам'яніле обличчя Ярини, очі заволочують сльози.</w:t>
      </w:r>
    </w:p>
    <w:p w:rsidR="008971FB" w:rsidRPr="000C116C" w:rsidRDefault="008971FB" w:rsidP="00810845">
      <w:pPr>
        <w:pStyle w:val="ActionTimeArena"/>
        <w:rPr>
          <w:sz w:val="26"/>
          <w:szCs w:val="26"/>
          <w:lang w:val="uk-UA"/>
        </w:rPr>
      </w:pPr>
      <w:r w:rsidRPr="000C116C">
        <w:rPr>
          <w:sz w:val="26"/>
          <w:szCs w:val="26"/>
          <w:lang w:val="uk-UA"/>
        </w:rPr>
        <w:t>інт.кімната в будинку ярини - ніч</w:t>
      </w:r>
    </w:p>
    <w:p w:rsidR="008971FB" w:rsidRPr="000C116C" w:rsidRDefault="008971FB" w:rsidP="00810845">
      <w:pPr>
        <w:pStyle w:val="ActionDescription"/>
        <w:rPr>
          <w:sz w:val="26"/>
          <w:szCs w:val="26"/>
          <w:lang w:val="uk-UA"/>
        </w:rPr>
      </w:pPr>
      <w:r w:rsidRPr="000C116C">
        <w:rPr>
          <w:sz w:val="26"/>
          <w:szCs w:val="26"/>
          <w:lang w:val="uk-UA"/>
        </w:rPr>
        <w:t xml:space="preserve">Темряву ночі розчиняє світло від монітору комп'ютера. За монітором схилилась Ярина. </w:t>
      </w:r>
    </w:p>
    <w:p w:rsidR="008971FB" w:rsidRPr="000C116C" w:rsidRDefault="008971FB" w:rsidP="00810845">
      <w:pPr>
        <w:pStyle w:val="ActionDescription"/>
        <w:rPr>
          <w:sz w:val="26"/>
          <w:szCs w:val="26"/>
          <w:lang w:val="uk-UA"/>
        </w:rPr>
      </w:pPr>
      <w:r w:rsidRPr="000C116C">
        <w:rPr>
          <w:sz w:val="26"/>
          <w:szCs w:val="26"/>
          <w:lang w:val="uk-UA"/>
        </w:rPr>
        <w:t>На моніторі видно сторінку соц. мережі Ромчика, сторінка пливе повільно вниз й на ній видно низку повідомлень з фото дівчини. То ОКСАНА(20).</w:t>
      </w:r>
    </w:p>
    <w:p w:rsidR="008971FB" w:rsidRPr="000C116C" w:rsidRDefault="008971FB" w:rsidP="00810845">
      <w:pPr>
        <w:pStyle w:val="ActionDescription"/>
        <w:rPr>
          <w:sz w:val="26"/>
          <w:szCs w:val="26"/>
          <w:lang w:val="uk-UA"/>
        </w:rPr>
      </w:pPr>
      <w:r w:rsidRPr="000C116C">
        <w:rPr>
          <w:sz w:val="26"/>
          <w:szCs w:val="26"/>
          <w:lang w:val="uk-UA"/>
        </w:rPr>
        <w:t>Ярина щось набирає на клавіатурі. Вдивляється в монітор.</w:t>
      </w:r>
    </w:p>
    <w:p w:rsidR="008971FB" w:rsidRPr="000C116C" w:rsidRDefault="008971FB" w:rsidP="00810845">
      <w:pPr>
        <w:pStyle w:val="ActionDescription"/>
        <w:rPr>
          <w:sz w:val="26"/>
          <w:szCs w:val="26"/>
          <w:lang w:val="uk-UA"/>
        </w:rPr>
      </w:pPr>
      <w:r w:rsidRPr="000C116C">
        <w:rPr>
          <w:sz w:val="26"/>
          <w:szCs w:val="26"/>
          <w:lang w:val="uk-UA"/>
        </w:rPr>
        <w:t>Там фото Оксани на її сторінці в соц. мережі.</w:t>
      </w:r>
    </w:p>
    <w:p w:rsidR="008971FB" w:rsidRPr="000C116C" w:rsidRDefault="008971FB" w:rsidP="00810845">
      <w:pPr>
        <w:pStyle w:val="ActionDescription"/>
        <w:rPr>
          <w:sz w:val="26"/>
          <w:szCs w:val="26"/>
          <w:lang w:val="uk-UA"/>
        </w:rPr>
      </w:pPr>
      <w:r w:rsidRPr="000C116C">
        <w:rPr>
          <w:sz w:val="26"/>
          <w:szCs w:val="26"/>
          <w:lang w:val="uk-UA"/>
        </w:rPr>
        <w:t>Ярина ледь іронічно роздивляється фото Оксани та ледь чутно й ледь роздратовано пирхає самими губами.</w:t>
      </w:r>
    </w:p>
    <w:p w:rsidR="008971FB" w:rsidRPr="000C116C" w:rsidRDefault="008971FB" w:rsidP="00810845">
      <w:pPr>
        <w:pStyle w:val="ActionDescription"/>
        <w:rPr>
          <w:sz w:val="26"/>
          <w:szCs w:val="26"/>
          <w:lang w:val="uk-UA"/>
        </w:rPr>
      </w:pPr>
      <w:r w:rsidRPr="000C116C">
        <w:rPr>
          <w:sz w:val="26"/>
          <w:szCs w:val="26"/>
          <w:lang w:val="uk-UA"/>
        </w:rPr>
        <w:t>Ярина кидає погляд</w:t>
      </w:r>
    </w:p>
    <w:p w:rsidR="008971FB" w:rsidRPr="000C116C" w:rsidRDefault="008971FB" w:rsidP="00810845">
      <w:pPr>
        <w:pStyle w:val="ActionDescription"/>
        <w:rPr>
          <w:sz w:val="26"/>
          <w:szCs w:val="26"/>
          <w:lang w:val="uk-UA"/>
        </w:rPr>
      </w:pPr>
      <w:r w:rsidRPr="000C116C">
        <w:rPr>
          <w:sz w:val="26"/>
          <w:szCs w:val="26"/>
          <w:lang w:val="uk-UA"/>
        </w:rPr>
        <w:t>На свій телефон, що лежить на ліжку та мовчить.</w:t>
      </w:r>
    </w:p>
    <w:p w:rsidR="008971FB" w:rsidRPr="000C116C" w:rsidRDefault="008971FB" w:rsidP="00810845">
      <w:pPr>
        <w:pStyle w:val="ActionDescription"/>
        <w:rPr>
          <w:sz w:val="26"/>
          <w:szCs w:val="26"/>
          <w:lang w:val="uk-UA"/>
        </w:rPr>
      </w:pPr>
      <w:r w:rsidRPr="000C116C">
        <w:rPr>
          <w:sz w:val="26"/>
          <w:szCs w:val="26"/>
          <w:lang w:val="uk-UA"/>
        </w:rPr>
        <w:t>Ярина орудує мишкою, щось набирає на клавіатурі</w:t>
      </w:r>
    </w:p>
    <w:p w:rsidR="008971FB" w:rsidRPr="000C116C" w:rsidRDefault="008971FB" w:rsidP="00810845">
      <w:pPr>
        <w:pStyle w:val="ActionDescription"/>
        <w:rPr>
          <w:sz w:val="26"/>
          <w:szCs w:val="26"/>
          <w:lang w:val="uk-UA"/>
        </w:rPr>
      </w:pPr>
      <w:r w:rsidRPr="000C116C">
        <w:rPr>
          <w:sz w:val="26"/>
          <w:szCs w:val="26"/>
          <w:lang w:val="uk-UA"/>
        </w:rPr>
        <w:t xml:space="preserve">На моніторі сторінка повідомлень в соц. мережі. </w:t>
      </w:r>
    </w:p>
    <w:p w:rsidR="008971FB" w:rsidRPr="000C116C" w:rsidRDefault="008971FB" w:rsidP="00810845">
      <w:pPr>
        <w:pStyle w:val="ActionDescription"/>
        <w:rPr>
          <w:sz w:val="26"/>
          <w:szCs w:val="26"/>
          <w:lang w:val="uk-UA"/>
        </w:rPr>
      </w:pPr>
      <w:r w:rsidRPr="000C116C">
        <w:rPr>
          <w:sz w:val="26"/>
          <w:szCs w:val="26"/>
          <w:lang w:val="uk-UA"/>
        </w:rPr>
        <w:t>ТЕКСТ ПОВІДОМЛЕННЯ ЯРИНИ: Він пише, що ти і ще 3 дівчини до нього самі пишете.</w:t>
      </w:r>
    </w:p>
    <w:p w:rsidR="008971FB" w:rsidRPr="000C116C" w:rsidRDefault="008971FB" w:rsidP="00810845">
      <w:pPr>
        <w:pStyle w:val="ActionDescription"/>
        <w:rPr>
          <w:sz w:val="26"/>
          <w:szCs w:val="26"/>
          <w:lang w:val="uk-UA"/>
        </w:rPr>
      </w:pPr>
      <w:r w:rsidRPr="000C116C">
        <w:rPr>
          <w:sz w:val="26"/>
          <w:szCs w:val="26"/>
          <w:lang w:val="uk-UA"/>
        </w:rPr>
        <w:t>ТЕКСТ ПОВІДОМЛЕННЯ ОКСАНИ: Він мені писав, що якщо я захочу, то видалить всіх дівчат з друзів.</w:t>
      </w:r>
    </w:p>
    <w:p w:rsidR="008971FB" w:rsidRPr="000C116C" w:rsidRDefault="008971FB" w:rsidP="00810845">
      <w:pPr>
        <w:pStyle w:val="ActionDescription"/>
        <w:rPr>
          <w:sz w:val="26"/>
          <w:szCs w:val="26"/>
          <w:lang w:val="uk-UA"/>
        </w:rPr>
      </w:pPr>
      <w:r w:rsidRPr="000C116C">
        <w:rPr>
          <w:sz w:val="26"/>
          <w:szCs w:val="26"/>
          <w:lang w:val="uk-UA"/>
        </w:rPr>
        <w:t>За вікном світанок</w:t>
      </w:r>
    </w:p>
    <w:p w:rsidR="008971FB" w:rsidRPr="000C116C" w:rsidRDefault="008971FB" w:rsidP="00810845">
      <w:pPr>
        <w:pStyle w:val="ActionDescription"/>
        <w:rPr>
          <w:sz w:val="26"/>
          <w:szCs w:val="26"/>
          <w:lang w:val="uk-UA"/>
        </w:rPr>
      </w:pPr>
      <w:r w:rsidRPr="000C116C">
        <w:rPr>
          <w:sz w:val="26"/>
          <w:szCs w:val="26"/>
          <w:lang w:val="uk-UA"/>
        </w:rPr>
        <w:t>Ярина виснаженими очима дивиться на монітор, нервово крутить в руці телефон, звук повідомлення</w:t>
      </w:r>
    </w:p>
    <w:p w:rsidR="008971FB" w:rsidRPr="000C116C" w:rsidRDefault="008971FB" w:rsidP="00810845">
      <w:pPr>
        <w:pStyle w:val="ActionDescription"/>
        <w:rPr>
          <w:sz w:val="26"/>
          <w:szCs w:val="26"/>
          <w:lang w:val="uk-UA"/>
        </w:rPr>
      </w:pPr>
      <w:r w:rsidRPr="000C116C">
        <w:rPr>
          <w:sz w:val="26"/>
          <w:szCs w:val="26"/>
          <w:lang w:val="uk-UA"/>
        </w:rPr>
        <w:t xml:space="preserve">ТЕКСТ ПОВІДОМЛЕННЯ РОМЧИКА: </w:t>
      </w:r>
      <w:r w:rsidRPr="000C116C">
        <w:rPr>
          <w:sz w:val="26"/>
          <w:szCs w:val="26"/>
          <w:lang w:val="ru-RU"/>
        </w:rPr>
        <w:t>пишут уже не три, а больше…… и они сами мне пишут……… и перестань общаться с девочкой…  что ты как ребенок… мы же договаривались</w:t>
      </w:r>
      <w:r w:rsidRPr="000C116C">
        <w:rPr>
          <w:sz w:val="26"/>
          <w:szCs w:val="26"/>
          <w:lang w:val="uk-UA"/>
        </w:rPr>
        <w:t>…</w:t>
      </w:r>
    </w:p>
    <w:p w:rsidR="008971FB" w:rsidRPr="000C116C" w:rsidRDefault="008971FB" w:rsidP="00810845">
      <w:pPr>
        <w:pStyle w:val="ActionDescription"/>
        <w:rPr>
          <w:sz w:val="26"/>
          <w:szCs w:val="26"/>
          <w:lang w:val="uk-UA"/>
        </w:rPr>
      </w:pPr>
      <w:r w:rsidRPr="000C116C">
        <w:rPr>
          <w:sz w:val="26"/>
          <w:szCs w:val="26"/>
          <w:lang w:val="uk-UA"/>
        </w:rPr>
        <w:t>Ярина набирає текст.</w:t>
      </w:r>
    </w:p>
    <w:p w:rsidR="008971FB" w:rsidRPr="000C116C" w:rsidRDefault="008971FB" w:rsidP="00810845">
      <w:pPr>
        <w:pStyle w:val="ActionDescription"/>
        <w:rPr>
          <w:sz w:val="26"/>
          <w:szCs w:val="26"/>
          <w:lang w:val="uk-UA"/>
        </w:rPr>
      </w:pPr>
      <w:r w:rsidRPr="000C116C">
        <w:rPr>
          <w:sz w:val="26"/>
          <w:szCs w:val="26"/>
          <w:lang w:val="uk-UA"/>
        </w:rPr>
        <w:t>ТЕКСТ ПОВІДОМЛЕННЯ ЯРИНИ: домовлялися, але серцю не накажеш…</w:t>
      </w:r>
    </w:p>
    <w:p w:rsidR="008971FB" w:rsidRPr="000C116C" w:rsidRDefault="008971FB" w:rsidP="00810845">
      <w:pPr>
        <w:pStyle w:val="ActionTimeArena"/>
        <w:rPr>
          <w:sz w:val="26"/>
          <w:szCs w:val="26"/>
          <w:lang w:val="uk-UA"/>
        </w:rPr>
      </w:pPr>
      <w:r w:rsidRPr="000C116C">
        <w:rPr>
          <w:sz w:val="26"/>
          <w:szCs w:val="26"/>
          <w:lang w:val="uk-UA"/>
        </w:rPr>
        <w:t>Екст. Поле - ранок</w:t>
      </w:r>
    </w:p>
    <w:p w:rsidR="008971FB" w:rsidRPr="000C116C" w:rsidRDefault="008971FB" w:rsidP="00810845">
      <w:pPr>
        <w:pStyle w:val="ActionDescription"/>
        <w:rPr>
          <w:sz w:val="26"/>
          <w:szCs w:val="26"/>
          <w:lang w:val="uk-UA"/>
        </w:rPr>
      </w:pPr>
      <w:r w:rsidRPr="000C116C">
        <w:rPr>
          <w:sz w:val="26"/>
          <w:szCs w:val="26"/>
          <w:lang w:val="uk-UA"/>
        </w:rPr>
        <w:t>Ярина йде прогулюючись полем та крутить в руці телефон, періодично дивлячись на його екран, очікуючи дзвінка.</w:t>
      </w:r>
    </w:p>
    <w:p w:rsidR="008971FB" w:rsidRPr="000C116C" w:rsidRDefault="008971FB" w:rsidP="00810845">
      <w:pPr>
        <w:pStyle w:val="ActionDescription"/>
        <w:rPr>
          <w:sz w:val="26"/>
          <w:szCs w:val="26"/>
          <w:lang w:val="uk-UA"/>
        </w:rPr>
      </w:pPr>
      <w:r w:rsidRPr="000C116C">
        <w:rPr>
          <w:sz w:val="26"/>
          <w:szCs w:val="26"/>
          <w:lang w:val="uk-UA"/>
        </w:rPr>
        <w:t>Ярина стоїть та копає ногою грудку, дістає з кишені телефон.</w:t>
      </w:r>
    </w:p>
    <w:p w:rsidR="008971FB" w:rsidRPr="000C116C" w:rsidRDefault="008971FB" w:rsidP="00810845">
      <w:pPr>
        <w:pStyle w:val="ActionDescription"/>
        <w:rPr>
          <w:sz w:val="26"/>
          <w:szCs w:val="26"/>
          <w:lang w:val="uk-UA"/>
        </w:rPr>
      </w:pPr>
      <w:r w:rsidRPr="000C116C">
        <w:rPr>
          <w:sz w:val="26"/>
          <w:szCs w:val="26"/>
          <w:lang w:val="uk-UA"/>
        </w:rPr>
        <w:t>Ярина спускається до невеличкого озерця серед поля(степу?) та щось клацає на телефоні.</w:t>
      </w:r>
    </w:p>
    <w:p w:rsidR="008971FB" w:rsidRPr="000C116C" w:rsidRDefault="008971FB" w:rsidP="00810845">
      <w:pPr>
        <w:pStyle w:val="ActionTimeArena"/>
        <w:rPr>
          <w:sz w:val="26"/>
          <w:szCs w:val="26"/>
          <w:lang w:val="uk-UA"/>
        </w:rPr>
      </w:pPr>
      <w:r w:rsidRPr="000C116C">
        <w:rPr>
          <w:sz w:val="26"/>
          <w:szCs w:val="26"/>
          <w:lang w:val="uk-UA"/>
        </w:rPr>
        <w:t>екст. коло озера - ранок</w:t>
      </w:r>
    </w:p>
    <w:p w:rsidR="008971FB" w:rsidRPr="000C116C" w:rsidRDefault="008971FB" w:rsidP="00810845">
      <w:pPr>
        <w:pStyle w:val="ActionDescription"/>
        <w:rPr>
          <w:sz w:val="26"/>
          <w:szCs w:val="26"/>
          <w:lang w:val="uk-UA"/>
        </w:rPr>
      </w:pPr>
      <w:r w:rsidRPr="000C116C">
        <w:rPr>
          <w:sz w:val="26"/>
          <w:szCs w:val="26"/>
          <w:lang w:val="uk-UA"/>
        </w:rPr>
        <w:t>Ярина на березі, телефонує, тримаючи слухавку коло вуха та порожньо дивиться</w:t>
      </w:r>
    </w:p>
    <w:p w:rsidR="008971FB" w:rsidRPr="000C116C" w:rsidRDefault="008971FB" w:rsidP="00810845">
      <w:pPr>
        <w:pStyle w:val="ActionDescription"/>
        <w:rPr>
          <w:sz w:val="26"/>
          <w:szCs w:val="26"/>
          <w:lang w:val="uk-UA"/>
        </w:rPr>
      </w:pPr>
      <w:r w:rsidRPr="000C116C">
        <w:rPr>
          <w:sz w:val="26"/>
          <w:szCs w:val="26"/>
          <w:lang w:val="uk-UA"/>
        </w:rPr>
        <w:t>На озеро, де плаває пара лебедів, селезень періодично вичищає лебідку дзьобом, вичищається сам…</w:t>
      </w:r>
    </w:p>
    <w:p w:rsidR="008971FB" w:rsidRPr="000C116C" w:rsidRDefault="008971FB" w:rsidP="00810845">
      <w:pPr>
        <w:pStyle w:val="ActionTimeArena"/>
        <w:rPr>
          <w:sz w:val="26"/>
          <w:szCs w:val="26"/>
          <w:lang w:val="uk-UA"/>
        </w:rPr>
      </w:pPr>
      <w:r w:rsidRPr="000C116C">
        <w:rPr>
          <w:sz w:val="26"/>
          <w:szCs w:val="26"/>
          <w:lang w:val="uk-UA"/>
        </w:rPr>
        <w:t>Інт. Кімната ромчика - ранок</w:t>
      </w:r>
    </w:p>
    <w:p w:rsidR="008971FB" w:rsidRPr="000C116C" w:rsidRDefault="008971FB" w:rsidP="00810845">
      <w:pPr>
        <w:pStyle w:val="ActionDescription"/>
        <w:rPr>
          <w:sz w:val="26"/>
          <w:szCs w:val="26"/>
          <w:lang w:val="uk-UA"/>
        </w:rPr>
      </w:pPr>
      <w:r w:rsidRPr="000C116C">
        <w:rPr>
          <w:sz w:val="26"/>
          <w:szCs w:val="26"/>
          <w:lang w:val="uk-UA"/>
        </w:rPr>
        <w:t>Ромчик в ліжку, мацає рукою по підлозі, бере телефон</w:t>
      </w:r>
    </w:p>
    <w:p w:rsidR="008971FB" w:rsidRPr="000C116C" w:rsidRDefault="008971FB" w:rsidP="00810845">
      <w:pPr>
        <w:pStyle w:val="HeroName"/>
        <w:rPr>
          <w:sz w:val="26"/>
          <w:szCs w:val="26"/>
          <w:lang w:val="uk-UA"/>
        </w:rPr>
      </w:pPr>
      <w:r w:rsidRPr="000C116C">
        <w:rPr>
          <w:sz w:val="26"/>
          <w:szCs w:val="26"/>
          <w:lang w:val="uk-UA"/>
        </w:rPr>
        <w:t>ромчик</w:t>
      </w:r>
    </w:p>
    <w:p w:rsidR="008971FB" w:rsidRPr="000C116C" w:rsidRDefault="008971FB" w:rsidP="00810845">
      <w:pPr>
        <w:pStyle w:val="HeroReplica"/>
        <w:rPr>
          <w:sz w:val="26"/>
          <w:szCs w:val="26"/>
          <w:lang w:val="ru-RU"/>
        </w:rPr>
      </w:pPr>
      <w:r w:rsidRPr="000C116C">
        <w:rPr>
          <w:sz w:val="26"/>
          <w:szCs w:val="26"/>
          <w:lang w:val="ru-RU"/>
        </w:rPr>
        <w:t>Алло. Который уже час?</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ярина</w:t>
      </w:r>
    </w:p>
    <w:p w:rsidR="008971FB" w:rsidRPr="000C116C" w:rsidRDefault="008971FB" w:rsidP="00810845">
      <w:pPr>
        <w:pStyle w:val="HeroVoiceOver"/>
        <w:rPr>
          <w:sz w:val="26"/>
          <w:szCs w:val="26"/>
          <w:lang w:val="uk-UA"/>
        </w:rPr>
      </w:pPr>
      <w:r w:rsidRPr="000C116C">
        <w:rPr>
          <w:sz w:val="26"/>
          <w:szCs w:val="26"/>
          <w:lang w:val="uk-UA"/>
        </w:rPr>
        <w:t>(за кадром)</w:t>
      </w:r>
    </w:p>
    <w:p w:rsidR="008971FB" w:rsidRPr="000C116C" w:rsidRDefault="008971FB" w:rsidP="00810845">
      <w:pPr>
        <w:pStyle w:val="HeroReplica"/>
        <w:rPr>
          <w:sz w:val="26"/>
          <w:szCs w:val="26"/>
          <w:lang w:val="uk-UA"/>
        </w:rPr>
      </w:pPr>
      <w:r w:rsidRPr="000C116C">
        <w:rPr>
          <w:sz w:val="26"/>
          <w:szCs w:val="26"/>
          <w:lang w:val="uk-UA"/>
        </w:rPr>
        <w:t>Чому ти не телефонуєш?</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ромчик</w:t>
      </w:r>
    </w:p>
    <w:p w:rsidR="008971FB" w:rsidRPr="000C116C" w:rsidRDefault="008971FB" w:rsidP="00810845">
      <w:pPr>
        <w:pStyle w:val="HeroReplica"/>
        <w:rPr>
          <w:sz w:val="26"/>
          <w:szCs w:val="26"/>
          <w:lang w:val="uk-UA"/>
        </w:rPr>
      </w:pPr>
      <w:r w:rsidRPr="000C116C">
        <w:rPr>
          <w:sz w:val="26"/>
          <w:szCs w:val="26"/>
          <w:lang w:val="uk-UA"/>
        </w:rPr>
        <w:t xml:space="preserve">А, </w:t>
      </w:r>
      <w:r w:rsidRPr="000C116C">
        <w:rPr>
          <w:sz w:val="26"/>
          <w:szCs w:val="26"/>
          <w:lang w:val="ru-RU"/>
        </w:rPr>
        <w:t>эт</w:t>
      </w:r>
      <w:r w:rsidRPr="000C116C">
        <w:rPr>
          <w:sz w:val="26"/>
          <w:szCs w:val="26"/>
          <w:lang w:val="uk-UA"/>
        </w:rPr>
        <w:t xml:space="preserve"> т</w:t>
      </w:r>
      <w:r w:rsidRPr="000C116C">
        <w:rPr>
          <w:sz w:val="26"/>
          <w:szCs w:val="26"/>
          <w:lang w:val="ru-RU"/>
        </w:rPr>
        <w:t>ы</w:t>
      </w:r>
      <w:r w:rsidRPr="000C116C">
        <w:rPr>
          <w:sz w:val="26"/>
          <w:szCs w:val="26"/>
          <w:lang w:val="uk-UA"/>
        </w:rPr>
        <w:t xml:space="preserve">. Я </w:t>
      </w:r>
      <w:r w:rsidRPr="000C116C">
        <w:rPr>
          <w:sz w:val="26"/>
          <w:szCs w:val="26"/>
          <w:lang w:val="ru-RU"/>
        </w:rPr>
        <w:t>же ведь и не обещал</w:t>
      </w:r>
      <w:r w:rsidRPr="000C116C">
        <w:rPr>
          <w:sz w:val="26"/>
          <w:szCs w:val="26"/>
          <w:lang w:val="uk-UA"/>
        </w:rPr>
        <w:t>.</w:t>
      </w:r>
    </w:p>
    <w:p w:rsidR="008971FB" w:rsidRPr="000C116C" w:rsidRDefault="008971FB" w:rsidP="00810845">
      <w:pPr>
        <w:rPr>
          <w:sz w:val="26"/>
          <w:szCs w:val="26"/>
          <w:lang w:val="uk-UA"/>
        </w:rPr>
      </w:pPr>
    </w:p>
    <w:p w:rsidR="008971FB" w:rsidRPr="000C116C" w:rsidRDefault="008971FB" w:rsidP="00810845">
      <w:pPr>
        <w:pStyle w:val="ActionTimeArena"/>
        <w:rPr>
          <w:sz w:val="26"/>
          <w:szCs w:val="26"/>
          <w:lang w:val="uk-UA"/>
        </w:rPr>
      </w:pPr>
      <w:r w:rsidRPr="000C116C">
        <w:rPr>
          <w:sz w:val="26"/>
          <w:szCs w:val="26"/>
          <w:lang w:val="uk-UA"/>
        </w:rPr>
        <w:t>екст. коло озера - ранок</w:t>
      </w:r>
    </w:p>
    <w:p w:rsidR="008971FB" w:rsidRPr="000C116C" w:rsidRDefault="008971FB" w:rsidP="00810845">
      <w:pPr>
        <w:pStyle w:val="ActionDescription"/>
        <w:rPr>
          <w:sz w:val="26"/>
          <w:szCs w:val="26"/>
          <w:lang w:val="uk-UA"/>
        </w:rPr>
      </w:pPr>
      <w:r w:rsidRPr="000C116C">
        <w:rPr>
          <w:sz w:val="26"/>
          <w:szCs w:val="26"/>
          <w:lang w:val="uk-UA"/>
        </w:rPr>
        <w:t>Ярина дивиться на лебедів в момент чергової їх близькості.</w:t>
      </w:r>
    </w:p>
    <w:p w:rsidR="008971FB" w:rsidRPr="000C116C" w:rsidRDefault="008971FB" w:rsidP="00810845">
      <w:pPr>
        <w:pStyle w:val="HeroName"/>
        <w:rPr>
          <w:sz w:val="26"/>
          <w:szCs w:val="26"/>
          <w:lang w:val="uk-UA"/>
        </w:rPr>
      </w:pPr>
      <w:r w:rsidRPr="000C116C">
        <w:rPr>
          <w:sz w:val="26"/>
          <w:szCs w:val="26"/>
          <w:lang w:val="uk-UA"/>
        </w:rPr>
        <w:t>ярина</w:t>
      </w:r>
    </w:p>
    <w:p w:rsidR="008971FB" w:rsidRPr="000C116C" w:rsidRDefault="008971FB" w:rsidP="00810845">
      <w:pPr>
        <w:pStyle w:val="HeroReplica"/>
        <w:rPr>
          <w:sz w:val="26"/>
          <w:szCs w:val="26"/>
          <w:lang w:val="uk-UA"/>
        </w:rPr>
      </w:pPr>
      <w:r w:rsidRPr="000C116C">
        <w:rPr>
          <w:sz w:val="26"/>
          <w:szCs w:val="26"/>
          <w:lang w:val="uk-UA"/>
        </w:rPr>
        <w:t>Ти ж казав, що в тебе немає дівчини.</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ромчик</w:t>
      </w:r>
    </w:p>
    <w:p w:rsidR="008971FB" w:rsidRPr="000C116C" w:rsidRDefault="008971FB" w:rsidP="00810845">
      <w:pPr>
        <w:pStyle w:val="HeroVoiceOver"/>
        <w:rPr>
          <w:sz w:val="26"/>
          <w:szCs w:val="26"/>
        </w:rPr>
      </w:pPr>
      <w:r w:rsidRPr="000C116C">
        <w:rPr>
          <w:sz w:val="26"/>
          <w:szCs w:val="26"/>
          <w:lang w:val="uk-UA"/>
        </w:rPr>
        <w:t>(за кадром, роздратовано)</w:t>
      </w:r>
    </w:p>
    <w:p w:rsidR="008971FB" w:rsidRPr="000C116C" w:rsidRDefault="008971FB" w:rsidP="00810845">
      <w:pPr>
        <w:pStyle w:val="HeroReplica"/>
        <w:rPr>
          <w:sz w:val="26"/>
          <w:szCs w:val="26"/>
          <w:lang w:val="ru-RU"/>
        </w:rPr>
      </w:pPr>
      <w:r w:rsidRPr="000C116C">
        <w:rPr>
          <w:sz w:val="26"/>
          <w:szCs w:val="26"/>
          <w:lang w:val="ru-RU"/>
        </w:rPr>
        <w:t>У меня нету девушки, что не ясно… сколько можно говорить. И перестань общаться с девченкой… Обещай…</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ярина</w:t>
      </w:r>
    </w:p>
    <w:p w:rsidR="008971FB" w:rsidRPr="000C116C" w:rsidRDefault="008971FB" w:rsidP="00810845">
      <w:pPr>
        <w:pStyle w:val="HeroReplica"/>
        <w:rPr>
          <w:sz w:val="26"/>
          <w:szCs w:val="26"/>
          <w:lang w:val="uk-UA"/>
        </w:rPr>
      </w:pPr>
      <w:r w:rsidRPr="000C116C">
        <w:rPr>
          <w:sz w:val="26"/>
          <w:szCs w:val="26"/>
          <w:lang w:val="uk-UA"/>
        </w:rPr>
        <w:t>Злися?!</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ромчик</w:t>
      </w:r>
    </w:p>
    <w:p w:rsidR="008971FB" w:rsidRPr="000C116C" w:rsidRDefault="008971FB" w:rsidP="00810845">
      <w:pPr>
        <w:pStyle w:val="HeroVoiceOver"/>
        <w:rPr>
          <w:sz w:val="26"/>
          <w:szCs w:val="26"/>
          <w:lang w:val="uk-UA"/>
        </w:rPr>
      </w:pPr>
      <w:r w:rsidRPr="000C116C">
        <w:rPr>
          <w:sz w:val="26"/>
          <w:szCs w:val="26"/>
          <w:lang w:val="uk-UA"/>
        </w:rPr>
        <w:t>(за кадром, роздратовано)</w:t>
      </w:r>
    </w:p>
    <w:p w:rsidR="008971FB" w:rsidRPr="000C116C" w:rsidRDefault="008971FB" w:rsidP="00810845">
      <w:pPr>
        <w:pStyle w:val="HeroReplica"/>
        <w:rPr>
          <w:sz w:val="26"/>
          <w:szCs w:val="26"/>
          <w:lang w:val="ru-RU"/>
        </w:rPr>
      </w:pPr>
      <w:r w:rsidRPr="000C116C">
        <w:rPr>
          <w:sz w:val="26"/>
          <w:szCs w:val="26"/>
          <w:lang w:val="ru-RU"/>
        </w:rPr>
        <w:t>Обещай, что не будешь писать девушке, и я не буду злиться. Обещай!!!</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ярина</w:t>
      </w:r>
    </w:p>
    <w:p w:rsidR="008971FB" w:rsidRPr="000C116C" w:rsidRDefault="008971FB" w:rsidP="00810845">
      <w:pPr>
        <w:pStyle w:val="HeroReplica"/>
        <w:rPr>
          <w:sz w:val="26"/>
          <w:szCs w:val="26"/>
          <w:lang w:val="uk-UA"/>
        </w:rPr>
      </w:pPr>
      <w:r w:rsidRPr="000C116C">
        <w:rPr>
          <w:sz w:val="26"/>
          <w:szCs w:val="26"/>
          <w:lang w:val="uk-UA"/>
        </w:rPr>
        <w:t>Й не кажи, що ти не писав їм першими.</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ромчик</w:t>
      </w:r>
    </w:p>
    <w:p w:rsidR="008971FB" w:rsidRPr="000C116C" w:rsidRDefault="008971FB" w:rsidP="00810845">
      <w:pPr>
        <w:pStyle w:val="HeroVoiceOver"/>
        <w:rPr>
          <w:sz w:val="26"/>
          <w:szCs w:val="26"/>
          <w:lang w:val="uk-UA"/>
        </w:rPr>
      </w:pPr>
      <w:r w:rsidRPr="000C116C">
        <w:rPr>
          <w:sz w:val="26"/>
          <w:szCs w:val="26"/>
          <w:lang w:val="uk-UA"/>
        </w:rPr>
        <w:t>(за кадром, роздратовано)</w:t>
      </w:r>
    </w:p>
    <w:p w:rsidR="008971FB" w:rsidRPr="000C116C" w:rsidRDefault="008971FB" w:rsidP="00810845">
      <w:pPr>
        <w:pStyle w:val="HeroReplica"/>
        <w:rPr>
          <w:sz w:val="26"/>
          <w:szCs w:val="26"/>
          <w:lang w:val="uk-UA"/>
        </w:rPr>
      </w:pPr>
      <w:r w:rsidRPr="000C116C">
        <w:rPr>
          <w:sz w:val="26"/>
          <w:szCs w:val="26"/>
          <w:lang w:val="ru-RU"/>
        </w:rPr>
        <w:t>Нет. Ниодной я первым не писал.</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ярина</w:t>
      </w:r>
    </w:p>
    <w:p w:rsidR="008971FB" w:rsidRPr="000C116C" w:rsidRDefault="008971FB" w:rsidP="00810845">
      <w:pPr>
        <w:pStyle w:val="HeroRemarka"/>
        <w:rPr>
          <w:sz w:val="26"/>
          <w:szCs w:val="26"/>
          <w:lang w:val="uk-UA"/>
        </w:rPr>
      </w:pPr>
      <w:r w:rsidRPr="000C116C">
        <w:rPr>
          <w:sz w:val="26"/>
          <w:szCs w:val="26"/>
          <w:lang w:val="uk-UA"/>
        </w:rPr>
        <w:t>(вдоволено)</w:t>
      </w:r>
    </w:p>
    <w:p w:rsidR="008971FB" w:rsidRPr="000C116C" w:rsidRDefault="008971FB" w:rsidP="00810845">
      <w:pPr>
        <w:pStyle w:val="HeroReplica"/>
        <w:rPr>
          <w:sz w:val="26"/>
          <w:szCs w:val="26"/>
          <w:lang w:val="uk-UA"/>
        </w:rPr>
      </w:pPr>
      <w:r w:rsidRPr="000C116C">
        <w:rPr>
          <w:sz w:val="26"/>
          <w:szCs w:val="26"/>
          <w:lang w:val="uk-UA"/>
        </w:rPr>
        <w:t>Злишся.</w:t>
      </w:r>
    </w:p>
    <w:p w:rsidR="008971FB" w:rsidRPr="000C116C" w:rsidRDefault="008971FB" w:rsidP="00810845">
      <w:pPr>
        <w:rPr>
          <w:sz w:val="26"/>
          <w:szCs w:val="26"/>
          <w:lang w:val="uk-UA"/>
        </w:rPr>
      </w:pPr>
    </w:p>
    <w:p w:rsidR="008971FB" w:rsidRPr="000C116C" w:rsidRDefault="008971FB" w:rsidP="00810845">
      <w:pPr>
        <w:pStyle w:val="ActionTimeArena"/>
        <w:rPr>
          <w:sz w:val="26"/>
          <w:szCs w:val="26"/>
          <w:lang w:val="uk-UA"/>
        </w:rPr>
      </w:pPr>
      <w:r w:rsidRPr="000C116C">
        <w:rPr>
          <w:sz w:val="26"/>
          <w:szCs w:val="26"/>
          <w:lang w:val="uk-UA"/>
        </w:rPr>
        <w:t>Інт. Кімната ромчика - ранок</w:t>
      </w:r>
    </w:p>
    <w:p w:rsidR="008971FB" w:rsidRPr="000C116C" w:rsidRDefault="008971FB" w:rsidP="00810845">
      <w:pPr>
        <w:pStyle w:val="ActionDescription"/>
        <w:rPr>
          <w:sz w:val="26"/>
          <w:szCs w:val="26"/>
          <w:lang w:val="uk-UA"/>
        </w:rPr>
      </w:pPr>
      <w:r w:rsidRPr="000C116C">
        <w:rPr>
          <w:sz w:val="26"/>
          <w:szCs w:val="26"/>
          <w:lang w:val="uk-UA"/>
        </w:rPr>
        <w:t>Ромчик вмикає ноутбук.</w:t>
      </w:r>
    </w:p>
    <w:p w:rsidR="008971FB" w:rsidRPr="000C116C" w:rsidRDefault="008971FB" w:rsidP="00810845">
      <w:pPr>
        <w:pStyle w:val="HeroName"/>
        <w:rPr>
          <w:sz w:val="26"/>
          <w:szCs w:val="26"/>
          <w:lang w:val="uk-UA"/>
        </w:rPr>
      </w:pPr>
      <w:r w:rsidRPr="000C116C">
        <w:rPr>
          <w:sz w:val="26"/>
          <w:szCs w:val="26"/>
          <w:lang w:val="uk-UA"/>
        </w:rPr>
        <w:t>ромчик</w:t>
      </w:r>
    </w:p>
    <w:p w:rsidR="008971FB" w:rsidRPr="000C116C" w:rsidRDefault="008971FB" w:rsidP="00810845">
      <w:pPr>
        <w:pStyle w:val="HeroReplica"/>
        <w:rPr>
          <w:sz w:val="26"/>
          <w:szCs w:val="26"/>
          <w:lang w:val="ru-RU"/>
        </w:rPr>
      </w:pPr>
      <w:r w:rsidRPr="000C116C">
        <w:rPr>
          <w:sz w:val="26"/>
          <w:szCs w:val="26"/>
          <w:lang w:val="ru-RU"/>
        </w:rPr>
        <w:t>Конечно. Зачем ты лазишь по моим друзьям. Это очень-очень навязчиво. Я не люблю этого. Перестань писать девчонке и я перестану злится. Договорились?</w:t>
      </w:r>
    </w:p>
    <w:p w:rsidR="008971FB" w:rsidRPr="000C116C" w:rsidRDefault="008971FB" w:rsidP="00810845">
      <w:pPr>
        <w:rPr>
          <w:sz w:val="26"/>
          <w:szCs w:val="26"/>
          <w:lang w:val="ru-RU"/>
        </w:rPr>
      </w:pPr>
    </w:p>
    <w:p w:rsidR="008971FB" w:rsidRPr="000C116C" w:rsidRDefault="008971FB" w:rsidP="00810845">
      <w:pPr>
        <w:pStyle w:val="HeroName"/>
        <w:rPr>
          <w:sz w:val="26"/>
          <w:szCs w:val="26"/>
          <w:lang w:val="uk-UA"/>
        </w:rPr>
      </w:pPr>
      <w:r w:rsidRPr="000C116C">
        <w:rPr>
          <w:sz w:val="26"/>
          <w:szCs w:val="26"/>
          <w:lang w:val="uk-UA"/>
        </w:rPr>
        <w:t>ярина</w:t>
      </w:r>
    </w:p>
    <w:p w:rsidR="008971FB" w:rsidRPr="000C116C" w:rsidRDefault="008971FB" w:rsidP="00810845">
      <w:pPr>
        <w:pStyle w:val="HeroVoiceOver"/>
        <w:rPr>
          <w:sz w:val="26"/>
          <w:szCs w:val="26"/>
          <w:lang w:val="uk-UA"/>
        </w:rPr>
      </w:pPr>
      <w:r w:rsidRPr="000C116C">
        <w:rPr>
          <w:sz w:val="26"/>
          <w:szCs w:val="26"/>
          <w:lang w:val="uk-UA"/>
        </w:rPr>
        <w:t>(за кадром)</w:t>
      </w:r>
    </w:p>
    <w:p w:rsidR="008971FB" w:rsidRPr="000C116C" w:rsidRDefault="008971FB" w:rsidP="00810845">
      <w:pPr>
        <w:pStyle w:val="HeroReplica"/>
        <w:rPr>
          <w:sz w:val="26"/>
          <w:szCs w:val="26"/>
          <w:lang w:val="uk-UA"/>
        </w:rPr>
      </w:pPr>
      <w:r w:rsidRPr="000C116C">
        <w:rPr>
          <w:sz w:val="26"/>
          <w:szCs w:val="26"/>
          <w:lang w:val="uk-UA"/>
        </w:rPr>
        <w:t>Ну ти також лазив по моїх друзях.</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ромчик</w:t>
      </w:r>
    </w:p>
    <w:p w:rsidR="008971FB" w:rsidRPr="000C116C" w:rsidRDefault="008971FB" w:rsidP="00810845">
      <w:pPr>
        <w:pStyle w:val="HeroReplica"/>
        <w:rPr>
          <w:sz w:val="26"/>
          <w:szCs w:val="26"/>
          <w:lang w:val="uk-UA"/>
        </w:rPr>
      </w:pPr>
      <w:r w:rsidRPr="000C116C">
        <w:rPr>
          <w:sz w:val="26"/>
          <w:szCs w:val="26"/>
          <w:lang w:val="uk-UA"/>
        </w:rPr>
        <w:t xml:space="preserve">Чорт. Ти </w:t>
      </w:r>
      <w:r w:rsidRPr="000C116C">
        <w:rPr>
          <w:sz w:val="26"/>
          <w:szCs w:val="26"/>
          <w:lang w:val="ru-RU"/>
        </w:rPr>
        <w:t>что</w:t>
      </w:r>
      <w:r w:rsidRPr="000C116C">
        <w:rPr>
          <w:sz w:val="26"/>
          <w:szCs w:val="26"/>
          <w:lang w:val="uk-UA"/>
        </w:rPr>
        <w:t xml:space="preserve">, </w:t>
      </w:r>
      <w:r w:rsidRPr="000C116C">
        <w:rPr>
          <w:sz w:val="26"/>
          <w:szCs w:val="26"/>
          <w:lang w:val="ru-RU"/>
        </w:rPr>
        <w:t>больная</w:t>
      </w:r>
      <w:r w:rsidRPr="000C116C">
        <w:rPr>
          <w:sz w:val="26"/>
          <w:szCs w:val="26"/>
          <w:lang w:val="uk-UA"/>
        </w:rPr>
        <w:t xml:space="preserve">? </w:t>
      </w:r>
      <w:r w:rsidRPr="000C116C">
        <w:rPr>
          <w:sz w:val="26"/>
          <w:szCs w:val="26"/>
          <w:lang w:val="ru-RU"/>
        </w:rPr>
        <w:t>Зачем оно мне нужно</w:t>
      </w:r>
      <w:r w:rsidRPr="000C116C">
        <w:rPr>
          <w:sz w:val="26"/>
          <w:szCs w:val="26"/>
          <w:lang w:val="uk-UA"/>
        </w:rPr>
        <w:t>?</w:t>
      </w:r>
    </w:p>
    <w:p w:rsidR="008971FB" w:rsidRPr="000C116C" w:rsidRDefault="008971FB" w:rsidP="00810845">
      <w:pPr>
        <w:rPr>
          <w:sz w:val="26"/>
          <w:szCs w:val="26"/>
          <w:lang w:val="uk-UA"/>
        </w:rPr>
      </w:pPr>
    </w:p>
    <w:p w:rsidR="008971FB" w:rsidRPr="000C116C" w:rsidRDefault="008971FB" w:rsidP="00810845">
      <w:pPr>
        <w:pStyle w:val="ActionTimeArena"/>
        <w:rPr>
          <w:sz w:val="26"/>
          <w:szCs w:val="26"/>
          <w:lang w:val="uk-UA"/>
        </w:rPr>
      </w:pPr>
      <w:r w:rsidRPr="000C116C">
        <w:rPr>
          <w:sz w:val="26"/>
          <w:szCs w:val="26"/>
          <w:lang w:val="uk-UA"/>
        </w:rPr>
        <w:t>екст. коло озера - ранок</w:t>
      </w:r>
    </w:p>
    <w:p w:rsidR="008971FB" w:rsidRPr="000C116C" w:rsidRDefault="008971FB" w:rsidP="00810845">
      <w:pPr>
        <w:pStyle w:val="HeroName"/>
        <w:rPr>
          <w:sz w:val="26"/>
          <w:szCs w:val="26"/>
          <w:lang w:val="uk-UA"/>
        </w:rPr>
      </w:pPr>
      <w:r w:rsidRPr="000C116C">
        <w:rPr>
          <w:sz w:val="26"/>
          <w:szCs w:val="26"/>
          <w:lang w:val="uk-UA"/>
        </w:rPr>
        <w:t>ярина</w:t>
      </w:r>
    </w:p>
    <w:p w:rsidR="008971FB" w:rsidRPr="000C116C" w:rsidRDefault="008971FB" w:rsidP="00810845">
      <w:pPr>
        <w:pStyle w:val="HeroRemarka"/>
        <w:rPr>
          <w:sz w:val="26"/>
          <w:szCs w:val="26"/>
          <w:lang w:val="uk-UA"/>
        </w:rPr>
      </w:pPr>
      <w:r w:rsidRPr="000C116C">
        <w:rPr>
          <w:sz w:val="26"/>
          <w:szCs w:val="26"/>
          <w:lang w:val="uk-UA"/>
        </w:rPr>
        <w:t>(зле)</w:t>
      </w:r>
    </w:p>
    <w:p w:rsidR="008971FB" w:rsidRPr="000C116C" w:rsidRDefault="008971FB" w:rsidP="00810845">
      <w:pPr>
        <w:pStyle w:val="HeroReplica"/>
        <w:rPr>
          <w:sz w:val="26"/>
          <w:szCs w:val="26"/>
          <w:lang w:val="uk-UA"/>
        </w:rPr>
      </w:pPr>
      <w:r w:rsidRPr="000C116C">
        <w:rPr>
          <w:sz w:val="26"/>
          <w:szCs w:val="26"/>
          <w:lang w:val="uk-UA"/>
        </w:rPr>
        <w:t>А що мені з того, що ти не будеш злитися?</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ромчик</w:t>
      </w:r>
    </w:p>
    <w:p w:rsidR="008971FB" w:rsidRPr="000C116C" w:rsidRDefault="008971FB" w:rsidP="00810845">
      <w:pPr>
        <w:pStyle w:val="HeroVoiceOver"/>
        <w:rPr>
          <w:sz w:val="26"/>
          <w:szCs w:val="26"/>
          <w:lang w:val="uk-UA"/>
        </w:rPr>
      </w:pPr>
      <w:r w:rsidRPr="000C116C">
        <w:rPr>
          <w:sz w:val="26"/>
          <w:szCs w:val="26"/>
          <w:lang w:val="uk-UA"/>
        </w:rPr>
        <w:t>(за кадром)</w:t>
      </w:r>
    </w:p>
    <w:p w:rsidR="008971FB" w:rsidRPr="000C116C" w:rsidRDefault="008971FB" w:rsidP="00810845">
      <w:pPr>
        <w:pStyle w:val="HeroReplica"/>
        <w:rPr>
          <w:sz w:val="26"/>
          <w:szCs w:val="26"/>
          <w:lang w:val="ru-RU"/>
        </w:rPr>
      </w:pPr>
      <w:r w:rsidRPr="000C116C">
        <w:rPr>
          <w:sz w:val="26"/>
          <w:szCs w:val="26"/>
          <w:lang w:val="uk-UA"/>
        </w:rPr>
        <w:t xml:space="preserve">Так, не </w:t>
      </w:r>
      <w:r w:rsidRPr="000C116C">
        <w:rPr>
          <w:sz w:val="26"/>
          <w:szCs w:val="26"/>
          <w:lang w:val="ru-RU"/>
        </w:rPr>
        <w:t>начинай…</w:t>
      </w:r>
    </w:p>
    <w:p w:rsidR="008971FB" w:rsidRPr="000C116C" w:rsidRDefault="008971FB" w:rsidP="00810845">
      <w:pPr>
        <w:rPr>
          <w:sz w:val="26"/>
          <w:szCs w:val="26"/>
          <w:lang w:val="ru-RU"/>
        </w:rPr>
      </w:pPr>
    </w:p>
    <w:p w:rsidR="008971FB" w:rsidRPr="000C116C" w:rsidRDefault="008971FB" w:rsidP="00810845">
      <w:pPr>
        <w:pStyle w:val="HeroName"/>
        <w:rPr>
          <w:sz w:val="26"/>
          <w:szCs w:val="26"/>
          <w:lang w:val="uk-UA"/>
        </w:rPr>
      </w:pPr>
      <w:r w:rsidRPr="000C116C">
        <w:rPr>
          <w:sz w:val="26"/>
          <w:szCs w:val="26"/>
          <w:lang w:val="uk-UA"/>
        </w:rPr>
        <w:t>ярина</w:t>
      </w:r>
    </w:p>
    <w:p w:rsidR="008971FB" w:rsidRPr="000C116C" w:rsidRDefault="008971FB" w:rsidP="00810845">
      <w:pPr>
        <w:pStyle w:val="HeroReplica"/>
        <w:rPr>
          <w:sz w:val="26"/>
          <w:szCs w:val="26"/>
          <w:lang w:val="uk-UA"/>
        </w:rPr>
      </w:pPr>
      <w:r w:rsidRPr="000C116C">
        <w:rPr>
          <w:sz w:val="26"/>
          <w:szCs w:val="26"/>
          <w:lang w:val="uk-UA"/>
        </w:rPr>
        <w:t>Ну ти не любиш, коли я пишу тобі, тому я пишу твоїм дівчаткам.</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ромчик</w:t>
      </w:r>
    </w:p>
    <w:p w:rsidR="008971FB" w:rsidRPr="000C116C" w:rsidRDefault="008971FB" w:rsidP="00810845">
      <w:pPr>
        <w:pStyle w:val="HeroVoiceOver"/>
        <w:rPr>
          <w:sz w:val="26"/>
          <w:szCs w:val="26"/>
          <w:lang w:val="uk-UA"/>
        </w:rPr>
      </w:pPr>
      <w:r w:rsidRPr="000C116C">
        <w:rPr>
          <w:sz w:val="26"/>
          <w:szCs w:val="26"/>
          <w:lang w:val="uk-UA"/>
        </w:rPr>
        <w:t>(за кадром)</w:t>
      </w:r>
    </w:p>
    <w:p w:rsidR="008971FB" w:rsidRPr="000C116C" w:rsidRDefault="008971FB" w:rsidP="00810845">
      <w:pPr>
        <w:pStyle w:val="HeroReplica"/>
        <w:rPr>
          <w:sz w:val="26"/>
          <w:szCs w:val="26"/>
          <w:lang w:val="uk-UA"/>
        </w:rPr>
      </w:pPr>
      <w:r w:rsidRPr="000C116C">
        <w:rPr>
          <w:sz w:val="26"/>
          <w:szCs w:val="26"/>
          <w:lang w:val="ru-RU"/>
        </w:rPr>
        <w:t>Ты себя слышишь? У тебя есть хоть толика самоуважения? Зачем ты ко мне привязалась?</w:t>
      </w:r>
    </w:p>
    <w:p w:rsidR="008971FB" w:rsidRPr="000C116C" w:rsidRDefault="008971FB" w:rsidP="00810845">
      <w:pPr>
        <w:rPr>
          <w:sz w:val="26"/>
          <w:szCs w:val="26"/>
          <w:lang w:val="uk-UA"/>
        </w:rPr>
      </w:pPr>
    </w:p>
    <w:p w:rsidR="008971FB" w:rsidRPr="000C116C" w:rsidRDefault="008971FB" w:rsidP="00810845">
      <w:pPr>
        <w:pStyle w:val="ActionTimeArena"/>
        <w:rPr>
          <w:sz w:val="26"/>
          <w:szCs w:val="26"/>
          <w:lang w:val="uk-UA"/>
        </w:rPr>
      </w:pPr>
      <w:r w:rsidRPr="000C116C">
        <w:rPr>
          <w:sz w:val="26"/>
          <w:szCs w:val="26"/>
          <w:lang w:val="uk-UA"/>
        </w:rPr>
        <w:t>Інт. Кімната ромчика - ранок</w:t>
      </w:r>
    </w:p>
    <w:p w:rsidR="008971FB" w:rsidRPr="000C116C" w:rsidRDefault="008971FB" w:rsidP="00810845">
      <w:pPr>
        <w:pStyle w:val="ActionDescription"/>
        <w:rPr>
          <w:sz w:val="26"/>
          <w:szCs w:val="26"/>
          <w:lang w:val="uk-UA"/>
        </w:rPr>
      </w:pPr>
      <w:r w:rsidRPr="000C116C">
        <w:rPr>
          <w:sz w:val="26"/>
          <w:szCs w:val="26"/>
          <w:lang w:val="uk-UA"/>
        </w:rPr>
        <w:t>Вмикається ноутбук Ромчика з характерним звуком. На робочому столі у вигляді заставки фото привабливої дівчини. То ОЛЕНА(20).</w:t>
      </w:r>
    </w:p>
    <w:p w:rsidR="008971FB" w:rsidRPr="000C116C" w:rsidRDefault="008971FB" w:rsidP="00810845">
      <w:pPr>
        <w:pStyle w:val="HeroName"/>
        <w:rPr>
          <w:sz w:val="26"/>
          <w:szCs w:val="26"/>
          <w:lang w:val="uk-UA"/>
        </w:rPr>
      </w:pPr>
      <w:r w:rsidRPr="000C116C">
        <w:rPr>
          <w:sz w:val="26"/>
          <w:szCs w:val="26"/>
          <w:lang w:val="uk-UA"/>
        </w:rPr>
        <w:t>ромчик</w:t>
      </w:r>
    </w:p>
    <w:p w:rsidR="008971FB" w:rsidRPr="000C116C" w:rsidRDefault="008971FB" w:rsidP="00810845">
      <w:pPr>
        <w:pStyle w:val="HeroVoiceOver"/>
        <w:rPr>
          <w:sz w:val="26"/>
          <w:szCs w:val="26"/>
          <w:lang w:val="uk-UA"/>
        </w:rPr>
      </w:pPr>
      <w:r w:rsidRPr="000C116C">
        <w:rPr>
          <w:sz w:val="26"/>
          <w:szCs w:val="26"/>
          <w:lang w:val="uk-UA"/>
        </w:rPr>
        <w:t>(за кадром)</w:t>
      </w:r>
    </w:p>
    <w:p w:rsidR="008971FB" w:rsidRPr="000C116C" w:rsidRDefault="008971FB" w:rsidP="00810845">
      <w:pPr>
        <w:pStyle w:val="HeroReplica"/>
        <w:rPr>
          <w:sz w:val="26"/>
          <w:szCs w:val="26"/>
          <w:lang w:val="uk-UA"/>
        </w:rPr>
      </w:pPr>
      <w:r w:rsidRPr="000C116C">
        <w:rPr>
          <w:sz w:val="26"/>
          <w:szCs w:val="26"/>
          <w:lang w:val="ru-RU"/>
        </w:rPr>
        <w:t>Привет киса</w:t>
      </w:r>
      <w:r w:rsidRPr="000C116C">
        <w:rPr>
          <w:sz w:val="26"/>
          <w:szCs w:val="26"/>
          <w:lang w:val="uk-UA"/>
        </w:rPr>
        <w:t>.</w:t>
      </w:r>
    </w:p>
    <w:p w:rsidR="008971FB" w:rsidRPr="000C116C" w:rsidRDefault="008971FB" w:rsidP="00810845">
      <w:pPr>
        <w:rPr>
          <w:sz w:val="26"/>
          <w:szCs w:val="26"/>
          <w:lang w:val="uk-UA"/>
        </w:rPr>
      </w:pPr>
    </w:p>
    <w:p w:rsidR="008971FB" w:rsidRPr="000C116C" w:rsidRDefault="008971FB" w:rsidP="00810845">
      <w:pPr>
        <w:pStyle w:val="ActionTimeArena"/>
        <w:rPr>
          <w:sz w:val="26"/>
          <w:szCs w:val="26"/>
          <w:lang w:val="uk-UA"/>
        </w:rPr>
      </w:pPr>
      <w:r w:rsidRPr="000C116C">
        <w:rPr>
          <w:sz w:val="26"/>
          <w:szCs w:val="26"/>
          <w:lang w:val="uk-UA"/>
        </w:rPr>
        <w:t>інт. кавярня - ніч</w:t>
      </w:r>
    </w:p>
    <w:p w:rsidR="008971FB" w:rsidRPr="000C116C" w:rsidRDefault="008971FB" w:rsidP="00810845">
      <w:pPr>
        <w:pStyle w:val="ActionDescription"/>
        <w:rPr>
          <w:sz w:val="26"/>
          <w:szCs w:val="26"/>
          <w:lang w:val="uk-UA"/>
        </w:rPr>
      </w:pPr>
      <w:r w:rsidRPr="000C116C">
        <w:rPr>
          <w:sz w:val="26"/>
          <w:szCs w:val="26"/>
          <w:lang w:val="uk-UA"/>
        </w:rPr>
        <w:t xml:space="preserve">Ярина, дещо інакша, виглядає дорослішою, за столиком навпроти неї кава. Порожніми, безпристрасними очима дивиться за скло, </w:t>
      </w:r>
    </w:p>
    <w:p w:rsidR="008971FB" w:rsidRPr="000C116C" w:rsidRDefault="008971FB" w:rsidP="00810845">
      <w:pPr>
        <w:pStyle w:val="ActionDescription"/>
        <w:rPr>
          <w:sz w:val="26"/>
          <w:szCs w:val="26"/>
          <w:lang w:val="uk-UA"/>
        </w:rPr>
      </w:pPr>
      <w:r w:rsidRPr="000C116C">
        <w:rPr>
          <w:sz w:val="26"/>
          <w:szCs w:val="26"/>
          <w:lang w:val="uk-UA"/>
        </w:rPr>
        <w:t xml:space="preserve">на вулицю, де молода пара проходить повз, дивлячись один на одного сповненими пристрасті очима. </w:t>
      </w:r>
    </w:p>
    <w:p w:rsidR="008971FB" w:rsidRPr="000C116C" w:rsidRDefault="008971FB" w:rsidP="00810845">
      <w:pPr>
        <w:pStyle w:val="HeroName"/>
        <w:rPr>
          <w:sz w:val="26"/>
          <w:szCs w:val="26"/>
          <w:lang w:val="uk-UA"/>
        </w:rPr>
      </w:pPr>
      <w:r w:rsidRPr="000C116C">
        <w:rPr>
          <w:sz w:val="26"/>
          <w:szCs w:val="26"/>
          <w:lang w:val="uk-UA"/>
        </w:rPr>
        <w:t>ярина</w:t>
      </w:r>
    </w:p>
    <w:p w:rsidR="008971FB" w:rsidRPr="000C116C" w:rsidRDefault="008971FB" w:rsidP="00810845">
      <w:pPr>
        <w:pStyle w:val="HeroVoiceOver"/>
        <w:rPr>
          <w:sz w:val="26"/>
          <w:szCs w:val="26"/>
          <w:lang w:val="uk-UA"/>
        </w:rPr>
      </w:pPr>
      <w:r w:rsidRPr="000C116C">
        <w:rPr>
          <w:sz w:val="26"/>
          <w:szCs w:val="26"/>
          <w:lang w:val="uk-UA"/>
        </w:rPr>
        <w:t>(за кадром)</w:t>
      </w:r>
    </w:p>
    <w:p w:rsidR="008971FB" w:rsidRPr="000C116C" w:rsidRDefault="008971FB" w:rsidP="00810845">
      <w:pPr>
        <w:pStyle w:val="HeroReplica"/>
        <w:rPr>
          <w:sz w:val="26"/>
          <w:szCs w:val="26"/>
          <w:lang w:val="uk-UA"/>
        </w:rPr>
      </w:pPr>
      <w:r w:rsidRPr="000C116C">
        <w:rPr>
          <w:sz w:val="26"/>
          <w:szCs w:val="26"/>
          <w:lang w:val="uk-UA"/>
        </w:rPr>
        <w:t>Сім'я - це одна з моїх мрій…</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ромчик</w:t>
      </w:r>
    </w:p>
    <w:p w:rsidR="008971FB" w:rsidRPr="000C116C" w:rsidRDefault="008971FB" w:rsidP="00810845">
      <w:pPr>
        <w:pStyle w:val="HeroVoiceOver"/>
        <w:rPr>
          <w:sz w:val="26"/>
          <w:szCs w:val="26"/>
          <w:lang w:val="uk-UA"/>
        </w:rPr>
      </w:pPr>
      <w:r w:rsidRPr="000C116C">
        <w:rPr>
          <w:sz w:val="26"/>
          <w:szCs w:val="26"/>
          <w:lang w:val="uk-UA"/>
        </w:rPr>
        <w:t>(за кадром)</w:t>
      </w:r>
    </w:p>
    <w:p w:rsidR="008971FB" w:rsidRPr="000C116C" w:rsidRDefault="008971FB" w:rsidP="00810845">
      <w:pPr>
        <w:pStyle w:val="HeroReplica"/>
        <w:rPr>
          <w:sz w:val="26"/>
          <w:szCs w:val="26"/>
          <w:lang w:val="uk-UA"/>
        </w:rPr>
      </w:pPr>
      <w:r w:rsidRPr="000C116C">
        <w:rPr>
          <w:sz w:val="26"/>
          <w:szCs w:val="26"/>
          <w:lang w:val="ru-RU"/>
        </w:rPr>
        <w:t>Да… это то, чем я был бы занят, если бы порно не развратило мое сознание.</w:t>
      </w:r>
    </w:p>
    <w:p w:rsidR="008971FB" w:rsidRPr="000C116C" w:rsidRDefault="008971FB" w:rsidP="00810845">
      <w:pPr>
        <w:rPr>
          <w:sz w:val="26"/>
          <w:szCs w:val="26"/>
          <w:lang w:val="uk-UA"/>
        </w:rPr>
      </w:pPr>
    </w:p>
    <w:p w:rsidR="008971FB" w:rsidRPr="000C116C" w:rsidRDefault="008971FB" w:rsidP="00810845">
      <w:pPr>
        <w:pStyle w:val="ActionDescription"/>
        <w:rPr>
          <w:sz w:val="26"/>
          <w:szCs w:val="26"/>
          <w:lang w:val="uk-UA"/>
        </w:rPr>
      </w:pPr>
      <w:r w:rsidRPr="000C116C">
        <w:rPr>
          <w:sz w:val="26"/>
          <w:szCs w:val="26"/>
          <w:lang w:val="uk-UA"/>
        </w:rPr>
        <w:t>Пара зупиняється, деякий час дивляться в очі одне одному, починають цілуватися.</w:t>
      </w:r>
    </w:p>
    <w:p w:rsidR="008971FB" w:rsidRPr="000C116C" w:rsidRDefault="008971FB" w:rsidP="00810845">
      <w:pPr>
        <w:pStyle w:val="HeroName"/>
        <w:rPr>
          <w:sz w:val="26"/>
          <w:szCs w:val="26"/>
          <w:lang w:val="uk-UA"/>
        </w:rPr>
      </w:pPr>
      <w:r w:rsidRPr="000C116C">
        <w:rPr>
          <w:sz w:val="26"/>
          <w:szCs w:val="26"/>
          <w:lang w:val="uk-UA"/>
        </w:rPr>
        <w:t>ярина</w:t>
      </w:r>
    </w:p>
    <w:p w:rsidR="008971FB" w:rsidRPr="000C116C" w:rsidRDefault="008971FB" w:rsidP="00810845">
      <w:pPr>
        <w:pStyle w:val="HeroVoiceOver"/>
        <w:rPr>
          <w:sz w:val="26"/>
          <w:szCs w:val="26"/>
          <w:lang w:val="uk-UA"/>
        </w:rPr>
      </w:pPr>
      <w:r w:rsidRPr="000C116C">
        <w:rPr>
          <w:sz w:val="26"/>
          <w:szCs w:val="26"/>
          <w:lang w:val="uk-UA"/>
        </w:rPr>
        <w:t>(за кадром)</w:t>
      </w:r>
    </w:p>
    <w:p w:rsidR="008971FB" w:rsidRPr="000C116C" w:rsidRDefault="008971FB" w:rsidP="00810845">
      <w:pPr>
        <w:pStyle w:val="HeroReplica"/>
        <w:rPr>
          <w:sz w:val="26"/>
          <w:szCs w:val="26"/>
          <w:lang w:val="uk-UA"/>
        </w:rPr>
      </w:pPr>
      <w:r w:rsidRPr="000C116C">
        <w:rPr>
          <w:sz w:val="26"/>
          <w:szCs w:val="26"/>
          <w:lang w:val="uk-UA"/>
        </w:rPr>
        <w:t>Чомусь я не відчуваю впливу порнографії.</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ромчик</w:t>
      </w:r>
    </w:p>
    <w:p w:rsidR="008971FB" w:rsidRPr="000C116C" w:rsidRDefault="008971FB" w:rsidP="00810845">
      <w:pPr>
        <w:pStyle w:val="HeroVoiceOver"/>
        <w:rPr>
          <w:sz w:val="26"/>
          <w:szCs w:val="26"/>
        </w:rPr>
      </w:pPr>
      <w:r w:rsidRPr="000C116C">
        <w:rPr>
          <w:sz w:val="26"/>
          <w:szCs w:val="26"/>
          <w:lang w:val="uk-UA"/>
        </w:rPr>
        <w:t>(за кадром, роздратовано)</w:t>
      </w:r>
    </w:p>
    <w:p w:rsidR="008971FB" w:rsidRDefault="008971FB" w:rsidP="00810845">
      <w:pPr>
        <w:pStyle w:val="HeroReplica"/>
        <w:rPr>
          <w:sz w:val="26"/>
          <w:szCs w:val="26"/>
          <w:lang w:val="uk-UA"/>
        </w:rPr>
      </w:pPr>
      <w:r w:rsidRPr="000C116C">
        <w:rPr>
          <w:sz w:val="26"/>
          <w:szCs w:val="26"/>
          <w:lang w:val="ru-RU"/>
        </w:rPr>
        <w:t>Оглянись вокруг!!! Разве у тебя нет подруг, которые самостоятельно воспитывают ребенка и спят за деньги? У тебя нет подруг, которые фотографируют свое тело и выставляют фото на всеобщее обозрение? Или ты сама - ты вышла замуж за того мужчину, с которым потеряла девственность?</w:t>
      </w:r>
      <w:r w:rsidRPr="000C116C">
        <w:rPr>
          <w:sz w:val="26"/>
          <w:szCs w:val="26"/>
          <w:lang w:val="uk-UA"/>
        </w:rPr>
        <w:t xml:space="preserve"> </w:t>
      </w:r>
    </w:p>
    <w:p w:rsidR="008971FB" w:rsidRPr="003338F3" w:rsidRDefault="008971FB" w:rsidP="003338F3">
      <w:pPr>
        <w:rPr>
          <w:lang w:val="uk-UA"/>
        </w:rPr>
      </w:pPr>
    </w:p>
    <w:p w:rsidR="008971FB" w:rsidRPr="000C116C" w:rsidRDefault="008971FB" w:rsidP="00810845">
      <w:pPr>
        <w:pStyle w:val="ActionDescription"/>
        <w:rPr>
          <w:sz w:val="26"/>
          <w:szCs w:val="26"/>
          <w:lang w:val="uk-UA"/>
        </w:rPr>
      </w:pPr>
      <w:r w:rsidRPr="000C116C">
        <w:rPr>
          <w:sz w:val="26"/>
          <w:szCs w:val="26"/>
          <w:lang w:val="uk-UA"/>
        </w:rPr>
        <w:t>Пара за віком кружляє.</w:t>
      </w:r>
    </w:p>
    <w:p w:rsidR="008971FB" w:rsidRPr="000C116C" w:rsidRDefault="008971FB" w:rsidP="00810845">
      <w:pPr>
        <w:pStyle w:val="HeroName"/>
        <w:rPr>
          <w:sz w:val="26"/>
          <w:szCs w:val="26"/>
          <w:lang w:val="uk-UA"/>
        </w:rPr>
      </w:pPr>
      <w:r w:rsidRPr="000C116C">
        <w:rPr>
          <w:sz w:val="26"/>
          <w:szCs w:val="26"/>
          <w:lang w:val="uk-UA"/>
        </w:rPr>
        <w:t>ярина</w:t>
      </w:r>
    </w:p>
    <w:p w:rsidR="008971FB" w:rsidRPr="000C116C" w:rsidRDefault="008971FB" w:rsidP="00810845">
      <w:pPr>
        <w:pStyle w:val="HeroVoiceOver"/>
        <w:rPr>
          <w:sz w:val="26"/>
          <w:szCs w:val="26"/>
          <w:lang w:val="uk-UA"/>
        </w:rPr>
      </w:pPr>
      <w:r w:rsidRPr="000C116C">
        <w:rPr>
          <w:sz w:val="26"/>
          <w:szCs w:val="26"/>
          <w:lang w:val="uk-UA"/>
        </w:rPr>
        <w:t>(за кадром)</w:t>
      </w:r>
    </w:p>
    <w:p w:rsidR="008971FB" w:rsidRPr="000C116C" w:rsidRDefault="008971FB" w:rsidP="00810845">
      <w:pPr>
        <w:pStyle w:val="HeroReplica"/>
        <w:rPr>
          <w:sz w:val="26"/>
          <w:szCs w:val="26"/>
          <w:lang w:val="uk-UA"/>
        </w:rPr>
      </w:pPr>
      <w:r w:rsidRPr="000C116C">
        <w:rPr>
          <w:sz w:val="26"/>
          <w:szCs w:val="26"/>
          <w:lang w:val="uk-UA"/>
        </w:rPr>
        <w:t>Так, ти правий…</w:t>
      </w:r>
    </w:p>
    <w:p w:rsidR="008971FB" w:rsidRPr="000C116C" w:rsidRDefault="008971FB" w:rsidP="00810845">
      <w:pPr>
        <w:pStyle w:val="ActionDescription"/>
        <w:rPr>
          <w:sz w:val="26"/>
          <w:szCs w:val="26"/>
          <w:lang w:val="uk-UA"/>
        </w:rPr>
      </w:pPr>
      <w:r w:rsidRPr="000C116C">
        <w:rPr>
          <w:sz w:val="26"/>
          <w:szCs w:val="26"/>
          <w:lang w:val="uk-UA"/>
        </w:rPr>
        <w:t>Ярина відвертається від вікна та дуже повільно колотить каву.</w:t>
      </w:r>
    </w:p>
    <w:p w:rsidR="008971FB" w:rsidRPr="000C116C" w:rsidRDefault="008971FB" w:rsidP="00810845">
      <w:pPr>
        <w:pStyle w:val="HeroName"/>
        <w:rPr>
          <w:sz w:val="26"/>
          <w:szCs w:val="26"/>
          <w:lang w:val="uk-UA"/>
        </w:rPr>
      </w:pPr>
      <w:r w:rsidRPr="000C116C">
        <w:rPr>
          <w:sz w:val="26"/>
          <w:szCs w:val="26"/>
          <w:lang w:val="uk-UA"/>
        </w:rPr>
        <w:t>ярина</w:t>
      </w:r>
    </w:p>
    <w:p w:rsidR="008971FB" w:rsidRPr="000C116C" w:rsidRDefault="008971FB" w:rsidP="00810845">
      <w:pPr>
        <w:pStyle w:val="HeroVoiceOver"/>
        <w:rPr>
          <w:sz w:val="26"/>
          <w:szCs w:val="26"/>
          <w:lang w:val="uk-UA"/>
        </w:rPr>
      </w:pPr>
      <w:r w:rsidRPr="000C116C">
        <w:rPr>
          <w:sz w:val="26"/>
          <w:szCs w:val="26"/>
          <w:lang w:val="uk-UA"/>
        </w:rPr>
        <w:t>(за кадром)</w:t>
      </w:r>
    </w:p>
    <w:p w:rsidR="008971FB" w:rsidRPr="000C116C" w:rsidRDefault="008971FB" w:rsidP="00810845">
      <w:pPr>
        <w:pStyle w:val="HeroReplica"/>
        <w:rPr>
          <w:sz w:val="26"/>
          <w:szCs w:val="26"/>
          <w:lang w:val="uk-UA"/>
        </w:rPr>
      </w:pPr>
      <w:r w:rsidRPr="000C116C">
        <w:rPr>
          <w:sz w:val="26"/>
          <w:szCs w:val="26"/>
          <w:lang w:val="uk-UA"/>
        </w:rPr>
        <w:t xml:space="preserve">Але люди ж якось живуть, </w:t>
      </w:r>
      <w:r w:rsidRPr="000C116C">
        <w:rPr>
          <w:sz w:val="26"/>
          <w:szCs w:val="26"/>
          <w:lang w:val="ru-RU"/>
        </w:rPr>
        <w:t>хай йому біс</w:t>
      </w:r>
      <w:r w:rsidRPr="000C116C">
        <w:rPr>
          <w:sz w:val="26"/>
          <w:szCs w:val="26"/>
          <w:lang w:val="uk-UA"/>
        </w:rPr>
        <w:t>. І навіть народжують та виховують дітей.</w:t>
      </w:r>
    </w:p>
    <w:p w:rsidR="008971FB" w:rsidRPr="000C116C" w:rsidRDefault="008971FB" w:rsidP="00810845">
      <w:pPr>
        <w:rPr>
          <w:sz w:val="26"/>
          <w:szCs w:val="26"/>
          <w:lang w:val="uk-UA"/>
        </w:rPr>
      </w:pPr>
    </w:p>
    <w:p w:rsidR="008971FB" w:rsidRPr="000C116C" w:rsidRDefault="008971FB" w:rsidP="00810845">
      <w:pPr>
        <w:pStyle w:val="ActionTimeArena"/>
        <w:rPr>
          <w:sz w:val="26"/>
          <w:szCs w:val="26"/>
          <w:lang w:val="uk-UA"/>
        </w:rPr>
      </w:pPr>
      <w:r w:rsidRPr="000C116C">
        <w:rPr>
          <w:sz w:val="26"/>
          <w:szCs w:val="26"/>
          <w:lang w:val="uk-UA"/>
        </w:rPr>
        <w:t>інт. кімната ярини - ніч</w:t>
      </w:r>
    </w:p>
    <w:p w:rsidR="008971FB" w:rsidRPr="000C116C" w:rsidRDefault="008971FB" w:rsidP="00810845">
      <w:pPr>
        <w:pStyle w:val="ActionDescription"/>
        <w:rPr>
          <w:sz w:val="26"/>
          <w:szCs w:val="26"/>
          <w:lang w:val="uk-UA"/>
        </w:rPr>
      </w:pPr>
      <w:r w:rsidRPr="000C116C">
        <w:rPr>
          <w:sz w:val="26"/>
          <w:szCs w:val="26"/>
          <w:lang w:val="uk-UA"/>
        </w:rPr>
        <w:t>Ярина за ноутбуком. Орудує мишкою. Дивиться втомлено на монітор.</w:t>
      </w:r>
    </w:p>
    <w:p w:rsidR="008971FB" w:rsidRPr="000C116C" w:rsidRDefault="008971FB" w:rsidP="00810845">
      <w:pPr>
        <w:pStyle w:val="ActionDescription"/>
        <w:rPr>
          <w:sz w:val="26"/>
          <w:szCs w:val="26"/>
          <w:lang w:val="uk-UA"/>
        </w:rPr>
      </w:pPr>
      <w:r w:rsidRPr="000C116C">
        <w:rPr>
          <w:sz w:val="26"/>
          <w:szCs w:val="26"/>
          <w:lang w:val="uk-UA"/>
        </w:rPr>
        <w:t>На моніторі сторінка Ромчика в соц. мережі. Одна за одною відкриваються фотографії, що  їх Ярина переглядає. На них Ромчик в різних місцях, але завжди сам. Ось відкривається фото Олени. Наступне фото - Ромчик значно молодший(19-20) та Олена.</w:t>
      </w:r>
    </w:p>
    <w:p w:rsidR="008971FB" w:rsidRPr="000C116C" w:rsidRDefault="008971FB" w:rsidP="00810845">
      <w:pPr>
        <w:pStyle w:val="ActionDescription"/>
        <w:rPr>
          <w:sz w:val="26"/>
          <w:szCs w:val="26"/>
          <w:lang w:val="uk-UA"/>
        </w:rPr>
      </w:pPr>
      <w:r w:rsidRPr="000C116C">
        <w:rPr>
          <w:sz w:val="26"/>
          <w:szCs w:val="26"/>
          <w:lang w:val="uk-UA"/>
        </w:rPr>
        <w:t xml:space="preserve">Ярина деякий час дивиться прискіпливо на цю фотографію. </w:t>
      </w:r>
    </w:p>
    <w:p w:rsidR="008971FB" w:rsidRPr="000C116C" w:rsidRDefault="008971FB" w:rsidP="00810845">
      <w:pPr>
        <w:pStyle w:val="ActionDescription"/>
        <w:rPr>
          <w:sz w:val="26"/>
          <w:szCs w:val="26"/>
          <w:lang w:val="uk-UA"/>
        </w:rPr>
      </w:pPr>
      <w:r w:rsidRPr="000C116C">
        <w:rPr>
          <w:sz w:val="26"/>
          <w:szCs w:val="26"/>
          <w:lang w:val="uk-UA"/>
        </w:rPr>
        <w:t>Ярина копіює фотографію.</w:t>
      </w:r>
    </w:p>
    <w:p w:rsidR="008971FB" w:rsidRPr="000C116C" w:rsidRDefault="008971FB" w:rsidP="00810845">
      <w:pPr>
        <w:pStyle w:val="ActionDescription"/>
        <w:rPr>
          <w:sz w:val="26"/>
          <w:szCs w:val="26"/>
          <w:lang w:val="uk-UA"/>
        </w:rPr>
      </w:pPr>
      <w:r w:rsidRPr="000C116C">
        <w:rPr>
          <w:sz w:val="26"/>
          <w:szCs w:val="26"/>
          <w:lang w:val="uk-UA"/>
        </w:rPr>
        <w:t>Сторінка повідомлень. ПОВІДОМЛЕННЯ ЯРИНИ: фото Олени та - Що це за дівчина?</w:t>
      </w:r>
    </w:p>
    <w:p w:rsidR="008971FB" w:rsidRPr="000C116C" w:rsidRDefault="008971FB" w:rsidP="00810845">
      <w:pPr>
        <w:pStyle w:val="ActionDescription"/>
        <w:rPr>
          <w:sz w:val="26"/>
          <w:szCs w:val="26"/>
          <w:lang w:val="uk-UA"/>
        </w:rPr>
      </w:pPr>
      <w:r w:rsidRPr="000C116C">
        <w:rPr>
          <w:sz w:val="26"/>
          <w:szCs w:val="26"/>
          <w:lang w:val="uk-UA"/>
        </w:rPr>
        <w:t xml:space="preserve">ПОВІДОМЛЕННЯ РОМЧИКА: </w:t>
      </w:r>
      <w:r w:rsidRPr="000C116C">
        <w:rPr>
          <w:sz w:val="26"/>
          <w:szCs w:val="26"/>
          <w:lang w:val="ru-RU"/>
        </w:rPr>
        <w:t>забудь</w:t>
      </w:r>
      <w:r w:rsidRPr="000C116C">
        <w:rPr>
          <w:sz w:val="26"/>
          <w:szCs w:val="26"/>
          <w:lang w:val="uk-UA"/>
        </w:rPr>
        <w:t>…</w:t>
      </w:r>
    </w:p>
    <w:p w:rsidR="008971FB" w:rsidRPr="000C116C" w:rsidRDefault="008971FB" w:rsidP="00810845">
      <w:pPr>
        <w:pStyle w:val="ActionDescription"/>
        <w:rPr>
          <w:sz w:val="26"/>
          <w:szCs w:val="26"/>
          <w:lang w:val="uk-UA"/>
        </w:rPr>
      </w:pPr>
      <w:r w:rsidRPr="000C116C">
        <w:rPr>
          <w:sz w:val="26"/>
          <w:szCs w:val="26"/>
          <w:lang w:val="uk-UA"/>
        </w:rPr>
        <w:t>ПОВІДОМЛЕННЯ ЯРИНИ: це твоя дівчина?</w:t>
      </w:r>
    </w:p>
    <w:p w:rsidR="008971FB" w:rsidRPr="000C116C" w:rsidRDefault="008971FB" w:rsidP="00810845">
      <w:pPr>
        <w:pStyle w:val="ActionDescription"/>
        <w:rPr>
          <w:sz w:val="26"/>
          <w:szCs w:val="26"/>
          <w:lang w:val="uk-UA"/>
        </w:rPr>
      </w:pPr>
      <w:r w:rsidRPr="000C116C">
        <w:rPr>
          <w:sz w:val="26"/>
          <w:szCs w:val="26"/>
          <w:lang w:val="uk-UA"/>
        </w:rPr>
        <w:t>ПОВІДОМЛЕННЯ РОМЧИКА: та скільки ж тобі казати - в мене немає дівчини!!!!!!!!!!!!!!!</w:t>
      </w:r>
    </w:p>
    <w:p w:rsidR="008971FB" w:rsidRPr="000C116C" w:rsidRDefault="008971FB" w:rsidP="00810845">
      <w:pPr>
        <w:pStyle w:val="HeroName"/>
        <w:rPr>
          <w:sz w:val="26"/>
          <w:szCs w:val="26"/>
          <w:lang w:val="uk-UA"/>
        </w:rPr>
      </w:pPr>
      <w:r w:rsidRPr="000C116C">
        <w:rPr>
          <w:sz w:val="26"/>
          <w:szCs w:val="26"/>
          <w:lang w:val="uk-UA"/>
        </w:rPr>
        <w:t>ярина</w:t>
      </w:r>
    </w:p>
    <w:p w:rsidR="008971FB" w:rsidRPr="000C116C" w:rsidRDefault="008971FB" w:rsidP="00810845">
      <w:pPr>
        <w:pStyle w:val="HeroRemarka"/>
        <w:rPr>
          <w:sz w:val="26"/>
          <w:szCs w:val="26"/>
          <w:lang w:val="uk-UA"/>
        </w:rPr>
      </w:pPr>
      <w:r w:rsidRPr="000C116C">
        <w:rPr>
          <w:sz w:val="26"/>
          <w:szCs w:val="26"/>
          <w:lang w:val="uk-UA"/>
        </w:rPr>
        <w:t>(пошепки)</w:t>
      </w:r>
    </w:p>
    <w:p w:rsidR="008971FB" w:rsidRDefault="008971FB" w:rsidP="00810845">
      <w:pPr>
        <w:pStyle w:val="HeroReplica"/>
        <w:rPr>
          <w:sz w:val="26"/>
          <w:szCs w:val="26"/>
          <w:lang w:val="uk-UA"/>
        </w:rPr>
      </w:pPr>
      <w:r w:rsidRPr="000C116C">
        <w:rPr>
          <w:sz w:val="26"/>
          <w:szCs w:val="26"/>
          <w:lang w:val="uk-UA"/>
        </w:rPr>
        <w:t>Знову злишся. Це таки твоя дівчина…</w:t>
      </w:r>
    </w:p>
    <w:p w:rsidR="008971FB" w:rsidRPr="003338F3" w:rsidRDefault="008971FB" w:rsidP="003338F3">
      <w:pPr>
        <w:rPr>
          <w:lang w:val="uk-UA"/>
        </w:rPr>
      </w:pPr>
    </w:p>
    <w:p w:rsidR="008971FB" w:rsidRDefault="008971FB" w:rsidP="00810845">
      <w:pPr>
        <w:rPr>
          <w:sz w:val="26"/>
          <w:szCs w:val="26"/>
          <w:lang w:val="uk-UA"/>
        </w:rPr>
      </w:pPr>
      <w:r w:rsidRPr="000C116C">
        <w:rPr>
          <w:sz w:val="26"/>
          <w:szCs w:val="26"/>
          <w:lang w:val="uk-UA"/>
        </w:rPr>
        <w:t>Ярина орудує мишкою, вдивляється в монітор. На моніторі сторінка друзів Ромчика.</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ярина</w:t>
      </w:r>
    </w:p>
    <w:p w:rsidR="008971FB" w:rsidRPr="000C116C" w:rsidRDefault="008971FB" w:rsidP="00810845">
      <w:pPr>
        <w:pStyle w:val="HeroReplica"/>
        <w:rPr>
          <w:sz w:val="26"/>
          <w:szCs w:val="26"/>
          <w:lang w:val="uk-UA"/>
        </w:rPr>
      </w:pPr>
      <w:r w:rsidRPr="000C116C">
        <w:rPr>
          <w:sz w:val="26"/>
          <w:szCs w:val="26"/>
          <w:lang w:val="uk-UA"/>
        </w:rPr>
        <w:t>Дівчина-дівчина. Як же ж тебе знайти… У друзів друзів ти ж маєш бути…</w:t>
      </w:r>
    </w:p>
    <w:p w:rsidR="008971FB" w:rsidRPr="000C116C" w:rsidRDefault="008971FB" w:rsidP="00810845">
      <w:pPr>
        <w:rPr>
          <w:sz w:val="26"/>
          <w:szCs w:val="26"/>
          <w:lang w:val="uk-UA"/>
        </w:rPr>
      </w:pPr>
    </w:p>
    <w:p w:rsidR="008971FB" w:rsidRPr="000C116C" w:rsidRDefault="008971FB" w:rsidP="00810845">
      <w:pPr>
        <w:pStyle w:val="ActionTimeArena"/>
        <w:rPr>
          <w:sz w:val="26"/>
          <w:szCs w:val="26"/>
          <w:lang w:val="uk-UA"/>
        </w:rPr>
      </w:pPr>
      <w:r w:rsidRPr="000C116C">
        <w:rPr>
          <w:sz w:val="26"/>
          <w:szCs w:val="26"/>
          <w:lang w:val="uk-UA"/>
        </w:rPr>
        <w:t>інт. кавярня - ніч</w:t>
      </w:r>
    </w:p>
    <w:p w:rsidR="008971FB" w:rsidRPr="000C116C" w:rsidRDefault="008971FB" w:rsidP="00810845">
      <w:pPr>
        <w:pStyle w:val="ActionDescription"/>
        <w:rPr>
          <w:sz w:val="26"/>
          <w:szCs w:val="26"/>
          <w:lang w:val="uk-UA"/>
        </w:rPr>
      </w:pPr>
      <w:r w:rsidRPr="000C116C">
        <w:rPr>
          <w:sz w:val="26"/>
          <w:szCs w:val="26"/>
          <w:lang w:val="uk-UA"/>
        </w:rPr>
        <w:t>Ярина вдивляється в темряву вікна та бачить там своє відображення, спокійне, врівноважене обличчя.</w:t>
      </w:r>
    </w:p>
    <w:p w:rsidR="008971FB" w:rsidRPr="000C116C" w:rsidRDefault="008971FB" w:rsidP="00810845">
      <w:pPr>
        <w:pStyle w:val="ActionDescription"/>
        <w:rPr>
          <w:sz w:val="26"/>
          <w:szCs w:val="26"/>
          <w:lang w:val="uk-UA"/>
        </w:rPr>
      </w:pPr>
      <w:r w:rsidRPr="000C116C">
        <w:rPr>
          <w:sz w:val="26"/>
          <w:szCs w:val="26"/>
          <w:lang w:val="uk-UA"/>
        </w:rPr>
        <w:t>Ярина відпиває кави та знову повертається в бік темного вікна та бачить</w:t>
      </w:r>
    </w:p>
    <w:p w:rsidR="008971FB" w:rsidRPr="000C116C" w:rsidRDefault="008971FB" w:rsidP="00810845">
      <w:pPr>
        <w:pStyle w:val="ActionTimeArena"/>
        <w:rPr>
          <w:sz w:val="26"/>
          <w:szCs w:val="26"/>
          <w:lang w:val="uk-UA"/>
        </w:rPr>
      </w:pPr>
      <w:r w:rsidRPr="000C116C">
        <w:rPr>
          <w:sz w:val="26"/>
          <w:szCs w:val="26"/>
          <w:lang w:val="uk-UA"/>
        </w:rPr>
        <w:t>відображення у вікні:</w:t>
      </w:r>
    </w:p>
    <w:p w:rsidR="008971FB" w:rsidRPr="000C116C" w:rsidRDefault="008971FB" w:rsidP="00810845">
      <w:pPr>
        <w:pStyle w:val="ActionDescription"/>
        <w:rPr>
          <w:sz w:val="26"/>
          <w:szCs w:val="26"/>
          <w:lang w:val="uk-UA"/>
        </w:rPr>
      </w:pPr>
      <w:r w:rsidRPr="000C116C">
        <w:rPr>
          <w:sz w:val="26"/>
          <w:szCs w:val="26"/>
          <w:lang w:val="uk-UA"/>
        </w:rPr>
        <w:t>Кімната Ярини, Ярина дивиться на монітор, на моніторі програється відео, де Олена, в самому спідньому, витанцьовує, пестливо погладжуючи свої принади (стилізовано під порно). Під час того танку діалог за кадром.</w:t>
      </w:r>
    </w:p>
    <w:p w:rsidR="008971FB" w:rsidRPr="000C116C" w:rsidRDefault="008971FB" w:rsidP="00810845">
      <w:pPr>
        <w:pStyle w:val="HeroName"/>
        <w:rPr>
          <w:sz w:val="26"/>
          <w:szCs w:val="26"/>
          <w:lang w:val="uk-UA"/>
        </w:rPr>
      </w:pPr>
      <w:r w:rsidRPr="000C116C">
        <w:rPr>
          <w:sz w:val="26"/>
          <w:szCs w:val="26"/>
          <w:lang w:val="uk-UA"/>
        </w:rPr>
        <w:t>ярина</w:t>
      </w:r>
    </w:p>
    <w:p w:rsidR="008971FB" w:rsidRPr="000C116C" w:rsidRDefault="008971FB" w:rsidP="00810845">
      <w:pPr>
        <w:pStyle w:val="HeroVoiceOver"/>
        <w:rPr>
          <w:sz w:val="26"/>
          <w:szCs w:val="26"/>
          <w:lang w:val="uk-UA"/>
        </w:rPr>
      </w:pPr>
      <w:r w:rsidRPr="000C116C">
        <w:rPr>
          <w:sz w:val="26"/>
          <w:szCs w:val="26"/>
          <w:lang w:val="uk-UA"/>
        </w:rPr>
        <w:t>(за кадром)</w:t>
      </w:r>
    </w:p>
    <w:p w:rsidR="008971FB" w:rsidRPr="000C116C" w:rsidRDefault="008971FB" w:rsidP="00810845">
      <w:pPr>
        <w:pStyle w:val="HeroReplica"/>
        <w:rPr>
          <w:sz w:val="26"/>
          <w:szCs w:val="26"/>
          <w:lang w:val="uk-UA"/>
        </w:rPr>
      </w:pPr>
      <w:r w:rsidRPr="000C116C">
        <w:rPr>
          <w:sz w:val="26"/>
          <w:szCs w:val="26"/>
          <w:lang w:val="uk-UA"/>
        </w:rPr>
        <w:t>Твоя дівчина порно актриса?</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ромчик</w:t>
      </w:r>
    </w:p>
    <w:p w:rsidR="008971FB" w:rsidRPr="000C116C" w:rsidRDefault="008971FB" w:rsidP="00810845">
      <w:pPr>
        <w:pStyle w:val="HeroVoiceOver"/>
        <w:rPr>
          <w:sz w:val="26"/>
          <w:szCs w:val="26"/>
          <w:lang w:val="uk-UA"/>
        </w:rPr>
      </w:pPr>
      <w:r w:rsidRPr="000C116C">
        <w:rPr>
          <w:sz w:val="26"/>
          <w:szCs w:val="26"/>
          <w:lang w:val="uk-UA"/>
        </w:rPr>
        <w:t>(за кадром, втомлено)</w:t>
      </w:r>
    </w:p>
    <w:p w:rsidR="008971FB" w:rsidRPr="000C116C" w:rsidRDefault="008971FB" w:rsidP="00810845">
      <w:pPr>
        <w:pStyle w:val="HeroReplica"/>
        <w:rPr>
          <w:sz w:val="26"/>
          <w:szCs w:val="26"/>
          <w:lang w:val="ru-RU"/>
        </w:rPr>
      </w:pPr>
      <w:r w:rsidRPr="000C116C">
        <w:rPr>
          <w:sz w:val="26"/>
          <w:szCs w:val="26"/>
          <w:lang w:val="ru-RU"/>
        </w:rPr>
        <w:t>У меня нет девушки…</w:t>
      </w:r>
    </w:p>
    <w:p w:rsidR="008971FB" w:rsidRPr="000C116C" w:rsidRDefault="008971FB" w:rsidP="00810845">
      <w:pPr>
        <w:rPr>
          <w:sz w:val="26"/>
          <w:szCs w:val="26"/>
          <w:lang w:val="ru-RU"/>
        </w:rPr>
      </w:pPr>
    </w:p>
    <w:p w:rsidR="008971FB" w:rsidRPr="000C116C" w:rsidRDefault="008971FB" w:rsidP="00810845">
      <w:pPr>
        <w:pStyle w:val="HeroName"/>
        <w:rPr>
          <w:sz w:val="26"/>
          <w:szCs w:val="26"/>
          <w:lang w:val="uk-UA"/>
        </w:rPr>
      </w:pPr>
      <w:r w:rsidRPr="000C116C">
        <w:rPr>
          <w:sz w:val="26"/>
          <w:szCs w:val="26"/>
          <w:lang w:val="uk-UA"/>
        </w:rPr>
        <w:t>ярина</w:t>
      </w:r>
    </w:p>
    <w:p w:rsidR="008971FB" w:rsidRPr="000C116C" w:rsidRDefault="008971FB" w:rsidP="00810845">
      <w:pPr>
        <w:pStyle w:val="HeroVoiceOver"/>
        <w:rPr>
          <w:sz w:val="26"/>
          <w:szCs w:val="26"/>
          <w:lang w:val="uk-UA"/>
        </w:rPr>
      </w:pPr>
      <w:r w:rsidRPr="000C116C">
        <w:rPr>
          <w:sz w:val="26"/>
          <w:szCs w:val="26"/>
          <w:lang w:val="uk-UA"/>
        </w:rPr>
        <w:t>(за кадром)</w:t>
      </w:r>
    </w:p>
    <w:p w:rsidR="008971FB" w:rsidRPr="000C116C" w:rsidRDefault="008971FB" w:rsidP="00810845">
      <w:pPr>
        <w:pStyle w:val="HeroReplica"/>
        <w:rPr>
          <w:sz w:val="26"/>
          <w:szCs w:val="26"/>
          <w:lang w:val="uk-UA"/>
        </w:rPr>
      </w:pPr>
      <w:r w:rsidRPr="000C116C">
        <w:rPr>
          <w:sz w:val="26"/>
          <w:szCs w:val="26"/>
          <w:lang w:val="uk-UA"/>
        </w:rPr>
        <w:t>Але ти кохав її.</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ромчик</w:t>
      </w:r>
    </w:p>
    <w:p w:rsidR="008971FB" w:rsidRPr="000C116C" w:rsidRDefault="008971FB" w:rsidP="00810845">
      <w:pPr>
        <w:pStyle w:val="HeroVoiceOver"/>
        <w:rPr>
          <w:sz w:val="26"/>
          <w:szCs w:val="26"/>
          <w:lang w:val="uk-UA"/>
        </w:rPr>
      </w:pPr>
      <w:r w:rsidRPr="000C116C">
        <w:rPr>
          <w:sz w:val="26"/>
          <w:szCs w:val="26"/>
          <w:lang w:val="uk-UA"/>
        </w:rPr>
        <w:t>(за кадром, втомлено)</w:t>
      </w:r>
    </w:p>
    <w:p w:rsidR="008971FB" w:rsidRPr="000C116C" w:rsidRDefault="008971FB" w:rsidP="00810845">
      <w:pPr>
        <w:pStyle w:val="HeroReplica"/>
        <w:rPr>
          <w:sz w:val="26"/>
          <w:szCs w:val="26"/>
          <w:lang w:val="uk-UA"/>
        </w:rPr>
      </w:pPr>
      <w:r w:rsidRPr="000C116C">
        <w:rPr>
          <w:sz w:val="26"/>
          <w:szCs w:val="26"/>
          <w:lang w:val="ru-RU"/>
        </w:rPr>
        <w:t>Да</w:t>
      </w:r>
      <w:r w:rsidRPr="000C116C">
        <w:rPr>
          <w:sz w:val="26"/>
          <w:szCs w:val="26"/>
          <w:lang w:val="uk-UA"/>
        </w:rPr>
        <w:t>.</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ярина</w:t>
      </w:r>
    </w:p>
    <w:p w:rsidR="008971FB" w:rsidRPr="000C116C" w:rsidRDefault="008971FB" w:rsidP="00810845">
      <w:pPr>
        <w:pStyle w:val="HeroVoiceOver"/>
        <w:rPr>
          <w:sz w:val="26"/>
          <w:szCs w:val="26"/>
          <w:lang w:val="uk-UA"/>
        </w:rPr>
      </w:pPr>
      <w:r w:rsidRPr="000C116C">
        <w:rPr>
          <w:sz w:val="26"/>
          <w:szCs w:val="26"/>
          <w:lang w:val="uk-UA"/>
        </w:rPr>
        <w:t>(за кадром)</w:t>
      </w:r>
    </w:p>
    <w:p w:rsidR="008971FB" w:rsidRPr="000C116C" w:rsidRDefault="008971FB" w:rsidP="00810845">
      <w:pPr>
        <w:pStyle w:val="HeroReplica"/>
        <w:rPr>
          <w:sz w:val="26"/>
          <w:szCs w:val="26"/>
          <w:lang w:val="uk-UA"/>
        </w:rPr>
      </w:pPr>
      <w:r w:rsidRPr="000C116C">
        <w:rPr>
          <w:sz w:val="26"/>
          <w:szCs w:val="26"/>
          <w:lang w:val="uk-UA"/>
        </w:rPr>
        <w:t>Це твоя перша дівчина?</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ромчик</w:t>
      </w:r>
    </w:p>
    <w:p w:rsidR="008971FB" w:rsidRPr="000C116C" w:rsidRDefault="008971FB" w:rsidP="00810845">
      <w:pPr>
        <w:pStyle w:val="HeroVoiceOver"/>
        <w:rPr>
          <w:sz w:val="26"/>
          <w:szCs w:val="26"/>
          <w:lang w:val="uk-UA"/>
        </w:rPr>
      </w:pPr>
      <w:r w:rsidRPr="000C116C">
        <w:rPr>
          <w:sz w:val="26"/>
          <w:szCs w:val="26"/>
          <w:lang w:val="uk-UA"/>
        </w:rPr>
        <w:t>(за кадром, втомлено)</w:t>
      </w:r>
    </w:p>
    <w:p w:rsidR="008971FB" w:rsidRPr="000C116C" w:rsidRDefault="008971FB" w:rsidP="00810845">
      <w:pPr>
        <w:pStyle w:val="HeroReplica"/>
        <w:rPr>
          <w:sz w:val="26"/>
          <w:szCs w:val="26"/>
          <w:lang w:val="uk-UA"/>
        </w:rPr>
      </w:pPr>
      <w:r w:rsidRPr="000C116C">
        <w:rPr>
          <w:sz w:val="26"/>
          <w:szCs w:val="26"/>
          <w:lang w:val="ru-RU"/>
        </w:rPr>
        <w:t>Да</w:t>
      </w:r>
      <w:r w:rsidRPr="000C116C">
        <w:rPr>
          <w:sz w:val="26"/>
          <w:szCs w:val="26"/>
          <w:lang w:val="uk-UA"/>
        </w:rPr>
        <w:t>.</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ярина</w:t>
      </w:r>
    </w:p>
    <w:p w:rsidR="008971FB" w:rsidRPr="000C116C" w:rsidRDefault="008971FB" w:rsidP="00810845">
      <w:pPr>
        <w:pStyle w:val="HeroVoiceOver"/>
        <w:rPr>
          <w:sz w:val="26"/>
          <w:szCs w:val="26"/>
          <w:lang w:val="uk-UA"/>
        </w:rPr>
      </w:pPr>
      <w:r w:rsidRPr="000C116C">
        <w:rPr>
          <w:sz w:val="26"/>
          <w:szCs w:val="26"/>
          <w:lang w:val="uk-UA"/>
        </w:rPr>
        <w:t>(за кадром)</w:t>
      </w:r>
    </w:p>
    <w:p w:rsidR="008971FB" w:rsidRPr="000C116C" w:rsidRDefault="008971FB" w:rsidP="00810845">
      <w:pPr>
        <w:pStyle w:val="HeroReplica"/>
        <w:rPr>
          <w:sz w:val="26"/>
          <w:szCs w:val="26"/>
          <w:lang w:val="uk-UA"/>
        </w:rPr>
      </w:pPr>
      <w:r w:rsidRPr="000C116C">
        <w:rPr>
          <w:sz w:val="26"/>
          <w:szCs w:val="26"/>
          <w:lang w:val="uk-UA"/>
        </w:rPr>
        <w:t>Мені тебе шкода.</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ромчик</w:t>
      </w:r>
    </w:p>
    <w:p w:rsidR="008971FB" w:rsidRPr="000C116C" w:rsidRDefault="008971FB" w:rsidP="00810845">
      <w:pPr>
        <w:pStyle w:val="HeroVoiceOver"/>
        <w:rPr>
          <w:sz w:val="26"/>
          <w:szCs w:val="26"/>
          <w:lang w:val="uk-UA"/>
        </w:rPr>
      </w:pPr>
      <w:r w:rsidRPr="000C116C">
        <w:rPr>
          <w:sz w:val="26"/>
          <w:szCs w:val="26"/>
          <w:lang w:val="uk-UA"/>
        </w:rPr>
        <w:t>(за кадром, втомлено)</w:t>
      </w:r>
    </w:p>
    <w:p w:rsidR="008971FB" w:rsidRPr="000C116C" w:rsidRDefault="008971FB" w:rsidP="00810845">
      <w:pPr>
        <w:pStyle w:val="HeroReplica"/>
        <w:rPr>
          <w:sz w:val="26"/>
          <w:szCs w:val="26"/>
          <w:lang w:val="uk-UA"/>
        </w:rPr>
      </w:pPr>
      <w:r w:rsidRPr="000C116C">
        <w:rPr>
          <w:sz w:val="26"/>
          <w:szCs w:val="26"/>
          <w:lang w:val="ru-RU"/>
        </w:rPr>
        <w:t>А мне нет</w:t>
      </w:r>
      <w:r w:rsidRPr="000C116C">
        <w:rPr>
          <w:sz w:val="26"/>
          <w:szCs w:val="26"/>
          <w:lang w:val="uk-UA"/>
        </w:rPr>
        <w:t>.</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ярина</w:t>
      </w:r>
    </w:p>
    <w:p w:rsidR="008971FB" w:rsidRPr="000C116C" w:rsidRDefault="008971FB" w:rsidP="00810845">
      <w:pPr>
        <w:pStyle w:val="HeroVoiceOver"/>
        <w:rPr>
          <w:sz w:val="26"/>
          <w:szCs w:val="26"/>
          <w:lang w:val="uk-UA"/>
        </w:rPr>
      </w:pPr>
      <w:r w:rsidRPr="000C116C">
        <w:rPr>
          <w:sz w:val="26"/>
          <w:szCs w:val="26"/>
          <w:lang w:val="uk-UA"/>
        </w:rPr>
        <w:t>(за кадром)</w:t>
      </w:r>
    </w:p>
    <w:p w:rsidR="008971FB" w:rsidRPr="000C116C" w:rsidRDefault="008971FB" w:rsidP="00810845">
      <w:pPr>
        <w:pStyle w:val="HeroReplica"/>
        <w:rPr>
          <w:sz w:val="26"/>
          <w:szCs w:val="26"/>
          <w:lang w:val="uk-UA"/>
        </w:rPr>
      </w:pPr>
      <w:r w:rsidRPr="000C116C">
        <w:rPr>
          <w:sz w:val="26"/>
          <w:szCs w:val="26"/>
          <w:lang w:val="uk-UA"/>
        </w:rPr>
        <w:t>Я серйозно. Я тебе розумію, я знаю - що ти відчуваєш.</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ромчик</w:t>
      </w:r>
    </w:p>
    <w:p w:rsidR="008971FB" w:rsidRPr="000C116C" w:rsidRDefault="008971FB" w:rsidP="00810845">
      <w:pPr>
        <w:pStyle w:val="HeroVoiceOver"/>
        <w:rPr>
          <w:sz w:val="26"/>
          <w:szCs w:val="26"/>
          <w:lang w:val="uk-UA"/>
        </w:rPr>
      </w:pPr>
      <w:r w:rsidRPr="000C116C">
        <w:rPr>
          <w:sz w:val="26"/>
          <w:szCs w:val="26"/>
          <w:lang w:val="uk-UA"/>
        </w:rPr>
        <w:t>(за кадром, гірко-іронічно)</w:t>
      </w:r>
    </w:p>
    <w:p w:rsidR="008971FB" w:rsidRPr="000C116C" w:rsidRDefault="008971FB" w:rsidP="00810845">
      <w:pPr>
        <w:pStyle w:val="HeroReplica"/>
        <w:rPr>
          <w:sz w:val="26"/>
          <w:szCs w:val="26"/>
          <w:lang w:val="uk-UA"/>
        </w:rPr>
      </w:pPr>
      <w:r w:rsidRPr="000C116C">
        <w:rPr>
          <w:sz w:val="26"/>
          <w:szCs w:val="26"/>
          <w:lang w:val="ru-RU"/>
        </w:rPr>
        <w:t>Все вы одинаковы</w:t>
      </w:r>
      <w:r w:rsidRPr="000C116C">
        <w:rPr>
          <w:sz w:val="26"/>
          <w:szCs w:val="26"/>
          <w:lang w:val="uk-UA"/>
        </w:rPr>
        <w:t>.</w:t>
      </w:r>
    </w:p>
    <w:p w:rsidR="008971FB" w:rsidRPr="000C116C" w:rsidRDefault="008971FB" w:rsidP="00810845">
      <w:pPr>
        <w:rPr>
          <w:sz w:val="26"/>
          <w:szCs w:val="26"/>
          <w:lang w:val="uk-UA"/>
        </w:rPr>
      </w:pPr>
    </w:p>
    <w:p w:rsidR="008971FB" w:rsidRPr="000C116C" w:rsidRDefault="008971FB" w:rsidP="00810845">
      <w:pPr>
        <w:rPr>
          <w:sz w:val="26"/>
          <w:szCs w:val="26"/>
          <w:lang w:val="uk-UA"/>
        </w:rPr>
      </w:pPr>
      <w:r w:rsidRPr="000C116C">
        <w:rPr>
          <w:sz w:val="26"/>
          <w:szCs w:val="26"/>
          <w:lang w:val="uk-UA"/>
        </w:rPr>
        <w:t>Ярина відвертається від вікна, відсьорбує каву.</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ярина</w:t>
      </w:r>
    </w:p>
    <w:p w:rsidR="008971FB" w:rsidRPr="000C116C" w:rsidRDefault="008971FB" w:rsidP="00810845">
      <w:pPr>
        <w:pStyle w:val="HeroReplica"/>
        <w:rPr>
          <w:sz w:val="26"/>
          <w:szCs w:val="26"/>
          <w:lang w:val="uk-UA"/>
        </w:rPr>
      </w:pPr>
      <w:r w:rsidRPr="000C116C">
        <w:rPr>
          <w:sz w:val="26"/>
          <w:szCs w:val="26"/>
          <w:lang w:val="uk-UA"/>
        </w:rPr>
        <w:t>Всі ми однакові.</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хлопець</w:t>
      </w:r>
    </w:p>
    <w:p w:rsidR="008971FB" w:rsidRPr="000C116C" w:rsidRDefault="008971FB" w:rsidP="00810845">
      <w:pPr>
        <w:pStyle w:val="HeroVoiceOver"/>
        <w:rPr>
          <w:sz w:val="26"/>
          <w:szCs w:val="26"/>
          <w:lang w:val="uk-UA"/>
        </w:rPr>
      </w:pPr>
      <w:r w:rsidRPr="000C116C">
        <w:rPr>
          <w:sz w:val="26"/>
          <w:szCs w:val="26"/>
          <w:lang w:val="uk-UA"/>
        </w:rPr>
        <w:t>(за кадром)</w:t>
      </w:r>
    </w:p>
    <w:p w:rsidR="008971FB" w:rsidRDefault="008971FB" w:rsidP="00810845">
      <w:pPr>
        <w:pStyle w:val="HeroReplica"/>
        <w:rPr>
          <w:sz w:val="26"/>
          <w:szCs w:val="26"/>
          <w:lang w:val="uk-UA"/>
        </w:rPr>
      </w:pPr>
      <w:r w:rsidRPr="000C116C">
        <w:rPr>
          <w:sz w:val="26"/>
          <w:szCs w:val="26"/>
          <w:lang w:val="uk-UA"/>
        </w:rPr>
        <w:t>Що?</w:t>
      </w:r>
    </w:p>
    <w:p w:rsidR="008971FB" w:rsidRPr="003338F3" w:rsidRDefault="008971FB" w:rsidP="003338F3">
      <w:pPr>
        <w:rPr>
          <w:lang w:val="uk-UA"/>
        </w:rPr>
      </w:pPr>
    </w:p>
    <w:p w:rsidR="008971FB" w:rsidRPr="000C116C" w:rsidRDefault="008971FB" w:rsidP="00810845">
      <w:pPr>
        <w:pStyle w:val="ActionDescription"/>
        <w:rPr>
          <w:sz w:val="26"/>
          <w:szCs w:val="26"/>
          <w:lang w:val="uk-UA"/>
        </w:rPr>
      </w:pPr>
      <w:r w:rsidRPr="000C116C">
        <w:rPr>
          <w:sz w:val="26"/>
          <w:szCs w:val="26"/>
          <w:lang w:val="uk-UA"/>
        </w:rPr>
        <w:t xml:space="preserve">Навпроти Ярини сидить ХЛОПЕЦЬ(19), моложавий, стильно одягнений, </w:t>
      </w:r>
      <w:r w:rsidRPr="000C116C">
        <w:rPr>
          <w:sz w:val="26"/>
          <w:szCs w:val="26"/>
          <w:lang w:val="ru-RU"/>
        </w:rPr>
        <w:t xml:space="preserve">з </w:t>
      </w:r>
      <w:r w:rsidRPr="000C116C">
        <w:rPr>
          <w:sz w:val="26"/>
          <w:szCs w:val="26"/>
          <w:lang w:val="uk-UA"/>
        </w:rPr>
        <w:t>за допомогою гелю укладеним волоссям…</w:t>
      </w:r>
    </w:p>
    <w:p w:rsidR="008971FB" w:rsidRPr="000C116C" w:rsidRDefault="008971FB" w:rsidP="00810845">
      <w:pPr>
        <w:pStyle w:val="ActionDescription"/>
        <w:rPr>
          <w:sz w:val="26"/>
          <w:szCs w:val="26"/>
          <w:lang w:val="uk-UA"/>
        </w:rPr>
      </w:pPr>
      <w:r w:rsidRPr="000C116C">
        <w:rPr>
          <w:sz w:val="26"/>
          <w:szCs w:val="26"/>
          <w:lang w:val="uk-UA"/>
        </w:rPr>
        <w:t>Ярина ставить чашку на блюдце, дістає з сумочки дзеркальце та губну, мастить губи, дивиться на хлопця</w:t>
      </w:r>
    </w:p>
    <w:p w:rsidR="008971FB" w:rsidRPr="000C116C" w:rsidRDefault="008971FB" w:rsidP="00810845">
      <w:pPr>
        <w:pStyle w:val="HeroName"/>
        <w:rPr>
          <w:sz w:val="26"/>
          <w:szCs w:val="26"/>
          <w:lang w:val="uk-UA"/>
        </w:rPr>
      </w:pPr>
      <w:r w:rsidRPr="000C116C">
        <w:rPr>
          <w:sz w:val="26"/>
          <w:szCs w:val="26"/>
          <w:lang w:val="uk-UA"/>
        </w:rPr>
        <w:t>ярина</w:t>
      </w:r>
    </w:p>
    <w:p w:rsidR="008971FB" w:rsidRDefault="008971FB" w:rsidP="00810845">
      <w:pPr>
        <w:pStyle w:val="HeroReplica"/>
        <w:rPr>
          <w:sz w:val="26"/>
          <w:szCs w:val="26"/>
          <w:lang w:val="uk-UA"/>
        </w:rPr>
      </w:pPr>
      <w:r w:rsidRPr="000C116C">
        <w:rPr>
          <w:sz w:val="26"/>
          <w:szCs w:val="26"/>
          <w:lang w:val="uk-UA"/>
        </w:rPr>
        <w:t>Та нічого… згадалося… ну ходімо. Тільки спати в моєму ліжку ти не останешся… додому поїдеш…</w:t>
      </w:r>
    </w:p>
    <w:p w:rsidR="008971FB" w:rsidRPr="003338F3" w:rsidRDefault="008971FB" w:rsidP="003338F3">
      <w:pPr>
        <w:rPr>
          <w:lang w:val="uk-UA"/>
        </w:rPr>
      </w:pPr>
    </w:p>
    <w:p w:rsidR="008971FB" w:rsidRPr="000C116C" w:rsidRDefault="008971FB" w:rsidP="00810845">
      <w:pPr>
        <w:rPr>
          <w:sz w:val="26"/>
          <w:szCs w:val="26"/>
          <w:lang w:val="uk-UA"/>
        </w:rPr>
      </w:pPr>
      <w:r w:rsidRPr="000C116C">
        <w:rPr>
          <w:sz w:val="26"/>
          <w:szCs w:val="26"/>
          <w:lang w:val="uk-UA"/>
        </w:rPr>
        <w:t>Хлопець погоджувально киває та винувато й дещо принижено посміхається, намагаючись посмішкою ніби захистити свою гордість.</w:t>
      </w:r>
    </w:p>
    <w:p w:rsidR="008971FB" w:rsidRDefault="008971FB" w:rsidP="00810845">
      <w:pPr>
        <w:pStyle w:val="ActionTimeArena"/>
        <w:jc w:val="center"/>
        <w:rPr>
          <w:lang w:val="uk-UA"/>
        </w:rPr>
        <w:sectPr w:rsidR="008971FB" w:rsidSect="000C116C">
          <w:headerReference w:type="even" r:id="rId12"/>
          <w:headerReference w:type="default" r:id="rId13"/>
          <w:footerReference w:type="even" r:id="rId14"/>
          <w:footerReference w:type="default" r:id="rId15"/>
          <w:headerReference w:type="first" r:id="rId16"/>
          <w:footerReference w:type="first" r:id="rId17"/>
          <w:pgSz w:w="11907" w:h="16839" w:code="9"/>
          <w:pgMar w:top="1418" w:right="1418" w:bottom="709" w:left="1560" w:header="709" w:footer="709" w:gutter="0"/>
          <w:cols w:space="708"/>
          <w:titlePg/>
          <w:docGrid w:linePitch="360"/>
        </w:sectPr>
      </w:pPr>
    </w:p>
    <w:p w:rsidR="008971FB" w:rsidRPr="003533DB" w:rsidRDefault="008971FB" w:rsidP="00810845">
      <w:pPr>
        <w:pStyle w:val="Titr"/>
        <w:jc w:val="center"/>
        <w:rPr>
          <w:b/>
          <w:sz w:val="28"/>
          <w:szCs w:val="28"/>
          <w:lang w:val="uk-UA"/>
        </w:rPr>
      </w:pPr>
      <w:r w:rsidRPr="003533DB">
        <w:rPr>
          <w:b/>
          <w:sz w:val="28"/>
          <w:szCs w:val="28"/>
          <w:lang w:val="uk-UA"/>
        </w:rPr>
        <w:t>епізод 2 «мир душі твоїй, богдане!»</w:t>
      </w:r>
    </w:p>
    <w:p w:rsidR="008971FB" w:rsidRPr="000C116C" w:rsidRDefault="008971FB" w:rsidP="00810845">
      <w:pPr>
        <w:pStyle w:val="Titr"/>
        <w:rPr>
          <w:sz w:val="26"/>
          <w:szCs w:val="26"/>
          <w:lang w:val="uk-UA"/>
        </w:rPr>
      </w:pPr>
      <w:r w:rsidRPr="000C116C">
        <w:rPr>
          <w:sz w:val="26"/>
          <w:szCs w:val="26"/>
          <w:lang w:val="uk-UA"/>
        </w:rPr>
        <w:t>ТИТР: запоріжжя, рік 2005</w:t>
      </w:r>
    </w:p>
    <w:p w:rsidR="008971FB" w:rsidRPr="000C116C" w:rsidRDefault="008971FB" w:rsidP="00810845">
      <w:pPr>
        <w:pStyle w:val="ActionTimeArena"/>
        <w:rPr>
          <w:sz w:val="26"/>
          <w:szCs w:val="26"/>
          <w:lang w:val="uk-UA"/>
        </w:rPr>
      </w:pPr>
      <w:r w:rsidRPr="000C116C">
        <w:rPr>
          <w:sz w:val="26"/>
          <w:szCs w:val="26"/>
          <w:lang w:val="uk-UA"/>
        </w:rPr>
        <w:t>екст. площа леніна - вечір</w:t>
      </w:r>
    </w:p>
    <w:p w:rsidR="008971FB" w:rsidRPr="000C116C" w:rsidRDefault="008971FB" w:rsidP="00810845">
      <w:pPr>
        <w:pStyle w:val="ActionDescription"/>
        <w:rPr>
          <w:sz w:val="26"/>
          <w:szCs w:val="26"/>
          <w:lang w:val="uk-UA"/>
        </w:rPr>
      </w:pPr>
      <w:r w:rsidRPr="000C116C">
        <w:rPr>
          <w:sz w:val="26"/>
          <w:szCs w:val="26"/>
          <w:lang w:val="uk-UA"/>
        </w:rPr>
        <w:t>Звуковим супроводом радіо.</w:t>
      </w:r>
    </w:p>
    <w:p w:rsidR="008971FB" w:rsidRPr="000C116C" w:rsidRDefault="008971FB" w:rsidP="00810845">
      <w:pPr>
        <w:pStyle w:val="ActionDescription"/>
        <w:rPr>
          <w:sz w:val="26"/>
          <w:szCs w:val="26"/>
          <w:lang w:val="uk-UA"/>
        </w:rPr>
      </w:pPr>
      <w:r w:rsidRPr="000C116C">
        <w:rPr>
          <w:sz w:val="26"/>
          <w:szCs w:val="26"/>
          <w:lang w:val="uk-UA"/>
        </w:rPr>
        <w:t>Моторошна музика або звуки, завивання вітру. Крізь ялини пам'ятник Леніну поступово напливає на глядача.(Стилізація під фільми жахів).</w:t>
      </w:r>
    </w:p>
    <w:p w:rsidR="008971FB" w:rsidRPr="000C116C" w:rsidRDefault="008971FB" w:rsidP="00810845">
      <w:pPr>
        <w:pStyle w:val="ActionTimeArena"/>
        <w:rPr>
          <w:sz w:val="26"/>
          <w:szCs w:val="26"/>
          <w:lang w:val="uk-UA"/>
        </w:rPr>
      </w:pPr>
      <w:r w:rsidRPr="000C116C">
        <w:rPr>
          <w:sz w:val="26"/>
          <w:szCs w:val="26"/>
          <w:lang w:val="uk-UA"/>
        </w:rPr>
        <w:t>Екст. Дах будинку - вечір</w:t>
      </w:r>
    </w:p>
    <w:p w:rsidR="008971FB" w:rsidRPr="000C116C" w:rsidRDefault="008971FB" w:rsidP="00810845">
      <w:pPr>
        <w:pStyle w:val="ActionDescription"/>
        <w:rPr>
          <w:sz w:val="26"/>
          <w:szCs w:val="26"/>
          <w:lang w:val="uk-UA"/>
        </w:rPr>
      </w:pPr>
      <w:r w:rsidRPr="000C116C">
        <w:rPr>
          <w:sz w:val="26"/>
          <w:szCs w:val="26"/>
          <w:lang w:val="uk-UA"/>
        </w:rPr>
        <w:t>Звук перемикаємої хвилі. Пісня</w:t>
      </w:r>
      <w:r w:rsidRPr="000C116C">
        <w:rPr>
          <w:sz w:val="26"/>
          <w:szCs w:val="26"/>
          <w:lang w:val="ru-RU"/>
        </w:rPr>
        <w:t>.</w:t>
      </w:r>
      <w:r w:rsidRPr="000C116C">
        <w:rPr>
          <w:sz w:val="26"/>
          <w:szCs w:val="26"/>
          <w:lang w:val="uk-UA"/>
        </w:rPr>
        <w:t xml:space="preserve"> </w:t>
      </w:r>
    </w:p>
    <w:p w:rsidR="008971FB" w:rsidRPr="000C116C" w:rsidRDefault="008971FB" w:rsidP="00810845">
      <w:pPr>
        <w:pStyle w:val="ActionDescription"/>
        <w:rPr>
          <w:sz w:val="26"/>
          <w:szCs w:val="26"/>
          <w:lang w:val="uk-UA"/>
        </w:rPr>
      </w:pPr>
      <w:r w:rsidRPr="000C116C">
        <w:rPr>
          <w:sz w:val="26"/>
          <w:szCs w:val="26"/>
          <w:lang w:val="uk-UA"/>
        </w:rPr>
        <w:t>На даху двоє хлопців. ВІКТОР(22-25). ТАРАС(20-23).</w:t>
      </w:r>
    </w:p>
    <w:p w:rsidR="008971FB" w:rsidRPr="000C116C" w:rsidRDefault="008971FB" w:rsidP="00810845">
      <w:pPr>
        <w:pStyle w:val="ActionDescription"/>
        <w:rPr>
          <w:sz w:val="26"/>
          <w:szCs w:val="26"/>
          <w:lang w:val="uk-UA"/>
        </w:rPr>
      </w:pPr>
      <w:r w:rsidRPr="000C116C">
        <w:rPr>
          <w:sz w:val="26"/>
          <w:szCs w:val="26"/>
          <w:lang w:val="uk-UA"/>
        </w:rPr>
        <w:t>Хлопці дивляться на пам'ятник Леніну, з гори, панорамно.</w:t>
      </w:r>
      <w:r w:rsidRPr="000C116C">
        <w:rPr>
          <w:sz w:val="26"/>
          <w:szCs w:val="26"/>
          <w:lang w:val="ru-RU"/>
        </w:rPr>
        <w:t xml:space="preserve"> Тарас крутить в </w:t>
      </w:r>
      <w:r w:rsidRPr="000C116C">
        <w:rPr>
          <w:sz w:val="26"/>
          <w:szCs w:val="26"/>
          <w:lang w:val="uk-UA"/>
        </w:rPr>
        <w:t>руці яйце.</w:t>
      </w:r>
    </w:p>
    <w:p w:rsidR="008971FB" w:rsidRPr="000C116C" w:rsidRDefault="008971FB" w:rsidP="00810845">
      <w:pPr>
        <w:pStyle w:val="HeroName"/>
        <w:rPr>
          <w:sz w:val="26"/>
          <w:szCs w:val="26"/>
          <w:lang w:val="uk-UA"/>
        </w:rPr>
      </w:pPr>
      <w:r w:rsidRPr="000C116C">
        <w:rPr>
          <w:sz w:val="26"/>
          <w:szCs w:val="26"/>
          <w:lang w:val="uk-UA"/>
        </w:rPr>
        <w:t>тарас</w:t>
      </w:r>
    </w:p>
    <w:p w:rsidR="008971FB" w:rsidRPr="000C116C" w:rsidRDefault="008971FB" w:rsidP="00810845">
      <w:pPr>
        <w:pStyle w:val="HeroReplica"/>
        <w:rPr>
          <w:sz w:val="26"/>
          <w:szCs w:val="26"/>
          <w:lang w:val="uk-UA"/>
        </w:rPr>
      </w:pPr>
      <w:r w:rsidRPr="000C116C">
        <w:rPr>
          <w:sz w:val="26"/>
          <w:szCs w:val="26"/>
          <w:lang w:val="uk-UA"/>
        </w:rPr>
        <w:t>Я бачив дивний сон, немов би наді мною безмірна і важка брила кам'яна. Яка своєю кам'яно</w:t>
      </w:r>
      <w:r w:rsidRPr="000C116C">
        <w:rPr>
          <w:sz w:val="26"/>
          <w:szCs w:val="26"/>
          <w:lang w:val="ru-RU"/>
        </w:rPr>
        <w:t>ю</w:t>
      </w:r>
      <w:r w:rsidRPr="000C116C">
        <w:rPr>
          <w:sz w:val="26"/>
          <w:szCs w:val="26"/>
          <w:lang w:val="uk-UA"/>
        </w:rPr>
        <w:t xml:space="preserve"> п'ятою чавити призвана.</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віктор</w:t>
      </w:r>
    </w:p>
    <w:p w:rsidR="008971FB" w:rsidRPr="000C116C" w:rsidRDefault="008971FB" w:rsidP="00810845">
      <w:pPr>
        <w:pStyle w:val="HeroReplica"/>
        <w:rPr>
          <w:sz w:val="26"/>
          <w:szCs w:val="26"/>
          <w:lang w:val="uk-UA"/>
        </w:rPr>
      </w:pPr>
      <w:r w:rsidRPr="000C116C">
        <w:rPr>
          <w:sz w:val="26"/>
          <w:szCs w:val="26"/>
          <w:lang w:val="uk-UA"/>
        </w:rPr>
        <w:t>І нам її приречено розбити.</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тарас</w:t>
      </w:r>
    </w:p>
    <w:p w:rsidR="008971FB" w:rsidRPr="000C116C" w:rsidRDefault="008971FB" w:rsidP="00810845">
      <w:pPr>
        <w:pStyle w:val="HeroReplica"/>
        <w:rPr>
          <w:sz w:val="26"/>
          <w:szCs w:val="26"/>
          <w:lang w:val="uk-UA"/>
        </w:rPr>
      </w:pPr>
      <w:r w:rsidRPr="000C116C">
        <w:rPr>
          <w:sz w:val="26"/>
          <w:szCs w:val="26"/>
          <w:lang w:val="uk-UA"/>
        </w:rPr>
        <w:t>Ну ніби так.</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віктор</w:t>
      </w:r>
    </w:p>
    <w:p w:rsidR="008971FB" w:rsidRPr="000C116C" w:rsidRDefault="008971FB" w:rsidP="00810845">
      <w:pPr>
        <w:pStyle w:val="HeroReplica"/>
        <w:rPr>
          <w:sz w:val="26"/>
          <w:szCs w:val="26"/>
          <w:lang w:val="uk-UA"/>
        </w:rPr>
      </w:pPr>
      <w:r w:rsidRPr="000C116C">
        <w:rPr>
          <w:sz w:val="26"/>
          <w:szCs w:val="26"/>
          <w:lang w:val="uk-UA"/>
        </w:rPr>
        <w:t>Яйцем.</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тарас</w:t>
      </w:r>
    </w:p>
    <w:p w:rsidR="008971FB" w:rsidRPr="000C116C" w:rsidRDefault="008971FB" w:rsidP="00810845">
      <w:pPr>
        <w:pStyle w:val="HeroReplica"/>
        <w:rPr>
          <w:sz w:val="26"/>
          <w:szCs w:val="26"/>
          <w:lang w:val="uk-UA"/>
        </w:rPr>
      </w:pPr>
      <w:r w:rsidRPr="000C116C">
        <w:rPr>
          <w:sz w:val="26"/>
          <w:szCs w:val="26"/>
          <w:lang w:val="uk-UA"/>
        </w:rPr>
        <w:t>Та ні, потрібно більш серйозний підхід організовувати.</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віктор</w:t>
      </w:r>
    </w:p>
    <w:p w:rsidR="008971FB" w:rsidRPr="000C116C" w:rsidRDefault="008971FB" w:rsidP="00810845">
      <w:pPr>
        <w:pStyle w:val="HeroReplica"/>
        <w:rPr>
          <w:sz w:val="26"/>
          <w:szCs w:val="26"/>
          <w:lang w:val="ru-RU"/>
        </w:rPr>
      </w:pPr>
      <w:r w:rsidRPr="000C116C">
        <w:rPr>
          <w:sz w:val="26"/>
          <w:szCs w:val="26"/>
          <w:lang w:val="uk-UA"/>
        </w:rPr>
        <w:t>Слова-слова. Ти ж мене знаєш, я завжди за.</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тарас</w:t>
      </w:r>
    </w:p>
    <w:p w:rsidR="008971FB" w:rsidRPr="000C116C" w:rsidRDefault="008971FB" w:rsidP="00810845">
      <w:pPr>
        <w:pStyle w:val="HeroVoiceOver"/>
        <w:rPr>
          <w:sz w:val="26"/>
          <w:szCs w:val="26"/>
          <w:lang w:val="uk-UA"/>
        </w:rPr>
      </w:pPr>
      <w:r w:rsidRPr="000C116C">
        <w:rPr>
          <w:sz w:val="26"/>
          <w:szCs w:val="26"/>
          <w:lang w:val="uk-UA"/>
        </w:rPr>
        <w:t>(за кадром)</w:t>
      </w:r>
    </w:p>
    <w:p w:rsidR="008971FB" w:rsidRPr="000C116C" w:rsidRDefault="008971FB" w:rsidP="00810845">
      <w:pPr>
        <w:pStyle w:val="HeroReplica"/>
        <w:rPr>
          <w:sz w:val="26"/>
          <w:szCs w:val="26"/>
          <w:lang w:val="ru-RU"/>
        </w:rPr>
      </w:pPr>
      <w:r w:rsidRPr="000C116C">
        <w:rPr>
          <w:sz w:val="26"/>
          <w:szCs w:val="26"/>
          <w:lang w:val="uk-UA"/>
        </w:rPr>
        <w:t>Треба робити, поки всі натхненні.</w:t>
      </w:r>
    </w:p>
    <w:p w:rsidR="008971FB" w:rsidRPr="000C116C" w:rsidRDefault="008971FB" w:rsidP="00810845">
      <w:pPr>
        <w:rPr>
          <w:sz w:val="26"/>
          <w:szCs w:val="26"/>
          <w:lang w:val="uk-UA"/>
        </w:rPr>
      </w:pPr>
    </w:p>
    <w:p w:rsidR="008971FB" w:rsidRPr="000C116C" w:rsidRDefault="008971FB" w:rsidP="00810845">
      <w:pPr>
        <w:pStyle w:val="ActionTimeArena"/>
        <w:rPr>
          <w:sz w:val="26"/>
          <w:szCs w:val="26"/>
          <w:lang w:val="uk-UA"/>
        </w:rPr>
      </w:pPr>
      <w:r w:rsidRPr="000C116C">
        <w:rPr>
          <w:sz w:val="26"/>
          <w:szCs w:val="26"/>
          <w:lang w:val="uk-UA"/>
        </w:rPr>
        <w:t>інт. спортзал - день</w:t>
      </w:r>
    </w:p>
    <w:p w:rsidR="008971FB" w:rsidRPr="000C116C" w:rsidRDefault="008971FB" w:rsidP="00810845">
      <w:pPr>
        <w:pStyle w:val="ActionDescription"/>
        <w:rPr>
          <w:sz w:val="26"/>
          <w:szCs w:val="26"/>
          <w:lang w:val="uk-UA"/>
        </w:rPr>
      </w:pPr>
      <w:r w:rsidRPr="000C116C">
        <w:rPr>
          <w:sz w:val="26"/>
          <w:szCs w:val="26"/>
          <w:lang w:val="uk-UA"/>
        </w:rPr>
        <w:t>Все той же звук перемикаємої хвилі. Пісня.</w:t>
      </w:r>
    </w:p>
    <w:p w:rsidR="008971FB" w:rsidRPr="000C116C" w:rsidRDefault="008971FB" w:rsidP="00810845">
      <w:pPr>
        <w:pStyle w:val="ActionDescription"/>
        <w:rPr>
          <w:sz w:val="26"/>
          <w:szCs w:val="26"/>
          <w:lang w:val="uk-UA"/>
        </w:rPr>
      </w:pPr>
      <w:r w:rsidRPr="000C116C">
        <w:rPr>
          <w:sz w:val="26"/>
          <w:szCs w:val="26"/>
          <w:lang w:val="uk-UA"/>
        </w:rPr>
        <w:t>Руки, що однією на іншу намотується еластичний бинт.</w:t>
      </w:r>
    </w:p>
    <w:p w:rsidR="008971FB" w:rsidRPr="000C116C" w:rsidRDefault="008971FB" w:rsidP="00810845">
      <w:pPr>
        <w:pStyle w:val="ActionDescription"/>
        <w:rPr>
          <w:sz w:val="26"/>
          <w:szCs w:val="26"/>
          <w:lang w:val="uk-UA"/>
        </w:rPr>
      </w:pPr>
      <w:r w:rsidRPr="000C116C">
        <w:rPr>
          <w:sz w:val="26"/>
          <w:szCs w:val="26"/>
          <w:lang w:val="uk-UA"/>
        </w:rPr>
        <w:t>Хлопець з руками в еластичному бинті не поспіхом стрибає перед груш</w:t>
      </w:r>
      <w:r w:rsidRPr="000C116C">
        <w:rPr>
          <w:sz w:val="26"/>
          <w:szCs w:val="26"/>
          <w:lang w:val="ru-RU"/>
        </w:rPr>
        <w:t>е</w:t>
      </w:r>
      <w:r w:rsidRPr="000C116C">
        <w:rPr>
          <w:sz w:val="26"/>
          <w:szCs w:val="26"/>
          <w:lang w:val="uk-UA"/>
        </w:rPr>
        <w:t xml:space="preserve">ю. </w:t>
      </w:r>
    </w:p>
    <w:p w:rsidR="008971FB" w:rsidRPr="000C116C" w:rsidRDefault="008971FB" w:rsidP="00810845">
      <w:pPr>
        <w:pStyle w:val="ActionDescription"/>
        <w:rPr>
          <w:sz w:val="26"/>
          <w:szCs w:val="26"/>
          <w:lang w:val="uk-UA"/>
        </w:rPr>
      </w:pPr>
      <w:r w:rsidRPr="000C116C">
        <w:rPr>
          <w:sz w:val="26"/>
          <w:szCs w:val="26"/>
          <w:lang w:val="uk-UA"/>
        </w:rPr>
        <w:t>Віктор неквапливо, в такт пісні, починає наносити удари по груші, поступово набираючи темп.</w:t>
      </w:r>
    </w:p>
    <w:p w:rsidR="008971FB" w:rsidRPr="000C116C" w:rsidRDefault="008971FB" w:rsidP="00810845">
      <w:pPr>
        <w:pStyle w:val="ActionDescription"/>
        <w:rPr>
          <w:sz w:val="26"/>
          <w:szCs w:val="26"/>
          <w:lang w:val="uk-UA"/>
        </w:rPr>
      </w:pPr>
      <w:r w:rsidRPr="000C116C">
        <w:rPr>
          <w:sz w:val="26"/>
          <w:szCs w:val="26"/>
          <w:lang w:val="uk-UA"/>
        </w:rPr>
        <w:t>Хвиля перемикається й чути заставку початку новин.</w:t>
      </w:r>
    </w:p>
    <w:p w:rsidR="008971FB" w:rsidRPr="000C116C" w:rsidRDefault="008971FB" w:rsidP="00810845">
      <w:pPr>
        <w:pStyle w:val="ActionDescription"/>
        <w:rPr>
          <w:sz w:val="26"/>
          <w:szCs w:val="26"/>
          <w:lang w:val="uk-UA"/>
        </w:rPr>
      </w:pPr>
      <w:r w:rsidRPr="000C116C">
        <w:rPr>
          <w:sz w:val="26"/>
          <w:szCs w:val="26"/>
          <w:lang w:val="uk-UA"/>
        </w:rPr>
        <w:t>Віктор вже повністю поглинув у биття груші. В тім б'є розмірено.</w:t>
      </w:r>
    </w:p>
    <w:p w:rsidR="008971FB" w:rsidRPr="000C116C" w:rsidRDefault="008971FB" w:rsidP="00810845">
      <w:pPr>
        <w:pStyle w:val="HeroName"/>
        <w:rPr>
          <w:sz w:val="26"/>
          <w:szCs w:val="26"/>
          <w:lang w:val="uk-UA"/>
        </w:rPr>
      </w:pPr>
      <w:r w:rsidRPr="000C116C">
        <w:rPr>
          <w:sz w:val="26"/>
          <w:szCs w:val="26"/>
          <w:lang w:val="uk-UA"/>
        </w:rPr>
        <w:t>диктор по радіо</w:t>
      </w:r>
    </w:p>
    <w:p w:rsidR="008971FB" w:rsidRPr="000C116C" w:rsidRDefault="008971FB" w:rsidP="00810845">
      <w:pPr>
        <w:pStyle w:val="HeroVoiceOver"/>
        <w:rPr>
          <w:sz w:val="26"/>
          <w:szCs w:val="26"/>
          <w:lang w:val="uk-UA"/>
        </w:rPr>
      </w:pPr>
      <w:r w:rsidRPr="000C116C">
        <w:rPr>
          <w:sz w:val="26"/>
          <w:szCs w:val="26"/>
          <w:lang w:val="uk-UA"/>
        </w:rPr>
        <w:t>(за кадром)</w:t>
      </w:r>
    </w:p>
    <w:p w:rsidR="008971FB" w:rsidRPr="000C116C" w:rsidRDefault="008971FB" w:rsidP="00810845">
      <w:pPr>
        <w:pStyle w:val="HeroReplica"/>
        <w:rPr>
          <w:sz w:val="26"/>
          <w:szCs w:val="26"/>
          <w:lang w:val="uk-UA"/>
        </w:rPr>
      </w:pPr>
      <w:r w:rsidRPr="000C116C">
        <w:rPr>
          <w:sz w:val="26"/>
          <w:szCs w:val="26"/>
          <w:lang w:val="uk-UA"/>
        </w:rPr>
        <w:t>Президент України Віктор Ющенко та голова партії регіонів Віктор Янукович підписали меморандум про співробітництво. Розмінною монетою стала посада прем'єр-міністра, кандидатуру якого зобов'язалася підтримати опозиція.</w:t>
      </w:r>
    </w:p>
    <w:p w:rsidR="008971FB" w:rsidRPr="000C116C" w:rsidRDefault="008971FB" w:rsidP="00810845">
      <w:pPr>
        <w:rPr>
          <w:sz w:val="26"/>
          <w:szCs w:val="26"/>
          <w:lang w:val="uk-UA"/>
        </w:rPr>
      </w:pPr>
    </w:p>
    <w:p w:rsidR="008971FB" w:rsidRPr="000C116C" w:rsidRDefault="008971FB" w:rsidP="00810845">
      <w:pPr>
        <w:pStyle w:val="ActionDescription"/>
        <w:rPr>
          <w:sz w:val="26"/>
          <w:szCs w:val="26"/>
          <w:lang w:val="uk-UA"/>
        </w:rPr>
      </w:pPr>
      <w:r w:rsidRPr="000C116C">
        <w:rPr>
          <w:sz w:val="26"/>
          <w:szCs w:val="26"/>
          <w:lang w:val="uk-UA"/>
        </w:rPr>
        <w:t>Під час оголошення новини характер ударів змінюється з розміреного на напористий, що гамселять грушу з несамовито наростаючим темпом.</w:t>
      </w:r>
    </w:p>
    <w:p w:rsidR="008971FB" w:rsidRPr="000C116C" w:rsidRDefault="008971FB" w:rsidP="00810845">
      <w:pPr>
        <w:pStyle w:val="ActionDescription"/>
        <w:rPr>
          <w:sz w:val="26"/>
          <w:szCs w:val="26"/>
          <w:lang w:val="uk-UA"/>
        </w:rPr>
      </w:pPr>
      <w:r w:rsidRPr="000C116C">
        <w:rPr>
          <w:sz w:val="26"/>
          <w:szCs w:val="26"/>
          <w:lang w:val="uk-UA"/>
        </w:rPr>
        <w:t>На обличчі Віктора гримаса відрази та ненависті на міцно стиснутих щелепах, що додають сили в нанесені ударів.</w:t>
      </w:r>
    </w:p>
    <w:p w:rsidR="008971FB" w:rsidRPr="000C116C" w:rsidRDefault="008971FB" w:rsidP="00810845">
      <w:pPr>
        <w:pStyle w:val="ActionTimeArena"/>
        <w:rPr>
          <w:sz w:val="26"/>
          <w:szCs w:val="26"/>
          <w:lang w:val="uk-UA"/>
        </w:rPr>
      </w:pPr>
      <w:r w:rsidRPr="000C116C">
        <w:rPr>
          <w:sz w:val="26"/>
          <w:szCs w:val="26"/>
          <w:lang w:val="uk-UA"/>
        </w:rPr>
        <w:t>інт. роздягальня - день</w:t>
      </w:r>
    </w:p>
    <w:p w:rsidR="008971FB" w:rsidRPr="000C116C" w:rsidRDefault="008971FB" w:rsidP="00810845">
      <w:pPr>
        <w:pStyle w:val="ActionDescription"/>
        <w:rPr>
          <w:sz w:val="26"/>
          <w:szCs w:val="26"/>
          <w:lang w:val="uk-UA"/>
        </w:rPr>
      </w:pPr>
      <w:r w:rsidRPr="000C116C">
        <w:rPr>
          <w:sz w:val="26"/>
          <w:szCs w:val="26"/>
          <w:lang w:val="uk-UA"/>
        </w:rPr>
        <w:t xml:space="preserve">Віктор з кам'яним обличчям обтирається білим рушником,особливо прискіпливо обтирає руки. </w:t>
      </w:r>
    </w:p>
    <w:p w:rsidR="008971FB" w:rsidRPr="000C116C" w:rsidRDefault="008971FB" w:rsidP="00810845">
      <w:pPr>
        <w:pStyle w:val="ActionDescription"/>
        <w:rPr>
          <w:sz w:val="26"/>
          <w:szCs w:val="26"/>
          <w:lang w:val="uk-UA"/>
        </w:rPr>
      </w:pPr>
      <w:r w:rsidRPr="000C116C">
        <w:rPr>
          <w:sz w:val="26"/>
          <w:szCs w:val="26"/>
          <w:lang w:val="uk-UA"/>
        </w:rPr>
        <w:t>Віктор обтирає обличчя, закриваючи його рушником.</w:t>
      </w:r>
    </w:p>
    <w:p w:rsidR="008971FB" w:rsidRPr="000C116C" w:rsidRDefault="008971FB" w:rsidP="00810845">
      <w:pPr>
        <w:pStyle w:val="ActionTimeArena"/>
        <w:rPr>
          <w:sz w:val="26"/>
          <w:szCs w:val="26"/>
          <w:lang w:val="uk-UA"/>
        </w:rPr>
      </w:pPr>
      <w:r w:rsidRPr="000C116C">
        <w:rPr>
          <w:sz w:val="26"/>
          <w:szCs w:val="26"/>
          <w:lang w:val="uk-UA"/>
        </w:rPr>
        <w:t>інт. квартира - вбиральня - день</w:t>
      </w:r>
    </w:p>
    <w:p w:rsidR="008971FB" w:rsidRPr="000C116C" w:rsidRDefault="008971FB" w:rsidP="00810845">
      <w:pPr>
        <w:pStyle w:val="ActionDescription"/>
        <w:rPr>
          <w:sz w:val="26"/>
          <w:szCs w:val="26"/>
          <w:lang w:val="uk-UA"/>
        </w:rPr>
      </w:pPr>
      <w:r w:rsidRPr="000C116C">
        <w:rPr>
          <w:sz w:val="26"/>
          <w:szCs w:val="26"/>
          <w:lang w:val="uk-UA"/>
        </w:rPr>
        <w:t>Руки витирають обличчя білим рушником, прибирають рушник від обличчя. Обличчя вдоволене тою ледь помітною втіхою, що огортає людину, коли вона займається улюбленою справою.</w:t>
      </w:r>
    </w:p>
    <w:p w:rsidR="008971FB" w:rsidRPr="000C116C" w:rsidRDefault="008971FB" w:rsidP="00810845">
      <w:pPr>
        <w:pStyle w:val="ActionDescription"/>
        <w:rPr>
          <w:sz w:val="26"/>
          <w:szCs w:val="26"/>
          <w:lang w:val="uk-UA"/>
        </w:rPr>
      </w:pPr>
      <w:r w:rsidRPr="000C116C">
        <w:rPr>
          <w:sz w:val="26"/>
          <w:szCs w:val="26"/>
          <w:lang w:val="uk-UA"/>
        </w:rPr>
        <w:t>Тарас виходить з вбиральні на ходу мугикаючи собі під ніс, розтягуючи наче пісню</w:t>
      </w:r>
    </w:p>
    <w:p w:rsidR="008971FB" w:rsidRPr="000C116C" w:rsidRDefault="008971FB" w:rsidP="00810845">
      <w:pPr>
        <w:pStyle w:val="HeroName"/>
        <w:rPr>
          <w:sz w:val="26"/>
          <w:szCs w:val="26"/>
          <w:lang w:val="uk-UA"/>
        </w:rPr>
      </w:pPr>
      <w:r w:rsidRPr="000C116C">
        <w:rPr>
          <w:sz w:val="26"/>
          <w:szCs w:val="26"/>
          <w:lang w:val="uk-UA"/>
        </w:rPr>
        <w:t>тарас</w:t>
      </w:r>
    </w:p>
    <w:p w:rsidR="008971FB" w:rsidRPr="000C116C" w:rsidRDefault="008971FB" w:rsidP="00810845">
      <w:pPr>
        <w:pStyle w:val="HeroReplica"/>
        <w:rPr>
          <w:sz w:val="26"/>
          <w:szCs w:val="26"/>
          <w:lang w:val="ru-RU"/>
        </w:rPr>
      </w:pPr>
      <w:r w:rsidRPr="000C116C">
        <w:rPr>
          <w:sz w:val="26"/>
          <w:szCs w:val="26"/>
          <w:lang w:val="uk-UA"/>
        </w:rPr>
        <w:t>Жовта круча, жовта круча, кручино жовтенька.</w:t>
      </w:r>
    </w:p>
    <w:p w:rsidR="008971FB" w:rsidRPr="000C116C" w:rsidRDefault="008971FB" w:rsidP="00810845">
      <w:pPr>
        <w:rPr>
          <w:sz w:val="26"/>
          <w:szCs w:val="26"/>
          <w:lang w:val="uk-UA"/>
        </w:rPr>
      </w:pPr>
    </w:p>
    <w:p w:rsidR="008971FB" w:rsidRPr="000C116C" w:rsidRDefault="008971FB" w:rsidP="00810845">
      <w:pPr>
        <w:pStyle w:val="ActionTimeArena"/>
        <w:rPr>
          <w:sz w:val="26"/>
          <w:szCs w:val="26"/>
          <w:lang w:val="uk-UA"/>
        </w:rPr>
      </w:pPr>
      <w:r w:rsidRPr="000C116C">
        <w:rPr>
          <w:sz w:val="26"/>
          <w:szCs w:val="26"/>
          <w:lang w:val="uk-UA"/>
        </w:rPr>
        <w:t>інт. квартира - кімната - день</w:t>
      </w:r>
    </w:p>
    <w:p w:rsidR="008971FB" w:rsidRPr="000C116C" w:rsidRDefault="008971FB" w:rsidP="00810845">
      <w:pPr>
        <w:pStyle w:val="ActionDescription"/>
        <w:rPr>
          <w:sz w:val="26"/>
          <w:szCs w:val="26"/>
          <w:lang w:val="uk-UA"/>
        </w:rPr>
      </w:pPr>
      <w:r w:rsidRPr="000C116C">
        <w:rPr>
          <w:sz w:val="26"/>
          <w:szCs w:val="26"/>
          <w:lang w:val="uk-UA"/>
        </w:rPr>
        <w:t>В кімнаті безлад.</w:t>
      </w:r>
    </w:p>
    <w:p w:rsidR="008971FB" w:rsidRPr="000C116C" w:rsidRDefault="008971FB" w:rsidP="00810845">
      <w:pPr>
        <w:pStyle w:val="ActionDescription"/>
        <w:rPr>
          <w:sz w:val="26"/>
          <w:szCs w:val="26"/>
          <w:lang w:val="uk-UA"/>
        </w:rPr>
      </w:pPr>
      <w:r w:rsidRPr="000C116C">
        <w:rPr>
          <w:sz w:val="26"/>
          <w:szCs w:val="26"/>
          <w:lang w:val="uk-UA"/>
        </w:rPr>
        <w:t>Тарас вмощується за ноутбук, запалює цигарку та щось впевнено набирає на клавіатурі. Відкидається на спинку та вдоволено дивиться на стіну перед собою.</w:t>
      </w:r>
    </w:p>
    <w:p w:rsidR="008971FB" w:rsidRPr="000C116C" w:rsidRDefault="008971FB" w:rsidP="00810845">
      <w:pPr>
        <w:pStyle w:val="ActionDescription"/>
        <w:rPr>
          <w:sz w:val="26"/>
          <w:szCs w:val="26"/>
          <w:lang w:val="uk-UA"/>
        </w:rPr>
      </w:pPr>
      <w:r w:rsidRPr="000C116C">
        <w:rPr>
          <w:sz w:val="26"/>
          <w:szCs w:val="26"/>
          <w:lang w:val="uk-UA"/>
        </w:rPr>
        <w:t>На стіні висить карта Запорізької області.</w:t>
      </w:r>
    </w:p>
    <w:p w:rsidR="008971FB" w:rsidRPr="000C116C" w:rsidRDefault="008971FB" w:rsidP="00810845">
      <w:pPr>
        <w:pStyle w:val="ActionDescription"/>
        <w:rPr>
          <w:sz w:val="26"/>
          <w:szCs w:val="26"/>
          <w:lang w:val="uk-UA"/>
        </w:rPr>
      </w:pPr>
      <w:r w:rsidRPr="000C116C">
        <w:rPr>
          <w:sz w:val="26"/>
          <w:szCs w:val="26"/>
          <w:lang w:val="uk-UA"/>
        </w:rPr>
        <w:t>Тарас знову щось швидко набирає, потім підхоплюється з місця та прямує до карти на стіні.</w:t>
      </w:r>
    </w:p>
    <w:p w:rsidR="008971FB" w:rsidRPr="000C116C" w:rsidRDefault="008971FB" w:rsidP="00810845">
      <w:pPr>
        <w:pStyle w:val="ActionDescription"/>
        <w:rPr>
          <w:sz w:val="26"/>
          <w:szCs w:val="26"/>
          <w:lang w:val="uk-UA"/>
        </w:rPr>
      </w:pPr>
      <w:r w:rsidRPr="000C116C">
        <w:rPr>
          <w:sz w:val="26"/>
          <w:szCs w:val="26"/>
          <w:lang w:val="uk-UA"/>
        </w:rPr>
        <w:t>Тарас розміщує на карті фішки, помічаючи села - Жовта круча, Балабино, кілька фішок ставить на Запоріжжі, на місці площі Леніна. При цьому мугикає</w:t>
      </w:r>
    </w:p>
    <w:p w:rsidR="008971FB" w:rsidRPr="000C116C" w:rsidRDefault="008971FB" w:rsidP="00810845">
      <w:pPr>
        <w:pStyle w:val="HeroName"/>
        <w:rPr>
          <w:sz w:val="26"/>
          <w:szCs w:val="26"/>
          <w:lang w:val="uk-UA"/>
        </w:rPr>
      </w:pPr>
      <w:r w:rsidRPr="000C116C">
        <w:rPr>
          <w:sz w:val="26"/>
          <w:szCs w:val="26"/>
          <w:lang w:val="uk-UA"/>
        </w:rPr>
        <w:t>Тарас</w:t>
      </w:r>
    </w:p>
    <w:p w:rsidR="008971FB" w:rsidRPr="000C116C" w:rsidRDefault="008971FB" w:rsidP="00810845">
      <w:pPr>
        <w:pStyle w:val="HeroReplica"/>
        <w:rPr>
          <w:sz w:val="26"/>
          <w:szCs w:val="26"/>
          <w:lang w:val="ru-RU"/>
        </w:rPr>
      </w:pPr>
      <w:r w:rsidRPr="000C116C">
        <w:rPr>
          <w:sz w:val="26"/>
          <w:szCs w:val="26"/>
          <w:lang w:val="uk-UA"/>
        </w:rPr>
        <w:t>Балабине - Балабино - нє даром помнит вся Росія про день Балабино.</w:t>
      </w:r>
    </w:p>
    <w:p w:rsidR="008971FB" w:rsidRPr="000C116C" w:rsidRDefault="008971FB" w:rsidP="00810845">
      <w:pPr>
        <w:rPr>
          <w:sz w:val="26"/>
          <w:szCs w:val="26"/>
          <w:lang w:val="uk-UA"/>
        </w:rPr>
      </w:pPr>
    </w:p>
    <w:p w:rsidR="008971FB" w:rsidRPr="000C116C" w:rsidRDefault="008971FB" w:rsidP="00810845">
      <w:pPr>
        <w:pStyle w:val="ActionDescription"/>
        <w:rPr>
          <w:sz w:val="26"/>
          <w:szCs w:val="26"/>
          <w:lang w:val="uk-UA"/>
        </w:rPr>
      </w:pPr>
      <w:r w:rsidRPr="000C116C">
        <w:rPr>
          <w:sz w:val="26"/>
          <w:szCs w:val="26"/>
          <w:lang w:val="uk-UA"/>
        </w:rPr>
        <w:t>Тарас, трохи відійшовши від карти, вдоволено дивиться на неї.</w:t>
      </w:r>
    </w:p>
    <w:p w:rsidR="008971FB" w:rsidRPr="000C116C" w:rsidRDefault="008971FB" w:rsidP="00810845">
      <w:pPr>
        <w:pStyle w:val="HeroName"/>
        <w:rPr>
          <w:sz w:val="26"/>
          <w:szCs w:val="26"/>
          <w:lang w:val="uk-UA"/>
        </w:rPr>
      </w:pPr>
      <w:r w:rsidRPr="000C116C">
        <w:rPr>
          <w:sz w:val="26"/>
          <w:szCs w:val="26"/>
          <w:lang w:val="uk-UA"/>
        </w:rPr>
        <w:t>тарас</w:t>
      </w:r>
    </w:p>
    <w:p w:rsidR="008971FB" w:rsidRPr="000C116C" w:rsidRDefault="008971FB" w:rsidP="00810845">
      <w:pPr>
        <w:pStyle w:val="HeroReplica"/>
        <w:rPr>
          <w:sz w:val="26"/>
          <w:szCs w:val="26"/>
          <w:lang w:val="ru-RU"/>
        </w:rPr>
      </w:pPr>
      <w:r w:rsidRPr="000C116C">
        <w:rPr>
          <w:sz w:val="26"/>
          <w:szCs w:val="26"/>
          <w:lang w:val="uk-UA"/>
        </w:rPr>
        <w:t>Буде й в нас своє Бородіно.</w:t>
      </w:r>
    </w:p>
    <w:p w:rsidR="008971FB" w:rsidRPr="000C116C" w:rsidRDefault="008971FB" w:rsidP="00810845">
      <w:pPr>
        <w:rPr>
          <w:sz w:val="26"/>
          <w:szCs w:val="26"/>
          <w:lang w:val="uk-UA"/>
        </w:rPr>
      </w:pPr>
    </w:p>
    <w:p w:rsidR="008971FB" w:rsidRPr="000C116C" w:rsidRDefault="008971FB" w:rsidP="00810845">
      <w:pPr>
        <w:pStyle w:val="ActionTimeArena"/>
        <w:rPr>
          <w:sz w:val="26"/>
          <w:szCs w:val="26"/>
          <w:lang w:val="uk-UA"/>
        </w:rPr>
      </w:pPr>
      <w:r w:rsidRPr="000C116C">
        <w:rPr>
          <w:sz w:val="26"/>
          <w:szCs w:val="26"/>
          <w:lang w:val="uk-UA"/>
        </w:rPr>
        <w:t>Екст. Площа Леніна - день</w:t>
      </w:r>
    </w:p>
    <w:p w:rsidR="008971FB" w:rsidRPr="000C116C" w:rsidRDefault="008971FB" w:rsidP="00810845">
      <w:pPr>
        <w:pStyle w:val="ActionDescription"/>
        <w:rPr>
          <w:sz w:val="26"/>
          <w:szCs w:val="26"/>
          <w:lang w:val="uk-UA"/>
        </w:rPr>
      </w:pPr>
      <w:r w:rsidRPr="000C116C">
        <w:rPr>
          <w:sz w:val="26"/>
          <w:szCs w:val="26"/>
          <w:lang w:val="uk-UA"/>
        </w:rPr>
        <w:t>По площі чимчикує Тарас, в руках в якого дві палиці</w:t>
      </w:r>
      <w:r w:rsidRPr="000C116C">
        <w:rPr>
          <w:sz w:val="26"/>
          <w:szCs w:val="26"/>
          <w:lang w:val="ru-RU"/>
        </w:rPr>
        <w:t>-</w:t>
      </w:r>
      <w:r w:rsidRPr="000C116C">
        <w:rPr>
          <w:sz w:val="26"/>
          <w:szCs w:val="26"/>
          <w:lang w:val="uk-UA"/>
        </w:rPr>
        <w:t>штрикачки, та пакети для сміття.</w:t>
      </w:r>
    </w:p>
    <w:p w:rsidR="008971FB" w:rsidRPr="000C116C" w:rsidRDefault="008971FB" w:rsidP="00810845">
      <w:pPr>
        <w:pStyle w:val="ActionDescription"/>
        <w:rPr>
          <w:sz w:val="26"/>
          <w:szCs w:val="26"/>
          <w:lang w:val="uk-UA"/>
        </w:rPr>
      </w:pPr>
      <w:r w:rsidRPr="000C116C">
        <w:rPr>
          <w:sz w:val="26"/>
          <w:szCs w:val="26"/>
          <w:lang w:val="uk-UA"/>
        </w:rPr>
        <w:t>Тарас дивиться попереду себе й зауважуючи когось починає посміхатися, як посміхаються давно знайомій людині.</w:t>
      </w:r>
    </w:p>
    <w:p w:rsidR="008971FB" w:rsidRPr="000C116C" w:rsidRDefault="008971FB" w:rsidP="00810845">
      <w:pPr>
        <w:pStyle w:val="ActionDescription"/>
        <w:rPr>
          <w:sz w:val="26"/>
          <w:szCs w:val="26"/>
          <w:lang w:val="uk-UA"/>
        </w:rPr>
      </w:pPr>
      <w:r w:rsidRPr="000C116C">
        <w:rPr>
          <w:sz w:val="26"/>
          <w:szCs w:val="26"/>
          <w:lang w:val="uk-UA"/>
        </w:rPr>
        <w:t>В кінці площі стоїть Віктор, зауважує Тараса, що той якраз йому посміхався, але обличчя Віктора полишається серйозним.</w:t>
      </w:r>
    </w:p>
    <w:p w:rsidR="008971FB" w:rsidRPr="000C116C" w:rsidRDefault="008971FB" w:rsidP="00810845">
      <w:pPr>
        <w:pStyle w:val="ActionDescription"/>
        <w:rPr>
          <w:sz w:val="26"/>
          <w:szCs w:val="26"/>
          <w:lang w:val="uk-UA"/>
        </w:rPr>
      </w:pPr>
      <w:r w:rsidRPr="000C116C">
        <w:rPr>
          <w:sz w:val="26"/>
          <w:szCs w:val="26"/>
          <w:lang w:val="uk-UA"/>
        </w:rPr>
        <w:t>Тарас наближається до Віктора, протягає руку для привітання, не перестаючи посміхатися.</w:t>
      </w:r>
    </w:p>
    <w:p w:rsidR="008971FB" w:rsidRPr="000C116C" w:rsidRDefault="008971FB" w:rsidP="00810845">
      <w:pPr>
        <w:pStyle w:val="HeroName"/>
        <w:rPr>
          <w:sz w:val="26"/>
          <w:szCs w:val="26"/>
          <w:lang w:val="uk-UA"/>
        </w:rPr>
      </w:pPr>
      <w:r w:rsidRPr="000C116C">
        <w:rPr>
          <w:sz w:val="26"/>
          <w:szCs w:val="26"/>
          <w:lang w:val="uk-UA"/>
        </w:rPr>
        <w:t>Тарас</w:t>
      </w:r>
    </w:p>
    <w:p w:rsidR="008971FB" w:rsidRPr="000C116C" w:rsidRDefault="008971FB" w:rsidP="00810845">
      <w:pPr>
        <w:pStyle w:val="HeroReplica"/>
        <w:rPr>
          <w:sz w:val="26"/>
          <w:szCs w:val="26"/>
          <w:lang w:val="ru-RU"/>
        </w:rPr>
      </w:pPr>
      <w:r w:rsidRPr="000C116C">
        <w:rPr>
          <w:sz w:val="26"/>
          <w:szCs w:val="26"/>
          <w:lang w:val="uk-UA"/>
        </w:rPr>
        <w:t>Привіт!</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Віктор</w:t>
      </w:r>
    </w:p>
    <w:p w:rsidR="008971FB" w:rsidRPr="000C116C" w:rsidRDefault="008971FB" w:rsidP="00810845">
      <w:pPr>
        <w:pStyle w:val="HeroReplica"/>
        <w:rPr>
          <w:sz w:val="26"/>
          <w:szCs w:val="26"/>
          <w:lang w:val="ru-RU"/>
        </w:rPr>
      </w:pPr>
      <w:r w:rsidRPr="000C116C">
        <w:rPr>
          <w:sz w:val="26"/>
          <w:szCs w:val="26"/>
          <w:lang w:val="uk-UA"/>
        </w:rPr>
        <w:t>Привіт Тарасе. Ти ще не чув напевно?</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тарас</w:t>
      </w:r>
    </w:p>
    <w:p w:rsidR="008971FB" w:rsidRPr="000C116C" w:rsidRDefault="008971FB" w:rsidP="00810845">
      <w:pPr>
        <w:pStyle w:val="HeroReplica"/>
        <w:rPr>
          <w:sz w:val="26"/>
          <w:szCs w:val="26"/>
          <w:lang w:val="ru-RU"/>
        </w:rPr>
      </w:pPr>
      <w:r w:rsidRPr="000C116C">
        <w:rPr>
          <w:sz w:val="26"/>
          <w:szCs w:val="26"/>
          <w:lang w:val="uk-UA"/>
        </w:rPr>
        <w:t>Ти про що, Вітюнь?</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віктор</w:t>
      </w:r>
    </w:p>
    <w:p w:rsidR="008971FB" w:rsidRPr="000C116C" w:rsidRDefault="008971FB" w:rsidP="00810845">
      <w:pPr>
        <w:pStyle w:val="HeroReplica"/>
        <w:rPr>
          <w:sz w:val="26"/>
          <w:szCs w:val="26"/>
          <w:lang w:val="ru-RU"/>
        </w:rPr>
      </w:pPr>
      <w:r w:rsidRPr="000C116C">
        <w:rPr>
          <w:sz w:val="26"/>
          <w:szCs w:val="26"/>
          <w:lang w:val="uk-UA"/>
        </w:rPr>
        <w:t>Ти як завжди в своїй казці живеш. Помаранчеві з блакитними об'єдналися.</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тарас</w:t>
      </w:r>
    </w:p>
    <w:p w:rsidR="008971FB" w:rsidRDefault="008971FB" w:rsidP="00810845">
      <w:pPr>
        <w:pStyle w:val="HeroReplica"/>
        <w:rPr>
          <w:sz w:val="26"/>
          <w:szCs w:val="26"/>
          <w:lang w:val="uk-UA"/>
        </w:rPr>
      </w:pPr>
      <w:r w:rsidRPr="000C116C">
        <w:rPr>
          <w:sz w:val="26"/>
          <w:szCs w:val="26"/>
          <w:lang w:val="uk-UA"/>
        </w:rPr>
        <w:t>Та ти жартуєш.</w:t>
      </w:r>
    </w:p>
    <w:p w:rsidR="008971FB" w:rsidRPr="003338F3" w:rsidRDefault="008971FB" w:rsidP="003338F3">
      <w:pPr>
        <w:rPr>
          <w:lang w:val="uk-UA"/>
        </w:rPr>
      </w:pPr>
    </w:p>
    <w:p w:rsidR="008971FB" w:rsidRPr="000C116C" w:rsidRDefault="008971FB" w:rsidP="00810845">
      <w:pPr>
        <w:pStyle w:val="ActionDescription"/>
        <w:rPr>
          <w:sz w:val="26"/>
          <w:szCs w:val="26"/>
          <w:lang w:val="uk-UA"/>
        </w:rPr>
      </w:pPr>
      <w:r w:rsidRPr="000C116C">
        <w:rPr>
          <w:sz w:val="26"/>
          <w:szCs w:val="26"/>
          <w:lang w:val="uk-UA"/>
        </w:rPr>
        <w:t>Стає помітно, як у Тараса зникає настрій, він відходить від Віктора на самий край площі, збирається на бордюр та дивиться вниз</w:t>
      </w:r>
    </w:p>
    <w:p w:rsidR="008971FB" w:rsidRPr="000C116C" w:rsidRDefault="008971FB" w:rsidP="00810845">
      <w:pPr>
        <w:pStyle w:val="ActionDescription"/>
        <w:rPr>
          <w:sz w:val="26"/>
          <w:szCs w:val="26"/>
          <w:lang w:val="uk-UA"/>
        </w:rPr>
      </w:pPr>
      <w:r w:rsidRPr="000C116C">
        <w:rPr>
          <w:sz w:val="26"/>
          <w:szCs w:val="26"/>
          <w:lang w:val="uk-UA"/>
        </w:rPr>
        <w:t>На Дніпро.</w:t>
      </w:r>
    </w:p>
    <w:p w:rsidR="008971FB" w:rsidRPr="000C116C" w:rsidRDefault="008971FB" w:rsidP="00810845">
      <w:pPr>
        <w:pStyle w:val="ActionDescription"/>
        <w:rPr>
          <w:sz w:val="26"/>
          <w:szCs w:val="26"/>
          <w:lang w:val="uk-UA"/>
        </w:rPr>
      </w:pPr>
      <w:r w:rsidRPr="000C116C">
        <w:rPr>
          <w:sz w:val="26"/>
          <w:szCs w:val="26"/>
          <w:lang w:val="uk-UA"/>
        </w:rPr>
        <w:t>Тарас повертається до Віктора, та дивлячись на нього</w:t>
      </w:r>
    </w:p>
    <w:p w:rsidR="008971FB" w:rsidRPr="000C116C" w:rsidRDefault="008971FB" w:rsidP="00810845">
      <w:pPr>
        <w:pStyle w:val="HeroName"/>
        <w:rPr>
          <w:sz w:val="26"/>
          <w:szCs w:val="26"/>
          <w:lang w:val="uk-UA"/>
        </w:rPr>
      </w:pPr>
      <w:r w:rsidRPr="000C116C">
        <w:rPr>
          <w:sz w:val="26"/>
          <w:szCs w:val="26"/>
          <w:lang w:val="uk-UA"/>
        </w:rPr>
        <w:t>тарас</w:t>
      </w:r>
    </w:p>
    <w:p w:rsidR="008971FB" w:rsidRPr="000C116C" w:rsidRDefault="008971FB" w:rsidP="00810845">
      <w:pPr>
        <w:pStyle w:val="HeroReplica"/>
        <w:rPr>
          <w:sz w:val="26"/>
          <w:szCs w:val="26"/>
          <w:lang w:val="uk-UA"/>
        </w:rPr>
      </w:pPr>
      <w:r w:rsidRPr="000C116C">
        <w:rPr>
          <w:sz w:val="26"/>
          <w:szCs w:val="26"/>
          <w:lang w:val="uk-UA"/>
        </w:rPr>
        <w:t>Але ж це не привід відміняти.</w:t>
      </w:r>
    </w:p>
    <w:p w:rsidR="008971FB" w:rsidRPr="000C116C" w:rsidRDefault="008971FB" w:rsidP="00810845">
      <w:pPr>
        <w:pStyle w:val="HeroReplica"/>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віктор</w:t>
      </w:r>
    </w:p>
    <w:p w:rsidR="008971FB" w:rsidRPr="000C116C" w:rsidRDefault="008971FB" w:rsidP="00810845">
      <w:pPr>
        <w:pStyle w:val="HeroReplica"/>
        <w:rPr>
          <w:sz w:val="26"/>
          <w:szCs w:val="26"/>
          <w:lang w:val="ru-RU"/>
        </w:rPr>
      </w:pPr>
      <w:r w:rsidRPr="000C116C">
        <w:rPr>
          <w:sz w:val="26"/>
          <w:szCs w:val="26"/>
          <w:lang w:val="uk-UA"/>
        </w:rPr>
        <w:t>Так, не привід, ходімо.</w:t>
      </w:r>
    </w:p>
    <w:p w:rsidR="008971FB" w:rsidRPr="000C116C" w:rsidRDefault="008971FB" w:rsidP="00810845">
      <w:pPr>
        <w:rPr>
          <w:sz w:val="26"/>
          <w:szCs w:val="26"/>
          <w:lang w:val="uk-UA"/>
        </w:rPr>
      </w:pPr>
    </w:p>
    <w:p w:rsidR="008971FB" w:rsidRPr="000C116C" w:rsidRDefault="008971FB" w:rsidP="00810845">
      <w:pPr>
        <w:pStyle w:val="ActionDescription"/>
        <w:rPr>
          <w:sz w:val="26"/>
          <w:szCs w:val="26"/>
          <w:lang w:val="uk-UA"/>
        </w:rPr>
      </w:pPr>
      <w:r w:rsidRPr="000C116C">
        <w:rPr>
          <w:sz w:val="26"/>
          <w:szCs w:val="26"/>
          <w:lang w:val="uk-UA"/>
        </w:rPr>
        <w:t>Тарас передає Віктору одну штрикачку й вони йдуть з площі.</w:t>
      </w:r>
    </w:p>
    <w:p w:rsidR="008971FB" w:rsidRPr="000C116C" w:rsidRDefault="008971FB" w:rsidP="00810845">
      <w:pPr>
        <w:pStyle w:val="ActionTimeArena"/>
        <w:rPr>
          <w:sz w:val="26"/>
          <w:szCs w:val="26"/>
          <w:lang w:val="uk-UA"/>
        </w:rPr>
      </w:pPr>
      <w:r w:rsidRPr="000C116C">
        <w:rPr>
          <w:sz w:val="26"/>
          <w:szCs w:val="26"/>
          <w:lang w:val="uk-UA"/>
        </w:rPr>
        <w:t>екст. хортиця - тарасові стежки - день</w:t>
      </w:r>
    </w:p>
    <w:p w:rsidR="008971FB" w:rsidRPr="000C116C" w:rsidRDefault="008971FB" w:rsidP="00810845">
      <w:pPr>
        <w:pStyle w:val="ActionDescription"/>
        <w:rPr>
          <w:sz w:val="26"/>
          <w:szCs w:val="26"/>
          <w:lang w:val="uk-UA"/>
        </w:rPr>
      </w:pPr>
      <w:r w:rsidRPr="000C116C">
        <w:rPr>
          <w:sz w:val="26"/>
          <w:szCs w:val="26"/>
          <w:lang w:val="uk-UA"/>
        </w:rPr>
        <w:t>З гори, під якою Тарас з Віктором, на деякій відстані один від одного, йдуть дорогою вздовж музею, що веде до Тарасових стежок та далі самими стежками й по всяк час сходячи з неї, наштрикують різноманітне сміття - як-то - порожні пластикові пляшки, пакети, пляшки з-під пива, тетропаки з під соку та вина, використані презервативи, недопалки та пачки з-під цигарок, та відправляють те сміття в пакет. Під час всієї ходи за кадром спокійно та врівноважено</w:t>
      </w:r>
      <w:r w:rsidRPr="000C116C">
        <w:rPr>
          <w:sz w:val="26"/>
          <w:szCs w:val="26"/>
          <w:lang w:val="ru-RU"/>
        </w:rPr>
        <w:t>.</w:t>
      </w:r>
    </w:p>
    <w:p w:rsidR="008971FB" w:rsidRPr="000C116C" w:rsidRDefault="008971FB" w:rsidP="00810845">
      <w:pPr>
        <w:pStyle w:val="HeroName"/>
        <w:rPr>
          <w:sz w:val="26"/>
          <w:szCs w:val="26"/>
          <w:lang w:val="uk-UA"/>
        </w:rPr>
      </w:pPr>
      <w:r w:rsidRPr="000C116C">
        <w:rPr>
          <w:sz w:val="26"/>
          <w:szCs w:val="26"/>
          <w:lang w:val="uk-UA"/>
        </w:rPr>
        <w:t>тарас</w:t>
      </w:r>
    </w:p>
    <w:p w:rsidR="008971FB" w:rsidRPr="000C116C" w:rsidRDefault="008971FB" w:rsidP="00810845">
      <w:pPr>
        <w:pStyle w:val="HeroReplica"/>
        <w:rPr>
          <w:sz w:val="26"/>
          <w:szCs w:val="26"/>
          <w:lang w:val="ru-RU"/>
        </w:rPr>
      </w:pPr>
      <w:r w:rsidRPr="000C116C">
        <w:rPr>
          <w:sz w:val="26"/>
          <w:szCs w:val="26"/>
          <w:lang w:val="uk-UA"/>
        </w:rPr>
        <w:t xml:space="preserve">Може воно й на краще. Адже таке ведення політики ближче людині інтелігентній, а ніж відкрита ворожнеча. </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віктор</w:t>
      </w:r>
    </w:p>
    <w:p w:rsidR="008971FB" w:rsidRPr="000C116C" w:rsidRDefault="008971FB" w:rsidP="00810845">
      <w:pPr>
        <w:pStyle w:val="HeroReplica"/>
        <w:rPr>
          <w:sz w:val="26"/>
          <w:szCs w:val="26"/>
          <w:lang w:val="uk-UA"/>
        </w:rPr>
      </w:pPr>
      <w:r w:rsidRPr="000C116C">
        <w:rPr>
          <w:sz w:val="26"/>
          <w:szCs w:val="26"/>
          <w:lang w:val="uk-UA"/>
        </w:rPr>
        <w:t xml:space="preserve">Ну яка інтелігенція. Інтелігенція зараз, то лише субкультура. </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тарас</w:t>
      </w:r>
    </w:p>
    <w:p w:rsidR="008971FB" w:rsidRPr="000C116C" w:rsidRDefault="008971FB" w:rsidP="00810845">
      <w:pPr>
        <w:pStyle w:val="HeroReplica"/>
        <w:rPr>
          <w:sz w:val="26"/>
          <w:szCs w:val="26"/>
          <w:lang w:val="uk-UA"/>
        </w:rPr>
      </w:pPr>
      <w:r w:rsidRPr="000C116C">
        <w:rPr>
          <w:sz w:val="26"/>
          <w:szCs w:val="26"/>
          <w:lang w:val="uk-UA"/>
        </w:rPr>
        <w:t>Це єдиний оплот людяності в наш час.</w:t>
      </w:r>
    </w:p>
    <w:p w:rsidR="008971FB" w:rsidRPr="000C116C" w:rsidRDefault="008971FB" w:rsidP="00810845">
      <w:pPr>
        <w:pStyle w:val="HeroName"/>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віктор</w:t>
      </w:r>
    </w:p>
    <w:p w:rsidR="008971FB" w:rsidRPr="000C116C" w:rsidRDefault="008971FB" w:rsidP="00810845">
      <w:pPr>
        <w:pStyle w:val="HeroReplica"/>
        <w:rPr>
          <w:sz w:val="26"/>
          <w:szCs w:val="26"/>
          <w:lang w:val="uk-UA"/>
        </w:rPr>
      </w:pPr>
      <w:r w:rsidRPr="000C116C">
        <w:rPr>
          <w:sz w:val="26"/>
          <w:szCs w:val="26"/>
          <w:lang w:val="uk-UA"/>
        </w:rPr>
        <w:t>Боронити себе та своє, значить себе усвідомлювати. А самосвідомість - основа людяності.</w:t>
      </w:r>
    </w:p>
    <w:p w:rsidR="008971FB" w:rsidRPr="000C116C" w:rsidRDefault="008971FB" w:rsidP="00810845">
      <w:pPr>
        <w:rPr>
          <w:sz w:val="26"/>
          <w:szCs w:val="26"/>
          <w:lang w:val="uk-UA"/>
        </w:rPr>
      </w:pPr>
    </w:p>
    <w:p w:rsidR="008971FB" w:rsidRPr="000C116C" w:rsidRDefault="008971FB" w:rsidP="00810845">
      <w:pPr>
        <w:pStyle w:val="ActionTimeArena"/>
        <w:rPr>
          <w:sz w:val="26"/>
          <w:szCs w:val="26"/>
          <w:highlight w:val="yellow"/>
          <w:lang w:val="uk-UA"/>
        </w:rPr>
      </w:pPr>
      <w:r w:rsidRPr="000C116C">
        <w:rPr>
          <w:sz w:val="26"/>
          <w:szCs w:val="26"/>
          <w:lang w:val="uk-UA"/>
        </w:rPr>
        <w:t>Екст. Хортиця - вечір</w:t>
      </w:r>
    </w:p>
    <w:p w:rsidR="008971FB" w:rsidRPr="000C116C" w:rsidRDefault="008971FB" w:rsidP="00810845">
      <w:pPr>
        <w:pStyle w:val="ActionDescription"/>
        <w:rPr>
          <w:sz w:val="26"/>
          <w:szCs w:val="26"/>
          <w:lang w:val="uk-UA"/>
        </w:rPr>
      </w:pPr>
      <w:r w:rsidRPr="000C116C">
        <w:rPr>
          <w:sz w:val="26"/>
          <w:szCs w:val="26"/>
          <w:lang w:val="uk-UA"/>
        </w:rPr>
        <w:t xml:space="preserve">Тарас та Віктор йдуть вздовж дороги через Хортицю. Віктор трохи попереду. Напружено мовчать. Періодично то один то інший підштрикують сміття та кладуть його в пакет. </w:t>
      </w:r>
    </w:p>
    <w:p w:rsidR="008971FB" w:rsidRPr="000C116C" w:rsidRDefault="008971FB" w:rsidP="00810845">
      <w:pPr>
        <w:pStyle w:val="ActionDescription"/>
        <w:rPr>
          <w:sz w:val="26"/>
          <w:szCs w:val="26"/>
          <w:lang w:val="uk-UA"/>
        </w:rPr>
      </w:pPr>
      <w:r w:rsidRPr="000C116C">
        <w:rPr>
          <w:sz w:val="26"/>
          <w:szCs w:val="26"/>
          <w:lang w:val="uk-UA"/>
        </w:rPr>
        <w:t>Попереду них, обабіч дороги, за бетонним стовпом, стоїть авто. Дверцята з боку пасажира відчинені, з авто лунає музика, реп, щось на кшталт Тіматі.</w:t>
      </w:r>
    </w:p>
    <w:p w:rsidR="008971FB" w:rsidRPr="000C116C" w:rsidRDefault="008971FB" w:rsidP="00810845">
      <w:pPr>
        <w:pStyle w:val="ActionDescription"/>
        <w:rPr>
          <w:sz w:val="26"/>
          <w:szCs w:val="26"/>
          <w:lang w:val="uk-UA"/>
        </w:rPr>
      </w:pPr>
      <w:r w:rsidRPr="000C116C">
        <w:rPr>
          <w:sz w:val="26"/>
          <w:szCs w:val="26"/>
          <w:lang w:val="uk-UA"/>
        </w:rPr>
        <w:t>З авто вилітає недопалок.</w:t>
      </w:r>
    </w:p>
    <w:p w:rsidR="008971FB" w:rsidRPr="000C116C" w:rsidRDefault="008971FB" w:rsidP="00810845">
      <w:pPr>
        <w:pStyle w:val="ActionDescription"/>
        <w:rPr>
          <w:sz w:val="26"/>
          <w:szCs w:val="26"/>
          <w:lang w:val="uk-UA"/>
        </w:rPr>
      </w:pPr>
      <w:r w:rsidRPr="000C116C">
        <w:rPr>
          <w:sz w:val="26"/>
          <w:szCs w:val="26"/>
          <w:lang w:val="uk-UA"/>
        </w:rPr>
        <w:t>Через час за недопалком, назад, в сторону Тараса з Віктором, вилітає пляшка з під пива.</w:t>
      </w:r>
    </w:p>
    <w:p w:rsidR="008971FB" w:rsidRPr="000C116C" w:rsidRDefault="008971FB" w:rsidP="00810845">
      <w:pPr>
        <w:pStyle w:val="ActionDescription"/>
        <w:rPr>
          <w:sz w:val="26"/>
          <w:szCs w:val="26"/>
          <w:lang w:val="uk-UA"/>
        </w:rPr>
      </w:pPr>
      <w:r w:rsidRPr="000C116C">
        <w:rPr>
          <w:sz w:val="26"/>
          <w:szCs w:val="26"/>
          <w:lang w:val="uk-UA"/>
        </w:rPr>
        <w:t>Обличчя Віктора перекошує гримаса гніву.</w:t>
      </w:r>
    </w:p>
    <w:p w:rsidR="008971FB" w:rsidRPr="000C116C" w:rsidRDefault="008971FB" w:rsidP="00810845">
      <w:pPr>
        <w:pStyle w:val="HeroName"/>
        <w:rPr>
          <w:sz w:val="26"/>
          <w:szCs w:val="26"/>
          <w:lang w:val="uk-UA"/>
        </w:rPr>
      </w:pPr>
      <w:r w:rsidRPr="000C116C">
        <w:rPr>
          <w:sz w:val="26"/>
          <w:szCs w:val="26"/>
          <w:lang w:val="uk-UA"/>
        </w:rPr>
        <w:t>віктор</w:t>
      </w:r>
    </w:p>
    <w:p w:rsidR="008971FB" w:rsidRPr="000C116C" w:rsidRDefault="008971FB" w:rsidP="00810845">
      <w:pPr>
        <w:pStyle w:val="HeroRemarka"/>
        <w:rPr>
          <w:sz w:val="26"/>
          <w:szCs w:val="26"/>
          <w:lang w:val="uk-UA"/>
        </w:rPr>
      </w:pPr>
      <w:r w:rsidRPr="000C116C">
        <w:rPr>
          <w:sz w:val="26"/>
          <w:szCs w:val="26"/>
          <w:lang w:val="uk-UA"/>
        </w:rPr>
        <w:t>(тихо)</w:t>
      </w:r>
    </w:p>
    <w:p w:rsidR="008971FB" w:rsidRPr="000C116C" w:rsidRDefault="008971FB" w:rsidP="00810845">
      <w:pPr>
        <w:pStyle w:val="HeroReplica"/>
        <w:rPr>
          <w:sz w:val="26"/>
          <w:szCs w:val="26"/>
          <w:lang w:val="uk-UA"/>
        </w:rPr>
      </w:pPr>
      <w:r w:rsidRPr="000C116C">
        <w:rPr>
          <w:sz w:val="26"/>
          <w:szCs w:val="26"/>
          <w:lang w:val="uk-UA"/>
        </w:rPr>
        <w:t>Поторочі.</w:t>
      </w:r>
    </w:p>
    <w:p w:rsidR="008971FB" w:rsidRPr="000C116C" w:rsidRDefault="008971FB" w:rsidP="00810845">
      <w:pPr>
        <w:pStyle w:val="HeroRemarka"/>
        <w:rPr>
          <w:sz w:val="26"/>
          <w:szCs w:val="26"/>
          <w:lang w:val="uk-UA"/>
        </w:rPr>
      </w:pPr>
      <w:r w:rsidRPr="000C116C">
        <w:rPr>
          <w:sz w:val="26"/>
          <w:szCs w:val="26"/>
          <w:lang w:val="uk-UA"/>
        </w:rPr>
        <w:t>(голосно)</w:t>
      </w:r>
    </w:p>
    <w:p w:rsidR="008971FB" w:rsidRPr="000C116C" w:rsidRDefault="008971FB" w:rsidP="00810845">
      <w:pPr>
        <w:pStyle w:val="HeroReplica"/>
        <w:rPr>
          <w:sz w:val="26"/>
          <w:szCs w:val="26"/>
          <w:lang w:val="ru-RU"/>
        </w:rPr>
      </w:pPr>
      <w:r w:rsidRPr="000C116C">
        <w:rPr>
          <w:sz w:val="26"/>
          <w:szCs w:val="26"/>
          <w:lang w:val="uk-UA"/>
        </w:rPr>
        <w:t>Ов! Бичари! Пляшку підібрали.</w:t>
      </w:r>
    </w:p>
    <w:p w:rsidR="008971FB" w:rsidRPr="000C116C" w:rsidRDefault="008971FB" w:rsidP="00810845">
      <w:pPr>
        <w:rPr>
          <w:sz w:val="26"/>
          <w:szCs w:val="26"/>
          <w:lang w:val="uk-UA"/>
        </w:rPr>
      </w:pPr>
    </w:p>
    <w:p w:rsidR="008971FB" w:rsidRPr="000C116C" w:rsidRDefault="008971FB" w:rsidP="00810845">
      <w:pPr>
        <w:pStyle w:val="ActionDescription"/>
        <w:rPr>
          <w:sz w:val="26"/>
          <w:szCs w:val="26"/>
          <w:lang w:val="uk-UA"/>
        </w:rPr>
      </w:pPr>
      <w:r w:rsidRPr="000C116C">
        <w:rPr>
          <w:sz w:val="26"/>
          <w:szCs w:val="26"/>
          <w:lang w:val="uk-UA"/>
        </w:rPr>
        <w:t>З авто, з місця пасажира, висовується голова ХЛОПЦЯ.</w:t>
      </w:r>
    </w:p>
    <w:p w:rsidR="008971FB" w:rsidRPr="000C116C" w:rsidRDefault="008971FB" w:rsidP="00810845">
      <w:pPr>
        <w:pStyle w:val="HeroName"/>
        <w:rPr>
          <w:sz w:val="26"/>
          <w:szCs w:val="26"/>
          <w:lang w:val="uk-UA"/>
        </w:rPr>
      </w:pPr>
      <w:r w:rsidRPr="000C116C">
        <w:rPr>
          <w:sz w:val="26"/>
          <w:szCs w:val="26"/>
          <w:lang w:val="uk-UA"/>
        </w:rPr>
        <w:t>хлопець</w:t>
      </w:r>
    </w:p>
    <w:p w:rsidR="008971FB" w:rsidRDefault="008971FB" w:rsidP="00810845">
      <w:pPr>
        <w:pStyle w:val="HeroReplica"/>
        <w:rPr>
          <w:sz w:val="26"/>
          <w:szCs w:val="26"/>
          <w:lang w:val="uk-UA"/>
        </w:rPr>
      </w:pPr>
      <w:r w:rsidRPr="000C116C">
        <w:rPr>
          <w:sz w:val="26"/>
          <w:szCs w:val="26"/>
          <w:lang w:val="uk-UA"/>
        </w:rPr>
        <w:t>Що ти бовкнув?</w:t>
      </w:r>
    </w:p>
    <w:p w:rsidR="008971FB" w:rsidRPr="003338F3" w:rsidRDefault="008971FB" w:rsidP="003338F3">
      <w:pPr>
        <w:rPr>
          <w:lang w:val="uk-UA"/>
        </w:rPr>
      </w:pPr>
    </w:p>
    <w:p w:rsidR="008971FB" w:rsidRPr="000C116C" w:rsidRDefault="008971FB" w:rsidP="00810845">
      <w:pPr>
        <w:pStyle w:val="ActionDescription"/>
        <w:rPr>
          <w:sz w:val="26"/>
          <w:szCs w:val="26"/>
          <w:lang w:val="uk-UA"/>
        </w:rPr>
      </w:pPr>
      <w:r w:rsidRPr="000C116C">
        <w:rPr>
          <w:sz w:val="26"/>
          <w:szCs w:val="26"/>
          <w:lang w:val="uk-UA"/>
        </w:rPr>
        <w:t>Хлопець тупо дивиться в бік Віктора.</w:t>
      </w:r>
    </w:p>
    <w:p w:rsidR="008971FB" w:rsidRPr="000C116C" w:rsidRDefault="008971FB" w:rsidP="00810845">
      <w:pPr>
        <w:pStyle w:val="ActionDescription"/>
        <w:rPr>
          <w:sz w:val="26"/>
          <w:szCs w:val="26"/>
          <w:lang w:val="uk-UA"/>
        </w:rPr>
      </w:pPr>
      <w:r w:rsidRPr="000C116C">
        <w:rPr>
          <w:sz w:val="26"/>
          <w:szCs w:val="26"/>
          <w:lang w:val="uk-UA"/>
        </w:rPr>
        <w:t>Хлопець спльовує та вилазить з авто, випростовується та розминає шию, потім прямує у бік пляшки, підіймає її й підійшовши до стовпа, розбиває край, роблячи "розочку".</w:t>
      </w:r>
    </w:p>
    <w:p w:rsidR="008971FB" w:rsidRPr="000C116C" w:rsidRDefault="008971FB" w:rsidP="00810845">
      <w:pPr>
        <w:pStyle w:val="HeroName"/>
        <w:rPr>
          <w:sz w:val="26"/>
          <w:szCs w:val="26"/>
          <w:lang w:val="uk-UA"/>
        </w:rPr>
      </w:pPr>
      <w:r w:rsidRPr="000C116C">
        <w:rPr>
          <w:sz w:val="26"/>
          <w:szCs w:val="26"/>
          <w:lang w:val="uk-UA"/>
        </w:rPr>
        <w:t>хлопець</w:t>
      </w:r>
    </w:p>
    <w:p w:rsidR="008971FB" w:rsidRPr="000C116C" w:rsidRDefault="008971FB" w:rsidP="00810845">
      <w:pPr>
        <w:pStyle w:val="HeroReplica"/>
        <w:rPr>
          <w:sz w:val="26"/>
          <w:szCs w:val="26"/>
          <w:lang w:val="ru-RU"/>
        </w:rPr>
      </w:pPr>
      <w:r w:rsidRPr="000C116C">
        <w:rPr>
          <w:sz w:val="26"/>
          <w:szCs w:val="26"/>
          <w:lang w:val="uk-UA"/>
        </w:rPr>
        <w:t>Проблеми?</w:t>
      </w:r>
    </w:p>
    <w:p w:rsidR="008971FB" w:rsidRPr="000C116C" w:rsidRDefault="008971FB" w:rsidP="00810845">
      <w:pPr>
        <w:rPr>
          <w:sz w:val="26"/>
          <w:szCs w:val="26"/>
          <w:lang w:val="uk-UA"/>
        </w:rPr>
      </w:pPr>
    </w:p>
    <w:p w:rsidR="008971FB" w:rsidRPr="000C116C" w:rsidRDefault="008971FB" w:rsidP="00810845">
      <w:pPr>
        <w:pStyle w:val="ActionDescription"/>
        <w:rPr>
          <w:sz w:val="26"/>
          <w:szCs w:val="26"/>
          <w:lang w:val="uk-UA"/>
        </w:rPr>
      </w:pPr>
      <w:r w:rsidRPr="000C116C">
        <w:rPr>
          <w:sz w:val="26"/>
          <w:szCs w:val="26"/>
          <w:lang w:val="uk-UA"/>
        </w:rPr>
        <w:t>В авто з боку водія відчиняються дверцята та вилазить ще один хлопець, ВОДІЙ, голосно харкає та сплюнувши, спирається рукою об дах авто й дивиться в сторону інших.</w:t>
      </w:r>
    </w:p>
    <w:p w:rsidR="008971FB" w:rsidRPr="000C116C" w:rsidRDefault="008971FB" w:rsidP="00810845">
      <w:pPr>
        <w:pStyle w:val="ActionDescription"/>
        <w:rPr>
          <w:sz w:val="26"/>
          <w:szCs w:val="26"/>
          <w:lang w:val="uk-UA"/>
        </w:rPr>
      </w:pPr>
      <w:r w:rsidRPr="000C116C">
        <w:rPr>
          <w:sz w:val="26"/>
          <w:szCs w:val="26"/>
          <w:lang w:val="uk-UA"/>
        </w:rPr>
        <w:t>Віктор ставить пакет, приштрикує його штрикачкою до землі та випроставшись, прямує у бік хлопця, на ходу розминаючи кулак. Наблизившись до хлопця</w:t>
      </w:r>
    </w:p>
    <w:p w:rsidR="008971FB" w:rsidRPr="000C116C" w:rsidRDefault="008971FB" w:rsidP="00810845">
      <w:pPr>
        <w:pStyle w:val="HeroName"/>
        <w:rPr>
          <w:sz w:val="26"/>
          <w:szCs w:val="26"/>
          <w:lang w:val="uk-UA"/>
        </w:rPr>
      </w:pPr>
      <w:r w:rsidRPr="000C116C">
        <w:rPr>
          <w:sz w:val="26"/>
          <w:szCs w:val="26"/>
          <w:lang w:val="uk-UA"/>
        </w:rPr>
        <w:t>віктор</w:t>
      </w:r>
    </w:p>
    <w:p w:rsidR="008971FB" w:rsidRPr="000C116C" w:rsidRDefault="008971FB" w:rsidP="00810845">
      <w:pPr>
        <w:pStyle w:val="HeroReplica"/>
        <w:rPr>
          <w:sz w:val="26"/>
          <w:szCs w:val="26"/>
          <w:lang w:val="ru-RU"/>
        </w:rPr>
      </w:pPr>
      <w:r w:rsidRPr="000C116C">
        <w:rPr>
          <w:sz w:val="26"/>
          <w:szCs w:val="26"/>
          <w:lang w:val="uk-UA"/>
        </w:rPr>
        <w:t>І що?</w:t>
      </w:r>
    </w:p>
    <w:p w:rsidR="008971FB" w:rsidRPr="000C116C" w:rsidRDefault="008971FB" w:rsidP="00810845">
      <w:pPr>
        <w:rPr>
          <w:sz w:val="26"/>
          <w:szCs w:val="26"/>
          <w:lang w:val="uk-UA"/>
        </w:rPr>
      </w:pPr>
    </w:p>
    <w:p w:rsidR="008971FB" w:rsidRPr="000C116C" w:rsidRDefault="008971FB" w:rsidP="00810845">
      <w:pPr>
        <w:pStyle w:val="ActionDescription"/>
        <w:rPr>
          <w:sz w:val="26"/>
          <w:szCs w:val="26"/>
          <w:lang w:val="uk-UA"/>
        </w:rPr>
      </w:pPr>
      <w:r w:rsidRPr="000C116C">
        <w:rPr>
          <w:sz w:val="26"/>
          <w:szCs w:val="26"/>
          <w:lang w:val="uk-UA"/>
        </w:rPr>
        <w:t>Хлопець кидається на Віктора, виставивши "розочку" вперед, але той відстрибує. Хлопець кидається ще раз, Віктор перехоплює його руку за зап'ясток, тягне на себе й відходить при цьому в бік, розвертаючись, підбиває іншою рукою руку хлопця під передпліччя, в решті заламуючи її й хлопець опиняється навколішки з гримасою болю й випавшою "розочкою", а Віктор збоку, заложивши руку, тримає його. Водій кидається на допомогу. Але в цей час вривається звук пострілу й всі завмирають.</w:t>
      </w:r>
    </w:p>
    <w:p w:rsidR="008971FB" w:rsidRPr="000C116C" w:rsidRDefault="008971FB" w:rsidP="00810845">
      <w:pPr>
        <w:pStyle w:val="ActionDescription"/>
        <w:rPr>
          <w:sz w:val="26"/>
          <w:szCs w:val="26"/>
          <w:lang w:val="uk-UA"/>
        </w:rPr>
      </w:pPr>
      <w:r w:rsidRPr="000C116C">
        <w:rPr>
          <w:sz w:val="26"/>
          <w:szCs w:val="26"/>
          <w:lang w:val="uk-UA"/>
        </w:rPr>
        <w:t>Тарас стоїть міцно розставивши ноги й тримає перед собою пістолет.</w:t>
      </w:r>
    </w:p>
    <w:p w:rsidR="008971FB" w:rsidRPr="000C116C" w:rsidRDefault="008971FB" w:rsidP="00810845">
      <w:pPr>
        <w:pStyle w:val="HeroName"/>
        <w:rPr>
          <w:sz w:val="26"/>
          <w:szCs w:val="26"/>
          <w:lang w:val="uk-UA"/>
        </w:rPr>
      </w:pPr>
      <w:r w:rsidRPr="000C116C">
        <w:rPr>
          <w:sz w:val="26"/>
          <w:szCs w:val="26"/>
          <w:lang w:val="uk-UA"/>
        </w:rPr>
        <w:t>тарас</w:t>
      </w:r>
    </w:p>
    <w:p w:rsidR="008971FB" w:rsidRPr="000C116C" w:rsidRDefault="008971FB" w:rsidP="00810845">
      <w:pPr>
        <w:pStyle w:val="HeroReplica"/>
        <w:rPr>
          <w:sz w:val="26"/>
          <w:szCs w:val="26"/>
          <w:lang w:val="ru-RU"/>
        </w:rPr>
      </w:pPr>
      <w:r w:rsidRPr="000C116C">
        <w:rPr>
          <w:sz w:val="26"/>
          <w:szCs w:val="26"/>
          <w:lang w:val="uk-UA"/>
        </w:rPr>
        <w:t>Наступний буде не в гору.</w:t>
      </w:r>
    </w:p>
    <w:p w:rsidR="008971FB" w:rsidRPr="000C116C" w:rsidRDefault="008971FB" w:rsidP="00810845">
      <w:pPr>
        <w:rPr>
          <w:sz w:val="26"/>
          <w:szCs w:val="26"/>
          <w:lang w:val="uk-UA"/>
        </w:rPr>
      </w:pPr>
    </w:p>
    <w:p w:rsidR="008971FB" w:rsidRPr="000C116C" w:rsidRDefault="008971FB" w:rsidP="00810845">
      <w:pPr>
        <w:pStyle w:val="ActionDescription"/>
        <w:rPr>
          <w:sz w:val="26"/>
          <w:szCs w:val="26"/>
          <w:lang w:val="uk-UA"/>
        </w:rPr>
      </w:pPr>
      <w:r w:rsidRPr="000C116C">
        <w:rPr>
          <w:sz w:val="26"/>
          <w:szCs w:val="26"/>
          <w:lang w:val="uk-UA"/>
        </w:rPr>
        <w:t>Водій робить заспокійливі жести, виставивши руки перед собою, але не в силах що-небудь промовити.</w:t>
      </w:r>
    </w:p>
    <w:p w:rsidR="008971FB" w:rsidRPr="000C116C" w:rsidRDefault="008971FB" w:rsidP="00810845">
      <w:pPr>
        <w:pStyle w:val="HeroName"/>
        <w:rPr>
          <w:sz w:val="26"/>
          <w:szCs w:val="26"/>
          <w:lang w:val="uk-UA"/>
        </w:rPr>
      </w:pPr>
      <w:r w:rsidRPr="000C116C">
        <w:rPr>
          <w:sz w:val="26"/>
          <w:szCs w:val="26"/>
          <w:lang w:val="uk-UA"/>
        </w:rPr>
        <w:t>тарас</w:t>
      </w:r>
    </w:p>
    <w:p w:rsidR="008971FB" w:rsidRDefault="008971FB" w:rsidP="00810845">
      <w:pPr>
        <w:pStyle w:val="HeroReplica"/>
        <w:rPr>
          <w:sz w:val="26"/>
          <w:szCs w:val="26"/>
          <w:lang w:val="uk-UA"/>
        </w:rPr>
      </w:pPr>
      <w:r w:rsidRPr="000C116C">
        <w:rPr>
          <w:sz w:val="26"/>
          <w:szCs w:val="26"/>
          <w:lang w:val="uk-UA"/>
        </w:rPr>
        <w:t>Пляшку забрали й хутко зникли.</w:t>
      </w:r>
    </w:p>
    <w:p w:rsidR="008971FB" w:rsidRPr="003338F3" w:rsidRDefault="008971FB" w:rsidP="003338F3">
      <w:pPr>
        <w:rPr>
          <w:lang w:val="uk-UA"/>
        </w:rPr>
      </w:pPr>
    </w:p>
    <w:p w:rsidR="008971FB" w:rsidRPr="000C116C" w:rsidRDefault="008971FB" w:rsidP="00810845">
      <w:pPr>
        <w:pStyle w:val="ActionDescription"/>
        <w:rPr>
          <w:sz w:val="26"/>
          <w:szCs w:val="26"/>
          <w:lang w:val="uk-UA"/>
        </w:rPr>
      </w:pPr>
      <w:r w:rsidRPr="000C116C">
        <w:rPr>
          <w:sz w:val="26"/>
          <w:szCs w:val="26"/>
          <w:lang w:val="uk-UA"/>
        </w:rPr>
        <w:t>Віктор відпускає хлопця й відходить від нього кілька кроків назад. Іронічно посміхається.</w:t>
      </w:r>
    </w:p>
    <w:p w:rsidR="008971FB" w:rsidRPr="000C116C" w:rsidRDefault="008971FB" w:rsidP="00810845">
      <w:pPr>
        <w:pStyle w:val="ActionDescription"/>
        <w:rPr>
          <w:sz w:val="26"/>
          <w:szCs w:val="26"/>
          <w:lang w:val="uk-UA"/>
        </w:rPr>
      </w:pPr>
      <w:r w:rsidRPr="000C116C">
        <w:rPr>
          <w:sz w:val="26"/>
          <w:szCs w:val="26"/>
          <w:lang w:val="uk-UA"/>
        </w:rPr>
        <w:t>Хлопець забирає розочку, біжить до стовпа. Тремтячими руками збирає скло, ріже руку, але не зважаючи на то, оберемком несучи уламки пляшки, сідає в авто.</w:t>
      </w:r>
    </w:p>
    <w:p w:rsidR="008971FB" w:rsidRPr="000C116C" w:rsidRDefault="008971FB" w:rsidP="00810845">
      <w:pPr>
        <w:pStyle w:val="ActionDescription"/>
        <w:rPr>
          <w:sz w:val="26"/>
          <w:szCs w:val="26"/>
          <w:lang w:val="uk-UA"/>
        </w:rPr>
      </w:pPr>
      <w:r w:rsidRPr="000C116C">
        <w:rPr>
          <w:sz w:val="26"/>
          <w:szCs w:val="26"/>
          <w:lang w:val="uk-UA"/>
        </w:rPr>
        <w:t>Авто різко рве з місця, на ходу зачиняються дверцята.</w:t>
      </w:r>
    </w:p>
    <w:p w:rsidR="008971FB" w:rsidRPr="000C116C" w:rsidRDefault="008971FB" w:rsidP="00810845">
      <w:pPr>
        <w:pStyle w:val="HeroName"/>
        <w:rPr>
          <w:sz w:val="26"/>
          <w:szCs w:val="26"/>
          <w:lang w:val="uk-UA"/>
        </w:rPr>
      </w:pPr>
      <w:r w:rsidRPr="000C116C">
        <w:rPr>
          <w:sz w:val="26"/>
          <w:szCs w:val="26"/>
          <w:lang w:val="uk-UA"/>
        </w:rPr>
        <w:t>віктор</w:t>
      </w:r>
    </w:p>
    <w:p w:rsidR="008971FB" w:rsidRPr="000C116C" w:rsidRDefault="008971FB" w:rsidP="00810845">
      <w:pPr>
        <w:pStyle w:val="HeroVoiceOver"/>
        <w:rPr>
          <w:sz w:val="26"/>
          <w:szCs w:val="26"/>
          <w:lang w:val="uk-UA"/>
        </w:rPr>
      </w:pPr>
      <w:r w:rsidRPr="000C116C">
        <w:rPr>
          <w:sz w:val="26"/>
          <w:szCs w:val="26"/>
          <w:lang w:val="uk-UA"/>
        </w:rPr>
        <w:t>(за кадром)</w:t>
      </w:r>
    </w:p>
    <w:p w:rsidR="008971FB" w:rsidRPr="000C116C" w:rsidRDefault="008971FB" w:rsidP="00810845">
      <w:pPr>
        <w:pStyle w:val="HeroReplica"/>
        <w:rPr>
          <w:sz w:val="26"/>
          <w:szCs w:val="26"/>
          <w:lang w:val="ru-RU"/>
        </w:rPr>
      </w:pPr>
      <w:r w:rsidRPr="000C116C">
        <w:rPr>
          <w:sz w:val="26"/>
          <w:szCs w:val="26"/>
          <w:lang w:val="uk-UA"/>
        </w:rPr>
        <w:t>От тобі й ліберальні цінності. Де вони щойно поділися?</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тарас</w:t>
      </w:r>
    </w:p>
    <w:p w:rsidR="008971FB" w:rsidRPr="000C116C" w:rsidRDefault="008971FB" w:rsidP="00810845">
      <w:pPr>
        <w:pStyle w:val="HeroVoiceOver"/>
        <w:rPr>
          <w:sz w:val="26"/>
          <w:szCs w:val="26"/>
          <w:lang w:val="uk-UA"/>
        </w:rPr>
      </w:pPr>
      <w:r w:rsidRPr="000C116C">
        <w:rPr>
          <w:sz w:val="26"/>
          <w:szCs w:val="26"/>
          <w:lang w:val="uk-UA"/>
        </w:rPr>
        <w:t>(за кадром)</w:t>
      </w:r>
    </w:p>
    <w:p w:rsidR="008971FB" w:rsidRPr="000C116C" w:rsidRDefault="008971FB" w:rsidP="00810845">
      <w:pPr>
        <w:pStyle w:val="HeroReplica"/>
        <w:rPr>
          <w:sz w:val="26"/>
          <w:szCs w:val="26"/>
          <w:lang w:val="uk-UA"/>
        </w:rPr>
      </w:pPr>
      <w:r w:rsidRPr="000C116C">
        <w:rPr>
          <w:sz w:val="26"/>
          <w:szCs w:val="26"/>
          <w:lang w:val="uk-UA"/>
        </w:rPr>
        <w:t>Я все одно на своєму полишаюсь стояти.</w:t>
      </w:r>
    </w:p>
    <w:p w:rsidR="008971FB" w:rsidRPr="000C116C" w:rsidRDefault="008971FB" w:rsidP="00810845">
      <w:pPr>
        <w:rPr>
          <w:sz w:val="26"/>
          <w:szCs w:val="26"/>
          <w:lang w:val="uk-UA"/>
        </w:rPr>
      </w:pPr>
    </w:p>
    <w:p w:rsidR="008971FB" w:rsidRPr="000C116C" w:rsidRDefault="008971FB" w:rsidP="00810845">
      <w:pPr>
        <w:pStyle w:val="ActionTimeArena"/>
        <w:rPr>
          <w:sz w:val="26"/>
          <w:szCs w:val="26"/>
          <w:lang w:val="uk-UA"/>
        </w:rPr>
      </w:pPr>
      <w:r w:rsidRPr="000C116C">
        <w:rPr>
          <w:sz w:val="26"/>
          <w:szCs w:val="26"/>
          <w:lang w:val="uk-UA"/>
        </w:rPr>
        <w:t>інт. квартира - вечір</w:t>
      </w:r>
    </w:p>
    <w:p w:rsidR="008971FB" w:rsidRPr="000C116C" w:rsidRDefault="008971FB" w:rsidP="00810845">
      <w:pPr>
        <w:pStyle w:val="ActionDescription"/>
        <w:rPr>
          <w:sz w:val="26"/>
          <w:szCs w:val="26"/>
          <w:lang w:val="uk-UA"/>
        </w:rPr>
      </w:pPr>
      <w:r w:rsidRPr="000C116C">
        <w:rPr>
          <w:sz w:val="26"/>
          <w:szCs w:val="26"/>
          <w:lang w:val="uk-UA"/>
        </w:rPr>
        <w:t>Тарас та Віктор заходять в кімнату.</w:t>
      </w:r>
    </w:p>
    <w:p w:rsidR="008971FB" w:rsidRPr="000C116C" w:rsidRDefault="008971FB" w:rsidP="00810845">
      <w:pPr>
        <w:pStyle w:val="HeroName"/>
        <w:rPr>
          <w:sz w:val="26"/>
          <w:szCs w:val="26"/>
          <w:lang w:val="uk-UA"/>
        </w:rPr>
      </w:pPr>
      <w:r w:rsidRPr="000C116C">
        <w:rPr>
          <w:sz w:val="26"/>
          <w:szCs w:val="26"/>
          <w:lang w:val="uk-UA"/>
        </w:rPr>
        <w:t>тарас</w:t>
      </w:r>
    </w:p>
    <w:p w:rsidR="008971FB" w:rsidRPr="000C116C" w:rsidRDefault="008971FB" w:rsidP="00810845">
      <w:pPr>
        <w:pStyle w:val="HeroReplica"/>
        <w:rPr>
          <w:sz w:val="26"/>
          <w:szCs w:val="26"/>
          <w:lang w:val="uk-UA"/>
        </w:rPr>
      </w:pPr>
      <w:r w:rsidRPr="000C116C">
        <w:rPr>
          <w:sz w:val="26"/>
          <w:szCs w:val="26"/>
          <w:lang w:val="uk-UA"/>
        </w:rPr>
        <w:t>Нарешті до дивана добралися.</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віктор</w:t>
      </w:r>
    </w:p>
    <w:p w:rsidR="008971FB" w:rsidRPr="000C116C" w:rsidRDefault="008971FB" w:rsidP="00810845">
      <w:pPr>
        <w:pStyle w:val="HeroReplica"/>
        <w:rPr>
          <w:sz w:val="26"/>
          <w:szCs w:val="26"/>
          <w:lang w:val="uk-UA"/>
        </w:rPr>
      </w:pPr>
      <w:r w:rsidRPr="000C116C">
        <w:rPr>
          <w:sz w:val="26"/>
          <w:szCs w:val="26"/>
          <w:lang w:val="uk-UA"/>
        </w:rPr>
        <w:t>Ти хоч би прибрався тут, чи що.</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тарас</w:t>
      </w:r>
    </w:p>
    <w:p w:rsidR="008971FB" w:rsidRDefault="008971FB" w:rsidP="00810845">
      <w:pPr>
        <w:pStyle w:val="HeroReplica"/>
        <w:rPr>
          <w:sz w:val="26"/>
          <w:szCs w:val="26"/>
          <w:lang w:val="uk-UA"/>
        </w:rPr>
      </w:pPr>
      <w:r w:rsidRPr="000C116C">
        <w:rPr>
          <w:sz w:val="26"/>
          <w:szCs w:val="26"/>
          <w:lang w:val="uk-UA"/>
        </w:rPr>
        <w:t>Чого це я в твоїй квартирі прибиратися буду.</w:t>
      </w:r>
    </w:p>
    <w:p w:rsidR="008971FB" w:rsidRPr="003338F3" w:rsidRDefault="008971FB" w:rsidP="003338F3">
      <w:pPr>
        <w:rPr>
          <w:lang w:val="uk-UA"/>
        </w:rPr>
      </w:pPr>
    </w:p>
    <w:p w:rsidR="008971FB" w:rsidRPr="000C116C" w:rsidRDefault="008971FB" w:rsidP="00810845">
      <w:pPr>
        <w:pStyle w:val="ActionTimeArena"/>
        <w:rPr>
          <w:sz w:val="26"/>
          <w:szCs w:val="26"/>
          <w:lang w:val="uk-UA"/>
        </w:rPr>
      </w:pPr>
      <w:r w:rsidRPr="000C116C">
        <w:rPr>
          <w:sz w:val="26"/>
          <w:szCs w:val="26"/>
          <w:lang w:val="uk-UA"/>
        </w:rPr>
        <w:t>Інт. Квартира - вечір</w:t>
      </w:r>
    </w:p>
    <w:p w:rsidR="008971FB" w:rsidRPr="000C116C" w:rsidRDefault="008971FB" w:rsidP="00810845">
      <w:pPr>
        <w:pStyle w:val="ActionDescription"/>
        <w:rPr>
          <w:sz w:val="26"/>
          <w:szCs w:val="26"/>
          <w:lang w:val="uk-UA"/>
        </w:rPr>
      </w:pPr>
      <w:r w:rsidRPr="000C116C">
        <w:rPr>
          <w:sz w:val="26"/>
          <w:szCs w:val="26"/>
          <w:lang w:val="uk-UA"/>
        </w:rPr>
        <w:t>Тарас колотить в чашці чай та дивиться на стіну з картою області.</w:t>
      </w:r>
    </w:p>
    <w:p w:rsidR="008971FB" w:rsidRPr="000C116C" w:rsidRDefault="008971FB" w:rsidP="00810845">
      <w:pPr>
        <w:pStyle w:val="ActionDescription"/>
        <w:rPr>
          <w:sz w:val="26"/>
          <w:szCs w:val="26"/>
          <w:lang w:val="uk-UA"/>
        </w:rPr>
      </w:pPr>
      <w:r w:rsidRPr="000C116C">
        <w:rPr>
          <w:sz w:val="26"/>
          <w:szCs w:val="26"/>
          <w:lang w:val="uk-UA"/>
        </w:rPr>
        <w:t>Віктор прибирає.</w:t>
      </w:r>
    </w:p>
    <w:p w:rsidR="008971FB" w:rsidRPr="000C116C" w:rsidRDefault="008971FB" w:rsidP="00810845">
      <w:pPr>
        <w:pStyle w:val="HeroName"/>
        <w:rPr>
          <w:sz w:val="26"/>
          <w:szCs w:val="26"/>
          <w:lang w:val="uk-UA"/>
        </w:rPr>
      </w:pPr>
      <w:r w:rsidRPr="000C116C">
        <w:rPr>
          <w:sz w:val="26"/>
          <w:szCs w:val="26"/>
          <w:lang w:val="uk-UA"/>
        </w:rPr>
        <w:t>тарас</w:t>
      </w:r>
    </w:p>
    <w:p w:rsidR="008971FB" w:rsidRPr="000C116C" w:rsidRDefault="008971FB" w:rsidP="00810845">
      <w:pPr>
        <w:pStyle w:val="HeroReplica"/>
        <w:rPr>
          <w:sz w:val="26"/>
          <w:szCs w:val="26"/>
          <w:lang w:val="ru-RU"/>
        </w:rPr>
      </w:pPr>
      <w:r w:rsidRPr="000C116C">
        <w:rPr>
          <w:sz w:val="26"/>
          <w:szCs w:val="26"/>
          <w:lang w:val="uk-UA"/>
        </w:rPr>
        <w:t>От здійснимо все, так можна й міліцію йти здаватися.</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віктор</w:t>
      </w:r>
    </w:p>
    <w:p w:rsidR="008971FB" w:rsidRPr="000C116C" w:rsidRDefault="008971FB" w:rsidP="00810845">
      <w:pPr>
        <w:pStyle w:val="HeroRemarka"/>
        <w:rPr>
          <w:sz w:val="26"/>
          <w:szCs w:val="26"/>
          <w:lang w:val="uk-UA"/>
        </w:rPr>
      </w:pPr>
      <w:r w:rsidRPr="000C116C">
        <w:rPr>
          <w:sz w:val="26"/>
          <w:szCs w:val="26"/>
          <w:lang w:val="uk-UA"/>
        </w:rPr>
        <w:t>(випроставшись)</w:t>
      </w:r>
    </w:p>
    <w:p w:rsidR="008971FB" w:rsidRPr="000C116C" w:rsidRDefault="008971FB" w:rsidP="00810845">
      <w:pPr>
        <w:pStyle w:val="HeroReplica"/>
        <w:rPr>
          <w:sz w:val="26"/>
          <w:szCs w:val="26"/>
          <w:lang w:val="ru-RU"/>
        </w:rPr>
      </w:pPr>
      <w:r w:rsidRPr="000C116C">
        <w:rPr>
          <w:sz w:val="26"/>
          <w:szCs w:val="26"/>
          <w:lang w:val="uk-UA"/>
        </w:rPr>
        <w:t>Ти пожартував зараз?</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тарас</w:t>
      </w:r>
    </w:p>
    <w:p w:rsidR="008971FB" w:rsidRPr="000C116C" w:rsidRDefault="008971FB" w:rsidP="00810845">
      <w:pPr>
        <w:pStyle w:val="HeroReplica"/>
        <w:rPr>
          <w:sz w:val="26"/>
          <w:szCs w:val="26"/>
          <w:lang w:val="ru-RU"/>
        </w:rPr>
      </w:pPr>
      <w:r w:rsidRPr="000C116C">
        <w:rPr>
          <w:sz w:val="26"/>
          <w:szCs w:val="26"/>
          <w:lang w:val="uk-UA"/>
        </w:rPr>
        <w:t>А чого. Це вже доля українського патріота - відсидіти за свої переконання.</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віктор</w:t>
      </w:r>
    </w:p>
    <w:p w:rsidR="008971FB" w:rsidRPr="000C116C" w:rsidRDefault="008971FB" w:rsidP="00810845">
      <w:pPr>
        <w:pStyle w:val="HeroRemarka"/>
        <w:rPr>
          <w:sz w:val="26"/>
          <w:szCs w:val="26"/>
          <w:lang w:val="uk-UA"/>
        </w:rPr>
      </w:pPr>
      <w:r w:rsidRPr="000C116C">
        <w:rPr>
          <w:sz w:val="26"/>
          <w:szCs w:val="26"/>
          <w:lang w:val="uk-UA"/>
        </w:rPr>
        <w:t>(роздратовано)</w:t>
      </w:r>
    </w:p>
    <w:p w:rsidR="008971FB" w:rsidRPr="000C116C" w:rsidRDefault="008971FB" w:rsidP="00810845">
      <w:pPr>
        <w:pStyle w:val="HeroReplica"/>
        <w:rPr>
          <w:sz w:val="26"/>
          <w:szCs w:val="26"/>
          <w:lang w:val="ru-RU"/>
        </w:rPr>
      </w:pPr>
      <w:r w:rsidRPr="000C116C">
        <w:rPr>
          <w:sz w:val="26"/>
          <w:szCs w:val="26"/>
          <w:lang w:val="uk-UA"/>
        </w:rPr>
        <w:t>Слухай, Тарасе, от знаєш за що я не люблю Шевченка? От за те й не люблю, що він був засланий. Й тепер кожен вважає - що то нормально - сидіти за переконання. Та краще б він помер, заповіт написавши, й полишив по собі приклад борця, а не приклад дисидента. Й не було б тоді а ні розстріляного відродження, а ні голодомору, а ні 37-го, а ні шістдесятників. Не було б оцього з покоління в покоління випещуємого образу мученика. Й якщо б за Україну голову клали борці, а не мученики, то третім рейхом би був Київ, а не Москва й в гімні б не співали, що нам доля посміхнеться, адже доля наша була б в наших руках.</w:t>
      </w:r>
    </w:p>
    <w:p w:rsidR="008971FB" w:rsidRPr="000C116C" w:rsidRDefault="008971FB" w:rsidP="00810845">
      <w:pPr>
        <w:rPr>
          <w:sz w:val="26"/>
          <w:szCs w:val="26"/>
          <w:lang w:val="uk-UA"/>
        </w:rPr>
      </w:pPr>
    </w:p>
    <w:p w:rsidR="008971FB" w:rsidRPr="000C116C" w:rsidRDefault="008971FB" w:rsidP="00810845">
      <w:pPr>
        <w:pStyle w:val="ActionDescription"/>
        <w:rPr>
          <w:sz w:val="26"/>
          <w:szCs w:val="26"/>
          <w:lang w:val="uk-UA"/>
        </w:rPr>
      </w:pPr>
      <w:r w:rsidRPr="000C116C">
        <w:rPr>
          <w:sz w:val="26"/>
          <w:szCs w:val="26"/>
          <w:lang w:val="uk-UA"/>
        </w:rPr>
        <w:t>Тарас приголомшено облизує губи.</w:t>
      </w:r>
    </w:p>
    <w:p w:rsidR="008971FB" w:rsidRPr="000C116C" w:rsidRDefault="008971FB" w:rsidP="00810845">
      <w:pPr>
        <w:pStyle w:val="HeroName"/>
        <w:rPr>
          <w:sz w:val="26"/>
          <w:szCs w:val="26"/>
          <w:lang w:val="uk-UA"/>
        </w:rPr>
      </w:pPr>
      <w:r w:rsidRPr="000C116C">
        <w:rPr>
          <w:sz w:val="26"/>
          <w:szCs w:val="26"/>
          <w:lang w:val="uk-UA"/>
        </w:rPr>
        <w:t>тарас</w:t>
      </w:r>
    </w:p>
    <w:p w:rsidR="008971FB" w:rsidRPr="000C116C" w:rsidRDefault="008971FB" w:rsidP="00810845">
      <w:pPr>
        <w:pStyle w:val="HeroReplica"/>
        <w:rPr>
          <w:sz w:val="26"/>
          <w:szCs w:val="26"/>
          <w:lang w:val="uk-UA"/>
        </w:rPr>
      </w:pPr>
      <w:r w:rsidRPr="000C116C">
        <w:rPr>
          <w:sz w:val="26"/>
          <w:szCs w:val="26"/>
          <w:lang w:val="uk-UA"/>
        </w:rPr>
        <w:t>Але ж ти сам Шевченко?</w:t>
      </w:r>
    </w:p>
    <w:p w:rsidR="008971FB" w:rsidRPr="000C116C" w:rsidRDefault="008971FB" w:rsidP="00810845">
      <w:pPr>
        <w:pStyle w:val="HeroName"/>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віктор</w:t>
      </w:r>
    </w:p>
    <w:p w:rsidR="008971FB" w:rsidRPr="000C116C" w:rsidRDefault="008971FB" w:rsidP="00810845">
      <w:pPr>
        <w:pStyle w:val="HeroReplica"/>
        <w:rPr>
          <w:sz w:val="26"/>
          <w:szCs w:val="26"/>
          <w:lang w:val="ru-RU"/>
        </w:rPr>
      </w:pPr>
      <w:r w:rsidRPr="000C116C">
        <w:rPr>
          <w:sz w:val="26"/>
          <w:szCs w:val="26"/>
          <w:lang w:val="uk-UA"/>
        </w:rPr>
        <w:t>Я свого прізвища не цураюся. Й не кажи мені зараз, що нічого б не змінилося - Шевченко не був лібералом, Шевченко був націонал-соціалістом. Й якщо ти підеш здаватися, то я й пам'ятник Шевченку підірву тобі на зло. Ти затямив?</w:t>
      </w:r>
    </w:p>
    <w:p w:rsidR="008971FB" w:rsidRPr="000C116C" w:rsidRDefault="008971FB" w:rsidP="00810845">
      <w:pPr>
        <w:rPr>
          <w:sz w:val="26"/>
          <w:szCs w:val="26"/>
          <w:lang w:val="uk-UA"/>
        </w:rPr>
      </w:pPr>
    </w:p>
    <w:p w:rsidR="008971FB" w:rsidRPr="000C116C" w:rsidRDefault="008971FB" w:rsidP="00810845">
      <w:pPr>
        <w:pStyle w:val="ActionTimeArena"/>
        <w:rPr>
          <w:sz w:val="26"/>
          <w:szCs w:val="26"/>
          <w:lang w:val="uk-UA"/>
        </w:rPr>
      </w:pPr>
      <w:r w:rsidRPr="000C116C">
        <w:rPr>
          <w:sz w:val="26"/>
          <w:szCs w:val="26"/>
          <w:lang w:val="uk-UA"/>
        </w:rPr>
        <w:t>екст. площа леніна - ніч</w:t>
      </w:r>
    </w:p>
    <w:p w:rsidR="008971FB" w:rsidRPr="000C116C" w:rsidRDefault="008971FB" w:rsidP="00810845">
      <w:pPr>
        <w:pStyle w:val="ActionDescription"/>
        <w:rPr>
          <w:sz w:val="26"/>
          <w:szCs w:val="26"/>
          <w:lang w:val="uk-UA"/>
        </w:rPr>
      </w:pPr>
      <w:r w:rsidRPr="000C116C">
        <w:rPr>
          <w:sz w:val="26"/>
          <w:szCs w:val="26"/>
          <w:lang w:val="uk-UA"/>
        </w:rPr>
        <w:t>На пам'ятник Леніну забирається Тарас, з пакунком за плечима.</w:t>
      </w:r>
    </w:p>
    <w:p w:rsidR="008971FB" w:rsidRPr="000C116C" w:rsidRDefault="008971FB" w:rsidP="00810845">
      <w:pPr>
        <w:pStyle w:val="ActionDescription"/>
        <w:rPr>
          <w:sz w:val="26"/>
          <w:szCs w:val="26"/>
          <w:lang w:val="uk-UA"/>
        </w:rPr>
      </w:pPr>
      <w:r w:rsidRPr="000C116C">
        <w:rPr>
          <w:sz w:val="26"/>
          <w:szCs w:val="26"/>
          <w:lang w:val="uk-UA"/>
        </w:rPr>
        <w:t>Від пам'ятника Леніну швидко несеться Тарас. Перебігає дорогу. Там його чекає Віктор.</w:t>
      </w:r>
    </w:p>
    <w:p w:rsidR="008971FB" w:rsidRPr="000C116C" w:rsidRDefault="008971FB" w:rsidP="00810845">
      <w:pPr>
        <w:pStyle w:val="HeroName"/>
        <w:rPr>
          <w:sz w:val="26"/>
          <w:szCs w:val="26"/>
          <w:lang w:val="uk-UA"/>
        </w:rPr>
      </w:pPr>
      <w:r w:rsidRPr="000C116C">
        <w:rPr>
          <w:sz w:val="26"/>
          <w:szCs w:val="26"/>
          <w:lang w:val="uk-UA"/>
        </w:rPr>
        <w:t>тарас</w:t>
      </w:r>
    </w:p>
    <w:p w:rsidR="008971FB" w:rsidRPr="000C116C" w:rsidRDefault="008971FB" w:rsidP="00810845">
      <w:pPr>
        <w:pStyle w:val="HeroReplica"/>
        <w:rPr>
          <w:sz w:val="26"/>
          <w:szCs w:val="26"/>
          <w:lang w:val="ru-RU"/>
        </w:rPr>
      </w:pPr>
      <w:r w:rsidRPr="000C116C">
        <w:rPr>
          <w:sz w:val="26"/>
          <w:szCs w:val="26"/>
          <w:lang w:val="uk-UA"/>
        </w:rPr>
        <w:t>Зараз буде тепло.</w:t>
      </w:r>
    </w:p>
    <w:p w:rsidR="008971FB" w:rsidRPr="000C116C" w:rsidRDefault="008971FB" w:rsidP="00810845">
      <w:pPr>
        <w:rPr>
          <w:sz w:val="26"/>
          <w:szCs w:val="26"/>
          <w:lang w:val="uk-UA"/>
        </w:rPr>
      </w:pPr>
    </w:p>
    <w:p w:rsidR="008971FB" w:rsidRPr="000C116C" w:rsidRDefault="008971FB" w:rsidP="00810845">
      <w:pPr>
        <w:pStyle w:val="ActionDescription"/>
        <w:rPr>
          <w:sz w:val="26"/>
          <w:szCs w:val="26"/>
          <w:lang w:val="uk-UA"/>
        </w:rPr>
      </w:pPr>
      <w:r w:rsidRPr="000C116C">
        <w:rPr>
          <w:sz w:val="26"/>
          <w:szCs w:val="26"/>
          <w:lang w:val="uk-UA"/>
        </w:rPr>
        <w:t>Віктор та Тарас мчать від площі.</w:t>
      </w:r>
    </w:p>
    <w:p w:rsidR="008971FB" w:rsidRPr="000C116C" w:rsidRDefault="008971FB" w:rsidP="00810845">
      <w:pPr>
        <w:pStyle w:val="ActionDescription"/>
        <w:rPr>
          <w:sz w:val="26"/>
          <w:szCs w:val="26"/>
          <w:lang w:val="uk-UA"/>
        </w:rPr>
      </w:pPr>
      <w:r w:rsidRPr="000C116C">
        <w:rPr>
          <w:sz w:val="26"/>
          <w:szCs w:val="26"/>
          <w:lang w:val="uk-UA"/>
        </w:rPr>
        <w:t>Видно пам'ятник Ленін</w:t>
      </w:r>
      <w:r w:rsidRPr="000C116C">
        <w:rPr>
          <w:sz w:val="26"/>
          <w:szCs w:val="26"/>
          <w:lang w:val="ru-RU"/>
        </w:rPr>
        <w:t>у</w:t>
      </w:r>
      <w:r w:rsidRPr="000C116C">
        <w:rPr>
          <w:sz w:val="26"/>
          <w:szCs w:val="26"/>
          <w:lang w:val="uk-UA"/>
        </w:rPr>
        <w:t>, що заносить свою руку у височину. Спалах. Звук вибуху. Пам'ятник спалахує яскравим полум'ям та розлітається вщент.</w:t>
      </w:r>
    </w:p>
    <w:p w:rsidR="008971FB" w:rsidRPr="000C116C" w:rsidRDefault="008971FB" w:rsidP="00810845">
      <w:pPr>
        <w:pStyle w:val="ActionDescription"/>
        <w:rPr>
          <w:sz w:val="26"/>
          <w:szCs w:val="26"/>
          <w:lang w:val="uk-UA"/>
        </w:rPr>
      </w:pPr>
      <w:r w:rsidRPr="000C116C">
        <w:rPr>
          <w:sz w:val="26"/>
          <w:szCs w:val="26"/>
          <w:lang w:val="uk-UA"/>
        </w:rPr>
        <w:t>На тому місці, де був пам'ятник, порожнє місце.</w:t>
      </w:r>
    </w:p>
    <w:p w:rsidR="008971FB" w:rsidRPr="000C116C" w:rsidRDefault="008971FB" w:rsidP="00810845">
      <w:pPr>
        <w:pStyle w:val="ActionTimeArena"/>
        <w:rPr>
          <w:sz w:val="26"/>
          <w:szCs w:val="26"/>
          <w:lang w:val="uk-UA"/>
        </w:rPr>
      </w:pPr>
      <w:r w:rsidRPr="000C116C">
        <w:rPr>
          <w:sz w:val="26"/>
          <w:szCs w:val="26"/>
          <w:lang w:val="uk-UA"/>
        </w:rPr>
        <w:t>Екст. коло відділу міліції - день</w:t>
      </w:r>
    </w:p>
    <w:p w:rsidR="008971FB" w:rsidRPr="000C116C" w:rsidRDefault="008971FB" w:rsidP="00810845">
      <w:pPr>
        <w:pStyle w:val="ActionDescription"/>
        <w:rPr>
          <w:sz w:val="26"/>
          <w:szCs w:val="26"/>
          <w:lang w:val="uk-UA"/>
        </w:rPr>
      </w:pPr>
      <w:r w:rsidRPr="000C116C">
        <w:rPr>
          <w:sz w:val="26"/>
          <w:szCs w:val="26"/>
          <w:lang w:val="uk-UA"/>
        </w:rPr>
        <w:t>До відділу міліції простує Тарас. Заходить в середину.</w:t>
      </w:r>
    </w:p>
    <w:p w:rsidR="008971FB" w:rsidRPr="000C116C" w:rsidRDefault="008971FB" w:rsidP="00810845">
      <w:pPr>
        <w:pStyle w:val="ActionTimeArena"/>
        <w:rPr>
          <w:sz w:val="26"/>
          <w:szCs w:val="26"/>
          <w:lang w:val="uk-UA"/>
        </w:rPr>
      </w:pPr>
      <w:r w:rsidRPr="000C116C">
        <w:rPr>
          <w:sz w:val="26"/>
          <w:szCs w:val="26"/>
          <w:lang w:val="uk-UA"/>
        </w:rPr>
        <w:t>інт. кабінет - день</w:t>
      </w:r>
    </w:p>
    <w:p w:rsidR="008971FB" w:rsidRPr="000C116C" w:rsidRDefault="008971FB" w:rsidP="00810845">
      <w:pPr>
        <w:pStyle w:val="ActionDescription"/>
        <w:rPr>
          <w:sz w:val="26"/>
          <w:szCs w:val="26"/>
          <w:lang w:val="uk-UA"/>
        </w:rPr>
      </w:pPr>
      <w:r w:rsidRPr="000C116C">
        <w:rPr>
          <w:sz w:val="26"/>
          <w:szCs w:val="26"/>
          <w:lang w:val="uk-UA"/>
        </w:rPr>
        <w:t>Тарас та Слідчий за столом, під кутом один до одного.</w:t>
      </w:r>
    </w:p>
    <w:p w:rsidR="008971FB" w:rsidRPr="000C116C" w:rsidRDefault="008971FB" w:rsidP="00810845">
      <w:pPr>
        <w:pStyle w:val="HeroName"/>
        <w:rPr>
          <w:sz w:val="26"/>
          <w:szCs w:val="26"/>
          <w:lang w:val="uk-UA"/>
        </w:rPr>
      </w:pPr>
      <w:r w:rsidRPr="000C116C">
        <w:rPr>
          <w:sz w:val="26"/>
          <w:szCs w:val="26"/>
          <w:lang w:val="uk-UA"/>
        </w:rPr>
        <w:t>слідчий</w:t>
      </w:r>
    </w:p>
    <w:p w:rsidR="008971FB" w:rsidRPr="000C116C" w:rsidRDefault="008971FB" w:rsidP="00810845">
      <w:pPr>
        <w:pStyle w:val="HeroReplica"/>
        <w:rPr>
          <w:sz w:val="26"/>
          <w:szCs w:val="26"/>
          <w:lang w:val="uk-UA"/>
        </w:rPr>
      </w:pPr>
      <w:r w:rsidRPr="000C116C">
        <w:rPr>
          <w:sz w:val="26"/>
          <w:szCs w:val="26"/>
          <w:lang w:val="uk-UA"/>
        </w:rPr>
        <w:t>Дааа-уж… нагородив ти… що в нас - хуліганство з нанесенням значної матеріальної шкоди, вандалізм, розпалювання ненависті… повний список… п'ятнарік як мінімум, якщо не вишка… що ти собі робити думаєш?</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тарас</w:t>
      </w:r>
    </w:p>
    <w:p w:rsidR="008971FB" w:rsidRPr="000C116C" w:rsidRDefault="008971FB" w:rsidP="00810845">
      <w:pPr>
        <w:pStyle w:val="HeroReplica"/>
        <w:rPr>
          <w:sz w:val="26"/>
          <w:szCs w:val="26"/>
          <w:lang w:val="ru-RU"/>
        </w:rPr>
      </w:pPr>
      <w:r w:rsidRPr="000C116C">
        <w:rPr>
          <w:sz w:val="26"/>
          <w:szCs w:val="26"/>
          <w:lang w:val="uk-UA"/>
        </w:rPr>
        <w:t>Та мені байдуже.</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слідчий</w:t>
      </w:r>
    </w:p>
    <w:p w:rsidR="008971FB" w:rsidRPr="000C116C" w:rsidRDefault="008971FB" w:rsidP="00810845">
      <w:pPr>
        <w:pStyle w:val="HeroReplica"/>
        <w:rPr>
          <w:sz w:val="26"/>
          <w:szCs w:val="26"/>
          <w:lang w:val="ru-RU"/>
        </w:rPr>
      </w:pPr>
      <w:r w:rsidRPr="000C116C">
        <w:rPr>
          <w:sz w:val="26"/>
          <w:szCs w:val="26"/>
          <w:lang w:val="uk-UA"/>
        </w:rPr>
        <w:t>Правильна відповідь. Значить слухай сюди. Якщо тобі байдуже, так візьмеш на себе пару-тройку… все одно сидіти, ну там таке, пограбування, розбій… висяки… тобі ж все одно чалитись…</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тарас</w:t>
      </w:r>
    </w:p>
    <w:p w:rsidR="008971FB" w:rsidRPr="000C116C" w:rsidRDefault="008971FB" w:rsidP="00810845">
      <w:pPr>
        <w:pStyle w:val="HeroReplica"/>
        <w:rPr>
          <w:sz w:val="26"/>
          <w:szCs w:val="26"/>
          <w:lang w:val="ru-RU"/>
        </w:rPr>
      </w:pPr>
      <w:r w:rsidRPr="000C116C">
        <w:rPr>
          <w:sz w:val="26"/>
          <w:szCs w:val="26"/>
          <w:lang w:val="uk-UA"/>
        </w:rPr>
        <w:t>Нічого я на себе брати не буду.</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слідчий</w:t>
      </w:r>
    </w:p>
    <w:p w:rsidR="008971FB" w:rsidRPr="000C116C" w:rsidRDefault="008971FB" w:rsidP="00810845">
      <w:pPr>
        <w:pStyle w:val="HeroReplica"/>
        <w:rPr>
          <w:sz w:val="26"/>
          <w:szCs w:val="26"/>
          <w:lang w:val="uk-UA"/>
        </w:rPr>
      </w:pPr>
      <w:r w:rsidRPr="000C116C">
        <w:rPr>
          <w:sz w:val="26"/>
          <w:szCs w:val="26"/>
          <w:lang w:val="uk-UA"/>
        </w:rPr>
        <w:t>Нє, ти походу не поняв, гдє ти і шо тут до чого… так я тобі поясню…</w:t>
      </w:r>
    </w:p>
    <w:p w:rsidR="008971FB" w:rsidRPr="000C116C" w:rsidRDefault="008971FB" w:rsidP="003533DB">
      <w:pPr>
        <w:rPr>
          <w:sz w:val="26"/>
          <w:szCs w:val="26"/>
          <w:lang w:val="uk-UA"/>
        </w:rPr>
      </w:pPr>
    </w:p>
    <w:p w:rsidR="008971FB" w:rsidRPr="000C116C" w:rsidRDefault="008971FB" w:rsidP="00810845">
      <w:pPr>
        <w:pStyle w:val="ActionTimeArena"/>
        <w:rPr>
          <w:sz w:val="26"/>
          <w:szCs w:val="26"/>
          <w:lang w:val="uk-UA"/>
        </w:rPr>
      </w:pPr>
      <w:r w:rsidRPr="000C116C">
        <w:rPr>
          <w:sz w:val="26"/>
          <w:szCs w:val="26"/>
          <w:lang w:val="uk-UA"/>
        </w:rPr>
        <w:t>Екст. Коло відділу міліції - вечір</w:t>
      </w:r>
    </w:p>
    <w:p w:rsidR="008971FB" w:rsidRPr="000C116C" w:rsidRDefault="008971FB" w:rsidP="00810845">
      <w:pPr>
        <w:pStyle w:val="ActionDescription"/>
        <w:rPr>
          <w:sz w:val="26"/>
          <w:szCs w:val="26"/>
          <w:lang w:val="uk-UA"/>
        </w:rPr>
      </w:pPr>
      <w:r w:rsidRPr="000C116C">
        <w:rPr>
          <w:sz w:val="26"/>
          <w:szCs w:val="26"/>
          <w:lang w:val="uk-UA"/>
        </w:rPr>
        <w:t>Віктор та слідчий. Стоять обличчям один до одного.</w:t>
      </w:r>
    </w:p>
    <w:p w:rsidR="008971FB" w:rsidRPr="000C116C" w:rsidRDefault="008971FB" w:rsidP="00810845">
      <w:pPr>
        <w:pStyle w:val="HeroName"/>
        <w:rPr>
          <w:sz w:val="26"/>
          <w:szCs w:val="26"/>
          <w:lang w:val="uk-UA"/>
        </w:rPr>
      </w:pPr>
      <w:r w:rsidRPr="000C116C">
        <w:rPr>
          <w:sz w:val="26"/>
          <w:szCs w:val="26"/>
          <w:lang w:val="uk-UA"/>
        </w:rPr>
        <w:t>слідчий</w:t>
      </w:r>
    </w:p>
    <w:p w:rsidR="008971FB" w:rsidRPr="000C116C" w:rsidRDefault="008971FB" w:rsidP="00810845">
      <w:pPr>
        <w:pStyle w:val="HeroReplica"/>
        <w:rPr>
          <w:sz w:val="26"/>
          <w:szCs w:val="26"/>
          <w:lang w:val="ru-RU"/>
        </w:rPr>
      </w:pPr>
      <w:r w:rsidRPr="000C116C">
        <w:rPr>
          <w:sz w:val="26"/>
          <w:szCs w:val="26"/>
          <w:lang w:val="uk-UA"/>
        </w:rPr>
        <w:t>Да, начудили ви хлопці. За одну ніч скрізь побувати встигли.</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віктор</w:t>
      </w:r>
    </w:p>
    <w:p w:rsidR="008971FB" w:rsidRPr="000C116C" w:rsidRDefault="008971FB" w:rsidP="00810845">
      <w:pPr>
        <w:pStyle w:val="HeroReplica"/>
        <w:rPr>
          <w:sz w:val="26"/>
          <w:szCs w:val="26"/>
          <w:lang w:val="ru-RU"/>
        </w:rPr>
      </w:pPr>
      <w:r w:rsidRPr="000C116C">
        <w:rPr>
          <w:sz w:val="26"/>
          <w:szCs w:val="26"/>
          <w:lang w:val="uk-UA"/>
        </w:rPr>
        <w:t>Ближче до теми.</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слідчий</w:t>
      </w:r>
    </w:p>
    <w:p w:rsidR="008971FB" w:rsidRPr="000C116C" w:rsidRDefault="008971FB" w:rsidP="00810845">
      <w:pPr>
        <w:pStyle w:val="HeroReplica"/>
        <w:rPr>
          <w:sz w:val="26"/>
          <w:szCs w:val="26"/>
          <w:lang w:val="ru-RU"/>
        </w:rPr>
      </w:pPr>
      <w:r w:rsidRPr="000C116C">
        <w:rPr>
          <w:sz w:val="26"/>
          <w:szCs w:val="26"/>
          <w:lang w:val="uk-UA"/>
        </w:rPr>
        <w:t>Ну як тобі сказати, я такі діла не вирішую…</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віктор</w:t>
      </w:r>
    </w:p>
    <w:p w:rsidR="008971FB" w:rsidRPr="000C116C" w:rsidRDefault="008971FB" w:rsidP="00810845">
      <w:pPr>
        <w:pStyle w:val="HeroReplica"/>
        <w:rPr>
          <w:sz w:val="26"/>
          <w:szCs w:val="26"/>
          <w:lang w:val="ru-RU"/>
        </w:rPr>
      </w:pPr>
      <w:r w:rsidRPr="000C116C">
        <w:rPr>
          <w:sz w:val="26"/>
          <w:szCs w:val="26"/>
          <w:lang w:val="uk-UA"/>
        </w:rPr>
        <w:t>То скажи мені, хто вирішує?</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слідчий</w:t>
      </w:r>
    </w:p>
    <w:p w:rsidR="008971FB" w:rsidRPr="000C116C" w:rsidRDefault="008971FB" w:rsidP="00810845">
      <w:pPr>
        <w:pStyle w:val="HeroReplica"/>
        <w:rPr>
          <w:sz w:val="26"/>
          <w:szCs w:val="26"/>
          <w:lang w:val="ru-RU"/>
        </w:rPr>
      </w:pPr>
      <w:r w:rsidRPr="000C116C">
        <w:rPr>
          <w:sz w:val="26"/>
          <w:szCs w:val="26"/>
          <w:lang w:val="uk-UA"/>
        </w:rPr>
        <w:t>Там тебе не приймуть.</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віктор</w:t>
      </w:r>
    </w:p>
    <w:p w:rsidR="008971FB" w:rsidRPr="000C116C" w:rsidRDefault="008971FB" w:rsidP="00810845">
      <w:pPr>
        <w:pStyle w:val="HeroReplica"/>
        <w:rPr>
          <w:sz w:val="26"/>
          <w:szCs w:val="26"/>
          <w:lang w:val="ru-RU"/>
        </w:rPr>
      </w:pPr>
      <w:r w:rsidRPr="000C116C">
        <w:rPr>
          <w:sz w:val="26"/>
          <w:szCs w:val="26"/>
          <w:lang w:val="uk-UA"/>
        </w:rPr>
        <w:t>Ти хочеш запропонувати посередництво?</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слідчий</w:t>
      </w:r>
    </w:p>
    <w:p w:rsidR="008971FB" w:rsidRPr="000C116C" w:rsidRDefault="008971FB" w:rsidP="00810845">
      <w:pPr>
        <w:pStyle w:val="HeroReplica"/>
        <w:rPr>
          <w:sz w:val="26"/>
          <w:szCs w:val="26"/>
          <w:lang w:val="ru-RU"/>
        </w:rPr>
      </w:pPr>
      <w:r w:rsidRPr="000C116C">
        <w:rPr>
          <w:sz w:val="26"/>
          <w:szCs w:val="26"/>
          <w:lang w:val="uk-UA"/>
        </w:rPr>
        <w:t>А ти смикаєш що до чого. Молодець. Не безкоштовно звичайно.</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віктор</w:t>
      </w:r>
    </w:p>
    <w:p w:rsidR="008971FB" w:rsidRPr="000C116C" w:rsidRDefault="008971FB" w:rsidP="00810845">
      <w:pPr>
        <w:pStyle w:val="HeroReplica"/>
        <w:rPr>
          <w:sz w:val="26"/>
          <w:szCs w:val="26"/>
          <w:lang w:val="ru-RU"/>
        </w:rPr>
      </w:pPr>
      <w:r w:rsidRPr="000C116C">
        <w:rPr>
          <w:sz w:val="26"/>
          <w:szCs w:val="26"/>
          <w:lang w:val="uk-UA"/>
        </w:rPr>
        <w:t>Звичайно. Так може прейскурант покажеш?</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слідчий</w:t>
      </w:r>
    </w:p>
    <w:p w:rsidR="008971FB" w:rsidRPr="000C116C" w:rsidRDefault="008971FB" w:rsidP="00810845">
      <w:pPr>
        <w:pStyle w:val="HeroReplica"/>
        <w:rPr>
          <w:sz w:val="26"/>
          <w:szCs w:val="26"/>
          <w:lang w:val="ru-RU"/>
        </w:rPr>
      </w:pPr>
      <w:r w:rsidRPr="000C116C">
        <w:rPr>
          <w:sz w:val="26"/>
          <w:szCs w:val="26"/>
          <w:lang w:val="uk-UA"/>
        </w:rPr>
        <w:t xml:space="preserve">Пошутіл - да? </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віктор</w:t>
      </w:r>
    </w:p>
    <w:p w:rsidR="008971FB" w:rsidRPr="000C116C" w:rsidRDefault="008971FB" w:rsidP="00810845">
      <w:pPr>
        <w:pStyle w:val="HeroReplica"/>
        <w:rPr>
          <w:sz w:val="26"/>
          <w:szCs w:val="26"/>
          <w:lang w:val="ru-RU"/>
        </w:rPr>
      </w:pPr>
      <w:r w:rsidRPr="000C116C">
        <w:rPr>
          <w:sz w:val="26"/>
          <w:szCs w:val="26"/>
          <w:lang w:val="uk-UA"/>
        </w:rPr>
        <w:t xml:space="preserve">Значиться так, в мене є квартира і більш нішо. Переписую, на кого скажеш, а там самі діліться. </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слідчий</w:t>
      </w:r>
    </w:p>
    <w:p w:rsidR="008971FB" w:rsidRPr="000C116C" w:rsidRDefault="008971FB" w:rsidP="00810845">
      <w:pPr>
        <w:pStyle w:val="HeroReplica"/>
        <w:rPr>
          <w:sz w:val="26"/>
          <w:szCs w:val="26"/>
          <w:lang w:val="ru-RU"/>
        </w:rPr>
      </w:pPr>
      <w:r w:rsidRPr="000C116C">
        <w:rPr>
          <w:sz w:val="26"/>
          <w:szCs w:val="26"/>
          <w:lang w:val="uk-UA"/>
        </w:rPr>
        <w:t>Та нє. Сам продаси.</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віктор</w:t>
      </w:r>
    </w:p>
    <w:p w:rsidR="008971FB" w:rsidRPr="000C116C" w:rsidRDefault="008971FB" w:rsidP="00810845">
      <w:pPr>
        <w:pStyle w:val="HeroReplica"/>
        <w:rPr>
          <w:sz w:val="26"/>
          <w:szCs w:val="26"/>
          <w:lang w:val="ru-RU"/>
        </w:rPr>
      </w:pPr>
      <w:r w:rsidRPr="000C116C">
        <w:rPr>
          <w:sz w:val="26"/>
          <w:szCs w:val="26"/>
          <w:lang w:val="uk-UA"/>
        </w:rPr>
        <w:t>Це час. А там дивись комісії з перевіркою, підозрюваний є, слідство не ведеться. Нічого не заробиш.</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слідчий</w:t>
      </w:r>
    </w:p>
    <w:p w:rsidR="008971FB" w:rsidRPr="000C116C" w:rsidRDefault="008971FB" w:rsidP="00810845">
      <w:pPr>
        <w:pStyle w:val="HeroReplica"/>
        <w:rPr>
          <w:sz w:val="26"/>
          <w:szCs w:val="26"/>
          <w:lang w:val="ru-RU"/>
        </w:rPr>
      </w:pPr>
      <w:r w:rsidRPr="000C116C">
        <w:rPr>
          <w:sz w:val="26"/>
          <w:szCs w:val="26"/>
          <w:lang w:val="uk-UA"/>
        </w:rPr>
        <w:t>Переконав. Тобі б у нас працювати. Не хо? Ну як хо. З тобою зв'яжуться сьодня. Завтра мо забирати товариша.</w:t>
      </w:r>
    </w:p>
    <w:p w:rsidR="008971FB" w:rsidRPr="000C116C" w:rsidRDefault="008971FB" w:rsidP="00810845">
      <w:pPr>
        <w:rPr>
          <w:sz w:val="26"/>
          <w:szCs w:val="26"/>
          <w:lang w:val="uk-UA"/>
        </w:rPr>
      </w:pPr>
    </w:p>
    <w:p w:rsidR="008971FB" w:rsidRPr="000C116C" w:rsidRDefault="008971FB" w:rsidP="00810845">
      <w:pPr>
        <w:pStyle w:val="ActionTimeArena"/>
        <w:rPr>
          <w:sz w:val="26"/>
          <w:szCs w:val="26"/>
          <w:lang w:val="uk-UA"/>
        </w:rPr>
      </w:pPr>
      <w:r w:rsidRPr="000C116C">
        <w:rPr>
          <w:sz w:val="26"/>
          <w:szCs w:val="26"/>
          <w:lang w:val="uk-UA"/>
        </w:rPr>
        <w:t>Екст. Коло памятника б.хмельницькому - ранок</w:t>
      </w:r>
    </w:p>
    <w:p w:rsidR="008971FB" w:rsidRPr="000C116C" w:rsidRDefault="008971FB" w:rsidP="00810845">
      <w:pPr>
        <w:pStyle w:val="ActionDescription"/>
        <w:rPr>
          <w:sz w:val="26"/>
          <w:szCs w:val="26"/>
          <w:lang w:val="uk-UA"/>
        </w:rPr>
      </w:pPr>
      <w:r w:rsidRPr="000C116C">
        <w:rPr>
          <w:sz w:val="26"/>
          <w:szCs w:val="26"/>
          <w:lang w:val="uk-UA"/>
        </w:rPr>
        <w:t>Супроводом - пісня гурту "Кому вниз" - Суботів.</w:t>
      </w:r>
    </w:p>
    <w:p w:rsidR="008971FB" w:rsidRPr="000C116C" w:rsidRDefault="008971FB" w:rsidP="00D0297B">
      <w:pPr>
        <w:pStyle w:val="ActionDescription"/>
        <w:rPr>
          <w:sz w:val="26"/>
          <w:szCs w:val="26"/>
          <w:lang w:val="uk-UA"/>
        </w:rPr>
      </w:pPr>
      <w:r w:rsidRPr="000C116C">
        <w:rPr>
          <w:sz w:val="26"/>
          <w:szCs w:val="26"/>
          <w:lang w:val="uk-UA"/>
        </w:rPr>
        <w:t xml:space="preserve">На лавці навпроти пам'ятника Віктор та Тарас, відкинувшись на спинку. В очах втома та байдужість. В Тараса під оком добрячий синець, а на зап'ястках сліди від кайданок. Тарас байдуже палить. Віктор дивиться перед собою, трохи вище пам'ятника. </w:t>
      </w:r>
    </w:p>
    <w:p w:rsidR="008971FB" w:rsidRPr="000C116C" w:rsidRDefault="008971FB" w:rsidP="00810845">
      <w:pPr>
        <w:pStyle w:val="ActionDescription"/>
        <w:rPr>
          <w:sz w:val="26"/>
          <w:szCs w:val="26"/>
          <w:lang w:val="uk-UA"/>
        </w:rPr>
      </w:pPr>
      <w:r w:rsidRPr="000C116C">
        <w:rPr>
          <w:sz w:val="26"/>
          <w:szCs w:val="26"/>
          <w:lang w:val="uk-UA"/>
        </w:rPr>
        <w:t>Панорамно, поступово розширюючись та здіймаючись до гори, закручуючись, від лавки з хлопцями, розгортається весь майдан, з пам'ятником Богдану Хмельницькому в фокусі.</w:t>
      </w:r>
    </w:p>
    <w:p w:rsidR="008971FB" w:rsidRPr="000C116C" w:rsidRDefault="008971FB" w:rsidP="00810845">
      <w:pPr>
        <w:pStyle w:val="ActionTimeArena"/>
        <w:rPr>
          <w:sz w:val="26"/>
          <w:szCs w:val="26"/>
          <w:lang w:val="uk-UA"/>
        </w:rPr>
      </w:pPr>
      <w:r w:rsidRPr="000C116C">
        <w:rPr>
          <w:sz w:val="26"/>
          <w:szCs w:val="26"/>
          <w:lang w:val="uk-UA"/>
        </w:rPr>
        <w:t>зтм</w:t>
      </w:r>
    </w:p>
    <w:p w:rsidR="008971FB" w:rsidRPr="00D0297B" w:rsidRDefault="008971FB" w:rsidP="00D0297B">
      <w:pPr>
        <w:pStyle w:val="ActionDescription"/>
        <w:rPr>
          <w:lang w:val="uk-UA"/>
        </w:rPr>
      </w:pPr>
    </w:p>
    <w:p w:rsidR="008971FB" w:rsidRDefault="008971FB" w:rsidP="00810845">
      <w:pPr>
        <w:pStyle w:val="ActionTimeArena"/>
        <w:jc w:val="center"/>
        <w:rPr>
          <w:b/>
          <w:lang w:val="uk-UA"/>
        </w:rPr>
      </w:pPr>
    </w:p>
    <w:p w:rsidR="008971FB" w:rsidRDefault="008971FB" w:rsidP="00810845">
      <w:pPr>
        <w:pStyle w:val="ActionTimeArena"/>
        <w:jc w:val="center"/>
        <w:rPr>
          <w:b/>
          <w:sz w:val="28"/>
          <w:szCs w:val="28"/>
          <w:lang w:val="uk-UA"/>
        </w:rPr>
      </w:pPr>
    </w:p>
    <w:p w:rsidR="008971FB" w:rsidRDefault="008971FB" w:rsidP="00810845">
      <w:pPr>
        <w:pStyle w:val="ActionTimeArena"/>
        <w:jc w:val="center"/>
        <w:rPr>
          <w:b/>
          <w:sz w:val="28"/>
          <w:szCs w:val="28"/>
          <w:lang w:val="uk-UA"/>
        </w:rPr>
      </w:pPr>
    </w:p>
    <w:p w:rsidR="008971FB" w:rsidRDefault="008971FB" w:rsidP="00810845">
      <w:pPr>
        <w:pStyle w:val="ActionTimeArena"/>
        <w:jc w:val="center"/>
        <w:rPr>
          <w:b/>
          <w:sz w:val="28"/>
          <w:szCs w:val="28"/>
          <w:lang w:val="uk-UA"/>
        </w:rPr>
      </w:pPr>
    </w:p>
    <w:p w:rsidR="008971FB" w:rsidRDefault="008971FB" w:rsidP="00810845">
      <w:pPr>
        <w:pStyle w:val="ActionTimeArena"/>
        <w:jc w:val="center"/>
        <w:rPr>
          <w:b/>
          <w:sz w:val="28"/>
          <w:szCs w:val="28"/>
          <w:lang w:val="uk-UA"/>
        </w:rPr>
      </w:pPr>
    </w:p>
    <w:p w:rsidR="008971FB" w:rsidRDefault="008971FB" w:rsidP="00810845">
      <w:pPr>
        <w:pStyle w:val="ActionTimeArena"/>
        <w:jc w:val="center"/>
        <w:rPr>
          <w:b/>
          <w:sz w:val="28"/>
          <w:szCs w:val="28"/>
          <w:lang w:val="uk-UA"/>
        </w:rPr>
      </w:pPr>
    </w:p>
    <w:p w:rsidR="008971FB" w:rsidRDefault="008971FB" w:rsidP="00810845">
      <w:pPr>
        <w:pStyle w:val="ActionTimeArena"/>
        <w:jc w:val="center"/>
        <w:rPr>
          <w:b/>
          <w:sz w:val="28"/>
          <w:szCs w:val="28"/>
          <w:lang w:val="uk-UA"/>
        </w:rPr>
      </w:pPr>
    </w:p>
    <w:p w:rsidR="008971FB" w:rsidRDefault="008971FB" w:rsidP="003338F3">
      <w:pPr>
        <w:pStyle w:val="ActionTimeArena"/>
        <w:rPr>
          <w:b/>
          <w:sz w:val="28"/>
          <w:szCs w:val="28"/>
          <w:lang w:val="uk-UA"/>
        </w:rPr>
      </w:pPr>
    </w:p>
    <w:p w:rsidR="008971FB" w:rsidRPr="003338F3" w:rsidRDefault="008971FB" w:rsidP="003338F3">
      <w:pPr>
        <w:pStyle w:val="ActionDescription"/>
        <w:rPr>
          <w:lang w:val="uk-UA"/>
        </w:rPr>
      </w:pPr>
    </w:p>
    <w:p w:rsidR="008971FB" w:rsidRDefault="008971FB" w:rsidP="00810845">
      <w:pPr>
        <w:pStyle w:val="ActionTimeArena"/>
        <w:jc w:val="center"/>
        <w:rPr>
          <w:b/>
          <w:sz w:val="28"/>
          <w:szCs w:val="28"/>
          <w:lang w:val="uk-UA"/>
        </w:rPr>
      </w:pPr>
      <w:r w:rsidRPr="003533DB">
        <w:rPr>
          <w:b/>
          <w:sz w:val="28"/>
          <w:szCs w:val="28"/>
          <w:lang w:val="uk-UA"/>
        </w:rPr>
        <w:t>епізод 3 «а в тому полі синьому, як льон»</w:t>
      </w:r>
    </w:p>
    <w:p w:rsidR="008971FB" w:rsidRPr="000C116C" w:rsidRDefault="008971FB" w:rsidP="003533DB">
      <w:pPr>
        <w:pStyle w:val="Titr"/>
        <w:jc w:val="center"/>
        <w:rPr>
          <w:sz w:val="26"/>
          <w:szCs w:val="26"/>
          <w:lang w:val="uk-UA"/>
        </w:rPr>
      </w:pPr>
      <w:r w:rsidRPr="000C116C">
        <w:rPr>
          <w:b/>
          <w:caps w:val="0"/>
          <w:sz w:val="26"/>
          <w:szCs w:val="26"/>
          <w:lang w:val="uk-UA"/>
        </w:rPr>
        <w:t>За мотивами новели М. КОЦЮБИНСЬКОГО «</w:t>
      </w:r>
      <w:r w:rsidRPr="000C116C">
        <w:rPr>
          <w:b/>
          <w:caps w:val="0"/>
          <w:sz w:val="26"/>
          <w:szCs w:val="26"/>
          <w:lang w:val="la-Latn"/>
        </w:rPr>
        <w:t>Intermezzo</w:t>
      </w:r>
      <w:r w:rsidRPr="000C116C">
        <w:rPr>
          <w:b/>
          <w:caps w:val="0"/>
          <w:sz w:val="26"/>
          <w:szCs w:val="26"/>
          <w:lang w:val="uk-UA"/>
        </w:rPr>
        <w:t>»</w:t>
      </w:r>
      <w:r w:rsidRPr="000C116C">
        <w:rPr>
          <w:sz w:val="26"/>
          <w:szCs w:val="26"/>
          <w:lang w:val="uk-UA"/>
        </w:rPr>
        <w:t xml:space="preserve"> </w:t>
      </w:r>
    </w:p>
    <w:p w:rsidR="008971FB" w:rsidRPr="000C116C" w:rsidRDefault="008971FB" w:rsidP="00810845">
      <w:pPr>
        <w:pStyle w:val="Titr"/>
        <w:rPr>
          <w:sz w:val="26"/>
          <w:szCs w:val="26"/>
          <w:lang w:val="uk-UA"/>
        </w:rPr>
      </w:pPr>
      <w:r w:rsidRPr="000C116C">
        <w:rPr>
          <w:sz w:val="26"/>
          <w:szCs w:val="26"/>
          <w:lang w:val="uk-UA"/>
        </w:rPr>
        <w:t>ТИТР: присвячується українським полям</w:t>
      </w:r>
    </w:p>
    <w:p w:rsidR="008971FB" w:rsidRPr="000C116C" w:rsidRDefault="008971FB" w:rsidP="00810845">
      <w:pPr>
        <w:pStyle w:val="Titr"/>
        <w:rPr>
          <w:sz w:val="26"/>
          <w:szCs w:val="26"/>
          <w:lang w:val="uk-UA"/>
        </w:rPr>
      </w:pPr>
      <w:r w:rsidRPr="000C116C">
        <w:rPr>
          <w:sz w:val="26"/>
          <w:szCs w:val="26"/>
          <w:lang w:val="uk-UA"/>
        </w:rPr>
        <w:t>інт. вагон електропотяга - день</w:t>
      </w:r>
    </w:p>
    <w:p w:rsidR="008971FB" w:rsidRPr="000C116C" w:rsidRDefault="008971FB" w:rsidP="00810845">
      <w:pPr>
        <w:pStyle w:val="ActionDescription"/>
        <w:rPr>
          <w:sz w:val="26"/>
          <w:szCs w:val="26"/>
          <w:lang w:val="uk-UA"/>
        </w:rPr>
      </w:pPr>
      <w:r w:rsidRPr="000C116C">
        <w:rPr>
          <w:sz w:val="26"/>
          <w:szCs w:val="26"/>
          <w:lang w:val="uk-UA"/>
        </w:rPr>
        <w:t>Всі сцени в електричці та в полі на тлі спокійної, часом задумливо-печальної, імпресіоністичної музики. (Щось середнє між "Дівчина з волоссям кольору льону" Дебюссі та музичною композицією Т. Шемцо до фільму "Трактат Вітгенштейна").</w:t>
      </w:r>
    </w:p>
    <w:p w:rsidR="008971FB" w:rsidRPr="000C116C" w:rsidRDefault="008971FB" w:rsidP="00810845">
      <w:pPr>
        <w:pStyle w:val="ActionDescription"/>
        <w:rPr>
          <w:sz w:val="26"/>
          <w:szCs w:val="26"/>
          <w:lang w:val="uk-UA"/>
        </w:rPr>
      </w:pPr>
      <w:r w:rsidRPr="000C116C">
        <w:rPr>
          <w:sz w:val="26"/>
          <w:szCs w:val="26"/>
          <w:lang w:val="uk-UA"/>
        </w:rPr>
        <w:t>Крізь шибку вікна електрички: бежево-кремові стіни передмістя, будинки, склади, розбиті асфальтові та ґрунтові, шляхи калюжі й т. ін. Пропливають не поспіхом, вслід за рухом потяга.</w:t>
      </w:r>
    </w:p>
    <w:p w:rsidR="008971FB" w:rsidRPr="000C116C" w:rsidRDefault="008971FB" w:rsidP="00810845">
      <w:pPr>
        <w:pStyle w:val="ActionDescription"/>
        <w:rPr>
          <w:sz w:val="26"/>
          <w:szCs w:val="26"/>
          <w:lang w:val="uk-UA"/>
        </w:rPr>
      </w:pPr>
      <w:r w:rsidRPr="000C116C">
        <w:rPr>
          <w:sz w:val="26"/>
          <w:szCs w:val="26"/>
          <w:lang w:val="uk-UA"/>
        </w:rPr>
        <w:t xml:space="preserve">На сидінні напівпорожнього вагону немолодий вже чоловік. Це МИКОЛА(40-45). Коло нього акуратний букетик недорогих квітів. Він розслаблений, але вроджена аристократичність не дає йому змоги розкидати тіло по лавці, тому він тримається наче й скуто, але видно, що він не напружений. Погляд висловлює байдужість та втому, що вони виливаються за вікно вагону, куди погляд власне й направлений в такт неспішному руху електрички. </w:t>
      </w:r>
    </w:p>
    <w:p w:rsidR="008971FB" w:rsidRPr="000C116C" w:rsidRDefault="008971FB" w:rsidP="00810845">
      <w:pPr>
        <w:pStyle w:val="ActionDescription"/>
        <w:rPr>
          <w:sz w:val="26"/>
          <w:szCs w:val="26"/>
          <w:lang w:val="uk-UA"/>
        </w:rPr>
      </w:pPr>
      <w:r w:rsidRPr="000C116C">
        <w:rPr>
          <w:sz w:val="26"/>
          <w:szCs w:val="26"/>
          <w:lang w:val="uk-UA"/>
        </w:rPr>
        <w:t xml:space="preserve">В такт неспішному руху електрички крізь шибку вікна видно пропливаючий за ним важкий залізний міст, як символ єдності міста та замістя. </w:t>
      </w:r>
    </w:p>
    <w:p w:rsidR="008971FB" w:rsidRPr="000C116C" w:rsidRDefault="008971FB" w:rsidP="00810845">
      <w:pPr>
        <w:pStyle w:val="ActionDescription"/>
        <w:rPr>
          <w:sz w:val="26"/>
          <w:szCs w:val="26"/>
          <w:lang w:val="uk-UA"/>
        </w:rPr>
      </w:pPr>
      <w:r w:rsidRPr="000C116C">
        <w:rPr>
          <w:sz w:val="26"/>
          <w:szCs w:val="26"/>
          <w:lang w:val="uk-UA"/>
        </w:rPr>
        <w:t>Микола дивиться за вікно. Повз нього проходить якась БАБКА-ТОРГІВКА й голосно рявкає.</w:t>
      </w:r>
    </w:p>
    <w:p w:rsidR="008971FB" w:rsidRPr="000C116C" w:rsidRDefault="008971FB" w:rsidP="00810845">
      <w:pPr>
        <w:pStyle w:val="HeroName"/>
        <w:rPr>
          <w:sz w:val="26"/>
          <w:szCs w:val="26"/>
          <w:lang w:val="uk-UA"/>
        </w:rPr>
      </w:pPr>
      <w:r w:rsidRPr="000C116C">
        <w:rPr>
          <w:sz w:val="26"/>
          <w:szCs w:val="26"/>
          <w:lang w:val="uk-UA"/>
        </w:rPr>
        <w:t>бабка</w:t>
      </w:r>
    </w:p>
    <w:p w:rsidR="008971FB" w:rsidRDefault="008971FB" w:rsidP="00810845">
      <w:pPr>
        <w:pStyle w:val="HeroReplica"/>
        <w:rPr>
          <w:sz w:val="26"/>
          <w:szCs w:val="26"/>
          <w:lang w:val="uk-UA"/>
        </w:rPr>
      </w:pPr>
      <w:r w:rsidRPr="000C116C">
        <w:rPr>
          <w:sz w:val="26"/>
          <w:szCs w:val="26"/>
          <w:lang w:val="uk-UA"/>
        </w:rPr>
        <w:t xml:space="preserve">Пірожочкі гарячіє, чай, кофє, піво. Пірожочкі гарячіє. </w:t>
      </w:r>
    </w:p>
    <w:p w:rsidR="008971FB" w:rsidRPr="003338F3" w:rsidRDefault="008971FB" w:rsidP="003338F3">
      <w:pPr>
        <w:rPr>
          <w:lang w:val="uk-UA"/>
        </w:rPr>
      </w:pPr>
    </w:p>
    <w:p w:rsidR="008971FB" w:rsidRPr="000C116C" w:rsidRDefault="008971FB" w:rsidP="00810845">
      <w:pPr>
        <w:pStyle w:val="ActionDescription"/>
        <w:rPr>
          <w:sz w:val="26"/>
          <w:szCs w:val="26"/>
          <w:lang w:val="uk-UA"/>
        </w:rPr>
      </w:pPr>
      <w:r w:rsidRPr="000C116C">
        <w:rPr>
          <w:sz w:val="26"/>
          <w:szCs w:val="26"/>
          <w:lang w:val="uk-UA"/>
        </w:rPr>
        <w:t xml:space="preserve">Микола на то не звертає ніякої уваги й продовжує виливатись безпристрасно-сумним поглядом. </w:t>
      </w:r>
    </w:p>
    <w:p w:rsidR="008971FB" w:rsidRPr="000C116C" w:rsidRDefault="008971FB" w:rsidP="00810845">
      <w:pPr>
        <w:pStyle w:val="ActionDescription"/>
        <w:rPr>
          <w:sz w:val="26"/>
          <w:szCs w:val="26"/>
          <w:lang w:val="uk-UA"/>
        </w:rPr>
      </w:pPr>
      <w:r w:rsidRPr="000C116C">
        <w:rPr>
          <w:sz w:val="26"/>
          <w:szCs w:val="26"/>
          <w:lang w:val="uk-UA"/>
        </w:rPr>
        <w:t>За вікном проносяться сумні пейзажі замістя. Поля, бур'яни, розбиті важкими колесами, залиті калюжами, чорні шляхи. (можливо пейзаж, що описані в поезії "Сон(Гори мої високії)")</w:t>
      </w:r>
    </w:p>
    <w:p w:rsidR="008971FB" w:rsidRPr="000C116C" w:rsidRDefault="008971FB" w:rsidP="00810845">
      <w:pPr>
        <w:pStyle w:val="ActionDescription"/>
        <w:rPr>
          <w:sz w:val="26"/>
          <w:szCs w:val="26"/>
          <w:lang w:val="uk-UA"/>
        </w:rPr>
      </w:pPr>
      <w:r w:rsidRPr="000C116C">
        <w:rPr>
          <w:sz w:val="26"/>
          <w:szCs w:val="26"/>
          <w:lang w:val="uk-UA"/>
        </w:rPr>
        <w:t>Потяг потроху зупиняється й за шибкою видно огороди якогось села.</w:t>
      </w:r>
    </w:p>
    <w:p w:rsidR="008971FB" w:rsidRPr="000C116C" w:rsidRDefault="008971FB" w:rsidP="00810845">
      <w:pPr>
        <w:pStyle w:val="ActionDescription"/>
        <w:rPr>
          <w:sz w:val="26"/>
          <w:szCs w:val="26"/>
          <w:lang w:val="uk-UA"/>
        </w:rPr>
      </w:pPr>
      <w:r w:rsidRPr="000C116C">
        <w:rPr>
          <w:sz w:val="26"/>
          <w:szCs w:val="26"/>
          <w:lang w:val="uk-UA"/>
        </w:rPr>
        <w:t xml:space="preserve">Потяг якраз зупиняється навпроти одного з таких городів, на якому моложава ЖІНКА(28-30)з сапою в руках виполює бур'яни (або з граблями заволочує ґрунт, з лопатою копає). На спині в неї застібнутий </w:t>
      </w:r>
      <w:r w:rsidRPr="000C116C">
        <w:rPr>
          <w:sz w:val="26"/>
          <w:szCs w:val="26"/>
          <w:lang w:val="ru-RU"/>
        </w:rPr>
        <w:t>"</w:t>
      </w:r>
      <w:r w:rsidRPr="000C116C">
        <w:rPr>
          <w:sz w:val="26"/>
          <w:szCs w:val="26"/>
          <w:lang w:val="uk-UA"/>
        </w:rPr>
        <w:t>рюкзак</w:t>
      </w:r>
      <w:r w:rsidRPr="000C116C">
        <w:rPr>
          <w:sz w:val="26"/>
          <w:szCs w:val="26"/>
          <w:lang w:val="ru-RU"/>
        </w:rPr>
        <w:t>-кенгуру"</w:t>
      </w:r>
      <w:r w:rsidRPr="000C116C">
        <w:rPr>
          <w:sz w:val="26"/>
          <w:szCs w:val="26"/>
          <w:lang w:val="uk-UA"/>
        </w:rPr>
        <w:t xml:space="preserve"> з немовлятою, що спить спокійним та лагідним сном. </w:t>
      </w:r>
    </w:p>
    <w:p w:rsidR="008971FB" w:rsidRPr="000C116C" w:rsidRDefault="008971FB" w:rsidP="00810845">
      <w:pPr>
        <w:pStyle w:val="ActionDescription"/>
        <w:rPr>
          <w:sz w:val="26"/>
          <w:szCs w:val="26"/>
          <w:lang w:val="uk-UA"/>
        </w:rPr>
      </w:pPr>
      <w:r w:rsidRPr="000C116C">
        <w:rPr>
          <w:sz w:val="26"/>
          <w:szCs w:val="26"/>
          <w:lang w:val="uk-UA"/>
        </w:rPr>
        <w:t xml:space="preserve">В ту мить, коли потяг зупиняється, жінка якраз випрямлюється й </w:t>
      </w:r>
      <w:r w:rsidRPr="000C116C">
        <w:rPr>
          <w:sz w:val="26"/>
          <w:szCs w:val="26"/>
          <w:lang w:val="ru-RU"/>
        </w:rPr>
        <w:t>трохи</w:t>
      </w:r>
      <w:r w:rsidRPr="000C116C">
        <w:rPr>
          <w:sz w:val="26"/>
          <w:szCs w:val="26"/>
          <w:lang w:val="uk-UA"/>
        </w:rPr>
        <w:t xml:space="preserve"> розвернувшись, витирає піт з чола тильною стороною долоні та дивиться на електричку. Погляди Миколи та жінки перетинаються та кілька секунд нероз'ємні. </w:t>
      </w:r>
    </w:p>
    <w:p w:rsidR="008971FB" w:rsidRPr="000C116C" w:rsidRDefault="008971FB" w:rsidP="00810845">
      <w:pPr>
        <w:pStyle w:val="HeroName"/>
        <w:rPr>
          <w:sz w:val="26"/>
          <w:szCs w:val="26"/>
          <w:lang w:val="uk-UA"/>
        </w:rPr>
      </w:pPr>
      <w:r w:rsidRPr="000C116C">
        <w:rPr>
          <w:sz w:val="26"/>
          <w:szCs w:val="26"/>
          <w:lang w:val="uk-UA"/>
        </w:rPr>
        <w:t>ігор</w:t>
      </w:r>
    </w:p>
    <w:p w:rsidR="008971FB" w:rsidRPr="000C116C" w:rsidRDefault="008971FB" w:rsidP="00810845">
      <w:pPr>
        <w:pStyle w:val="HeroVoiceOver"/>
        <w:rPr>
          <w:sz w:val="26"/>
          <w:szCs w:val="26"/>
          <w:lang w:val="uk-UA"/>
        </w:rPr>
      </w:pPr>
      <w:r w:rsidRPr="000C116C">
        <w:rPr>
          <w:sz w:val="26"/>
          <w:szCs w:val="26"/>
          <w:lang w:val="uk-UA"/>
        </w:rPr>
        <w:t>(за кадром)</w:t>
      </w:r>
    </w:p>
    <w:p w:rsidR="008971FB" w:rsidRPr="000C116C" w:rsidRDefault="008971FB" w:rsidP="00810845">
      <w:pPr>
        <w:pStyle w:val="HeroReplica"/>
        <w:rPr>
          <w:sz w:val="26"/>
          <w:szCs w:val="26"/>
          <w:lang w:val="uk-UA"/>
        </w:rPr>
      </w:pPr>
      <w:r w:rsidRPr="000C116C">
        <w:rPr>
          <w:sz w:val="26"/>
          <w:szCs w:val="26"/>
          <w:lang w:val="uk-UA"/>
        </w:rPr>
        <w:t xml:space="preserve">Іноді бувають моменти в житті, коли хочеться зірватися і забігти подалі, аби тільки нікого навколо не бачити і не чути. </w:t>
      </w:r>
    </w:p>
    <w:p w:rsidR="008971FB" w:rsidRPr="000C116C" w:rsidRDefault="008971FB" w:rsidP="00810845">
      <w:pPr>
        <w:rPr>
          <w:sz w:val="26"/>
          <w:szCs w:val="26"/>
          <w:lang w:val="uk-UA"/>
        </w:rPr>
      </w:pPr>
    </w:p>
    <w:p w:rsidR="008971FB" w:rsidRPr="000C116C" w:rsidRDefault="008971FB" w:rsidP="00810845">
      <w:pPr>
        <w:pStyle w:val="ActionTimeArena"/>
        <w:rPr>
          <w:sz w:val="26"/>
          <w:szCs w:val="26"/>
          <w:lang w:val="uk-UA"/>
        </w:rPr>
      </w:pPr>
      <w:r w:rsidRPr="000C116C">
        <w:rPr>
          <w:sz w:val="26"/>
          <w:szCs w:val="26"/>
          <w:lang w:val="uk-UA"/>
        </w:rPr>
        <w:t>інт. кабінет у воєнкоматі - ранок</w:t>
      </w:r>
    </w:p>
    <w:p w:rsidR="008971FB" w:rsidRPr="000C116C" w:rsidRDefault="008971FB" w:rsidP="00810845">
      <w:pPr>
        <w:pStyle w:val="ActionDescription"/>
        <w:rPr>
          <w:sz w:val="26"/>
          <w:szCs w:val="26"/>
          <w:lang w:val="uk-UA"/>
        </w:rPr>
      </w:pPr>
      <w:r w:rsidRPr="000C116C">
        <w:rPr>
          <w:sz w:val="26"/>
          <w:szCs w:val="26"/>
          <w:lang w:val="uk-UA"/>
        </w:rPr>
        <w:t>Микола за старим канцелярським столом радянського дизайну. Перед ним зошит, що він туди щось періодично записує та за зошитом аркуш паперу формату А4, на якому намальована якась абракадабра (Тест "Неіснуюча істота").</w:t>
      </w:r>
    </w:p>
    <w:p w:rsidR="008971FB" w:rsidRPr="000C116C" w:rsidRDefault="008971FB" w:rsidP="00810845">
      <w:pPr>
        <w:pStyle w:val="ActionDescription"/>
        <w:rPr>
          <w:sz w:val="26"/>
          <w:szCs w:val="26"/>
          <w:lang w:val="uk-UA"/>
        </w:rPr>
      </w:pPr>
      <w:r w:rsidRPr="000C116C">
        <w:rPr>
          <w:sz w:val="26"/>
          <w:szCs w:val="26"/>
          <w:lang w:val="uk-UA"/>
        </w:rPr>
        <w:t>З торця стола, трохи віддалено від Миколи, моложавий хлопець. То ІГОР(23-24). Веде себе дещо розкуто, але не надміру.</w:t>
      </w:r>
    </w:p>
    <w:p w:rsidR="008971FB" w:rsidRPr="000C116C" w:rsidRDefault="008971FB" w:rsidP="00810845">
      <w:pPr>
        <w:pStyle w:val="HeroName"/>
        <w:rPr>
          <w:sz w:val="26"/>
          <w:szCs w:val="26"/>
          <w:lang w:val="uk-UA"/>
        </w:rPr>
      </w:pPr>
      <w:r w:rsidRPr="000C116C">
        <w:rPr>
          <w:sz w:val="26"/>
          <w:szCs w:val="26"/>
          <w:lang w:val="uk-UA"/>
        </w:rPr>
        <w:t>ігор</w:t>
      </w:r>
    </w:p>
    <w:p w:rsidR="008971FB" w:rsidRPr="000C116C" w:rsidRDefault="008971FB" w:rsidP="00810845">
      <w:pPr>
        <w:pStyle w:val="HeroContinue"/>
        <w:rPr>
          <w:sz w:val="26"/>
          <w:szCs w:val="26"/>
          <w:lang w:val="uk-UA"/>
        </w:rPr>
      </w:pPr>
      <w:r w:rsidRPr="000C116C">
        <w:rPr>
          <w:sz w:val="26"/>
          <w:szCs w:val="26"/>
          <w:lang w:val="uk-UA"/>
        </w:rPr>
        <w:t>(продовж.)</w:t>
      </w:r>
    </w:p>
    <w:p w:rsidR="008971FB" w:rsidRPr="000C116C" w:rsidRDefault="008971FB" w:rsidP="00810845">
      <w:pPr>
        <w:pStyle w:val="HeroReplica"/>
        <w:rPr>
          <w:sz w:val="26"/>
          <w:szCs w:val="26"/>
          <w:lang w:val="uk-UA"/>
        </w:rPr>
      </w:pPr>
      <w:r w:rsidRPr="000C116C">
        <w:rPr>
          <w:sz w:val="26"/>
          <w:szCs w:val="26"/>
          <w:lang w:val="uk-UA"/>
        </w:rPr>
        <w:t xml:space="preserve">Аби ніякий чорт, крім твого власного, не турбував. Тільки ти, шепіт вітру і тиша. </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микола</w:t>
      </w:r>
    </w:p>
    <w:p w:rsidR="008971FB" w:rsidRPr="000C116C" w:rsidRDefault="008971FB" w:rsidP="00810845">
      <w:pPr>
        <w:pStyle w:val="HeroReplica"/>
        <w:rPr>
          <w:sz w:val="26"/>
          <w:szCs w:val="26"/>
          <w:lang w:val="uk-UA"/>
        </w:rPr>
      </w:pPr>
      <w:r w:rsidRPr="000C116C">
        <w:rPr>
          <w:sz w:val="26"/>
          <w:szCs w:val="26"/>
          <w:lang w:val="uk-UA"/>
        </w:rPr>
        <w:t>Й часто таке бажання виникає?</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ігор</w:t>
      </w:r>
    </w:p>
    <w:p w:rsidR="008971FB" w:rsidRPr="000C116C" w:rsidRDefault="008971FB" w:rsidP="00810845">
      <w:pPr>
        <w:pStyle w:val="HeroReplica"/>
        <w:rPr>
          <w:sz w:val="26"/>
          <w:szCs w:val="26"/>
          <w:lang w:val="uk-UA"/>
        </w:rPr>
      </w:pPr>
      <w:r w:rsidRPr="000C116C">
        <w:rPr>
          <w:sz w:val="26"/>
          <w:szCs w:val="26"/>
          <w:lang w:val="uk-UA"/>
        </w:rPr>
        <w:t>Та ні, не так щоб… Ні доктор, ви мені ось скажіть, я що, дарма закінчував ВУЗ, здобував освіту, щоб оце тепер з автоматом бігати?</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микола</w:t>
      </w:r>
    </w:p>
    <w:p w:rsidR="008971FB" w:rsidRPr="000C116C" w:rsidRDefault="008971FB" w:rsidP="00810845">
      <w:pPr>
        <w:pStyle w:val="HeroReplica"/>
        <w:rPr>
          <w:sz w:val="26"/>
          <w:szCs w:val="26"/>
          <w:lang w:val="uk-UA"/>
        </w:rPr>
      </w:pPr>
      <w:r w:rsidRPr="000C116C">
        <w:rPr>
          <w:sz w:val="26"/>
          <w:szCs w:val="26"/>
          <w:lang w:val="uk-UA"/>
        </w:rPr>
        <w:t xml:space="preserve">Я не доктор, не треба кепкувати. </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ігор</w:t>
      </w:r>
    </w:p>
    <w:p w:rsidR="008971FB" w:rsidRPr="000C116C" w:rsidRDefault="008971FB" w:rsidP="00810845">
      <w:pPr>
        <w:pStyle w:val="HeroReplica"/>
        <w:rPr>
          <w:sz w:val="26"/>
          <w:szCs w:val="26"/>
          <w:lang w:val="uk-UA"/>
        </w:rPr>
      </w:pPr>
      <w:r w:rsidRPr="000C116C">
        <w:rPr>
          <w:sz w:val="26"/>
          <w:szCs w:val="26"/>
          <w:lang w:val="uk-UA"/>
        </w:rPr>
        <w:t>Окей-окей. Але тим не менш?</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микола</w:t>
      </w:r>
    </w:p>
    <w:p w:rsidR="008971FB" w:rsidRPr="000C116C" w:rsidRDefault="008971FB" w:rsidP="00810845">
      <w:pPr>
        <w:pStyle w:val="HeroReplica"/>
        <w:rPr>
          <w:sz w:val="26"/>
          <w:szCs w:val="26"/>
          <w:lang w:val="uk-UA"/>
        </w:rPr>
      </w:pPr>
      <w:r w:rsidRPr="000C116C">
        <w:rPr>
          <w:sz w:val="26"/>
          <w:szCs w:val="26"/>
          <w:lang w:val="uk-UA"/>
        </w:rPr>
        <w:t>Ну такі закони в країні. Батьківщину захистити має вміти кожен.</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ігор</w:t>
      </w:r>
    </w:p>
    <w:p w:rsidR="008971FB" w:rsidRPr="000C116C" w:rsidRDefault="008971FB" w:rsidP="00810845">
      <w:pPr>
        <w:pStyle w:val="HeroReplica"/>
        <w:rPr>
          <w:sz w:val="26"/>
          <w:szCs w:val="26"/>
          <w:lang w:val="uk-UA"/>
        </w:rPr>
      </w:pPr>
      <w:r w:rsidRPr="000C116C">
        <w:rPr>
          <w:sz w:val="26"/>
          <w:szCs w:val="26"/>
          <w:lang w:val="uk-UA"/>
        </w:rPr>
        <w:t xml:space="preserve">Док, яка там батьківщина. Ви що, від кого її захищати. 21 сторіччя за вікном. </w:t>
      </w:r>
    </w:p>
    <w:p w:rsidR="008971FB" w:rsidRPr="000C116C" w:rsidRDefault="008971FB" w:rsidP="00810845">
      <w:pPr>
        <w:rPr>
          <w:sz w:val="26"/>
          <w:szCs w:val="26"/>
          <w:lang w:val="uk-UA"/>
        </w:rPr>
      </w:pPr>
    </w:p>
    <w:p w:rsidR="008971FB" w:rsidRPr="000C116C" w:rsidRDefault="008971FB" w:rsidP="00810845">
      <w:pPr>
        <w:pStyle w:val="ActionTimeArena"/>
        <w:rPr>
          <w:sz w:val="26"/>
          <w:szCs w:val="26"/>
          <w:lang w:val="uk-UA"/>
        </w:rPr>
      </w:pPr>
      <w:r w:rsidRPr="000C116C">
        <w:rPr>
          <w:sz w:val="26"/>
          <w:szCs w:val="26"/>
          <w:lang w:val="uk-UA"/>
        </w:rPr>
        <w:t>інт. вагон електропотягу - день</w:t>
      </w:r>
    </w:p>
    <w:p w:rsidR="008971FB" w:rsidRPr="000C116C" w:rsidRDefault="008971FB" w:rsidP="00810845">
      <w:pPr>
        <w:pStyle w:val="ActionDescription"/>
        <w:rPr>
          <w:sz w:val="26"/>
          <w:szCs w:val="26"/>
          <w:lang w:val="uk-UA"/>
        </w:rPr>
      </w:pPr>
      <w:r w:rsidRPr="000C116C">
        <w:rPr>
          <w:sz w:val="26"/>
          <w:szCs w:val="26"/>
          <w:lang w:val="uk-UA"/>
        </w:rPr>
        <w:t>Микола втомлено дивиться за вікно.</w:t>
      </w:r>
    </w:p>
    <w:p w:rsidR="008971FB" w:rsidRPr="000C116C" w:rsidRDefault="008971FB" w:rsidP="00810845">
      <w:pPr>
        <w:pStyle w:val="ActionDescription"/>
        <w:rPr>
          <w:sz w:val="26"/>
          <w:szCs w:val="26"/>
          <w:lang w:val="uk-UA"/>
        </w:rPr>
      </w:pPr>
      <w:r w:rsidRPr="000C116C">
        <w:rPr>
          <w:sz w:val="26"/>
          <w:szCs w:val="26"/>
          <w:lang w:val="uk-UA"/>
        </w:rPr>
        <w:t>За вікном все ті самі сумні заміські пейзажі.</w:t>
      </w:r>
    </w:p>
    <w:p w:rsidR="008971FB" w:rsidRPr="000C116C" w:rsidRDefault="008971FB" w:rsidP="00810845">
      <w:pPr>
        <w:pStyle w:val="ActionDescription"/>
        <w:rPr>
          <w:sz w:val="26"/>
          <w:szCs w:val="26"/>
          <w:lang w:val="uk-UA"/>
        </w:rPr>
      </w:pPr>
      <w:r w:rsidRPr="000C116C">
        <w:rPr>
          <w:sz w:val="26"/>
          <w:szCs w:val="26"/>
          <w:lang w:val="uk-UA"/>
        </w:rPr>
        <w:t>Якийсь шум з боку тамбуру. Микола переводить туди погляд.</w:t>
      </w:r>
    </w:p>
    <w:p w:rsidR="008971FB" w:rsidRPr="000C116C" w:rsidRDefault="008971FB" w:rsidP="00810845">
      <w:pPr>
        <w:pStyle w:val="ActionDescription"/>
        <w:rPr>
          <w:sz w:val="26"/>
          <w:szCs w:val="26"/>
          <w:lang w:val="uk-UA"/>
        </w:rPr>
      </w:pPr>
      <w:r w:rsidRPr="000C116C">
        <w:rPr>
          <w:sz w:val="26"/>
          <w:szCs w:val="26"/>
          <w:lang w:val="uk-UA"/>
        </w:rPr>
        <w:t>В тамбур з іншого вагону виломлюється БАБЦЯ(60-65) з ОНКОЮ(5-6). Онука зупиняється, та тримає двері, поки пройде бабуся.</w:t>
      </w:r>
    </w:p>
    <w:p w:rsidR="008971FB" w:rsidRPr="000C116C" w:rsidRDefault="008971FB" w:rsidP="00810845">
      <w:pPr>
        <w:pStyle w:val="ActionDescription"/>
        <w:rPr>
          <w:sz w:val="26"/>
          <w:szCs w:val="26"/>
          <w:lang w:val="uk-UA"/>
        </w:rPr>
      </w:pPr>
      <w:r w:rsidRPr="000C116C">
        <w:rPr>
          <w:sz w:val="26"/>
          <w:szCs w:val="26"/>
          <w:lang w:val="uk-UA"/>
        </w:rPr>
        <w:t>Микола втомлено заплющує очі. В ЗТМ. Чутно стукіт трамвая по рейкам.</w:t>
      </w:r>
    </w:p>
    <w:p w:rsidR="008971FB" w:rsidRPr="000C116C" w:rsidRDefault="008971FB" w:rsidP="00810845">
      <w:pPr>
        <w:pStyle w:val="ActionTimeArena"/>
        <w:rPr>
          <w:sz w:val="26"/>
          <w:szCs w:val="26"/>
          <w:lang w:val="uk-UA"/>
        </w:rPr>
      </w:pPr>
      <w:r w:rsidRPr="000C116C">
        <w:rPr>
          <w:sz w:val="26"/>
          <w:szCs w:val="26"/>
          <w:lang w:val="uk-UA"/>
        </w:rPr>
        <w:t xml:space="preserve">з зтм. </w:t>
      </w:r>
    </w:p>
    <w:p w:rsidR="008971FB" w:rsidRPr="000C116C" w:rsidRDefault="008971FB" w:rsidP="00810845">
      <w:pPr>
        <w:pStyle w:val="ActionDescription"/>
        <w:rPr>
          <w:sz w:val="26"/>
          <w:szCs w:val="26"/>
          <w:lang w:val="uk-UA"/>
        </w:rPr>
      </w:pPr>
      <w:r w:rsidRPr="000C116C">
        <w:rPr>
          <w:sz w:val="26"/>
          <w:szCs w:val="26"/>
          <w:lang w:val="uk-UA"/>
        </w:rPr>
        <w:t>Трамвайна рейка тане в асфальті та відблискує сонцем, застрибуюч</w:t>
      </w:r>
      <w:r w:rsidRPr="000C116C">
        <w:rPr>
          <w:sz w:val="26"/>
          <w:szCs w:val="26"/>
          <w:lang w:val="ru-RU"/>
        </w:rPr>
        <w:t>и</w:t>
      </w:r>
      <w:r w:rsidRPr="000C116C">
        <w:rPr>
          <w:sz w:val="26"/>
          <w:szCs w:val="26"/>
          <w:lang w:val="uk-UA"/>
        </w:rPr>
        <w:t xml:space="preserve">м у очі. </w:t>
      </w:r>
    </w:p>
    <w:p w:rsidR="008971FB" w:rsidRPr="000C116C" w:rsidRDefault="008971FB" w:rsidP="00810845">
      <w:pPr>
        <w:pStyle w:val="ActionTimeArena"/>
        <w:rPr>
          <w:sz w:val="26"/>
          <w:szCs w:val="26"/>
          <w:lang w:val="uk-UA"/>
        </w:rPr>
      </w:pPr>
      <w:r w:rsidRPr="000C116C">
        <w:rPr>
          <w:sz w:val="26"/>
          <w:szCs w:val="26"/>
          <w:lang w:val="uk-UA"/>
        </w:rPr>
        <w:t xml:space="preserve">ЕКСТ. Трамвайна зупинка - ВЕЧІР </w:t>
      </w:r>
    </w:p>
    <w:p w:rsidR="008971FB" w:rsidRPr="000C116C" w:rsidRDefault="008971FB" w:rsidP="00810845">
      <w:pPr>
        <w:pStyle w:val="ActionDescription"/>
        <w:rPr>
          <w:sz w:val="26"/>
          <w:szCs w:val="26"/>
          <w:lang w:val="uk-UA"/>
        </w:rPr>
      </w:pPr>
      <w:r w:rsidRPr="000C116C">
        <w:rPr>
          <w:sz w:val="26"/>
          <w:szCs w:val="26"/>
          <w:lang w:val="uk-UA"/>
        </w:rPr>
        <w:t xml:space="preserve">Натовп людей. Посеред натовпу, зокрема й Микола та Ігор, але в різних місцях, так, що один одного не помічають. В руках в Миколи пакет з соковитими сливами та букет квітів. Під'їжджає трамвай. Натовп підіймається в вагон, майже вщент наповнюючи його. </w:t>
      </w:r>
    </w:p>
    <w:p w:rsidR="008971FB" w:rsidRPr="000C116C" w:rsidRDefault="008971FB" w:rsidP="00810845">
      <w:pPr>
        <w:pStyle w:val="ActionTimeArena"/>
        <w:rPr>
          <w:sz w:val="26"/>
          <w:szCs w:val="26"/>
          <w:lang w:val="uk-UA"/>
        </w:rPr>
      </w:pPr>
      <w:r w:rsidRPr="000C116C">
        <w:rPr>
          <w:sz w:val="26"/>
          <w:szCs w:val="26"/>
          <w:lang w:val="uk-UA"/>
        </w:rPr>
        <w:t xml:space="preserve">ІНТ. ТРАМВАЙ </w:t>
      </w:r>
    </w:p>
    <w:p w:rsidR="008971FB" w:rsidRPr="000C116C" w:rsidRDefault="008971FB" w:rsidP="00810845">
      <w:pPr>
        <w:pStyle w:val="ActionDescription"/>
        <w:rPr>
          <w:sz w:val="26"/>
          <w:szCs w:val="26"/>
          <w:lang w:val="uk-UA"/>
        </w:rPr>
      </w:pPr>
      <w:r w:rsidRPr="000C116C">
        <w:rPr>
          <w:sz w:val="26"/>
          <w:szCs w:val="26"/>
          <w:lang w:val="uk-UA"/>
        </w:rPr>
        <w:t xml:space="preserve">Микола сидить на задньому майданчику коло вікна. Ігор серед натовпу ближче до середнього майданчика. Між ними, також коло вікна, поруч з ДІДОМ З ЦІПКОМ, сидить вгодований. Неподалік коло нього ЖІНКА(45), а також БАБЦЯ з ОНКОЮ. Через деякий час руху трамваю ЖІНКА(45) обурено говорить, як би ні до кого не звертаючись </w:t>
      </w:r>
    </w:p>
    <w:p w:rsidR="008971FB" w:rsidRPr="000C116C" w:rsidRDefault="008971FB" w:rsidP="00810845">
      <w:pPr>
        <w:pStyle w:val="HeroName"/>
        <w:rPr>
          <w:sz w:val="26"/>
          <w:szCs w:val="26"/>
          <w:lang w:val="uk-UA"/>
        </w:rPr>
      </w:pPr>
      <w:r w:rsidRPr="000C116C">
        <w:rPr>
          <w:sz w:val="26"/>
          <w:szCs w:val="26"/>
          <w:lang w:val="uk-UA"/>
        </w:rPr>
        <w:t xml:space="preserve">ЖІНКА </w:t>
      </w:r>
    </w:p>
    <w:p w:rsidR="008971FB" w:rsidRPr="000C116C" w:rsidRDefault="008971FB" w:rsidP="00810845">
      <w:pPr>
        <w:pStyle w:val="HeroReplica"/>
        <w:rPr>
          <w:sz w:val="26"/>
          <w:szCs w:val="26"/>
          <w:lang w:val="uk-UA"/>
        </w:rPr>
      </w:pPr>
      <w:r w:rsidRPr="000C116C">
        <w:rPr>
          <w:sz w:val="26"/>
          <w:szCs w:val="26"/>
          <w:lang w:val="uk-UA"/>
        </w:rPr>
        <w:t xml:space="preserve">Що за молодь пішла. У наш час такого не було. </w:t>
      </w:r>
    </w:p>
    <w:p w:rsidR="008971FB" w:rsidRPr="000C116C" w:rsidRDefault="008971FB" w:rsidP="00810845">
      <w:pPr>
        <w:rPr>
          <w:sz w:val="26"/>
          <w:szCs w:val="26"/>
          <w:lang w:val="uk-UA"/>
        </w:rPr>
      </w:pPr>
    </w:p>
    <w:p w:rsidR="008971FB" w:rsidRPr="000C116C" w:rsidRDefault="008971FB" w:rsidP="00810845">
      <w:pPr>
        <w:pStyle w:val="ActionDescription"/>
        <w:rPr>
          <w:sz w:val="26"/>
          <w:szCs w:val="26"/>
          <w:lang w:val="uk-UA"/>
        </w:rPr>
      </w:pPr>
      <w:r w:rsidRPr="000C116C">
        <w:rPr>
          <w:sz w:val="26"/>
          <w:szCs w:val="26"/>
          <w:lang w:val="uk-UA"/>
        </w:rPr>
        <w:t xml:space="preserve">Тиша. Ніякої словесної реакції. Через час вона продовжує. </w:t>
      </w:r>
    </w:p>
    <w:p w:rsidR="008971FB" w:rsidRPr="000C116C" w:rsidRDefault="008971FB" w:rsidP="00810845">
      <w:pPr>
        <w:pStyle w:val="HeroName"/>
        <w:rPr>
          <w:sz w:val="26"/>
          <w:szCs w:val="26"/>
          <w:lang w:val="uk-UA"/>
        </w:rPr>
      </w:pPr>
      <w:r w:rsidRPr="000C116C">
        <w:rPr>
          <w:sz w:val="26"/>
          <w:szCs w:val="26"/>
          <w:lang w:val="uk-UA"/>
        </w:rPr>
        <w:t xml:space="preserve">ЖІНКА </w:t>
      </w:r>
    </w:p>
    <w:p w:rsidR="008971FB" w:rsidRPr="000C116C" w:rsidRDefault="008971FB" w:rsidP="00810845">
      <w:pPr>
        <w:pStyle w:val="HeroReplica"/>
        <w:rPr>
          <w:sz w:val="26"/>
          <w:szCs w:val="26"/>
          <w:lang w:val="uk-UA"/>
        </w:rPr>
      </w:pPr>
      <w:r w:rsidRPr="000C116C">
        <w:rPr>
          <w:sz w:val="26"/>
          <w:szCs w:val="26"/>
          <w:lang w:val="uk-UA"/>
        </w:rPr>
        <w:t xml:space="preserve">Ні, ну от це воно сидить, морду відвернуло. Куди батьки тільки дивляться. Бабуся з дитиною стоїть, а воно сидить. </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вгодований</w:t>
      </w:r>
    </w:p>
    <w:p w:rsidR="008971FB" w:rsidRPr="000C116C" w:rsidRDefault="008971FB" w:rsidP="00810845">
      <w:pPr>
        <w:pStyle w:val="HeroReplica"/>
        <w:rPr>
          <w:sz w:val="26"/>
          <w:szCs w:val="26"/>
          <w:lang w:val="uk-UA"/>
        </w:rPr>
      </w:pPr>
      <w:r w:rsidRPr="000C116C">
        <w:rPr>
          <w:sz w:val="26"/>
          <w:szCs w:val="26"/>
          <w:lang w:val="uk-UA"/>
        </w:rPr>
        <w:t xml:space="preserve">Ти не в свій час живеш. </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 xml:space="preserve">ЖІНКА </w:t>
      </w:r>
    </w:p>
    <w:p w:rsidR="008971FB" w:rsidRPr="000C116C" w:rsidRDefault="008971FB" w:rsidP="00810845">
      <w:pPr>
        <w:pStyle w:val="HeroReplica"/>
        <w:rPr>
          <w:sz w:val="26"/>
          <w:szCs w:val="26"/>
          <w:lang w:val="uk-UA"/>
        </w:rPr>
      </w:pPr>
      <w:r w:rsidRPr="000C116C">
        <w:rPr>
          <w:sz w:val="26"/>
          <w:szCs w:val="26"/>
          <w:lang w:val="uk-UA"/>
        </w:rPr>
        <w:t xml:space="preserve">Ти ще тикати будеш мені. Батьків своїх не ганьби. </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 xml:space="preserve">вгодований </w:t>
      </w:r>
    </w:p>
    <w:p w:rsidR="008971FB" w:rsidRPr="000C116C" w:rsidRDefault="008971FB" w:rsidP="00810845">
      <w:pPr>
        <w:pStyle w:val="HeroReplica"/>
        <w:rPr>
          <w:sz w:val="26"/>
          <w:szCs w:val="26"/>
          <w:lang w:val="uk-UA"/>
        </w:rPr>
      </w:pPr>
      <w:r w:rsidRPr="000C116C">
        <w:rPr>
          <w:sz w:val="26"/>
          <w:szCs w:val="26"/>
          <w:lang w:val="uk-UA"/>
        </w:rPr>
        <w:t xml:space="preserve">Ти за своїми поглядай. </w:t>
      </w:r>
    </w:p>
    <w:p w:rsidR="008971FB" w:rsidRPr="000C116C" w:rsidRDefault="008971FB" w:rsidP="00810845">
      <w:pPr>
        <w:pStyle w:val="ActionDescription"/>
        <w:rPr>
          <w:sz w:val="26"/>
          <w:szCs w:val="26"/>
          <w:lang w:val="uk-UA"/>
        </w:rPr>
      </w:pPr>
      <w:r w:rsidRPr="000C116C">
        <w:rPr>
          <w:sz w:val="26"/>
          <w:szCs w:val="26"/>
          <w:lang w:val="uk-UA"/>
        </w:rPr>
        <w:t xml:space="preserve">У трамваї починають перешіптуватися, обговорюючи дану тему.  </w:t>
      </w:r>
    </w:p>
    <w:p w:rsidR="008971FB" w:rsidRPr="000C116C" w:rsidRDefault="008971FB" w:rsidP="00810845">
      <w:pPr>
        <w:pStyle w:val="HeroName"/>
        <w:rPr>
          <w:sz w:val="26"/>
          <w:szCs w:val="26"/>
          <w:lang w:val="uk-UA"/>
        </w:rPr>
      </w:pPr>
      <w:r w:rsidRPr="000C116C">
        <w:rPr>
          <w:sz w:val="26"/>
          <w:szCs w:val="26"/>
          <w:lang w:val="uk-UA"/>
        </w:rPr>
        <w:t>дід з ціпком</w:t>
      </w:r>
    </w:p>
    <w:p w:rsidR="008971FB" w:rsidRPr="000C116C" w:rsidRDefault="008971FB" w:rsidP="00810845">
      <w:pPr>
        <w:pStyle w:val="HeroReplica"/>
        <w:rPr>
          <w:sz w:val="26"/>
          <w:szCs w:val="26"/>
          <w:lang w:val="uk-UA"/>
        </w:rPr>
      </w:pPr>
      <w:r w:rsidRPr="000C116C">
        <w:rPr>
          <w:sz w:val="26"/>
          <w:szCs w:val="26"/>
          <w:lang w:val="uk-UA"/>
        </w:rPr>
        <w:t xml:space="preserve">Та не дивися так. І на тебе управа знайдеться. </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 xml:space="preserve">ХЛОПЕЦЬ </w:t>
      </w:r>
    </w:p>
    <w:p w:rsidR="008971FB" w:rsidRPr="000C116C" w:rsidRDefault="008971FB" w:rsidP="00810845">
      <w:pPr>
        <w:pStyle w:val="HeroReplica"/>
        <w:rPr>
          <w:sz w:val="26"/>
          <w:szCs w:val="26"/>
          <w:lang w:val="uk-UA"/>
        </w:rPr>
      </w:pPr>
      <w:r w:rsidRPr="000C116C">
        <w:rPr>
          <w:sz w:val="26"/>
          <w:szCs w:val="26"/>
          <w:lang w:val="uk-UA"/>
        </w:rPr>
        <w:t xml:space="preserve">Ти то куди лізеш, на ладан дихаєш і лізеш. </w:t>
      </w:r>
    </w:p>
    <w:p w:rsidR="008971FB" w:rsidRPr="000C116C" w:rsidRDefault="008971FB" w:rsidP="00810845">
      <w:pPr>
        <w:pStyle w:val="ActionDescription"/>
        <w:rPr>
          <w:sz w:val="26"/>
          <w:szCs w:val="26"/>
          <w:lang w:val="uk-UA"/>
        </w:rPr>
      </w:pPr>
      <w:r w:rsidRPr="000C116C">
        <w:rPr>
          <w:sz w:val="26"/>
          <w:szCs w:val="26"/>
          <w:lang w:val="uk-UA"/>
        </w:rPr>
        <w:t xml:space="preserve">Дід б'є паличкою по підлозі, вони дивляться в очі один одному і потім дід махає рукою. </w:t>
      </w:r>
    </w:p>
    <w:p w:rsidR="008971FB" w:rsidRPr="000C116C" w:rsidRDefault="008971FB" w:rsidP="00810845">
      <w:pPr>
        <w:pStyle w:val="HeroName"/>
        <w:rPr>
          <w:sz w:val="26"/>
          <w:szCs w:val="26"/>
          <w:lang w:val="uk-UA"/>
        </w:rPr>
      </w:pPr>
      <w:r w:rsidRPr="000C116C">
        <w:rPr>
          <w:sz w:val="26"/>
          <w:szCs w:val="26"/>
          <w:lang w:val="uk-UA"/>
        </w:rPr>
        <w:t xml:space="preserve"> ЖІНКА </w:t>
      </w:r>
    </w:p>
    <w:p w:rsidR="008971FB" w:rsidRDefault="008971FB" w:rsidP="00810845">
      <w:pPr>
        <w:pStyle w:val="HeroReplica"/>
        <w:rPr>
          <w:sz w:val="26"/>
          <w:szCs w:val="26"/>
          <w:lang w:val="uk-UA"/>
        </w:rPr>
      </w:pPr>
      <w:r w:rsidRPr="000C116C">
        <w:rPr>
          <w:sz w:val="26"/>
          <w:szCs w:val="26"/>
          <w:lang w:val="uk-UA"/>
        </w:rPr>
        <w:t xml:space="preserve">Ні сорому, ні совісті. </w:t>
      </w:r>
    </w:p>
    <w:p w:rsidR="008971FB" w:rsidRPr="003338F3" w:rsidRDefault="008971FB" w:rsidP="003338F3">
      <w:pPr>
        <w:rPr>
          <w:lang w:val="uk-UA"/>
        </w:rPr>
      </w:pPr>
    </w:p>
    <w:p w:rsidR="008971FB" w:rsidRPr="000C116C" w:rsidRDefault="008971FB" w:rsidP="00810845">
      <w:pPr>
        <w:pStyle w:val="ActionDescription"/>
        <w:rPr>
          <w:sz w:val="26"/>
          <w:szCs w:val="26"/>
          <w:lang w:val="uk-UA"/>
        </w:rPr>
      </w:pPr>
      <w:r w:rsidRPr="000C116C">
        <w:rPr>
          <w:sz w:val="26"/>
          <w:szCs w:val="26"/>
          <w:lang w:val="uk-UA"/>
        </w:rPr>
        <w:t xml:space="preserve">Тут до діалогу приєднується Ігор. </w:t>
      </w:r>
    </w:p>
    <w:p w:rsidR="008971FB" w:rsidRPr="000C116C" w:rsidRDefault="008971FB" w:rsidP="00810845">
      <w:pPr>
        <w:pStyle w:val="HeroName"/>
        <w:rPr>
          <w:sz w:val="26"/>
          <w:szCs w:val="26"/>
          <w:lang w:val="uk-UA"/>
        </w:rPr>
      </w:pPr>
      <w:r w:rsidRPr="000C116C">
        <w:rPr>
          <w:sz w:val="26"/>
          <w:szCs w:val="26"/>
          <w:lang w:val="uk-UA"/>
        </w:rPr>
        <w:t xml:space="preserve">ІГОР </w:t>
      </w:r>
    </w:p>
    <w:p w:rsidR="008971FB" w:rsidRPr="000C116C" w:rsidRDefault="008971FB" w:rsidP="00810845">
      <w:pPr>
        <w:pStyle w:val="HeroReplica"/>
        <w:rPr>
          <w:sz w:val="26"/>
          <w:szCs w:val="26"/>
          <w:lang w:val="uk-UA"/>
        </w:rPr>
      </w:pPr>
      <w:r w:rsidRPr="000C116C">
        <w:rPr>
          <w:sz w:val="26"/>
          <w:szCs w:val="26"/>
          <w:lang w:val="uk-UA"/>
        </w:rPr>
        <w:t xml:space="preserve">Ні, ну ви ось бучу підняли, а не замислювалися, що ви можете бути не праві. Адже що ваш досвід? Нічого. Пил. </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 xml:space="preserve">ЖІНКА </w:t>
      </w:r>
    </w:p>
    <w:p w:rsidR="008971FB" w:rsidRPr="000C116C" w:rsidRDefault="008971FB" w:rsidP="00810845">
      <w:pPr>
        <w:pStyle w:val="HeroReplica"/>
        <w:rPr>
          <w:sz w:val="26"/>
          <w:szCs w:val="26"/>
          <w:lang w:val="uk-UA"/>
        </w:rPr>
      </w:pPr>
      <w:r w:rsidRPr="000C116C">
        <w:rPr>
          <w:sz w:val="26"/>
          <w:szCs w:val="26"/>
          <w:lang w:val="uk-UA"/>
        </w:rPr>
        <w:t xml:space="preserve">Ще один туди ж. Ти хоч себе послухай, що ти несеш. </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 xml:space="preserve">ІГОР </w:t>
      </w:r>
    </w:p>
    <w:p w:rsidR="008971FB" w:rsidRPr="000C116C" w:rsidRDefault="008971FB" w:rsidP="00810845">
      <w:pPr>
        <w:pStyle w:val="HeroReplica"/>
        <w:rPr>
          <w:sz w:val="26"/>
          <w:szCs w:val="26"/>
          <w:lang w:val="uk-UA"/>
        </w:rPr>
      </w:pPr>
      <w:r w:rsidRPr="000C116C">
        <w:rPr>
          <w:sz w:val="26"/>
          <w:szCs w:val="26"/>
          <w:lang w:val="uk-UA"/>
        </w:rPr>
        <w:t>Та ви не розумієте про що я, а судите. Та вам нас берегти потрібно як зіницю ока.</w:t>
      </w:r>
    </w:p>
    <w:p w:rsidR="008971FB" w:rsidRPr="000C116C" w:rsidRDefault="008971FB" w:rsidP="00810845">
      <w:pPr>
        <w:rPr>
          <w:sz w:val="26"/>
          <w:szCs w:val="26"/>
          <w:lang w:val="uk-UA"/>
        </w:rPr>
      </w:pPr>
    </w:p>
    <w:p w:rsidR="008971FB" w:rsidRPr="000C116C" w:rsidRDefault="008971FB" w:rsidP="00810845">
      <w:pPr>
        <w:pStyle w:val="ActionDescription"/>
        <w:rPr>
          <w:sz w:val="26"/>
          <w:szCs w:val="26"/>
          <w:lang w:val="uk-UA"/>
        </w:rPr>
      </w:pPr>
      <w:r w:rsidRPr="000C116C">
        <w:rPr>
          <w:sz w:val="26"/>
          <w:szCs w:val="26"/>
          <w:lang w:val="uk-UA"/>
        </w:rPr>
        <w:t xml:space="preserve">СИВИЙ ДІД(70) стоїть позаду Ігоря. Лице зморшкувате. Загрубіла шкіра. Довге волосся. Руки теж загрубілі. Тримається за поручень. </w:t>
      </w:r>
    </w:p>
    <w:p w:rsidR="008971FB" w:rsidRPr="000C116C" w:rsidRDefault="008971FB" w:rsidP="00810845">
      <w:pPr>
        <w:pStyle w:val="HeroName"/>
        <w:rPr>
          <w:sz w:val="26"/>
          <w:szCs w:val="26"/>
          <w:lang w:val="uk-UA"/>
        </w:rPr>
      </w:pPr>
      <w:r w:rsidRPr="000C116C">
        <w:rPr>
          <w:sz w:val="26"/>
          <w:szCs w:val="26"/>
          <w:lang w:val="uk-UA"/>
        </w:rPr>
        <w:t>сивий ДІД</w:t>
      </w:r>
    </w:p>
    <w:p w:rsidR="008971FB" w:rsidRPr="000C116C" w:rsidRDefault="008971FB" w:rsidP="00810845">
      <w:pPr>
        <w:pStyle w:val="HeroReplica"/>
        <w:rPr>
          <w:sz w:val="26"/>
          <w:szCs w:val="26"/>
          <w:lang w:val="uk-UA"/>
        </w:rPr>
      </w:pPr>
      <w:r w:rsidRPr="000C116C">
        <w:rPr>
          <w:sz w:val="26"/>
          <w:szCs w:val="26"/>
          <w:lang w:val="uk-UA"/>
        </w:rPr>
        <w:t xml:space="preserve">Це кого берегти потрібно, таких як ти? Та таких в пелюшках тиснути треба, як тлю. </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 xml:space="preserve">ІГОР </w:t>
      </w:r>
    </w:p>
    <w:p w:rsidR="008971FB" w:rsidRPr="000C116C" w:rsidRDefault="008971FB" w:rsidP="00810845">
      <w:pPr>
        <w:pStyle w:val="HeroReplica"/>
        <w:rPr>
          <w:sz w:val="26"/>
          <w:szCs w:val="26"/>
          <w:lang w:val="uk-UA"/>
        </w:rPr>
      </w:pPr>
      <w:r w:rsidRPr="000C116C">
        <w:rPr>
          <w:sz w:val="26"/>
          <w:szCs w:val="26"/>
          <w:lang w:val="uk-UA"/>
        </w:rPr>
        <w:t xml:space="preserve">Вибачте шановний, я вас не ображав, а кому землю топтати, так не вам це вирішувати. </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сивий дід</w:t>
      </w:r>
    </w:p>
    <w:p w:rsidR="008971FB" w:rsidRPr="000C116C" w:rsidRDefault="008971FB" w:rsidP="00810845">
      <w:pPr>
        <w:pStyle w:val="HeroReplica"/>
        <w:rPr>
          <w:sz w:val="26"/>
          <w:szCs w:val="26"/>
          <w:lang w:val="uk-UA"/>
        </w:rPr>
      </w:pPr>
      <w:r w:rsidRPr="000C116C">
        <w:rPr>
          <w:sz w:val="26"/>
          <w:szCs w:val="26"/>
          <w:lang w:val="uk-UA"/>
        </w:rPr>
        <w:t xml:space="preserve">Та де ви тільки беретеся, розумники? Язицюра як у баб базарних, а як до діла дійде, так в дупу позасовуєте і сидите мовчки. </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 xml:space="preserve">ІГОР </w:t>
      </w:r>
    </w:p>
    <w:p w:rsidR="008971FB" w:rsidRPr="000C116C" w:rsidRDefault="008971FB" w:rsidP="00810845">
      <w:pPr>
        <w:pStyle w:val="HeroReplica"/>
        <w:rPr>
          <w:sz w:val="26"/>
          <w:szCs w:val="26"/>
          <w:lang w:val="uk-UA"/>
        </w:rPr>
      </w:pPr>
      <w:r w:rsidRPr="000C116C">
        <w:rPr>
          <w:sz w:val="26"/>
          <w:szCs w:val="26"/>
          <w:lang w:val="uk-UA"/>
        </w:rPr>
        <w:t xml:space="preserve">Ну про користь словоблудства теж не вам міркувати. </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 xml:space="preserve">ДІД з паличкою </w:t>
      </w:r>
    </w:p>
    <w:p w:rsidR="008971FB" w:rsidRPr="000C116C" w:rsidRDefault="008971FB" w:rsidP="00810845">
      <w:pPr>
        <w:pStyle w:val="HeroReplica"/>
        <w:rPr>
          <w:sz w:val="26"/>
          <w:szCs w:val="26"/>
          <w:lang w:val="uk-UA"/>
        </w:rPr>
      </w:pPr>
      <w:r w:rsidRPr="000C116C">
        <w:rPr>
          <w:sz w:val="26"/>
          <w:szCs w:val="26"/>
          <w:lang w:val="uk-UA"/>
        </w:rPr>
        <w:t xml:space="preserve">Так, він правий, молодь зараз пішла не те, що раніше - дуби. А зараз все квола. </w:t>
      </w:r>
    </w:p>
    <w:p w:rsidR="008971FB" w:rsidRPr="000C116C" w:rsidRDefault="008971FB" w:rsidP="00810845">
      <w:pPr>
        <w:pStyle w:val="HeroName"/>
        <w:rPr>
          <w:sz w:val="26"/>
          <w:szCs w:val="26"/>
          <w:lang w:val="ru-RU"/>
        </w:rPr>
      </w:pPr>
    </w:p>
    <w:p w:rsidR="008971FB" w:rsidRPr="000C116C" w:rsidRDefault="008971FB" w:rsidP="00810845">
      <w:pPr>
        <w:pStyle w:val="HeroName"/>
        <w:rPr>
          <w:sz w:val="26"/>
          <w:szCs w:val="26"/>
          <w:lang w:val="uk-UA"/>
        </w:rPr>
      </w:pPr>
      <w:r w:rsidRPr="000C116C">
        <w:rPr>
          <w:sz w:val="26"/>
          <w:szCs w:val="26"/>
          <w:lang w:val="uk-UA"/>
        </w:rPr>
        <w:t xml:space="preserve">ІГОР </w:t>
      </w:r>
    </w:p>
    <w:p w:rsidR="008971FB" w:rsidRPr="000C116C" w:rsidRDefault="008971FB" w:rsidP="00810845">
      <w:pPr>
        <w:pStyle w:val="HeroReplica"/>
        <w:rPr>
          <w:sz w:val="26"/>
          <w:szCs w:val="26"/>
          <w:lang w:val="uk-UA"/>
        </w:rPr>
      </w:pPr>
      <w:r w:rsidRPr="000C116C">
        <w:rPr>
          <w:sz w:val="26"/>
          <w:szCs w:val="26"/>
          <w:lang w:val="uk-UA"/>
        </w:rPr>
        <w:t xml:space="preserve">Ні, ну ви знову повертаєтеся до старого. Знову життя вчити нас починаєте. Та нема чому вам нас навчити. </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 xml:space="preserve">ЖІНКА </w:t>
      </w:r>
    </w:p>
    <w:p w:rsidR="008971FB" w:rsidRPr="000C116C" w:rsidRDefault="008971FB" w:rsidP="00810845">
      <w:pPr>
        <w:pStyle w:val="HeroReplica"/>
        <w:rPr>
          <w:sz w:val="26"/>
          <w:szCs w:val="26"/>
          <w:lang w:val="uk-UA"/>
        </w:rPr>
      </w:pPr>
      <w:r w:rsidRPr="000C116C">
        <w:rPr>
          <w:sz w:val="26"/>
          <w:szCs w:val="26"/>
          <w:lang w:val="uk-UA"/>
        </w:rPr>
        <w:t xml:space="preserve">Ой дожилися люди добрі, яйця курку вчити почали. </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 xml:space="preserve">ІГОР </w:t>
      </w:r>
    </w:p>
    <w:p w:rsidR="008971FB" w:rsidRPr="000C116C" w:rsidRDefault="008971FB" w:rsidP="00810845">
      <w:pPr>
        <w:pStyle w:val="HeroReplica"/>
        <w:rPr>
          <w:sz w:val="26"/>
          <w:szCs w:val="26"/>
          <w:lang w:val="uk-UA"/>
        </w:rPr>
      </w:pPr>
      <w:r w:rsidRPr="000C116C">
        <w:rPr>
          <w:sz w:val="26"/>
          <w:szCs w:val="26"/>
          <w:lang w:val="uk-UA"/>
        </w:rPr>
        <w:t>Самі винні, що вас розуму вчити потрібно. Інші он вже мовчать. А вас все несе.</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 xml:space="preserve">ЖІНКА </w:t>
      </w:r>
    </w:p>
    <w:p w:rsidR="008971FB" w:rsidRPr="000C116C" w:rsidRDefault="008971FB" w:rsidP="00810845">
      <w:pPr>
        <w:pStyle w:val="HeroReplica"/>
        <w:rPr>
          <w:sz w:val="26"/>
          <w:szCs w:val="26"/>
          <w:lang w:val="uk-UA"/>
        </w:rPr>
      </w:pPr>
      <w:r w:rsidRPr="000C116C">
        <w:rPr>
          <w:sz w:val="26"/>
          <w:szCs w:val="26"/>
          <w:lang w:val="uk-UA"/>
        </w:rPr>
        <w:t xml:space="preserve">Та це вони з таким дурнем як ти сперечатися не хочуть. Бо скільки з дурнем не сперечайся, так горбатого могила виправить </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 xml:space="preserve">ІГОР </w:t>
      </w:r>
    </w:p>
    <w:p w:rsidR="008971FB" w:rsidRPr="000C116C" w:rsidRDefault="008971FB" w:rsidP="00810845">
      <w:pPr>
        <w:pStyle w:val="HeroReplica"/>
        <w:rPr>
          <w:sz w:val="26"/>
          <w:szCs w:val="26"/>
          <w:lang w:val="uk-UA"/>
        </w:rPr>
      </w:pPr>
      <w:r w:rsidRPr="000C116C">
        <w:rPr>
          <w:sz w:val="26"/>
          <w:szCs w:val="26"/>
          <w:lang w:val="uk-UA"/>
        </w:rPr>
        <w:t xml:space="preserve">Вас теж не з байдужістю в труну покладуть </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ДіД з палицею</w:t>
      </w:r>
    </w:p>
    <w:p w:rsidR="008971FB" w:rsidRPr="000C116C" w:rsidRDefault="008971FB" w:rsidP="00810845">
      <w:pPr>
        <w:pStyle w:val="HeroReplica"/>
        <w:rPr>
          <w:sz w:val="26"/>
          <w:szCs w:val="26"/>
          <w:lang w:val="uk-UA"/>
        </w:rPr>
      </w:pPr>
      <w:r w:rsidRPr="000C116C">
        <w:rPr>
          <w:sz w:val="26"/>
          <w:szCs w:val="26"/>
          <w:lang w:val="uk-UA"/>
        </w:rPr>
        <w:t xml:space="preserve">Слухай, синку, а тобі не здається, що ти палицю перегинаєш. Вона тобі в матері годиться. </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 xml:space="preserve">ІГОР </w:t>
      </w:r>
    </w:p>
    <w:p w:rsidR="008971FB" w:rsidRPr="000C116C" w:rsidRDefault="008971FB" w:rsidP="00810845">
      <w:pPr>
        <w:pStyle w:val="HeroReplica"/>
        <w:rPr>
          <w:sz w:val="26"/>
          <w:szCs w:val="26"/>
          <w:lang w:val="uk-UA"/>
        </w:rPr>
      </w:pPr>
      <w:r w:rsidRPr="000C116C">
        <w:rPr>
          <w:sz w:val="26"/>
          <w:szCs w:val="26"/>
          <w:lang w:val="uk-UA"/>
        </w:rPr>
        <w:t>Але чому я якось по іншому повинен до неї ставиться?</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ДіД з палицею</w:t>
      </w:r>
    </w:p>
    <w:p w:rsidR="008971FB" w:rsidRPr="000C116C" w:rsidRDefault="008971FB" w:rsidP="00810845">
      <w:pPr>
        <w:pStyle w:val="HeroReplica"/>
        <w:rPr>
          <w:sz w:val="26"/>
          <w:szCs w:val="26"/>
          <w:lang w:val="uk-UA"/>
        </w:rPr>
      </w:pPr>
      <w:r w:rsidRPr="000C116C">
        <w:rPr>
          <w:sz w:val="26"/>
          <w:szCs w:val="26"/>
          <w:lang w:val="uk-UA"/>
        </w:rPr>
        <w:t xml:space="preserve">Та тому хоча б, що вона людина. </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 xml:space="preserve">ІГОР </w:t>
      </w:r>
    </w:p>
    <w:p w:rsidR="008971FB" w:rsidRPr="000C116C" w:rsidRDefault="008971FB" w:rsidP="00810845">
      <w:pPr>
        <w:pStyle w:val="HeroReplica"/>
        <w:rPr>
          <w:sz w:val="26"/>
          <w:szCs w:val="26"/>
          <w:lang w:val="uk-UA"/>
        </w:rPr>
      </w:pPr>
      <w:r w:rsidRPr="000C116C">
        <w:rPr>
          <w:sz w:val="26"/>
          <w:szCs w:val="26"/>
          <w:lang w:val="uk-UA"/>
        </w:rPr>
        <w:t xml:space="preserve">Дик нехай її за те мавпа поважає, як вінець недосяжності. Я-то не мавпа. </w:t>
      </w:r>
    </w:p>
    <w:p w:rsidR="008971FB" w:rsidRPr="000C116C" w:rsidRDefault="008971FB" w:rsidP="00810845">
      <w:pPr>
        <w:rPr>
          <w:sz w:val="26"/>
          <w:szCs w:val="26"/>
          <w:lang w:val="uk-UA"/>
        </w:rPr>
      </w:pPr>
    </w:p>
    <w:p w:rsidR="008971FB" w:rsidRPr="000C116C" w:rsidRDefault="008971FB" w:rsidP="00810845">
      <w:pPr>
        <w:pStyle w:val="ActionDescription"/>
        <w:rPr>
          <w:sz w:val="26"/>
          <w:szCs w:val="26"/>
          <w:lang w:val="uk-UA"/>
        </w:rPr>
      </w:pPr>
      <w:r w:rsidRPr="000C116C">
        <w:rPr>
          <w:sz w:val="26"/>
          <w:szCs w:val="26"/>
          <w:lang w:val="uk-UA"/>
        </w:rPr>
        <w:t>Ще один ДІД, десь між іншими, сидячи, з текою, в окулярах, виглядає охайно.</w:t>
      </w:r>
    </w:p>
    <w:p w:rsidR="008971FB" w:rsidRPr="000C116C" w:rsidRDefault="008971FB" w:rsidP="00810845">
      <w:pPr>
        <w:pStyle w:val="HeroName"/>
        <w:rPr>
          <w:sz w:val="26"/>
          <w:szCs w:val="26"/>
          <w:lang w:val="uk-UA"/>
        </w:rPr>
      </w:pPr>
      <w:r w:rsidRPr="000C116C">
        <w:rPr>
          <w:sz w:val="26"/>
          <w:szCs w:val="26"/>
          <w:lang w:val="uk-UA"/>
        </w:rPr>
        <w:t>дід з текою</w:t>
      </w:r>
    </w:p>
    <w:p w:rsidR="008971FB" w:rsidRPr="000C116C" w:rsidRDefault="008971FB" w:rsidP="00810845">
      <w:pPr>
        <w:pStyle w:val="HeroReplica"/>
        <w:rPr>
          <w:sz w:val="26"/>
          <w:szCs w:val="26"/>
          <w:lang w:val="uk-UA"/>
        </w:rPr>
      </w:pPr>
      <w:r w:rsidRPr="000C116C">
        <w:rPr>
          <w:sz w:val="26"/>
          <w:szCs w:val="26"/>
          <w:lang w:val="uk-UA"/>
        </w:rPr>
        <w:t>Й що ти маєш з того, що ти не мавпа? Велику різницю між нею та собою?</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 xml:space="preserve">ІГОР </w:t>
      </w:r>
    </w:p>
    <w:p w:rsidR="008971FB" w:rsidRPr="000C116C" w:rsidRDefault="008971FB" w:rsidP="00810845">
      <w:pPr>
        <w:pStyle w:val="HeroReplica"/>
        <w:rPr>
          <w:sz w:val="26"/>
          <w:szCs w:val="26"/>
          <w:lang w:val="uk-UA"/>
        </w:rPr>
      </w:pPr>
      <w:r w:rsidRPr="000C116C">
        <w:rPr>
          <w:sz w:val="26"/>
          <w:szCs w:val="26"/>
          <w:lang w:val="uk-UA"/>
        </w:rPr>
        <w:t xml:space="preserve">Так то і маю, що немає зараз сильних духом і поважати нікого. Віджив своє, порадів, так йди і не заважай, коли вже чисто фізично радіти не можеш. </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Дід з текою</w:t>
      </w:r>
    </w:p>
    <w:p w:rsidR="008971FB" w:rsidRPr="000C116C" w:rsidRDefault="008971FB" w:rsidP="00810845">
      <w:pPr>
        <w:pStyle w:val="HeroReplica"/>
        <w:rPr>
          <w:sz w:val="26"/>
          <w:szCs w:val="26"/>
          <w:lang w:val="uk-UA"/>
        </w:rPr>
      </w:pPr>
      <w:r w:rsidRPr="000C116C">
        <w:rPr>
          <w:sz w:val="26"/>
          <w:szCs w:val="26"/>
          <w:lang w:val="uk-UA"/>
        </w:rPr>
        <w:t>Це ви що ж, евтаназію проповідуєте. То ж суперечить єству людському.</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 xml:space="preserve">ЖІНКА </w:t>
      </w:r>
    </w:p>
    <w:p w:rsidR="008971FB" w:rsidRPr="000C116C" w:rsidRDefault="008971FB" w:rsidP="00810845">
      <w:pPr>
        <w:pStyle w:val="HeroReplica"/>
        <w:rPr>
          <w:sz w:val="26"/>
          <w:szCs w:val="26"/>
          <w:lang w:val="uk-UA"/>
        </w:rPr>
      </w:pPr>
      <w:r w:rsidRPr="000C116C">
        <w:rPr>
          <w:sz w:val="26"/>
          <w:szCs w:val="26"/>
          <w:lang w:val="uk-UA"/>
        </w:rPr>
        <w:t xml:space="preserve">Та їм тільки дай волю, вони всіх би нас перетравили. </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ІГОР</w:t>
      </w:r>
    </w:p>
    <w:p w:rsidR="008971FB" w:rsidRPr="000C116C" w:rsidRDefault="008971FB" w:rsidP="00810845">
      <w:pPr>
        <w:pStyle w:val="HeroRemarka"/>
        <w:rPr>
          <w:sz w:val="26"/>
          <w:szCs w:val="26"/>
          <w:lang w:val="uk-UA"/>
        </w:rPr>
      </w:pPr>
      <w:r w:rsidRPr="000C116C">
        <w:rPr>
          <w:sz w:val="26"/>
          <w:szCs w:val="26"/>
          <w:lang w:val="uk-UA"/>
        </w:rPr>
        <w:t>(діду з текою)</w:t>
      </w:r>
    </w:p>
    <w:p w:rsidR="008971FB" w:rsidRPr="000C116C" w:rsidRDefault="008971FB" w:rsidP="00810845">
      <w:pPr>
        <w:pStyle w:val="HeroReplica"/>
        <w:rPr>
          <w:sz w:val="26"/>
          <w:szCs w:val="26"/>
          <w:lang w:val="uk-UA"/>
        </w:rPr>
      </w:pPr>
      <w:r w:rsidRPr="000C116C">
        <w:rPr>
          <w:sz w:val="26"/>
          <w:szCs w:val="26"/>
          <w:lang w:val="uk-UA"/>
        </w:rPr>
        <w:t xml:space="preserve">Та ну тут ви якраз помиляєтесь. Якщо все робиться усвідомлено і з повним розумінням наслідків, то право на самогубство таке ж невід'ємне право людини, як право на життя, або право на працю. Тільки бажаючих нею скористатися не багато знайдеться. </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 xml:space="preserve">ЖІНКА </w:t>
      </w:r>
    </w:p>
    <w:p w:rsidR="008971FB" w:rsidRPr="000C116C" w:rsidRDefault="008971FB" w:rsidP="00810845">
      <w:pPr>
        <w:pStyle w:val="HeroReplica"/>
        <w:rPr>
          <w:sz w:val="26"/>
          <w:szCs w:val="26"/>
          <w:lang w:val="uk-UA"/>
        </w:rPr>
      </w:pPr>
      <w:r w:rsidRPr="000C116C">
        <w:rPr>
          <w:sz w:val="26"/>
          <w:szCs w:val="26"/>
          <w:lang w:val="uk-UA"/>
        </w:rPr>
        <w:t xml:space="preserve">Та заважаємо ми їм. </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 xml:space="preserve">ІГОР </w:t>
      </w:r>
    </w:p>
    <w:p w:rsidR="008971FB" w:rsidRPr="000C116C" w:rsidRDefault="008971FB" w:rsidP="00810845">
      <w:pPr>
        <w:pStyle w:val="HeroReplica"/>
        <w:rPr>
          <w:sz w:val="26"/>
          <w:szCs w:val="26"/>
          <w:lang w:val="uk-UA"/>
        </w:rPr>
      </w:pPr>
      <w:r w:rsidRPr="000C116C">
        <w:rPr>
          <w:sz w:val="26"/>
          <w:szCs w:val="26"/>
          <w:lang w:val="uk-UA"/>
        </w:rPr>
        <w:t xml:space="preserve">Вибачте, але я вам такого не говорив. Ви самі скаржитеся, що немає допомоги, і що всі вас кинули, що й жити не можливо. Не живете і іншим не даєте. І відмовитися не можете. </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 xml:space="preserve">ЖІНКА </w:t>
      </w:r>
    </w:p>
    <w:p w:rsidR="008971FB" w:rsidRPr="000C116C" w:rsidRDefault="008971FB" w:rsidP="00810845">
      <w:pPr>
        <w:pStyle w:val="HeroReplica"/>
        <w:rPr>
          <w:sz w:val="26"/>
          <w:szCs w:val="26"/>
          <w:lang w:val="uk-UA"/>
        </w:rPr>
      </w:pPr>
      <w:r w:rsidRPr="000C116C">
        <w:rPr>
          <w:sz w:val="26"/>
          <w:szCs w:val="26"/>
          <w:lang w:val="uk-UA"/>
        </w:rPr>
        <w:t xml:space="preserve">Чого це я повинна відмовлятися, нічого я не повинна відмовлятися. </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 xml:space="preserve">сивий дід </w:t>
      </w:r>
    </w:p>
    <w:p w:rsidR="008971FB" w:rsidRPr="000C116C" w:rsidRDefault="008971FB" w:rsidP="00810845">
      <w:pPr>
        <w:pStyle w:val="HeroReplica"/>
        <w:rPr>
          <w:sz w:val="26"/>
          <w:szCs w:val="26"/>
          <w:lang w:val="uk-UA"/>
        </w:rPr>
      </w:pPr>
      <w:r w:rsidRPr="000C116C">
        <w:rPr>
          <w:sz w:val="26"/>
          <w:szCs w:val="26"/>
          <w:lang w:val="uk-UA"/>
        </w:rPr>
        <w:t xml:space="preserve">Духу говориш не вистачає. </w:t>
      </w:r>
    </w:p>
    <w:p w:rsidR="008971FB" w:rsidRPr="000C116C" w:rsidRDefault="008971FB" w:rsidP="00810845">
      <w:pPr>
        <w:pStyle w:val="ActionDescription"/>
        <w:rPr>
          <w:sz w:val="26"/>
          <w:szCs w:val="26"/>
          <w:lang w:val="uk-UA"/>
        </w:rPr>
      </w:pPr>
      <w:r w:rsidRPr="000C116C">
        <w:rPr>
          <w:sz w:val="26"/>
          <w:szCs w:val="26"/>
          <w:lang w:val="uk-UA"/>
        </w:rPr>
        <w:t xml:space="preserve">Трамвай зупиняється, Ігор не помічає репліки, відповідає жінці </w:t>
      </w:r>
    </w:p>
    <w:p w:rsidR="008971FB" w:rsidRPr="000C116C" w:rsidRDefault="008971FB" w:rsidP="00810845">
      <w:pPr>
        <w:pStyle w:val="HeroName"/>
        <w:rPr>
          <w:sz w:val="26"/>
          <w:szCs w:val="26"/>
          <w:lang w:val="uk-UA"/>
        </w:rPr>
      </w:pPr>
      <w:r w:rsidRPr="000C116C">
        <w:rPr>
          <w:sz w:val="26"/>
          <w:szCs w:val="26"/>
          <w:lang w:val="uk-UA"/>
        </w:rPr>
        <w:t xml:space="preserve">ІГОР </w:t>
      </w:r>
    </w:p>
    <w:p w:rsidR="008971FB" w:rsidRPr="000C116C" w:rsidRDefault="008971FB" w:rsidP="00810845">
      <w:pPr>
        <w:pStyle w:val="HeroReplica"/>
        <w:rPr>
          <w:sz w:val="26"/>
          <w:szCs w:val="26"/>
          <w:lang w:val="uk-UA"/>
        </w:rPr>
      </w:pPr>
      <w:r w:rsidRPr="000C116C">
        <w:rPr>
          <w:sz w:val="26"/>
          <w:szCs w:val="26"/>
          <w:lang w:val="uk-UA"/>
        </w:rPr>
        <w:t>Так звичайно ж не винні,</w:t>
      </w:r>
    </w:p>
    <w:p w:rsidR="008971FB" w:rsidRPr="000C116C" w:rsidRDefault="008971FB" w:rsidP="00810845">
      <w:pPr>
        <w:pStyle w:val="ActionDescription"/>
        <w:rPr>
          <w:sz w:val="26"/>
          <w:szCs w:val="26"/>
          <w:lang w:val="uk-UA"/>
        </w:rPr>
      </w:pPr>
      <w:r w:rsidRPr="000C116C">
        <w:rPr>
          <w:sz w:val="26"/>
          <w:szCs w:val="26"/>
          <w:lang w:val="uk-UA"/>
        </w:rPr>
        <w:t>Трамвай рушає, Ігор сіпається, хватається за поручень</w:t>
      </w:r>
    </w:p>
    <w:p w:rsidR="008971FB" w:rsidRPr="000C116C" w:rsidRDefault="008971FB" w:rsidP="00810845">
      <w:pPr>
        <w:pStyle w:val="HeroContinue"/>
        <w:rPr>
          <w:sz w:val="26"/>
          <w:szCs w:val="26"/>
          <w:lang w:val="uk-UA"/>
        </w:rPr>
      </w:pPr>
      <w:r w:rsidRPr="000C116C">
        <w:rPr>
          <w:sz w:val="26"/>
          <w:szCs w:val="26"/>
          <w:lang w:val="uk-UA"/>
        </w:rPr>
        <w:t>(продовж.)</w:t>
      </w:r>
    </w:p>
    <w:p w:rsidR="008971FB" w:rsidRPr="000C116C" w:rsidRDefault="008971FB" w:rsidP="00810845">
      <w:pPr>
        <w:pStyle w:val="HeroReplica"/>
        <w:rPr>
          <w:sz w:val="26"/>
          <w:szCs w:val="26"/>
          <w:lang w:val="uk-UA"/>
        </w:rPr>
      </w:pPr>
      <w:r w:rsidRPr="000C116C">
        <w:rPr>
          <w:sz w:val="26"/>
          <w:szCs w:val="26"/>
          <w:lang w:val="uk-UA"/>
        </w:rPr>
        <w:t xml:space="preserve">що ви всі так близько приймаєте… не </w:t>
      </w:r>
    </w:p>
    <w:p w:rsidR="008971FB" w:rsidRPr="000C116C" w:rsidRDefault="008971FB" w:rsidP="00810845">
      <w:pPr>
        <w:pStyle w:val="ActionDescription"/>
        <w:rPr>
          <w:sz w:val="26"/>
          <w:szCs w:val="26"/>
          <w:lang w:val="uk-UA"/>
        </w:rPr>
      </w:pPr>
      <w:r w:rsidRPr="000C116C">
        <w:rPr>
          <w:sz w:val="26"/>
          <w:szCs w:val="26"/>
          <w:lang w:val="uk-UA"/>
        </w:rPr>
        <w:t>Він не встигає договорити. Вагон різко смикається, потім зупиняється. Попереду вагона чути крик. Двері відкриваються. Натовп вихлюпується назовні. Ігоря проштовхують ближче до заднього майданчику, де він пересікається поглядом з Миколою.</w:t>
      </w:r>
    </w:p>
    <w:p w:rsidR="008971FB" w:rsidRPr="000C116C" w:rsidRDefault="008971FB" w:rsidP="00810845">
      <w:pPr>
        <w:pStyle w:val="HeroName"/>
        <w:rPr>
          <w:sz w:val="26"/>
          <w:szCs w:val="26"/>
          <w:lang w:val="uk-UA"/>
        </w:rPr>
      </w:pPr>
      <w:r w:rsidRPr="000C116C">
        <w:rPr>
          <w:sz w:val="26"/>
          <w:szCs w:val="26"/>
          <w:lang w:val="uk-UA"/>
        </w:rPr>
        <w:t>ігор</w:t>
      </w:r>
    </w:p>
    <w:p w:rsidR="008971FB" w:rsidRPr="000C116C" w:rsidRDefault="008971FB" w:rsidP="00810845">
      <w:pPr>
        <w:pStyle w:val="HeroReplica"/>
        <w:rPr>
          <w:sz w:val="26"/>
          <w:szCs w:val="26"/>
          <w:lang w:val="uk-UA"/>
        </w:rPr>
      </w:pPr>
      <w:r w:rsidRPr="000C116C">
        <w:rPr>
          <w:sz w:val="26"/>
          <w:szCs w:val="26"/>
          <w:lang w:val="uk-UA"/>
        </w:rPr>
        <w:t>Ой, драсті, й ви туточки.</w:t>
      </w:r>
    </w:p>
    <w:p w:rsidR="008971FB" w:rsidRPr="000C116C" w:rsidRDefault="008971FB" w:rsidP="00810845">
      <w:pPr>
        <w:rPr>
          <w:sz w:val="26"/>
          <w:szCs w:val="26"/>
          <w:lang w:val="uk-UA"/>
        </w:rPr>
      </w:pPr>
      <w:r w:rsidRPr="000C116C">
        <w:rPr>
          <w:sz w:val="26"/>
          <w:szCs w:val="26"/>
          <w:lang w:val="uk-UA"/>
        </w:rPr>
        <w:t xml:space="preserve"> </w:t>
      </w:r>
    </w:p>
    <w:p w:rsidR="008971FB" w:rsidRPr="000C116C" w:rsidRDefault="008971FB" w:rsidP="00810845">
      <w:pPr>
        <w:pStyle w:val="ActionTimeArena"/>
        <w:rPr>
          <w:sz w:val="26"/>
          <w:szCs w:val="26"/>
          <w:lang w:val="uk-UA"/>
        </w:rPr>
      </w:pPr>
      <w:r w:rsidRPr="000C116C">
        <w:rPr>
          <w:sz w:val="26"/>
          <w:szCs w:val="26"/>
          <w:lang w:val="uk-UA"/>
        </w:rPr>
        <w:t>ЕКСТ. Трамвайна зупинка - день</w:t>
      </w:r>
    </w:p>
    <w:p w:rsidR="008971FB" w:rsidRPr="000C116C" w:rsidRDefault="008971FB" w:rsidP="00810845">
      <w:pPr>
        <w:pStyle w:val="ActionDescription"/>
        <w:rPr>
          <w:sz w:val="26"/>
          <w:szCs w:val="26"/>
          <w:lang w:val="uk-UA"/>
        </w:rPr>
      </w:pPr>
      <w:r w:rsidRPr="000C116C">
        <w:rPr>
          <w:sz w:val="26"/>
          <w:szCs w:val="26"/>
          <w:lang w:val="uk-UA"/>
        </w:rPr>
        <w:t xml:space="preserve">Попереду вагона гомін. Всі збираються там. Під вагоном лежить дід з довгим волоссям. </w:t>
      </w:r>
    </w:p>
    <w:p w:rsidR="008971FB" w:rsidRPr="000C116C" w:rsidRDefault="008971FB" w:rsidP="00810845">
      <w:pPr>
        <w:pStyle w:val="ActionDescription"/>
        <w:rPr>
          <w:sz w:val="26"/>
          <w:szCs w:val="26"/>
          <w:lang w:val="uk-UA"/>
        </w:rPr>
      </w:pPr>
      <w:r w:rsidRPr="000C116C">
        <w:rPr>
          <w:sz w:val="26"/>
          <w:szCs w:val="26"/>
          <w:lang w:val="uk-UA"/>
        </w:rPr>
        <w:t>Серед натовпу, трохи позаду, Микола. Він виймає сливу та безпристрасно їсть, сік тече по його губах, але він злизує його.</w:t>
      </w:r>
    </w:p>
    <w:p w:rsidR="008971FB" w:rsidRPr="000C116C" w:rsidRDefault="008971FB" w:rsidP="00810845">
      <w:pPr>
        <w:pStyle w:val="ActionTimeArena"/>
        <w:rPr>
          <w:sz w:val="26"/>
          <w:szCs w:val="26"/>
          <w:lang w:val="uk-UA"/>
        </w:rPr>
      </w:pPr>
      <w:r w:rsidRPr="000C116C">
        <w:rPr>
          <w:sz w:val="26"/>
          <w:szCs w:val="26"/>
          <w:lang w:val="uk-UA"/>
        </w:rPr>
        <w:t>зтм</w:t>
      </w:r>
    </w:p>
    <w:p w:rsidR="008971FB" w:rsidRPr="000C116C" w:rsidRDefault="008971FB" w:rsidP="00810845">
      <w:pPr>
        <w:pStyle w:val="ActionTimeArena"/>
        <w:rPr>
          <w:sz w:val="26"/>
          <w:szCs w:val="26"/>
          <w:lang w:val="uk-UA"/>
        </w:rPr>
      </w:pPr>
      <w:r w:rsidRPr="000C116C">
        <w:rPr>
          <w:sz w:val="26"/>
          <w:szCs w:val="26"/>
          <w:lang w:val="uk-UA"/>
        </w:rPr>
        <w:t>Інт. Вагон електропоїзду - день</w:t>
      </w:r>
    </w:p>
    <w:p w:rsidR="008971FB" w:rsidRPr="000C116C" w:rsidRDefault="008971FB" w:rsidP="00810845">
      <w:pPr>
        <w:pStyle w:val="ActionDescription"/>
        <w:rPr>
          <w:sz w:val="26"/>
          <w:szCs w:val="26"/>
          <w:lang w:val="uk-UA"/>
        </w:rPr>
      </w:pPr>
      <w:r w:rsidRPr="000C116C">
        <w:rPr>
          <w:sz w:val="26"/>
          <w:szCs w:val="26"/>
          <w:lang w:val="uk-UA"/>
        </w:rPr>
        <w:t xml:space="preserve">Микола розплющує очі. Бачить </w:t>
      </w:r>
    </w:p>
    <w:p w:rsidR="008971FB" w:rsidRPr="000C116C" w:rsidRDefault="008971FB" w:rsidP="00810845">
      <w:pPr>
        <w:pStyle w:val="ActionDescription"/>
        <w:rPr>
          <w:sz w:val="26"/>
          <w:szCs w:val="26"/>
          <w:lang w:val="uk-UA"/>
        </w:rPr>
      </w:pPr>
      <w:r w:rsidRPr="000C116C">
        <w:rPr>
          <w:sz w:val="26"/>
          <w:szCs w:val="26"/>
          <w:lang w:val="uk-UA"/>
        </w:rPr>
        <w:t>В тамбурі Бабця тримає онуку за загривок й вичитує їй, та поступово все більше знічується та в кінці починає плакати.</w:t>
      </w:r>
    </w:p>
    <w:p w:rsidR="008971FB" w:rsidRPr="000C116C" w:rsidRDefault="008971FB" w:rsidP="00810845">
      <w:pPr>
        <w:pStyle w:val="HeroName"/>
        <w:rPr>
          <w:sz w:val="26"/>
          <w:szCs w:val="26"/>
          <w:lang w:val="uk-UA"/>
        </w:rPr>
      </w:pPr>
      <w:r w:rsidRPr="000C116C">
        <w:rPr>
          <w:sz w:val="26"/>
          <w:szCs w:val="26"/>
          <w:lang w:val="uk-UA"/>
        </w:rPr>
        <w:t>бабця</w:t>
      </w:r>
    </w:p>
    <w:p w:rsidR="008971FB" w:rsidRPr="000C116C" w:rsidRDefault="008971FB" w:rsidP="00810845">
      <w:pPr>
        <w:pStyle w:val="HeroReplica"/>
        <w:rPr>
          <w:sz w:val="26"/>
          <w:szCs w:val="26"/>
          <w:lang w:val="uk-UA"/>
        </w:rPr>
      </w:pPr>
      <w:r w:rsidRPr="000C116C">
        <w:rPr>
          <w:sz w:val="26"/>
          <w:szCs w:val="26"/>
          <w:lang w:val="uk-UA"/>
        </w:rPr>
        <w:t>Ти що, сучко мала, не вмієш жалісливіше просити? Другий вагон підряд нічого не дають. Ти що, думаєш, що я ото дарма тебе годувати буду. Годі, твою матір-блядь годувала. Чи ти хочеш як вона на панель?</w:t>
      </w:r>
    </w:p>
    <w:p w:rsidR="008971FB" w:rsidRPr="000C116C" w:rsidRDefault="008971FB" w:rsidP="00810845">
      <w:pPr>
        <w:pStyle w:val="ActionDescription"/>
        <w:rPr>
          <w:sz w:val="26"/>
          <w:szCs w:val="26"/>
          <w:lang w:val="uk-UA"/>
        </w:rPr>
      </w:pPr>
      <w:r w:rsidRPr="000C116C">
        <w:rPr>
          <w:sz w:val="26"/>
          <w:szCs w:val="26"/>
          <w:lang w:val="uk-UA"/>
        </w:rPr>
        <w:t>Микола заплющує очі. Рявкіт бабці поступово поглинає музичний супровід.</w:t>
      </w:r>
    </w:p>
    <w:p w:rsidR="008971FB" w:rsidRPr="000C116C" w:rsidRDefault="008971FB" w:rsidP="00810845">
      <w:pPr>
        <w:pStyle w:val="ActionTimeArena"/>
        <w:rPr>
          <w:sz w:val="26"/>
          <w:szCs w:val="26"/>
          <w:lang w:val="uk-UA"/>
        </w:rPr>
      </w:pPr>
      <w:r w:rsidRPr="000C116C">
        <w:rPr>
          <w:sz w:val="26"/>
          <w:szCs w:val="26"/>
          <w:lang w:val="uk-UA"/>
        </w:rPr>
        <w:t>з зтм. екст. дорога за містом - день</w:t>
      </w:r>
    </w:p>
    <w:p w:rsidR="008971FB" w:rsidRPr="000C116C" w:rsidRDefault="008971FB" w:rsidP="00810845">
      <w:pPr>
        <w:pStyle w:val="ActionDescription"/>
        <w:rPr>
          <w:sz w:val="26"/>
          <w:szCs w:val="26"/>
          <w:lang w:val="uk-UA"/>
        </w:rPr>
      </w:pPr>
      <w:r w:rsidRPr="000C116C">
        <w:rPr>
          <w:sz w:val="26"/>
          <w:szCs w:val="26"/>
          <w:lang w:val="uk-UA"/>
        </w:rPr>
        <w:t xml:space="preserve">Дорога. Її обрамляють два ряди рівних, високих дерев. Ряди змикаються у віддаленій перспективі. Микола йде дорогою з букетом квітів в руках.  </w:t>
      </w:r>
    </w:p>
    <w:p w:rsidR="008971FB" w:rsidRPr="000C116C" w:rsidRDefault="008971FB" w:rsidP="00810845">
      <w:pPr>
        <w:pStyle w:val="ActionDescription"/>
        <w:rPr>
          <w:sz w:val="26"/>
          <w:szCs w:val="26"/>
          <w:lang w:val="uk-UA"/>
        </w:rPr>
      </w:pPr>
      <w:r w:rsidRPr="000C116C">
        <w:rPr>
          <w:sz w:val="26"/>
          <w:szCs w:val="26"/>
          <w:lang w:val="uk-UA"/>
        </w:rPr>
        <w:t xml:space="preserve">За деревами видніються поля. </w:t>
      </w:r>
    </w:p>
    <w:p w:rsidR="008971FB" w:rsidRPr="000C116C" w:rsidRDefault="008971FB" w:rsidP="00810845">
      <w:pPr>
        <w:pStyle w:val="ActionDescription"/>
        <w:rPr>
          <w:sz w:val="26"/>
          <w:szCs w:val="26"/>
          <w:lang w:val="uk-UA"/>
        </w:rPr>
      </w:pPr>
      <w:r w:rsidRPr="000C116C">
        <w:rPr>
          <w:sz w:val="26"/>
          <w:szCs w:val="26"/>
          <w:lang w:val="uk-UA"/>
        </w:rPr>
        <w:t xml:space="preserve">Поступово, в кінці поля та дороги, виринає паркан з бетонних плит, зарослий мохом і лишайником. В одній з плит діра. Навпроти паркану кладовище, маленьке, старе та занедбане. </w:t>
      </w:r>
    </w:p>
    <w:p w:rsidR="008971FB" w:rsidRPr="000C116C" w:rsidRDefault="008971FB" w:rsidP="00810845">
      <w:pPr>
        <w:pStyle w:val="ActionDescription"/>
        <w:rPr>
          <w:sz w:val="26"/>
          <w:szCs w:val="26"/>
          <w:lang w:val="uk-UA"/>
        </w:rPr>
      </w:pPr>
      <w:r w:rsidRPr="000C116C">
        <w:rPr>
          <w:sz w:val="26"/>
          <w:szCs w:val="26"/>
          <w:lang w:val="uk-UA"/>
        </w:rPr>
        <w:t>Микола дивиться в небо та примружує очі. В ЗТМ.</w:t>
      </w:r>
    </w:p>
    <w:p w:rsidR="008971FB" w:rsidRPr="000C116C" w:rsidRDefault="008971FB" w:rsidP="00810845">
      <w:pPr>
        <w:pStyle w:val="ActionTimeArena"/>
        <w:rPr>
          <w:sz w:val="26"/>
          <w:szCs w:val="26"/>
          <w:lang w:val="uk-UA"/>
        </w:rPr>
      </w:pPr>
      <w:r w:rsidRPr="000C116C">
        <w:rPr>
          <w:sz w:val="26"/>
          <w:szCs w:val="26"/>
          <w:lang w:val="uk-UA"/>
        </w:rPr>
        <w:t>З зтм. екст. багатоповерхівка на проспекті - день</w:t>
      </w:r>
    </w:p>
    <w:p w:rsidR="008971FB" w:rsidRPr="000C116C" w:rsidRDefault="008971FB" w:rsidP="00810845">
      <w:pPr>
        <w:pStyle w:val="ActionDescription"/>
        <w:rPr>
          <w:sz w:val="26"/>
          <w:szCs w:val="26"/>
          <w:lang w:val="uk-UA"/>
        </w:rPr>
      </w:pPr>
      <w:r w:rsidRPr="000C116C">
        <w:rPr>
          <w:sz w:val="26"/>
          <w:szCs w:val="26"/>
          <w:lang w:val="uk-UA"/>
        </w:rPr>
        <w:t>Шумить та гуде місто клаксонами авто, лязкотом трамвая, писком гальм.</w:t>
      </w:r>
    </w:p>
    <w:p w:rsidR="008971FB" w:rsidRPr="000C116C" w:rsidRDefault="008971FB" w:rsidP="00810845">
      <w:pPr>
        <w:pStyle w:val="ActionDescription"/>
        <w:rPr>
          <w:sz w:val="26"/>
          <w:szCs w:val="26"/>
          <w:lang w:val="uk-UA"/>
        </w:rPr>
      </w:pPr>
      <w:r w:rsidRPr="000C116C">
        <w:rPr>
          <w:sz w:val="26"/>
          <w:szCs w:val="26"/>
          <w:lang w:val="uk-UA"/>
        </w:rPr>
        <w:t>Стіна старого будинку, вікна. З одно з вікон, через прочинену квартирку, вилітає пакет зі сміттям побутових відходів. (їжа й все таке подібне, посеред іншого макарони, памперси).</w:t>
      </w:r>
    </w:p>
    <w:p w:rsidR="008971FB" w:rsidRPr="000C116C" w:rsidRDefault="008971FB" w:rsidP="00810845">
      <w:pPr>
        <w:pStyle w:val="ActionDescription"/>
        <w:rPr>
          <w:sz w:val="26"/>
          <w:szCs w:val="26"/>
          <w:lang w:val="uk-UA"/>
        </w:rPr>
      </w:pPr>
      <w:r w:rsidRPr="000C116C">
        <w:rPr>
          <w:sz w:val="26"/>
          <w:szCs w:val="26"/>
          <w:lang w:val="uk-UA"/>
        </w:rPr>
        <w:t xml:space="preserve">Пакет падає додолу, у те місце, де мав би бути квітник, але там росте лиш підсохлий кущ айстр (хризантем, півоній чи щось подібне). Дві квітки. </w:t>
      </w:r>
    </w:p>
    <w:p w:rsidR="008971FB" w:rsidRPr="000C116C" w:rsidRDefault="008971FB" w:rsidP="00810845">
      <w:pPr>
        <w:pStyle w:val="ActionDescription"/>
        <w:rPr>
          <w:sz w:val="26"/>
          <w:szCs w:val="26"/>
          <w:lang w:val="uk-UA"/>
        </w:rPr>
      </w:pPr>
      <w:r w:rsidRPr="000C116C">
        <w:rPr>
          <w:sz w:val="26"/>
          <w:szCs w:val="26"/>
          <w:lang w:val="uk-UA"/>
        </w:rPr>
        <w:t>Пакет гепається й сміття розлітається навколо, декілька макаронин потрапляє на квіти.</w:t>
      </w:r>
    </w:p>
    <w:p w:rsidR="008971FB" w:rsidRPr="000C116C" w:rsidRDefault="008971FB" w:rsidP="00810845">
      <w:pPr>
        <w:pStyle w:val="ActionTimeArena"/>
        <w:rPr>
          <w:sz w:val="26"/>
          <w:szCs w:val="26"/>
          <w:lang w:val="uk-UA"/>
        </w:rPr>
      </w:pPr>
      <w:r w:rsidRPr="000C116C">
        <w:rPr>
          <w:sz w:val="26"/>
          <w:szCs w:val="26"/>
          <w:lang w:val="uk-UA"/>
        </w:rPr>
        <w:t>інт. сходова клітина-вхід в квартиру - день</w:t>
      </w:r>
    </w:p>
    <w:p w:rsidR="008971FB" w:rsidRPr="000C116C" w:rsidRDefault="008971FB" w:rsidP="00810845">
      <w:pPr>
        <w:pStyle w:val="ActionDescription"/>
        <w:rPr>
          <w:sz w:val="26"/>
          <w:szCs w:val="26"/>
          <w:lang w:val="uk-UA"/>
        </w:rPr>
      </w:pPr>
      <w:r w:rsidRPr="000C116C">
        <w:rPr>
          <w:sz w:val="26"/>
          <w:szCs w:val="26"/>
          <w:lang w:val="uk-UA"/>
        </w:rPr>
        <w:t>Приглушено долинають звуки міста.</w:t>
      </w:r>
    </w:p>
    <w:p w:rsidR="008971FB" w:rsidRPr="000C116C" w:rsidRDefault="008971FB" w:rsidP="00810845">
      <w:pPr>
        <w:pStyle w:val="ActionDescription"/>
        <w:rPr>
          <w:sz w:val="26"/>
          <w:szCs w:val="26"/>
          <w:lang w:val="uk-UA"/>
        </w:rPr>
      </w:pPr>
      <w:r w:rsidRPr="000C116C">
        <w:rPr>
          <w:sz w:val="26"/>
          <w:szCs w:val="26"/>
          <w:lang w:val="uk-UA"/>
        </w:rPr>
        <w:t>Микола та ЛІКАР на порозі квартири.</w:t>
      </w:r>
    </w:p>
    <w:p w:rsidR="008971FB" w:rsidRPr="000C116C" w:rsidRDefault="008971FB" w:rsidP="00810845">
      <w:pPr>
        <w:pStyle w:val="HeroName"/>
        <w:rPr>
          <w:sz w:val="26"/>
          <w:szCs w:val="26"/>
          <w:lang w:val="uk-UA"/>
        </w:rPr>
      </w:pPr>
      <w:r w:rsidRPr="000C116C">
        <w:rPr>
          <w:sz w:val="26"/>
          <w:szCs w:val="26"/>
          <w:lang w:val="uk-UA"/>
        </w:rPr>
        <w:t>лікар</w:t>
      </w:r>
    </w:p>
    <w:p w:rsidR="008971FB" w:rsidRPr="000C116C" w:rsidRDefault="008971FB" w:rsidP="00810845">
      <w:pPr>
        <w:pStyle w:val="HeroReplica"/>
        <w:rPr>
          <w:sz w:val="26"/>
          <w:szCs w:val="26"/>
          <w:lang w:val="uk-UA"/>
        </w:rPr>
      </w:pPr>
      <w:r w:rsidRPr="000C116C">
        <w:rPr>
          <w:sz w:val="26"/>
          <w:szCs w:val="26"/>
          <w:lang w:val="uk-UA"/>
        </w:rPr>
        <w:t>Ну я все необхідне вколов. Обов'язково розтирайте камфорцином, щоб пролежнів не було. Й еуфілін, для полегшення дихання.</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микола</w:t>
      </w:r>
    </w:p>
    <w:p w:rsidR="008971FB" w:rsidRPr="000C116C" w:rsidRDefault="008971FB" w:rsidP="00810845">
      <w:pPr>
        <w:pStyle w:val="HeroReplica"/>
        <w:rPr>
          <w:sz w:val="26"/>
          <w:szCs w:val="26"/>
          <w:lang w:val="uk-UA"/>
        </w:rPr>
      </w:pPr>
      <w:r w:rsidRPr="000C116C">
        <w:rPr>
          <w:sz w:val="26"/>
          <w:szCs w:val="26"/>
          <w:lang w:val="uk-UA"/>
        </w:rPr>
        <w:t>Як би то спитати…</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лікар</w:t>
      </w:r>
    </w:p>
    <w:p w:rsidR="008971FB" w:rsidRPr="000C116C" w:rsidRDefault="008971FB" w:rsidP="00810845">
      <w:pPr>
        <w:pStyle w:val="HeroReplica"/>
        <w:rPr>
          <w:sz w:val="26"/>
          <w:szCs w:val="26"/>
          <w:lang w:val="uk-UA"/>
        </w:rPr>
      </w:pPr>
      <w:r w:rsidRPr="000C116C">
        <w:rPr>
          <w:sz w:val="26"/>
          <w:szCs w:val="26"/>
          <w:lang w:val="uk-UA"/>
        </w:rPr>
        <w:t>В такому віці, я й не знаю, дуже мало випадків, щоб параліч сам собою проходив. Але жити мооожна довго. Лежати довго. Хай кілька днів пройде, вона обвикнеться, примириться з таким становищем.</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микола</w:t>
      </w:r>
    </w:p>
    <w:p w:rsidR="008971FB" w:rsidRPr="000C116C" w:rsidRDefault="008971FB" w:rsidP="00810845">
      <w:pPr>
        <w:pStyle w:val="HeroReplica"/>
        <w:rPr>
          <w:sz w:val="26"/>
          <w:szCs w:val="26"/>
          <w:lang w:val="uk-UA"/>
        </w:rPr>
      </w:pPr>
      <w:r w:rsidRPr="000C116C">
        <w:rPr>
          <w:sz w:val="26"/>
          <w:szCs w:val="26"/>
          <w:lang w:val="uk-UA"/>
        </w:rPr>
        <w:t>Так-так, звичайно. Дякую вам. А, ледь не забув.</w:t>
      </w:r>
    </w:p>
    <w:p w:rsidR="008971FB" w:rsidRPr="000C116C" w:rsidRDefault="008971FB" w:rsidP="00810845">
      <w:pPr>
        <w:pStyle w:val="ActionDescription"/>
        <w:rPr>
          <w:sz w:val="26"/>
          <w:szCs w:val="26"/>
          <w:lang w:val="uk-UA"/>
        </w:rPr>
      </w:pPr>
      <w:r w:rsidRPr="000C116C">
        <w:rPr>
          <w:sz w:val="26"/>
          <w:szCs w:val="26"/>
          <w:lang w:val="uk-UA"/>
        </w:rPr>
        <w:t>Микола дістає з внутрішнього карману піджака білий без позначень конверт та передає його лікарю.</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микола</w:t>
      </w:r>
    </w:p>
    <w:p w:rsidR="008971FB" w:rsidRPr="000C116C" w:rsidRDefault="008971FB" w:rsidP="00810845">
      <w:pPr>
        <w:pStyle w:val="HeroReplica"/>
        <w:rPr>
          <w:sz w:val="26"/>
          <w:szCs w:val="26"/>
          <w:lang w:val="uk-UA"/>
        </w:rPr>
      </w:pPr>
      <w:r w:rsidRPr="000C116C">
        <w:rPr>
          <w:sz w:val="26"/>
          <w:szCs w:val="26"/>
          <w:lang w:val="uk-UA"/>
        </w:rPr>
        <w:t>Ось, маленька вдячність, що не забуваєте, навідуєте.</w:t>
      </w:r>
    </w:p>
    <w:p w:rsidR="008971FB" w:rsidRPr="000C116C" w:rsidRDefault="008971FB" w:rsidP="00810845">
      <w:pPr>
        <w:pStyle w:val="ActionDescription"/>
        <w:rPr>
          <w:sz w:val="26"/>
          <w:szCs w:val="26"/>
          <w:lang w:val="uk-UA"/>
        </w:rPr>
      </w:pPr>
      <w:r w:rsidRPr="000C116C">
        <w:rPr>
          <w:sz w:val="26"/>
          <w:szCs w:val="26"/>
          <w:lang w:val="uk-UA"/>
        </w:rPr>
        <w:t xml:space="preserve">Лікар приймає конверт як то </w:t>
      </w:r>
      <w:r w:rsidRPr="000C116C">
        <w:rPr>
          <w:sz w:val="26"/>
          <w:szCs w:val="26"/>
          <w:lang w:val="ru-RU"/>
        </w:rPr>
        <w:t xml:space="preserve">так </w:t>
      </w:r>
      <w:r w:rsidRPr="000C116C">
        <w:rPr>
          <w:sz w:val="26"/>
          <w:szCs w:val="26"/>
          <w:lang w:val="uk-UA"/>
        </w:rPr>
        <w:t>й положено, без будь яких емоцій, як робочий момент.</w:t>
      </w:r>
    </w:p>
    <w:p w:rsidR="008971FB" w:rsidRPr="000C116C" w:rsidRDefault="008971FB" w:rsidP="00810845">
      <w:pPr>
        <w:pStyle w:val="HeroName"/>
        <w:rPr>
          <w:sz w:val="26"/>
          <w:szCs w:val="26"/>
          <w:lang w:val="uk-UA"/>
        </w:rPr>
      </w:pPr>
      <w:r w:rsidRPr="000C116C">
        <w:rPr>
          <w:sz w:val="26"/>
          <w:szCs w:val="26"/>
          <w:lang w:val="uk-UA"/>
        </w:rPr>
        <w:t>лікар</w:t>
      </w:r>
    </w:p>
    <w:p w:rsidR="008971FB" w:rsidRPr="000C116C" w:rsidRDefault="008971FB" w:rsidP="00810845">
      <w:pPr>
        <w:pStyle w:val="HeroReplica"/>
        <w:rPr>
          <w:sz w:val="26"/>
          <w:szCs w:val="26"/>
          <w:lang w:val="uk-UA"/>
        </w:rPr>
      </w:pPr>
      <w:r w:rsidRPr="000C116C">
        <w:rPr>
          <w:sz w:val="26"/>
          <w:szCs w:val="26"/>
          <w:lang w:val="uk-UA"/>
        </w:rPr>
        <w:t>Ну що ви, то моя робота.</w:t>
      </w:r>
    </w:p>
    <w:p w:rsidR="008971FB" w:rsidRPr="000C116C" w:rsidRDefault="008971FB" w:rsidP="00810845">
      <w:pPr>
        <w:rPr>
          <w:sz w:val="26"/>
          <w:szCs w:val="26"/>
          <w:lang w:val="uk-UA"/>
        </w:rPr>
      </w:pPr>
    </w:p>
    <w:p w:rsidR="008971FB" w:rsidRPr="000C116C" w:rsidRDefault="008971FB" w:rsidP="00810845">
      <w:pPr>
        <w:pStyle w:val="ActionTimeArena"/>
        <w:rPr>
          <w:sz w:val="26"/>
          <w:szCs w:val="26"/>
          <w:lang w:val="uk-UA"/>
        </w:rPr>
      </w:pPr>
      <w:r w:rsidRPr="000C116C">
        <w:rPr>
          <w:sz w:val="26"/>
          <w:szCs w:val="26"/>
          <w:lang w:val="uk-UA"/>
        </w:rPr>
        <w:t>Інт. квартира в багатоповерхівці - день</w:t>
      </w:r>
    </w:p>
    <w:p w:rsidR="008971FB" w:rsidRPr="000C116C" w:rsidRDefault="008971FB" w:rsidP="00810845">
      <w:pPr>
        <w:pStyle w:val="ActionDescription"/>
        <w:rPr>
          <w:sz w:val="26"/>
          <w:szCs w:val="26"/>
          <w:lang w:val="uk-UA"/>
        </w:rPr>
      </w:pPr>
      <w:r w:rsidRPr="000C116C">
        <w:rPr>
          <w:sz w:val="26"/>
          <w:szCs w:val="26"/>
          <w:lang w:val="uk-UA"/>
        </w:rPr>
        <w:t>Крізь прочинений балкон гуде місто клаксонами, гальмами, трамваєм. В кімнаті ліжко, коло нього стіл та стілець.</w:t>
      </w:r>
    </w:p>
    <w:p w:rsidR="008971FB" w:rsidRPr="000C116C" w:rsidRDefault="008971FB" w:rsidP="00810845">
      <w:pPr>
        <w:pStyle w:val="ActionDescription"/>
        <w:rPr>
          <w:sz w:val="26"/>
          <w:szCs w:val="26"/>
          <w:lang w:val="uk-UA"/>
        </w:rPr>
      </w:pPr>
      <w:r w:rsidRPr="000C116C">
        <w:rPr>
          <w:sz w:val="26"/>
          <w:szCs w:val="26"/>
          <w:lang w:val="uk-UA"/>
        </w:rPr>
        <w:t>На ліжку стара, лежача жінка. То МАТИ Миколи. Чутно, як зачиняються двері.</w:t>
      </w:r>
    </w:p>
    <w:p w:rsidR="008971FB" w:rsidRPr="000C116C" w:rsidRDefault="008971FB" w:rsidP="00810845">
      <w:pPr>
        <w:pStyle w:val="HeroName"/>
        <w:rPr>
          <w:sz w:val="26"/>
          <w:szCs w:val="26"/>
          <w:lang w:val="uk-UA"/>
        </w:rPr>
      </w:pPr>
      <w:r w:rsidRPr="000C116C">
        <w:rPr>
          <w:sz w:val="26"/>
          <w:szCs w:val="26"/>
          <w:lang w:val="uk-UA"/>
        </w:rPr>
        <w:t>мати</w:t>
      </w:r>
    </w:p>
    <w:p w:rsidR="008971FB" w:rsidRPr="000C116C" w:rsidRDefault="008971FB" w:rsidP="00810845">
      <w:pPr>
        <w:pStyle w:val="HeroReplica"/>
        <w:rPr>
          <w:sz w:val="26"/>
          <w:szCs w:val="26"/>
          <w:lang w:val="uk-UA"/>
        </w:rPr>
      </w:pPr>
      <w:r w:rsidRPr="000C116C">
        <w:rPr>
          <w:sz w:val="26"/>
          <w:szCs w:val="26"/>
          <w:lang w:val="uk-UA"/>
        </w:rPr>
        <w:t>Колю, Колю, причини балкон, бо ґвалт той вже в'ївся.</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микола</w:t>
      </w:r>
    </w:p>
    <w:p w:rsidR="008971FB" w:rsidRPr="000C116C" w:rsidRDefault="008971FB" w:rsidP="00810845">
      <w:pPr>
        <w:pStyle w:val="HeroRemarka"/>
        <w:rPr>
          <w:sz w:val="26"/>
          <w:szCs w:val="26"/>
          <w:lang w:val="uk-UA"/>
        </w:rPr>
      </w:pPr>
      <w:r w:rsidRPr="000C116C">
        <w:rPr>
          <w:sz w:val="26"/>
          <w:szCs w:val="26"/>
          <w:lang w:val="uk-UA"/>
        </w:rPr>
        <w:t>(за кадром, наближуючись)</w:t>
      </w:r>
    </w:p>
    <w:p w:rsidR="008971FB" w:rsidRPr="000C116C" w:rsidRDefault="008971FB" w:rsidP="00810845">
      <w:pPr>
        <w:pStyle w:val="HeroReplica"/>
        <w:rPr>
          <w:sz w:val="26"/>
          <w:szCs w:val="26"/>
          <w:lang w:val="uk-UA"/>
        </w:rPr>
      </w:pPr>
      <w:r w:rsidRPr="000C116C">
        <w:rPr>
          <w:sz w:val="26"/>
          <w:szCs w:val="26"/>
          <w:lang w:val="uk-UA"/>
        </w:rPr>
        <w:t>Так дихати нічим же буде. Ну зараз.</w:t>
      </w:r>
    </w:p>
    <w:p w:rsidR="008971FB" w:rsidRPr="000C116C" w:rsidRDefault="008971FB" w:rsidP="00810845">
      <w:pPr>
        <w:pStyle w:val="ActionDescription"/>
        <w:rPr>
          <w:sz w:val="26"/>
          <w:szCs w:val="26"/>
          <w:lang w:val="uk-UA"/>
        </w:rPr>
      </w:pPr>
      <w:r w:rsidRPr="000C116C">
        <w:rPr>
          <w:sz w:val="26"/>
          <w:szCs w:val="26"/>
          <w:lang w:val="uk-UA"/>
        </w:rPr>
        <w:t>Микола заходить до кімнати, на ходу знімає піджак, вішає його на спинку стільця, що стоїть супроти ліжка та прямує на балкон.</w:t>
      </w:r>
    </w:p>
    <w:p w:rsidR="008971FB" w:rsidRPr="000C116C" w:rsidRDefault="008971FB" w:rsidP="00810845">
      <w:pPr>
        <w:pStyle w:val="ActionTimeArena"/>
        <w:rPr>
          <w:sz w:val="26"/>
          <w:szCs w:val="26"/>
          <w:lang w:val="uk-UA"/>
        </w:rPr>
      </w:pPr>
      <w:r w:rsidRPr="000C116C">
        <w:rPr>
          <w:sz w:val="26"/>
          <w:szCs w:val="26"/>
          <w:lang w:val="uk-UA"/>
        </w:rPr>
        <w:t>інт. балкон в багатоповерхівці - день</w:t>
      </w:r>
    </w:p>
    <w:p w:rsidR="008971FB" w:rsidRPr="000C116C" w:rsidRDefault="008971FB" w:rsidP="00810845">
      <w:pPr>
        <w:pStyle w:val="ActionDescription"/>
        <w:rPr>
          <w:sz w:val="26"/>
          <w:szCs w:val="26"/>
          <w:lang w:val="uk-UA"/>
        </w:rPr>
      </w:pPr>
      <w:r w:rsidRPr="000C116C">
        <w:rPr>
          <w:sz w:val="26"/>
          <w:szCs w:val="26"/>
          <w:lang w:val="uk-UA"/>
        </w:rPr>
        <w:t>Микола підходить до прочиненого вікна на балконі й ще з початку його привертає ґвалт жіночого голосу. Він трохи висовується з вікна й бачить</w:t>
      </w:r>
    </w:p>
    <w:p w:rsidR="008971FB" w:rsidRPr="000C116C" w:rsidRDefault="008971FB" w:rsidP="00810845">
      <w:pPr>
        <w:pStyle w:val="ActionDescription"/>
        <w:rPr>
          <w:sz w:val="26"/>
          <w:szCs w:val="26"/>
          <w:lang w:val="uk-UA"/>
        </w:rPr>
      </w:pPr>
      <w:r w:rsidRPr="000C116C">
        <w:rPr>
          <w:sz w:val="26"/>
          <w:szCs w:val="26"/>
          <w:lang w:val="uk-UA"/>
        </w:rPr>
        <w:t>В низу, супроти квітника, стоїть жінка в яскравій помаранчевій форменій накидці, задравши голову вверх та дивлячись на будинок, ніби на Миколу, голосно репетує. То ДВІРНИК.</w:t>
      </w:r>
    </w:p>
    <w:p w:rsidR="008971FB" w:rsidRPr="000C116C" w:rsidRDefault="008971FB" w:rsidP="00810845">
      <w:pPr>
        <w:pStyle w:val="HeroName"/>
        <w:rPr>
          <w:sz w:val="26"/>
          <w:szCs w:val="26"/>
          <w:lang w:val="uk-UA"/>
        </w:rPr>
      </w:pPr>
      <w:r w:rsidRPr="000C116C">
        <w:rPr>
          <w:sz w:val="26"/>
          <w:szCs w:val="26"/>
          <w:lang w:val="uk-UA"/>
        </w:rPr>
        <w:t>двірник</w:t>
      </w:r>
    </w:p>
    <w:p w:rsidR="008971FB" w:rsidRPr="000C116C" w:rsidRDefault="008971FB" w:rsidP="00810845">
      <w:pPr>
        <w:pStyle w:val="HeroReplica"/>
        <w:rPr>
          <w:sz w:val="26"/>
          <w:szCs w:val="26"/>
          <w:lang w:val="uk-UA"/>
        </w:rPr>
      </w:pPr>
      <w:r w:rsidRPr="000C116C">
        <w:rPr>
          <w:sz w:val="26"/>
          <w:szCs w:val="26"/>
          <w:lang w:val="uk-UA"/>
        </w:rPr>
        <w:t>Ах ти ж курвина твоя душа, що ж ти ото, паскудної сучки син, робиш.</w:t>
      </w:r>
    </w:p>
    <w:p w:rsidR="008971FB" w:rsidRPr="000C116C" w:rsidRDefault="008971FB" w:rsidP="00810845">
      <w:pPr>
        <w:pStyle w:val="ActionDescription"/>
        <w:rPr>
          <w:sz w:val="26"/>
          <w:szCs w:val="26"/>
          <w:lang w:val="uk-UA"/>
        </w:rPr>
      </w:pPr>
      <w:r w:rsidRPr="000C116C">
        <w:rPr>
          <w:sz w:val="26"/>
          <w:szCs w:val="26"/>
          <w:lang w:val="uk-UA"/>
        </w:rPr>
        <w:t>Микола повертає голову вбік й бачить на сусідньому балконі</w:t>
      </w:r>
    </w:p>
    <w:p w:rsidR="008971FB" w:rsidRPr="000C116C" w:rsidRDefault="008971FB" w:rsidP="00810845">
      <w:pPr>
        <w:pStyle w:val="ActionDescription"/>
        <w:rPr>
          <w:sz w:val="26"/>
          <w:szCs w:val="26"/>
          <w:lang w:val="uk-UA"/>
        </w:rPr>
      </w:pPr>
      <w:r w:rsidRPr="000C116C">
        <w:rPr>
          <w:sz w:val="26"/>
          <w:szCs w:val="26"/>
          <w:lang w:val="uk-UA"/>
        </w:rPr>
        <w:t>вгодованого, що той якраз струшує своє причандалля та усміхнено, трохи схилившись вниз</w:t>
      </w:r>
    </w:p>
    <w:p w:rsidR="008971FB" w:rsidRPr="000C116C" w:rsidRDefault="008971FB" w:rsidP="00810845">
      <w:pPr>
        <w:pStyle w:val="HeroName"/>
        <w:rPr>
          <w:sz w:val="26"/>
          <w:szCs w:val="26"/>
          <w:lang w:val="uk-UA"/>
        </w:rPr>
      </w:pPr>
      <w:r w:rsidRPr="000C116C">
        <w:rPr>
          <w:sz w:val="26"/>
          <w:szCs w:val="26"/>
          <w:lang w:val="uk-UA"/>
        </w:rPr>
        <w:t>вгодований</w:t>
      </w:r>
    </w:p>
    <w:p w:rsidR="008971FB" w:rsidRPr="000C116C" w:rsidRDefault="008971FB" w:rsidP="00810845">
      <w:pPr>
        <w:pStyle w:val="HeroReplica"/>
        <w:rPr>
          <w:sz w:val="26"/>
          <w:szCs w:val="26"/>
          <w:lang w:val="uk-UA"/>
        </w:rPr>
      </w:pPr>
      <w:r w:rsidRPr="000C116C">
        <w:rPr>
          <w:sz w:val="26"/>
          <w:szCs w:val="26"/>
          <w:lang w:val="uk-UA"/>
        </w:rPr>
        <w:t>Й ч</w:t>
      </w:r>
      <w:r w:rsidRPr="000C116C">
        <w:rPr>
          <w:sz w:val="26"/>
          <w:szCs w:val="26"/>
          <w:lang w:val="ru-RU"/>
        </w:rPr>
        <w:t>ё</w:t>
      </w:r>
      <w:r w:rsidRPr="000C116C">
        <w:rPr>
          <w:sz w:val="26"/>
          <w:szCs w:val="26"/>
          <w:lang w:val="uk-UA"/>
        </w:rPr>
        <w:t xml:space="preserve"> ти ото баба Галя репетуєш. Полив тобі квіти безкоштовно, спека то яка.</w:t>
      </w:r>
    </w:p>
    <w:p w:rsidR="008971FB" w:rsidRPr="000C116C" w:rsidRDefault="008971FB" w:rsidP="00810845">
      <w:pPr>
        <w:pStyle w:val="ActionDescription"/>
        <w:rPr>
          <w:sz w:val="26"/>
          <w:szCs w:val="26"/>
          <w:lang w:val="uk-UA"/>
        </w:rPr>
      </w:pPr>
      <w:r w:rsidRPr="000C116C">
        <w:rPr>
          <w:sz w:val="26"/>
          <w:szCs w:val="26"/>
          <w:lang w:val="uk-UA"/>
        </w:rPr>
        <w:t>Вгодований повертається обличчям до Миколи й якраз застьобуючи ширінку, підморгує тому. Та йде з балкону.</w:t>
      </w:r>
    </w:p>
    <w:p w:rsidR="008971FB" w:rsidRPr="000C116C" w:rsidRDefault="008971FB" w:rsidP="00810845">
      <w:pPr>
        <w:pStyle w:val="HeroName"/>
        <w:rPr>
          <w:sz w:val="26"/>
          <w:szCs w:val="26"/>
          <w:lang w:val="uk-UA"/>
        </w:rPr>
      </w:pPr>
      <w:r w:rsidRPr="000C116C">
        <w:rPr>
          <w:sz w:val="26"/>
          <w:szCs w:val="26"/>
          <w:lang w:val="uk-UA"/>
        </w:rPr>
        <w:t>двірник</w:t>
      </w:r>
    </w:p>
    <w:p w:rsidR="008971FB" w:rsidRPr="000C116C" w:rsidRDefault="008971FB" w:rsidP="00810845">
      <w:pPr>
        <w:pStyle w:val="HeroReplica"/>
        <w:rPr>
          <w:sz w:val="26"/>
          <w:szCs w:val="26"/>
          <w:lang w:val="uk-UA"/>
        </w:rPr>
      </w:pPr>
      <w:r w:rsidRPr="000C116C">
        <w:rPr>
          <w:sz w:val="26"/>
          <w:szCs w:val="26"/>
          <w:lang w:val="uk-UA"/>
        </w:rPr>
        <w:t>Паскуда ти така. Так щоб тобі відсохло, потороч навіжена.</w:t>
      </w:r>
    </w:p>
    <w:p w:rsidR="008971FB" w:rsidRPr="000C116C" w:rsidRDefault="008971FB" w:rsidP="00810845">
      <w:pPr>
        <w:pStyle w:val="ActionDescription"/>
        <w:rPr>
          <w:sz w:val="26"/>
          <w:szCs w:val="26"/>
          <w:lang w:val="uk-UA"/>
        </w:rPr>
      </w:pPr>
      <w:r w:rsidRPr="000C116C">
        <w:rPr>
          <w:sz w:val="26"/>
          <w:szCs w:val="26"/>
          <w:lang w:val="uk-UA"/>
        </w:rPr>
        <w:t xml:space="preserve">Микола причиняє нарешті вікно. </w:t>
      </w:r>
    </w:p>
    <w:p w:rsidR="008971FB" w:rsidRPr="000C116C" w:rsidRDefault="008971FB" w:rsidP="00810845">
      <w:pPr>
        <w:pStyle w:val="ActionTimeArena"/>
        <w:rPr>
          <w:sz w:val="26"/>
          <w:szCs w:val="26"/>
          <w:lang w:val="uk-UA"/>
        </w:rPr>
      </w:pPr>
      <w:r w:rsidRPr="000C116C">
        <w:rPr>
          <w:sz w:val="26"/>
          <w:szCs w:val="26"/>
          <w:lang w:val="uk-UA"/>
        </w:rPr>
        <w:t>Інт. квартира в багатоповерхівці - день</w:t>
      </w:r>
    </w:p>
    <w:p w:rsidR="008971FB" w:rsidRPr="000C116C" w:rsidRDefault="008971FB" w:rsidP="00810845">
      <w:pPr>
        <w:pStyle w:val="ActionDescription"/>
        <w:rPr>
          <w:sz w:val="26"/>
          <w:szCs w:val="26"/>
          <w:lang w:val="uk-UA"/>
        </w:rPr>
      </w:pPr>
      <w:r w:rsidRPr="000C116C">
        <w:rPr>
          <w:sz w:val="26"/>
          <w:szCs w:val="26"/>
          <w:lang w:val="uk-UA"/>
        </w:rPr>
        <w:t>Микола сидить на стільці коло ліжка, тримає матір за руку.</w:t>
      </w:r>
    </w:p>
    <w:p w:rsidR="008971FB" w:rsidRPr="000C116C" w:rsidRDefault="008971FB" w:rsidP="00810845">
      <w:pPr>
        <w:pStyle w:val="HeroName"/>
        <w:rPr>
          <w:sz w:val="26"/>
          <w:szCs w:val="26"/>
          <w:lang w:val="uk-UA"/>
        </w:rPr>
      </w:pPr>
      <w:r w:rsidRPr="000C116C">
        <w:rPr>
          <w:sz w:val="26"/>
          <w:szCs w:val="26"/>
          <w:lang w:val="uk-UA"/>
        </w:rPr>
        <w:t>микола</w:t>
      </w:r>
    </w:p>
    <w:p w:rsidR="008971FB" w:rsidRPr="000C116C" w:rsidRDefault="008971FB" w:rsidP="00810845">
      <w:pPr>
        <w:pStyle w:val="HeroReplica"/>
        <w:rPr>
          <w:sz w:val="26"/>
          <w:szCs w:val="26"/>
          <w:lang w:val="uk-UA"/>
        </w:rPr>
      </w:pPr>
      <w:r w:rsidRPr="000C116C">
        <w:rPr>
          <w:sz w:val="26"/>
          <w:szCs w:val="26"/>
          <w:lang w:val="uk-UA"/>
        </w:rPr>
        <w:t>Нічого мамо, не переймайтеся. Якось воно та буде.</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мати</w:t>
      </w:r>
    </w:p>
    <w:p w:rsidR="008971FB" w:rsidRPr="000C116C" w:rsidRDefault="008971FB" w:rsidP="00810845">
      <w:pPr>
        <w:pStyle w:val="HeroReplica"/>
        <w:rPr>
          <w:sz w:val="26"/>
          <w:szCs w:val="26"/>
          <w:lang w:val="uk-UA"/>
        </w:rPr>
      </w:pPr>
      <w:r w:rsidRPr="000C116C">
        <w:rPr>
          <w:sz w:val="26"/>
          <w:szCs w:val="26"/>
          <w:lang w:val="uk-UA"/>
        </w:rPr>
        <w:t>А де це Богданчик. Чого не приходить.</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микола</w:t>
      </w:r>
    </w:p>
    <w:p w:rsidR="008971FB" w:rsidRPr="000C116C" w:rsidRDefault="008971FB" w:rsidP="00810845">
      <w:pPr>
        <w:pStyle w:val="HeroReplica"/>
        <w:rPr>
          <w:sz w:val="26"/>
          <w:szCs w:val="26"/>
          <w:lang w:val="uk-UA"/>
        </w:rPr>
      </w:pPr>
      <w:r w:rsidRPr="000C116C">
        <w:rPr>
          <w:sz w:val="26"/>
          <w:szCs w:val="26"/>
          <w:lang w:val="uk-UA"/>
        </w:rPr>
        <w:t>Буде мамо, буде, сьогодні обіцявся зайти. Ви ж бо знаєте, який він зайнятий.</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мати</w:t>
      </w:r>
    </w:p>
    <w:p w:rsidR="008971FB" w:rsidRPr="000C116C" w:rsidRDefault="008971FB" w:rsidP="00810845">
      <w:pPr>
        <w:pStyle w:val="HeroReplica"/>
        <w:rPr>
          <w:sz w:val="26"/>
          <w:szCs w:val="26"/>
          <w:lang w:val="uk-UA"/>
        </w:rPr>
      </w:pPr>
      <w:r w:rsidRPr="000C116C">
        <w:rPr>
          <w:sz w:val="26"/>
          <w:szCs w:val="26"/>
          <w:lang w:val="uk-UA"/>
        </w:rPr>
        <w:t xml:space="preserve">Й все то він працює. Все щось промишляє. </w:t>
      </w:r>
    </w:p>
    <w:p w:rsidR="008971FB" w:rsidRPr="000C116C" w:rsidRDefault="008971FB" w:rsidP="00810845">
      <w:pPr>
        <w:rPr>
          <w:sz w:val="26"/>
          <w:szCs w:val="26"/>
          <w:lang w:val="uk-UA"/>
        </w:rPr>
      </w:pPr>
    </w:p>
    <w:p w:rsidR="008971FB" w:rsidRPr="000C116C" w:rsidRDefault="008971FB" w:rsidP="00810845">
      <w:pPr>
        <w:pStyle w:val="HeroName"/>
        <w:rPr>
          <w:sz w:val="26"/>
          <w:szCs w:val="26"/>
          <w:lang w:val="uk-UA"/>
        </w:rPr>
      </w:pPr>
      <w:r w:rsidRPr="000C116C">
        <w:rPr>
          <w:sz w:val="26"/>
          <w:szCs w:val="26"/>
          <w:lang w:val="uk-UA"/>
        </w:rPr>
        <w:t>микола</w:t>
      </w:r>
    </w:p>
    <w:p w:rsidR="008971FB" w:rsidRPr="000C116C" w:rsidRDefault="008971FB" w:rsidP="00810845">
      <w:pPr>
        <w:pStyle w:val="HeroReplica"/>
        <w:rPr>
          <w:sz w:val="26"/>
          <w:szCs w:val="26"/>
          <w:lang w:val="uk-UA"/>
        </w:rPr>
      </w:pPr>
      <w:r w:rsidRPr="000C116C">
        <w:rPr>
          <w:sz w:val="26"/>
          <w:szCs w:val="26"/>
          <w:lang w:val="uk-UA"/>
        </w:rPr>
        <w:t>Терпіть мамо. Терпіть. Адже він Ваш син, то ви мусите терпіти.</w:t>
      </w:r>
    </w:p>
    <w:p w:rsidR="008971FB" w:rsidRPr="000C116C" w:rsidRDefault="008971FB" w:rsidP="00810845">
      <w:pPr>
        <w:pStyle w:val="ActionDescription"/>
        <w:rPr>
          <w:sz w:val="26"/>
          <w:szCs w:val="26"/>
          <w:lang w:val="uk-UA"/>
        </w:rPr>
      </w:pPr>
      <w:r w:rsidRPr="000C116C">
        <w:rPr>
          <w:sz w:val="26"/>
          <w:szCs w:val="26"/>
          <w:lang w:val="uk-UA"/>
        </w:rPr>
        <w:t xml:space="preserve">Лунає дзвінок в двері. </w:t>
      </w:r>
    </w:p>
    <w:p w:rsidR="008971FB" w:rsidRPr="000C116C" w:rsidRDefault="008971FB" w:rsidP="00810845">
      <w:pPr>
        <w:pStyle w:val="ActionTimeArena"/>
        <w:rPr>
          <w:sz w:val="26"/>
          <w:szCs w:val="26"/>
          <w:lang w:val="uk-UA"/>
        </w:rPr>
      </w:pPr>
      <w:r w:rsidRPr="000C116C">
        <w:rPr>
          <w:sz w:val="26"/>
          <w:szCs w:val="26"/>
          <w:lang w:val="uk-UA"/>
        </w:rPr>
        <w:t>Інт. квартира в багатоповерхівці - день</w:t>
      </w:r>
    </w:p>
    <w:p w:rsidR="008971FB" w:rsidRPr="000C116C" w:rsidRDefault="008971FB" w:rsidP="00810845">
      <w:pPr>
        <w:pStyle w:val="ActionDescription"/>
        <w:rPr>
          <w:sz w:val="26"/>
          <w:szCs w:val="26"/>
          <w:lang w:val="uk-UA"/>
        </w:rPr>
      </w:pPr>
      <w:r w:rsidRPr="000C116C">
        <w:rPr>
          <w:sz w:val="26"/>
          <w:szCs w:val="26"/>
          <w:lang w:val="uk-UA"/>
        </w:rPr>
        <w:t>Мати на ліжку. Чутно кроки, трохи згодом зачиняються двері.</w:t>
      </w:r>
    </w:p>
    <w:p w:rsidR="008971FB" w:rsidRPr="000C116C" w:rsidRDefault="008971FB" w:rsidP="00810845">
      <w:pPr>
        <w:pStyle w:val="ActionDescription"/>
        <w:rPr>
          <w:sz w:val="26"/>
          <w:szCs w:val="26"/>
          <w:lang w:val="uk-UA"/>
        </w:rPr>
      </w:pPr>
      <w:r w:rsidRPr="000C116C">
        <w:rPr>
          <w:sz w:val="26"/>
          <w:szCs w:val="26"/>
          <w:lang w:val="uk-UA"/>
        </w:rPr>
        <w:t>В кімнату входить БОГДАН. Через час Микола. В Богдана в руках дві квітки, ті, що одиноко росли в квітнику.</w:t>
      </w:r>
    </w:p>
    <w:p w:rsidR="008971FB" w:rsidRPr="000C116C" w:rsidRDefault="008971FB" w:rsidP="00810845">
      <w:pPr>
        <w:pStyle w:val="ActionDescription"/>
        <w:rPr>
          <w:sz w:val="26"/>
          <w:szCs w:val="26"/>
          <w:lang w:val="uk-UA"/>
        </w:rPr>
      </w:pPr>
      <w:r w:rsidRPr="000C116C">
        <w:rPr>
          <w:sz w:val="26"/>
          <w:szCs w:val="26"/>
          <w:lang w:val="uk-UA"/>
        </w:rPr>
        <w:t>Богдан незграбно кладе квіти на стіл коло ліжка, так, що з їх пелюсток якраз вивалюється налипла на них макаронина.</w:t>
      </w:r>
    </w:p>
    <w:p w:rsidR="008971FB" w:rsidRPr="000C116C" w:rsidRDefault="008971FB" w:rsidP="00810845">
      <w:pPr>
        <w:pStyle w:val="HeroName"/>
        <w:rPr>
          <w:sz w:val="26"/>
          <w:szCs w:val="26"/>
          <w:lang w:val="uk-UA"/>
        </w:rPr>
      </w:pPr>
      <w:r w:rsidRPr="000C116C">
        <w:rPr>
          <w:sz w:val="26"/>
          <w:szCs w:val="26"/>
          <w:lang w:val="uk-UA"/>
        </w:rPr>
        <w:t>богдан</w:t>
      </w:r>
    </w:p>
    <w:p w:rsidR="008971FB" w:rsidRPr="000C116C" w:rsidRDefault="008971FB" w:rsidP="00810845">
      <w:pPr>
        <w:pStyle w:val="HeroReplica"/>
        <w:rPr>
          <w:sz w:val="26"/>
          <w:szCs w:val="26"/>
          <w:lang w:val="uk-UA"/>
        </w:rPr>
      </w:pPr>
      <w:r w:rsidRPr="000C116C">
        <w:rPr>
          <w:sz w:val="26"/>
          <w:szCs w:val="26"/>
          <w:lang w:val="uk-UA"/>
        </w:rPr>
        <w:t>Це ось вам, мамо. Потім поставите в воду. Нехай радує око.</w:t>
      </w:r>
    </w:p>
    <w:p w:rsidR="008971FB" w:rsidRPr="000C116C" w:rsidRDefault="008971FB" w:rsidP="00810845">
      <w:pPr>
        <w:pStyle w:val="ActionDescription"/>
        <w:rPr>
          <w:sz w:val="26"/>
          <w:szCs w:val="26"/>
          <w:lang w:val="uk-UA"/>
        </w:rPr>
      </w:pPr>
      <w:r w:rsidRPr="000C116C">
        <w:rPr>
          <w:sz w:val="26"/>
          <w:szCs w:val="26"/>
          <w:lang w:val="uk-UA"/>
        </w:rPr>
        <w:t>Богдан схиляється над ліжком та цілує матір.</w:t>
      </w:r>
    </w:p>
    <w:p w:rsidR="008971FB" w:rsidRPr="000C116C" w:rsidRDefault="008971FB" w:rsidP="00810845">
      <w:pPr>
        <w:pStyle w:val="ActionTimeArena"/>
        <w:rPr>
          <w:sz w:val="26"/>
          <w:szCs w:val="26"/>
          <w:lang w:val="uk-UA"/>
        </w:rPr>
      </w:pPr>
      <w:r w:rsidRPr="000C116C">
        <w:rPr>
          <w:sz w:val="26"/>
          <w:szCs w:val="26"/>
          <w:lang w:val="uk-UA"/>
        </w:rPr>
        <w:t>Екст. Занедбане кладовище - день</w:t>
      </w:r>
    </w:p>
    <w:p w:rsidR="008971FB" w:rsidRPr="000C116C" w:rsidRDefault="008971FB" w:rsidP="00810845">
      <w:pPr>
        <w:pStyle w:val="ActionDescription"/>
        <w:rPr>
          <w:sz w:val="26"/>
          <w:szCs w:val="26"/>
          <w:lang w:val="uk-UA"/>
        </w:rPr>
      </w:pPr>
      <w:r w:rsidRPr="000C116C">
        <w:rPr>
          <w:sz w:val="26"/>
          <w:szCs w:val="26"/>
          <w:lang w:val="uk-UA"/>
        </w:rPr>
        <w:t>Коло однієї з занедбаних, старих, вкритих зсохлим бадиллям та порослим місцями соковитим молочаєм могил Микола, що руками вириває бур'ян. Коло могили стара, покошена лава, на ній букет, що його приніс Микола.</w:t>
      </w:r>
    </w:p>
    <w:p w:rsidR="008971FB" w:rsidRPr="000C116C" w:rsidRDefault="008971FB" w:rsidP="00810845">
      <w:pPr>
        <w:pStyle w:val="ActionDescription"/>
        <w:rPr>
          <w:sz w:val="26"/>
          <w:szCs w:val="26"/>
          <w:lang w:val="uk-UA"/>
        </w:rPr>
      </w:pPr>
      <w:r w:rsidRPr="000C116C">
        <w:rPr>
          <w:sz w:val="26"/>
          <w:szCs w:val="26"/>
          <w:lang w:val="uk-UA"/>
        </w:rPr>
        <w:t>Микола витирає піт з чола, сидячи на лаві коло могили. На могилі букет. Супроти лави якраз кам'яна бетонна плита з вибитою в ній дірою.</w:t>
      </w:r>
    </w:p>
    <w:p w:rsidR="008971FB" w:rsidRPr="000C116C" w:rsidRDefault="008971FB" w:rsidP="00810845">
      <w:pPr>
        <w:pStyle w:val="ActionDescription"/>
        <w:rPr>
          <w:sz w:val="26"/>
          <w:szCs w:val="26"/>
          <w:lang w:val="uk-UA"/>
        </w:rPr>
      </w:pPr>
      <w:r w:rsidRPr="000C116C">
        <w:rPr>
          <w:sz w:val="26"/>
          <w:szCs w:val="26"/>
          <w:lang w:val="uk-UA"/>
        </w:rPr>
        <w:t>Микола дивиться в ту дірку й вона наче магнітом засмоктує погляд. Ніби крадучись, прослизає погляд крізь ту дірку.</w:t>
      </w:r>
    </w:p>
    <w:p w:rsidR="008971FB" w:rsidRPr="000C116C" w:rsidRDefault="008971FB" w:rsidP="00810845">
      <w:pPr>
        <w:pStyle w:val="ActionDescription"/>
        <w:rPr>
          <w:sz w:val="26"/>
          <w:szCs w:val="26"/>
          <w:lang w:val="uk-UA"/>
        </w:rPr>
      </w:pPr>
      <w:r w:rsidRPr="000C116C">
        <w:rPr>
          <w:sz w:val="26"/>
          <w:szCs w:val="26"/>
          <w:lang w:val="uk-UA"/>
        </w:rPr>
        <w:t>За дірою відкривається занедбане фермерське господарство. Корівники, викладені з черепашнику, деякі напівзруйновані.</w:t>
      </w:r>
    </w:p>
    <w:p w:rsidR="008971FB" w:rsidRPr="000C116C" w:rsidRDefault="008971FB" w:rsidP="00810845">
      <w:pPr>
        <w:pStyle w:val="ActionDescription"/>
        <w:rPr>
          <w:sz w:val="26"/>
          <w:szCs w:val="26"/>
          <w:lang w:val="uk-UA"/>
        </w:rPr>
      </w:pPr>
      <w:r w:rsidRPr="000C116C">
        <w:rPr>
          <w:sz w:val="26"/>
          <w:szCs w:val="26"/>
          <w:lang w:val="uk-UA"/>
        </w:rPr>
        <w:t xml:space="preserve">Погляд крадеться по напівзруйнованій стіні, збирається на неї. Потім по залишках стіни, добираючись до вцілілого перекриття. Дивиться вдалину. </w:t>
      </w:r>
    </w:p>
    <w:p w:rsidR="008971FB" w:rsidRPr="000C116C" w:rsidRDefault="008971FB" w:rsidP="00810845">
      <w:pPr>
        <w:pStyle w:val="ActionDescription"/>
        <w:rPr>
          <w:sz w:val="26"/>
          <w:szCs w:val="26"/>
          <w:lang w:val="uk-UA"/>
        </w:rPr>
      </w:pPr>
      <w:r w:rsidRPr="000C116C">
        <w:rPr>
          <w:sz w:val="26"/>
          <w:szCs w:val="26"/>
          <w:lang w:val="uk-UA"/>
        </w:rPr>
        <w:t>Широким охопленням відкривається вид на поле. За полем дерева. Ближче до стіни, так, що одразу того не видно, якийсь шум, ґвалт, гудіння. Погляд прямує до краю перекриття.</w:t>
      </w:r>
    </w:p>
    <w:p w:rsidR="008971FB" w:rsidRPr="000C116C" w:rsidRDefault="008971FB" w:rsidP="00810845">
      <w:pPr>
        <w:pStyle w:val="ActionDescription"/>
        <w:rPr>
          <w:sz w:val="26"/>
          <w:szCs w:val="26"/>
          <w:lang w:val="uk-UA"/>
        </w:rPr>
      </w:pPr>
      <w:r w:rsidRPr="000C116C">
        <w:rPr>
          <w:sz w:val="26"/>
          <w:szCs w:val="26"/>
          <w:lang w:val="uk-UA"/>
        </w:rPr>
        <w:t xml:space="preserve">На полі металом виблискує новий екскаватор, його масивний ківш раз за разом черпає чорнозем й накидає його на вантажівку. Панорама розширюється й стає видно велику чергу з вантажівок, що конвеєром прямують повз ківш екскаватора й завантажені, прямують далі. </w:t>
      </w:r>
    </w:p>
    <w:p w:rsidR="008971FB" w:rsidRPr="000C116C" w:rsidRDefault="008971FB" w:rsidP="00810845">
      <w:pPr>
        <w:pStyle w:val="Titr"/>
        <w:rPr>
          <w:sz w:val="26"/>
          <w:szCs w:val="26"/>
          <w:lang w:val="uk-UA"/>
        </w:rPr>
      </w:pPr>
      <w:r w:rsidRPr="000C116C">
        <w:rPr>
          <w:sz w:val="26"/>
          <w:szCs w:val="26"/>
          <w:lang w:val="uk-UA"/>
        </w:rPr>
        <w:t>фінальні титри</w:t>
      </w:r>
    </w:p>
    <w:p w:rsidR="008971FB" w:rsidRPr="000C116C" w:rsidRDefault="008971FB" w:rsidP="00810845">
      <w:pPr>
        <w:pStyle w:val="ActionTimeArena"/>
        <w:rPr>
          <w:b/>
          <w:sz w:val="26"/>
          <w:szCs w:val="26"/>
          <w:lang w:val="uk-UA"/>
        </w:rPr>
      </w:pPr>
      <w:r w:rsidRPr="000C116C">
        <w:rPr>
          <w:b/>
          <w:sz w:val="26"/>
          <w:szCs w:val="26"/>
          <w:lang w:val="uk-UA"/>
        </w:rPr>
        <w:t>кінець</w:t>
      </w:r>
    </w:p>
    <w:p w:rsidR="008971FB" w:rsidRPr="000C116C" w:rsidRDefault="008971FB" w:rsidP="00810845">
      <w:pPr>
        <w:pStyle w:val="ActionDescription"/>
        <w:rPr>
          <w:color w:val="FF0000"/>
          <w:sz w:val="26"/>
          <w:szCs w:val="26"/>
          <w:highlight w:val="yellow"/>
          <w:lang w:val="uk-UA"/>
        </w:rPr>
      </w:pPr>
      <w:r w:rsidRPr="000C116C">
        <w:rPr>
          <w:b/>
          <w:i/>
          <w:sz w:val="26"/>
          <w:szCs w:val="26"/>
          <w:u w:val="single"/>
          <w:lang w:val="ru-RU"/>
        </w:rPr>
        <w:t>ВАРІАНТ ДВА</w:t>
      </w:r>
      <w:r w:rsidRPr="000C116C">
        <w:rPr>
          <w:sz w:val="26"/>
          <w:szCs w:val="26"/>
          <w:lang w:val="ru-RU"/>
        </w:rPr>
        <w:t xml:space="preserve"> </w:t>
      </w:r>
      <w:r w:rsidRPr="000C116C">
        <w:rPr>
          <w:color w:val="FF0000"/>
          <w:sz w:val="26"/>
          <w:szCs w:val="26"/>
          <w:lang w:val="uk-UA"/>
        </w:rPr>
        <w:t>(</w:t>
      </w:r>
      <w:r w:rsidRPr="000C116C">
        <w:rPr>
          <w:i/>
          <w:color w:val="FF0000"/>
          <w:sz w:val="26"/>
          <w:szCs w:val="26"/>
          <w:lang w:val="uk-UA"/>
        </w:rPr>
        <w:t>до панорами з вантажівками все те ж саме, додано лише кінцівку</w:t>
      </w:r>
      <w:r w:rsidRPr="000C116C">
        <w:rPr>
          <w:color w:val="FF0000"/>
          <w:sz w:val="26"/>
          <w:szCs w:val="26"/>
          <w:lang w:val="uk-UA"/>
        </w:rPr>
        <w:t>)</w:t>
      </w:r>
    </w:p>
    <w:p w:rsidR="008971FB" w:rsidRPr="000C116C" w:rsidRDefault="008971FB" w:rsidP="00810845">
      <w:pPr>
        <w:pStyle w:val="ActionTimeArena"/>
        <w:rPr>
          <w:color w:val="FF0000"/>
          <w:sz w:val="26"/>
          <w:szCs w:val="26"/>
          <w:lang w:val="uk-UA"/>
        </w:rPr>
      </w:pPr>
      <w:r w:rsidRPr="000C116C">
        <w:rPr>
          <w:color w:val="FF0000"/>
          <w:sz w:val="26"/>
          <w:szCs w:val="26"/>
          <w:lang w:val="uk-UA"/>
        </w:rPr>
        <w:t>Екст. Поле - день</w:t>
      </w:r>
    </w:p>
    <w:p w:rsidR="008971FB" w:rsidRPr="000C116C" w:rsidRDefault="008971FB" w:rsidP="00810845">
      <w:pPr>
        <w:pStyle w:val="ActionDescription"/>
        <w:rPr>
          <w:color w:val="FF0000"/>
          <w:sz w:val="26"/>
          <w:szCs w:val="26"/>
          <w:lang w:val="uk-UA"/>
        </w:rPr>
      </w:pPr>
      <w:r w:rsidRPr="000C116C">
        <w:rPr>
          <w:color w:val="FF0000"/>
          <w:sz w:val="26"/>
          <w:szCs w:val="26"/>
          <w:lang w:val="uk-UA"/>
        </w:rPr>
        <w:t>Погляд поступово відлунює від вантажівок й простує на той бік, під дерева.</w:t>
      </w:r>
    </w:p>
    <w:p w:rsidR="008971FB" w:rsidRPr="000C116C" w:rsidRDefault="008971FB" w:rsidP="00810845">
      <w:pPr>
        <w:pStyle w:val="ActionDescription"/>
        <w:rPr>
          <w:color w:val="FF0000"/>
          <w:sz w:val="26"/>
          <w:szCs w:val="26"/>
          <w:lang w:val="uk-UA"/>
        </w:rPr>
      </w:pPr>
      <w:r w:rsidRPr="000C116C">
        <w:rPr>
          <w:color w:val="FF0000"/>
          <w:sz w:val="26"/>
          <w:szCs w:val="26"/>
          <w:lang w:val="uk-UA"/>
        </w:rPr>
        <w:t>Під деревами дороге авто представницького класу. Гарно та строго одягнений чоловік, що його видно зі спини відчиняє дверцята й в телефон</w:t>
      </w:r>
    </w:p>
    <w:p w:rsidR="008971FB" w:rsidRPr="000C116C" w:rsidRDefault="008971FB" w:rsidP="00810845">
      <w:pPr>
        <w:pStyle w:val="HeroName"/>
        <w:rPr>
          <w:color w:val="FF0000"/>
          <w:sz w:val="26"/>
          <w:szCs w:val="26"/>
          <w:lang w:val="uk-UA"/>
        </w:rPr>
      </w:pPr>
      <w:r w:rsidRPr="000C116C">
        <w:rPr>
          <w:color w:val="FF0000"/>
          <w:sz w:val="26"/>
          <w:szCs w:val="26"/>
          <w:lang w:val="uk-UA"/>
        </w:rPr>
        <w:t>водій авто</w:t>
      </w:r>
    </w:p>
    <w:p w:rsidR="008971FB" w:rsidRPr="000C116C" w:rsidRDefault="008971FB" w:rsidP="00810845">
      <w:pPr>
        <w:pStyle w:val="HeroReplica"/>
        <w:rPr>
          <w:color w:val="FF0000"/>
          <w:sz w:val="26"/>
          <w:szCs w:val="26"/>
          <w:lang w:val="uk-UA"/>
        </w:rPr>
      </w:pPr>
      <w:r w:rsidRPr="000C116C">
        <w:rPr>
          <w:color w:val="FF0000"/>
          <w:sz w:val="26"/>
          <w:szCs w:val="26"/>
          <w:lang w:val="uk-UA"/>
        </w:rPr>
        <w:t>Так. Так. Все добре. Відвантажуємо.</w:t>
      </w:r>
    </w:p>
    <w:p w:rsidR="008971FB" w:rsidRPr="000C116C" w:rsidRDefault="008971FB" w:rsidP="00810845">
      <w:pPr>
        <w:pStyle w:val="ActionDescription"/>
        <w:rPr>
          <w:color w:val="FF0000"/>
          <w:sz w:val="26"/>
          <w:szCs w:val="26"/>
          <w:lang w:val="uk-UA"/>
        </w:rPr>
      </w:pPr>
      <w:r w:rsidRPr="000C116C">
        <w:rPr>
          <w:color w:val="FF0000"/>
          <w:sz w:val="26"/>
          <w:szCs w:val="26"/>
          <w:lang w:val="uk-UA"/>
        </w:rPr>
        <w:t>Дверцята зачиняються. Авто рушає з місця.</w:t>
      </w:r>
    </w:p>
    <w:p w:rsidR="008971FB" w:rsidRPr="000C116C" w:rsidRDefault="008971FB" w:rsidP="00810845">
      <w:pPr>
        <w:pStyle w:val="ActionTimeArena"/>
        <w:rPr>
          <w:color w:val="FF0000"/>
          <w:sz w:val="26"/>
          <w:szCs w:val="26"/>
          <w:lang w:val="uk-UA"/>
        </w:rPr>
      </w:pPr>
      <w:r w:rsidRPr="000C116C">
        <w:rPr>
          <w:color w:val="FF0000"/>
          <w:sz w:val="26"/>
          <w:szCs w:val="26"/>
          <w:lang w:val="uk-UA"/>
        </w:rPr>
        <w:t>екст. дорога між полями - день</w:t>
      </w:r>
    </w:p>
    <w:p w:rsidR="008971FB" w:rsidRPr="000C116C" w:rsidRDefault="008971FB" w:rsidP="00810845">
      <w:pPr>
        <w:pStyle w:val="ActionDescription"/>
        <w:rPr>
          <w:color w:val="FF0000"/>
          <w:sz w:val="26"/>
          <w:szCs w:val="26"/>
          <w:lang w:val="uk-UA"/>
        </w:rPr>
      </w:pPr>
      <w:r w:rsidRPr="000C116C">
        <w:rPr>
          <w:color w:val="FF0000"/>
          <w:sz w:val="26"/>
          <w:szCs w:val="26"/>
          <w:lang w:val="uk-UA"/>
        </w:rPr>
        <w:t xml:space="preserve">По дорозі прямує Микола. Його наздоганяє та минає дороге авто. Потім різко гальмує, здає назад. </w:t>
      </w:r>
    </w:p>
    <w:p w:rsidR="008971FB" w:rsidRPr="000C116C" w:rsidRDefault="008971FB" w:rsidP="00810845">
      <w:pPr>
        <w:pStyle w:val="ActionDescription"/>
        <w:rPr>
          <w:color w:val="FF0000"/>
          <w:sz w:val="26"/>
          <w:szCs w:val="26"/>
          <w:lang w:val="uk-UA"/>
        </w:rPr>
      </w:pPr>
      <w:r w:rsidRPr="000C116C">
        <w:rPr>
          <w:color w:val="FF0000"/>
          <w:sz w:val="26"/>
          <w:szCs w:val="26"/>
          <w:lang w:val="uk-UA"/>
        </w:rPr>
        <w:t>Відчиняється вікно з боку пасажира й Богдан, що сидить за кермом</w:t>
      </w:r>
    </w:p>
    <w:p w:rsidR="008971FB" w:rsidRPr="000C116C" w:rsidRDefault="008971FB" w:rsidP="00810845">
      <w:pPr>
        <w:pStyle w:val="HeroName"/>
        <w:rPr>
          <w:color w:val="FF0000"/>
          <w:sz w:val="26"/>
          <w:szCs w:val="26"/>
          <w:lang w:val="uk-UA"/>
        </w:rPr>
      </w:pPr>
      <w:r w:rsidRPr="000C116C">
        <w:rPr>
          <w:color w:val="FF0000"/>
          <w:sz w:val="26"/>
          <w:szCs w:val="26"/>
          <w:lang w:val="uk-UA"/>
        </w:rPr>
        <w:t>богдан</w:t>
      </w:r>
    </w:p>
    <w:p w:rsidR="008971FB" w:rsidRPr="000C116C" w:rsidRDefault="008971FB" w:rsidP="00810845">
      <w:pPr>
        <w:pStyle w:val="HeroReplica"/>
        <w:rPr>
          <w:color w:val="FF0000"/>
          <w:sz w:val="26"/>
          <w:szCs w:val="26"/>
          <w:lang w:val="uk-UA"/>
        </w:rPr>
      </w:pPr>
      <w:r w:rsidRPr="000C116C">
        <w:rPr>
          <w:color w:val="FF0000"/>
          <w:sz w:val="26"/>
          <w:szCs w:val="26"/>
          <w:lang w:val="uk-UA"/>
        </w:rPr>
        <w:t>Здраствуй брате. Де б оце ми ще зустрілися.</w:t>
      </w:r>
    </w:p>
    <w:p w:rsidR="008971FB" w:rsidRPr="000C116C" w:rsidRDefault="008971FB" w:rsidP="00810845">
      <w:pPr>
        <w:rPr>
          <w:color w:val="FF0000"/>
          <w:sz w:val="26"/>
          <w:szCs w:val="26"/>
          <w:lang w:val="uk-UA"/>
        </w:rPr>
      </w:pPr>
    </w:p>
    <w:p w:rsidR="008971FB" w:rsidRPr="000C116C" w:rsidRDefault="008971FB" w:rsidP="00810845">
      <w:pPr>
        <w:pStyle w:val="ActionTimeArena"/>
        <w:rPr>
          <w:color w:val="FF0000"/>
          <w:sz w:val="26"/>
          <w:szCs w:val="26"/>
          <w:lang w:val="uk-UA"/>
        </w:rPr>
      </w:pPr>
      <w:r w:rsidRPr="000C116C">
        <w:rPr>
          <w:color w:val="FF0000"/>
          <w:sz w:val="26"/>
          <w:szCs w:val="26"/>
          <w:lang w:val="uk-UA"/>
        </w:rPr>
        <w:t>інт. салон дорогого авто - день</w:t>
      </w:r>
    </w:p>
    <w:p w:rsidR="008971FB" w:rsidRPr="000C116C" w:rsidRDefault="008971FB" w:rsidP="00810845">
      <w:pPr>
        <w:pStyle w:val="ActionDescription"/>
        <w:rPr>
          <w:color w:val="FF0000"/>
          <w:sz w:val="26"/>
          <w:szCs w:val="26"/>
          <w:lang w:val="uk-UA"/>
        </w:rPr>
      </w:pPr>
      <w:r w:rsidRPr="000C116C">
        <w:rPr>
          <w:color w:val="FF0000"/>
          <w:sz w:val="26"/>
          <w:szCs w:val="26"/>
          <w:lang w:val="uk-UA"/>
        </w:rPr>
        <w:t>Микола та Богдан. Авто прямує по дорозі, впевнено розсікаючи простір.</w:t>
      </w:r>
    </w:p>
    <w:p w:rsidR="008971FB" w:rsidRPr="000C116C" w:rsidRDefault="008971FB" w:rsidP="00810845">
      <w:pPr>
        <w:pStyle w:val="HeroName"/>
        <w:rPr>
          <w:color w:val="FF0000"/>
          <w:sz w:val="26"/>
          <w:szCs w:val="26"/>
          <w:lang w:val="uk-UA"/>
        </w:rPr>
      </w:pPr>
      <w:r w:rsidRPr="000C116C">
        <w:rPr>
          <w:color w:val="FF0000"/>
          <w:sz w:val="26"/>
          <w:szCs w:val="26"/>
          <w:lang w:val="uk-UA"/>
        </w:rPr>
        <w:t>богдан</w:t>
      </w:r>
    </w:p>
    <w:p w:rsidR="008971FB" w:rsidRPr="000C116C" w:rsidRDefault="008971FB" w:rsidP="00810845">
      <w:pPr>
        <w:pStyle w:val="HeroReplica"/>
        <w:rPr>
          <w:color w:val="FF0000"/>
          <w:sz w:val="26"/>
          <w:szCs w:val="26"/>
          <w:lang w:val="uk-UA"/>
        </w:rPr>
      </w:pPr>
      <w:r w:rsidRPr="000C116C">
        <w:rPr>
          <w:color w:val="FF0000"/>
          <w:sz w:val="26"/>
          <w:szCs w:val="26"/>
          <w:lang w:val="uk-UA"/>
        </w:rPr>
        <w:t>А ти якими вітрами в ці краї?</w:t>
      </w:r>
    </w:p>
    <w:p w:rsidR="008971FB" w:rsidRPr="000C116C" w:rsidRDefault="008971FB" w:rsidP="00810845">
      <w:pPr>
        <w:rPr>
          <w:color w:val="FF0000"/>
          <w:sz w:val="26"/>
          <w:szCs w:val="26"/>
          <w:lang w:val="uk-UA"/>
        </w:rPr>
      </w:pPr>
    </w:p>
    <w:p w:rsidR="008971FB" w:rsidRPr="000C116C" w:rsidRDefault="008971FB" w:rsidP="00810845">
      <w:pPr>
        <w:pStyle w:val="HeroName"/>
        <w:rPr>
          <w:color w:val="FF0000"/>
          <w:sz w:val="26"/>
          <w:szCs w:val="26"/>
          <w:lang w:val="uk-UA"/>
        </w:rPr>
      </w:pPr>
      <w:r w:rsidRPr="000C116C">
        <w:rPr>
          <w:color w:val="FF0000"/>
          <w:sz w:val="26"/>
          <w:szCs w:val="26"/>
          <w:lang w:val="uk-UA"/>
        </w:rPr>
        <w:t>микола</w:t>
      </w:r>
    </w:p>
    <w:p w:rsidR="008971FB" w:rsidRPr="000C116C" w:rsidRDefault="008971FB" w:rsidP="00810845">
      <w:pPr>
        <w:pStyle w:val="HeroReplica"/>
        <w:rPr>
          <w:color w:val="FF0000"/>
          <w:sz w:val="26"/>
          <w:szCs w:val="26"/>
          <w:lang w:val="uk-UA"/>
        </w:rPr>
      </w:pPr>
      <w:r w:rsidRPr="000C116C">
        <w:rPr>
          <w:color w:val="FF0000"/>
          <w:sz w:val="26"/>
          <w:szCs w:val="26"/>
          <w:lang w:val="uk-UA"/>
        </w:rPr>
        <w:t xml:space="preserve">Та я оце на могилу до матері їздив. </w:t>
      </w:r>
    </w:p>
    <w:p w:rsidR="008971FB" w:rsidRPr="000C116C" w:rsidRDefault="008971FB" w:rsidP="00810845">
      <w:pPr>
        <w:rPr>
          <w:color w:val="FF0000"/>
          <w:sz w:val="26"/>
          <w:szCs w:val="26"/>
          <w:lang w:val="uk-UA"/>
        </w:rPr>
      </w:pPr>
    </w:p>
    <w:p w:rsidR="008971FB" w:rsidRPr="000C116C" w:rsidRDefault="008971FB" w:rsidP="00810845">
      <w:pPr>
        <w:pStyle w:val="HeroName"/>
        <w:rPr>
          <w:color w:val="FF0000"/>
          <w:sz w:val="26"/>
          <w:szCs w:val="26"/>
          <w:lang w:val="uk-UA"/>
        </w:rPr>
      </w:pPr>
      <w:r w:rsidRPr="000C116C">
        <w:rPr>
          <w:color w:val="FF0000"/>
          <w:sz w:val="26"/>
          <w:szCs w:val="26"/>
          <w:lang w:val="uk-UA"/>
        </w:rPr>
        <w:t>богдан</w:t>
      </w:r>
    </w:p>
    <w:p w:rsidR="008971FB" w:rsidRDefault="008971FB" w:rsidP="00810845">
      <w:pPr>
        <w:pStyle w:val="HeroReplica"/>
        <w:rPr>
          <w:color w:val="FF0000"/>
          <w:sz w:val="26"/>
          <w:szCs w:val="26"/>
          <w:lang w:val="uk-UA"/>
        </w:rPr>
      </w:pPr>
      <w:r w:rsidRPr="000C116C">
        <w:rPr>
          <w:color w:val="FF0000"/>
          <w:sz w:val="26"/>
          <w:szCs w:val="26"/>
          <w:lang w:val="uk-UA"/>
        </w:rPr>
        <w:t>А, ну так-так. Й я оце все збираюся, та ніяк. Все часу не вистачає. Зашиваюсь з діламі, світу божого не бачу.</w:t>
      </w:r>
    </w:p>
    <w:p w:rsidR="008971FB" w:rsidRDefault="008971FB" w:rsidP="003338F3">
      <w:pPr>
        <w:rPr>
          <w:lang w:val="uk-UA"/>
        </w:rPr>
      </w:pPr>
    </w:p>
    <w:p w:rsidR="008971FB" w:rsidRDefault="008971FB" w:rsidP="003338F3">
      <w:pPr>
        <w:rPr>
          <w:lang w:val="uk-UA"/>
        </w:rPr>
      </w:pPr>
    </w:p>
    <w:p w:rsidR="008971FB" w:rsidRDefault="008971FB" w:rsidP="003338F3">
      <w:pPr>
        <w:rPr>
          <w:lang w:val="uk-UA"/>
        </w:rPr>
      </w:pPr>
    </w:p>
    <w:p w:rsidR="008971FB" w:rsidRDefault="008971FB" w:rsidP="003338F3">
      <w:pPr>
        <w:rPr>
          <w:lang w:val="uk-UA"/>
        </w:rPr>
      </w:pPr>
    </w:p>
    <w:p w:rsidR="008971FB" w:rsidRDefault="008971FB" w:rsidP="003338F3">
      <w:pPr>
        <w:rPr>
          <w:lang w:val="uk-UA"/>
        </w:rPr>
      </w:pPr>
    </w:p>
    <w:p w:rsidR="008971FB" w:rsidRDefault="008971FB" w:rsidP="003338F3">
      <w:pPr>
        <w:rPr>
          <w:lang w:val="uk-UA"/>
        </w:rPr>
      </w:pPr>
    </w:p>
    <w:p w:rsidR="008971FB" w:rsidRDefault="008971FB" w:rsidP="003338F3">
      <w:pPr>
        <w:rPr>
          <w:lang w:val="uk-UA"/>
        </w:rPr>
      </w:pPr>
    </w:p>
    <w:p w:rsidR="008971FB" w:rsidRDefault="008971FB" w:rsidP="003338F3">
      <w:pPr>
        <w:rPr>
          <w:lang w:val="uk-UA"/>
        </w:rPr>
      </w:pPr>
    </w:p>
    <w:p w:rsidR="008971FB" w:rsidRDefault="008971FB" w:rsidP="003338F3">
      <w:pPr>
        <w:rPr>
          <w:lang w:val="uk-UA"/>
        </w:rPr>
      </w:pPr>
    </w:p>
    <w:p w:rsidR="008971FB" w:rsidRDefault="008971FB" w:rsidP="003338F3">
      <w:pPr>
        <w:rPr>
          <w:lang w:val="uk-UA"/>
        </w:rPr>
      </w:pPr>
    </w:p>
    <w:p w:rsidR="008971FB" w:rsidRDefault="008971FB" w:rsidP="003338F3">
      <w:pPr>
        <w:rPr>
          <w:lang w:val="uk-UA"/>
        </w:rPr>
      </w:pPr>
    </w:p>
    <w:p w:rsidR="008971FB" w:rsidRDefault="008971FB" w:rsidP="003338F3">
      <w:pPr>
        <w:rPr>
          <w:lang w:val="uk-UA"/>
        </w:rPr>
      </w:pPr>
    </w:p>
    <w:p w:rsidR="008971FB" w:rsidRDefault="008971FB" w:rsidP="003338F3">
      <w:pPr>
        <w:rPr>
          <w:lang w:val="uk-UA"/>
        </w:rPr>
      </w:pPr>
    </w:p>
    <w:p w:rsidR="008971FB" w:rsidRDefault="008971FB" w:rsidP="003338F3">
      <w:pPr>
        <w:rPr>
          <w:lang w:val="uk-UA"/>
        </w:rPr>
      </w:pPr>
    </w:p>
    <w:p w:rsidR="008971FB" w:rsidRDefault="008971FB" w:rsidP="003338F3">
      <w:pPr>
        <w:rPr>
          <w:lang w:val="uk-UA"/>
        </w:rPr>
      </w:pPr>
    </w:p>
    <w:p w:rsidR="008971FB" w:rsidRDefault="008971FB" w:rsidP="003338F3">
      <w:pPr>
        <w:rPr>
          <w:lang w:val="uk-UA"/>
        </w:rPr>
      </w:pPr>
    </w:p>
    <w:p w:rsidR="008971FB" w:rsidRDefault="008971FB" w:rsidP="003338F3">
      <w:pPr>
        <w:rPr>
          <w:lang w:val="uk-UA"/>
        </w:rPr>
      </w:pPr>
    </w:p>
    <w:p w:rsidR="008971FB" w:rsidRDefault="008971FB" w:rsidP="003338F3">
      <w:pPr>
        <w:rPr>
          <w:lang w:val="uk-UA"/>
        </w:rPr>
      </w:pPr>
    </w:p>
    <w:p w:rsidR="008971FB" w:rsidRDefault="008971FB" w:rsidP="003338F3">
      <w:pPr>
        <w:rPr>
          <w:lang w:val="uk-UA"/>
        </w:rPr>
      </w:pPr>
    </w:p>
    <w:p w:rsidR="008971FB" w:rsidRDefault="008971FB" w:rsidP="003338F3">
      <w:pPr>
        <w:rPr>
          <w:lang w:val="uk-UA"/>
        </w:rPr>
      </w:pPr>
    </w:p>
    <w:p w:rsidR="008971FB" w:rsidRDefault="008971FB" w:rsidP="003338F3">
      <w:pPr>
        <w:rPr>
          <w:lang w:val="uk-UA"/>
        </w:rPr>
      </w:pPr>
    </w:p>
    <w:p w:rsidR="008971FB" w:rsidRDefault="008971FB" w:rsidP="003338F3">
      <w:pPr>
        <w:rPr>
          <w:lang w:val="uk-UA"/>
        </w:rPr>
      </w:pPr>
    </w:p>
    <w:p w:rsidR="008971FB" w:rsidRDefault="008971FB" w:rsidP="003338F3">
      <w:pPr>
        <w:rPr>
          <w:lang w:val="uk-UA"/>
        </w:rPr>
      </w:pPr>
    </w:p>
    <w:p w:rsidR="008971FB" w:rsidRDefault="008971FB" w:rsidP="003338F3">
      <w:pPr>
        <w:rPr>
          <w:lang w:val="uk-UA"/>
        </w:rPr>
      </w:pPr>
    </w:p>
    <w:p w:rsidR="008971FB" w:rsidRDefault="008971FB" w:rsidP="003338F3">
      <w:pPr>
        <w:rPr>
          <w:lang w:val="uk-UA"/>
        </w:rPr>
      </w:pPr>
    </w:p>
    <w:p w:rsidR="008971FB" w:rsidRDefault="008971FB" w:rsidP="003338F3">
      <w:pPr>
        <w:rPr>
          <w:lang w:val="uk-UA"/>
        </w:rPr>
      </w:pPr>
    </w:p>
    <w:p w:rsidR="008971FB" w:rsidRDefault="008971FB" w:rsidP="003338F3">
      <w:pPr>
        <w:rPr>
          <w:lang w:val="uk-UA"/>
        </w:rPr>
      </w:pPr>
    </w:p>
    <w:p w:rsidR="008971FB" w:rsidRDefault="008971FB" w:rsidP="003338F3">
      <w:pPr>
        <w:rPr>
          <w:lang w:val="uk-UA"/>
        </w:rPr>
      </w:pPr>
    </w:p>
    <w:p w:rsidR="008971FB" w:rsidRDefault="008971FB" w:rsidP="003338F3">
      <w:pPr>
        <w:rPr>
          <w:lang w:val="uk-UA"/>
        </w:rPr>
      </w:pPr>
    </w:p>
    <w:p w:rsidR="008971FB" w:rsidRDefault="008971FB" w:rsidP="003338F3">
      <w:pPr>
        <w:rPr>
          <w:lang w:val="uk-UA"/>
        </w:rPr>
      </w:pPr>
    </w:p>
    <w:p w:rsidR="008971FB" w:rsidRDefault="008971FB" w:rsidP="003338F3">
      <w:pPr>
        <w:rPr>
          <w:lang w:val="uk-UA"/>
        </w:rPr>
      </w:pPr>
    </w:p>
    <w:p w:rsidR="008971FB" w:rsidRDefault="008971FB" w:rsidP="003338F3">
      <w:pPr>
        <w:rPr>
          <w:lang w:val="uk-UA"/>
        </w:rPr>
      </w:pPr>
    </w:p>
    <w:p w:rsidR="008971FB" w:rsidRDefault="008971FB" w:rsidP="003338F3">
      <w:pPr>
        <w:rPr>
          <w:lang w:val="uk-UA"/>
        </w:rPr>
      </w:pPr>
    </w:p>
    <w:p w:rsidR="008971FB" w:rsidRDefault="008971FB" w:rsidP="003338F3">
      <w:pPr>
        <w:rPr>
          <w:lang w:val="uk-UA"/>
        </w:rPr>
      </w:pPr>
    </w:p>
    <w:p w:rsidR="008971FB" w:rsidRDefault="008971FB" w:rsidP="003338F3">
      <w:pPr>
        <w:rPr>
          <w:lang w:val="uk-UA"/>
        </w:rPr>
      </w:pPr>
    </w:p>
    <w:p w:rsidR="008971FB" w:rsidRDefault="008971FB" w:rsidP="003338F3">
      <w:pPr>
        <w:rPr>
          <w:lang w:val="uk-UA"/>
        </w:rPr>
      </w:pPr>
    </w:p>
    <w:p w:rsidR="008971FB" w:rsidRDefault="008971FB" w:rsidP="003338F3">
      <w:pPr>
        <w:rPr>
          <w:lang w:val="uk-UA"/>
        </w:rPr>
      </w:pPr>
    </w:p>
    <w:p w:rsidR="008971FB" w:rsidRDefault="008971FB" w:rsidP="003338F3">
      <w:pPr>
        <w:rPr>
          <w:lang w:val="uk-UA"/>
        </w:rPr>
      </w:pPr>
    </w:p>
    <w:p w:rsidR="008971FB" w:rsidRDefault="008971FB" w:rsidP="003338F3">
      <w:pPr>
        <w:rPr>
          <w:lang w:val="uk-UA"/>
        </w:rPr>
      </w:pPr>
    </w:p>
    <w:p w:rsidR="008971FB" w:rsidRDefault="008971FB" w:rsidP="003338F3">
      <w:pPr>
        <w:rPr>
          <w:lang w:val="uk-UA"/>
        </w:rPr>
      </w:pPr>
    </w:p>
    <w:p w:rsidR="008971FB" w:rsidRDefault="008971FB" w:rsidP="003338F3">
      <w:pPr>
        <w:rPr>
          <w:lang w:val="uk-UA"/>
        </w:rPr>
      </w:pPr>
    </w:p>
    <w:p w:rsidR="008971FB" w:rsidRDefault="008971FB" w:rsidP="003338F3">
      <w:pPr>
        <w:rPr>
          <w:lang w:val="uk-UA"/>
        </w:rPr>
      </w:pPr>
    </w:p>
    <w:p w:rsidR="008971FB" w:rsidRDefault="008971FB" w:rsidP="003338F3">
      <w:pPr>
        <w:rPr>
          <w:lang w:val="uk-UA"/>
        </w:rPr>
      </w:pPr>
    </w:p>
    <w:p w:rsidR="008971FB" w:rsidRDefault="008971FB" w:rsidP="003338F3">
      <w:pPr>
        <w:rPr>
          <w:lang w:val="uk-UA"/>
        </w:rPr>
      </w:pPr>
    </w:p>
    <w:p w:rsidR="008971FB" w:rsidRPr="003338F3" w:rsidRDefault="008971FB" w:rsidP="003338F3">
      <w:pPr>
        <w:rPr>
          <w:lang w:val="uk-UA"/>
        </w:rPr>
      </w:pPr>
    </w:p>
    <w:p w:rsidR="008971FB" w:rsidRDefault="008971FB" w:rsidP="003533DB">
      <w:pPr>
        <w:pStyle w:val="ActionTimeArena"/>
        <w:jc w:val="center"/>
        <w:rPr>
          <w:b/>
          <w:sz w:val="28"/>
          <w:szCs w:val="28"/>
          <w:lang w:val="uk-UA"/>
        </w:rPr>
      </w:pPr>
    </w:p>
    <w:p w:rsidR="008971FB" w:rsidRDefault="008971FB" w:rsidP="003533DB">
      <w:pPr>
        <w:pStyle w:val="ActionTimeArena"/>
        <w:jc w:val="center"/>
        <w:rPr>
          <w:b/>
          <w:sz w:val="28"/>
          <w:szCs w:val="28"/>
          <w:lang w:val="uk-UA"/>
        </w:rPr>
      </w:pPr>
      <w:r w:rsidRPr="003533DB">
        <w:rPr>
          <w:b/>
          <w:sz w:val="28"/>
          <w:szCs w:val="28"/>
          <w:lang w:val="uk-UA"/>
        </w:rPr>
        <w:t>епізод 4 «лілея»</w:t>
      </w:r>
    </w:p>
    <w:p w:rsidR="008971FB" w:rsidRPr="000C116C" w:rsidRDefault="008971FB" w:rsidP="00D0297B">
      <w:pPr>
        <w:pStyle w:val="Titr"/>
        <w:jc w:val="center"/>
        <w:rPr>
          <w:b/>
          <w:sz w:val="26"/>
          <w:szCs w:val="26"/>
          <w:lang w:val="ru-RU"/>
        </w:rPr>
      </w:pPr>
      <w:r w:rsidRPr="000C116C">
        <w:rPr>
          <w:b/>
          <w:caps w:val="0"/>
          <w:sz w:val="26"/>
          <w:szCs w:val="26"/>
          <w:lang w:val="ru-RU"/>
        </w:rPr>
        <w:t xml:space="preserve">За мотивами </w:t>
      </w:r>
      <w:r w:rsidRPr="000C116C">
        <w:rPr>
          <w:b/>
          <w:caps w:val="0"/>
          <w:sz w:val="26"/>
          <w:szCs w:val="26"/>
          <w:lang w:val="uk-UA"/>
        </w:rPr>
        <w:t>однойменної поезії</w:t>
      </w:r>
      <w:r w:rsidRPr="000C116C">
        <w:rPr>
          <w:b/>
          <w:caps w:val="0"/>
          <w:sz w:val="26"/>
          <w:szCs w:val="26"/>
          <w:lang w:val="ru-RU"/>
        </w:rPr>
        <w:t xml:space="preserve"> Т. Шевченко. </w:t>
      </w:r>
    </w:p>
    <w:p w:rsidR="008971FB" w:rsidRPr="000C116C" w:rsidRDefault="008971FB" w:rsidP="00D0297B">
      <w:pPr>
        <w:pStyle w:val="ActionTimeArena"/>
        <w:rPr>
          <w:sz w:val="26"/>
          <w:szCs w:val="26"/>
          <w:lang w:val="uk-UA"/>
        </w:rPr>
      </w:pPr>
      <w:r w:rsidRPr="000C116C">
        <w:rPr>
          <w:sz w:val="26"/>
          <w:szCs w:val="26"/>
          <w:lang w:val="uk-UA"/>
        </w:rPr>
        <w:t>екст. кладовище</w:t>
      </w:r>
    </w:p>
    <w:p w:rsidR="008971FB" w:rsidRPr="000C116C" w:rsidRDefault="008971FB" w:rsidP="00D0297B">
      <w:pPr>
        <w:pStyle w:val="ActionDescription"/>
        <w:rPr>
          <w:sz w:val="26"/>
          <w:szCs w:val="26"/>
          <w:lang w:val="uk-UA"/>
        </w:rPr>
      </w:pPr>
      <w:r w:rsidRPr="000C116C">
        <w:rPr>
          <w:sz w:val="26"/>
          <w:szCs w:val="26"/>
          <w:lang w:val="uk-UA"/>
        </w:rPr>
        <w:t xml:space="preserve">Хрест, темний, насичений, важкий, міцний, з бруса 10х10, височіє над свіжою, чорноземом зсипаною, вогкою та темною могилою. </w:t>
      </w:r>
    </w:p>
    <w:p w:rsidR="008971FB" w:rsidRPr="000C116C" w:rsidRDefault="008971FB" w:rsidP="00D0297B">
      <w:pPr>
        <w:pStyle w:val="ActionDescription"/>
        <w:rPr>
          <w:sz w:val="26"/>
          <w:szCs w:val="26"/>
          <w:lang w:val="uk-UA"/>
        </w:rPr>
      </w:pPr>
      <w:r w:rsidRPr="000C116C">
        <w:rPr>
          <w:sz w:val="26"/>
          <w:szCs w:val="26"/>
          <w:lang w:val="uk-UA"/>
        </w:rPr>
        <w:t>Поодинока квітка лілеї зеленцем та білизною мружить очі, вириваючись з чорноти насипу, гойдається своєю головкою в такт легкому шепоту вітру.</w:t>
      </w:r>
    </w:p>
    <w:p w:rsidR="008971FB" w:rsidRPr="000C116C" w:rsidRDefault="008971FB" w:rsidP="00D0297B">
      <w:pPr>
        <w:pStyle w:val="ActionDescription"/>
        <w:rPr>
          <w:sz w:val="26"/>
          <w:szCs w:val="26"/>
          <w:lang w:val="uk-UA"/>
        </w:rPr>
      </w:pPr>
      <w:r w:rsidRPr="000C116C">
        <w:rPr>
          <w:sz w:val="26"/>
          <w:szCs w:val="26"/>
          <w:lang w:val="uk-UA"/>
        </w:rPr>
        <w:t>Висока, колись струнка, висохла,змарніла вродою, з морщинами глибокими та важкими, з тяжкою життєвою мудрістю в очах, спираючись на ціпок, стоїть над могилою БАБУСЯ(85-90, бабуся Лілії)й стомлено, відчайдушно та безнадійно споглядає ту квітку та хрест.</w:t>
      </w:r>
    </w:p>
    <w:p w:rsidR="008971FB" w:rsidRPr="000C116C" w:rsidRDefault="008971FB" w:rsidP="00D0297B">
      <w:pPr>
        <w:pStyle w:val="ActionTimeArena"/>
        <w:rPr>
          <w:sz w:val="26"/>
          <w:szCs w:val="26"/>
          <w:lang w:val="uk-UA"/>
        </w:rPr>
      </w:pPr>
      <w:r w:rsidRPr="000C116C">
        <w:rPr>
          <w:sz w:val="26"/>
          <w:szCs w:val="26"/>
          <w:lang w:val="uk-UA"/>
        </w:rPr>
        <w:t xml:space="preserve">Інт. Кімната з темними стінами </w:t>
      </w:r>
    </w:p>
    <w:p w:rsidR="008971FB" w:rsidRPr="000C116C" w:rsidRDefault="008971FB" w:rsidP="00D0297B">
      <w:pPr>
        <w:pStyle w:val="ActionDescription"/>
        <w:rPr>
          <w:sz w:val="26"/>
          <w:szCs w:val="26"/>
          <w:lang w:val="uk-UA"/>
        </w:rPr>
      </w:pPr>
      <w:r w:rsidRPr="000C116C">
        <w:rPr>
          <w:sz w:val="26"/>
          <w:szCs w:val="26"/>
          <w:lang w:val="uk-UA"/>
        </w:rPr>
        <w:t>На стільці посеред порожньої кімнати сидить стомлена та забита життям, з обличчям скуйовдженим алкоголем, з розпущеним довгим чорнявим густим волоссям, що спадає хвилями на плечі, груди, спину жінка. То МАТИ ЛІЛІЇ(35-40).</w:t>
      </w:r>
    </w:p>
    <w:p w:rsidR="008971FB" w:rsidRPr="000C116C" w:rsidRDefault="008971FB" w:rsidP="00D0297B">
      <w:pPr>
        <w:pStyle w:val="ActionDescription"/>
        <w:rPr>
          <w:sz w:val="26"/>
          <w:szCs w:val="26"/>
          <w:lang w:val="uk-UA"/>
        </w:rPr>
      </w:pPr>
      <w:r w:rsidRPr="000C116C">
        <w:rPr>
          <w:sz w:val="26"/>
          <w:szCs w:val="26"/>
          <w:lang w:val="uk-UA"/>
        </w:rPr>
        <w:t xml:space="preserve">Тупим гудінням захлинається перукарська машинка. За спину жінки заходить ПЕРУКАР й безпристрасно заносить машинку, що гуде, над головою жінки. </w:t>
      </w:r>
    </w:p>
    <w:p w:rsidR="008971FB" w:rsidRPr="000C116C" w:rsidRDefault="008971FB" w:rsidP="00D0297B">
      <w:pPr>
        <w:pStyle w:val="ActionDescription"/>
        <w:rPr>
          <w:sz w:val="26"/>
          <w:szCs w:val="26"/>
          <w:lang w:val="uk-UA"/>
        </w:rPr>
      </w:pPr>
      <w:r w:rsidRPr="000C116C">
        <w:rPr>
          <w:sz w:val="26"/>
          <w:szCs w:val="26"/>
          <w:lang w:val="uk-UA"/>
        </w:rPr>
        <w:t>Машинка рівно ковзає головою й остригає волосся.</w:t>
      </w:r>
    </w:p>
    <w:p w:rsidR="008971FB" w:rsidRPr="000C116C" w:rsidRDefault="008971FB" w:rsidP="00D0297B">
      <w:pPr>
        <w:pStyle w:val="ActionDescription"/>
        <w:rPr>
          <w:sz w:val="26"/>
          <w:szCs w:val="26"/>
          <w:lang w:val="uk-UA"/>
        </w:rPr>
      </w:pPr>
      <w:r w:rsidRPr="000C116C">
        <w:rPr>
          <w:sz w:val="26"/>
          <w:szCs w:val="26"/>
          <w:lang w:val="uk-UA"/>
        </w:rPr>
        <w:t>Волосся довгими чорними пасмами падає додолу, звиваючись коло ніг. Сичить-гуде машинка.</w:t>
      </w:r>
    </w:p>
    <w:p w:rsidR="008971FB" w:rsidRPr="000C116C" w:rsidRDefault="008971FB" w:rsidP="00D0297B">
      <w:pPr>
        <w:pStyle w:val="ActionTimeArena"/>
        <w:rPr>
          <w:sz w:val="26"/>
          <w:szCs w:val="26"/>
          <w:lang w:val="uk-UA"/>
        </w:rPr>
      </w:pPr>
      <w:r w:rsidRPr="000C116C">
        <w:rPr>
          <w:sz w:val="26"/>
          <w:szCs w:val="26"/>
          <w:lang w:val="uk-UA"/>
        </w:rPr>
        <w:t>екст. сад - сонячний день</w:t>
      </w:r>
    </w:p>
    <w:p w:rsidR="008971FB" w:rsidRPr="000C116C" w:rsidRDefault="008971FB" w:rsidP="00D0297B">
      <w:pPr>
        <w:pStyle w:val="ActionDescription"/>
        <w:rPr>
          <w:sz w:val="26"/>
          <w:szCs w:val="26"/>
          <w:lang w:val="uk-UA"/>
        </w:rPr>
      </w:pPr>
      <w:r w:rsidRPr="000C116C">
        <w:rPr>
          <w:sz w:val="26"/>
          <w:szCs w:val="26"/>
          <w:lang w:val="uk-UA"/>
        </w:rPr>
        <w:t xml:space="preserve">Білі квітки дерева в цвіту гойдаються неквапливо та пружно. Гудінням джмелю повниться простір. </w:t>
      </w:r>
    </w:p>
    <w:p w:rsidR="008971FB" w:rsidRPr="000C116C" w:rsidRDefault="008971FB" w:rsidP="00D0297B">
      <w:pPr>
        <w:pStyle w:val="ActionDescription"/>
        <w:rPr>
          <w:sz w:val="26"/>
          <w:szCs w:val="26"/>
          <w:lang w:val="uk-UA"/>
        </w:rPr>
      </w:pPr>
      <w:r w:rsidRPr="000C116C">
        <w:rPr>
          <w:sz w:val="26"/>
          <w:szCs w:val="26"/>
          <w:lang w:val="uk-UA"/>
        </w:rPr>
        <w:t xml:space="preserve">Білим цвітом палахкотить та мріє добротний вишневий (абрикосовий, яблуневий, грушевий)сад. Сонце струменіє променями між квіти та вихвачує-освітлює димку аромату, що ллється в простір саду. </w:t>
      </w:r>
    </w:p>
    <w:p w:rsidR="008971FB" w:rsidRPr="000C116C" w:rsidRDefault="008971FB" w:rsidP="00D0297B">
      <w:pPr>
        <w:pStyle w:val="ActionDescription"/>
        <w:rPr>
          <w:sz w:val="26"/>
          <w:szCs w:val="26"/>
          <w:lang w:val="uk-UA"/>
        </w:rPr>
      </w:pPr>
      <w:r w:rsidRPr="000C116C">
        <w:rPr>
          <w:sz w:val="26"/>
          <w:szCs w:val="26"/>
          <w:lang w:val="uk-UA"/>
        </w:rPr>
        <w:t>Смарагдом зеленіє трава, вибілені стовбури дерев тануть та губляться в тому смарагді.</w:t>
      </w:r>
    </w:p>
    <w:p w:rsidR="008971FB" w:rsidRPr="000C116C" w:rsidRDefault="008971FB" w:rsidP="00D0297B">
      <w:pPr>
        <w:pStyle w:val="ActionDescription"/>
        <w:rPr>
          <w:sz w:val="26"/>
          <w:szCs w:val="26"/>
          <w:lang w:val="uk-UA"/>
        </w:rPr>
      </w:pPr>
      <w:r w:rsidRPr="000C116C">
        <w:rPr>
          <w:sz w:val="26"/>
          <w:szCs w:val="26"/>
          <w:lang w:val="uk-UA"/>
        </w:rPr>
        <w:t>Несподівано та гучно вривається звук бензопили, але так же ж несподівано й захлинаючись сам собою, глухне.</w:t>
      </w:r>
    </w:p>
    <w:p w:rsidR="008971FB" w:rsidRPr="000C116C" w:rsidRDefault="008971FB" w:rsidP="00D0297B">
      <w:pPr>
        <w:pStyle w:val="ActionDescription"/>
        <w:rPr>
          <w:sz w:val="26"/>
          <w:szCs w:val="26"/>
          <w:lang w:val="uk-UA"/>
        </w:rPr>
      </w:pPr>
      <w:r w:rsidRPr="000C116C">
        <w:rPr>
          <w:sz w:val="26"/>
          <w:szCs w:val="26"/>
          <w:lang w:val="uk-UA"/>
        </w:rPr>
        <w:t>Істерично, від зеленцю трави, повз білизну дерев, вривається блакить неба, на фоні якої, під нове гарчання своє, проноситься лезо бензопили й полетівши кудись додолу, глухне, перед тим викинувши по собі чорні та зелені клапті трави та ґрунту.</w:t>
      </w:r>
    </w:p>
    <w:p w:rsidR="008971FB" w:rsidRPr="000C116C" w:rsidRDefault="008971FB" w:rsidP="00D0297B">
      <w:pPr>
        <w:pStyle w:val="ActionDescription"/>
        <w:rPr>
          <w:sz w:val="26"/>
          <w:szCs w:val="26"/>
          <w:lang w:val="uk-UA"/>
        </w:rPr>
      </w:pPr>
      <w:r w:rsidRPr="000C116C">
        <w:rPr>
          <w:sz w:val="26"/>
          <w:szCs w:val="26"/>
          <w:lang w:val="uk-UA"/>
        </w:rPr>
        <w:t>Бензопила, що стирчить в землі та пара рук, вкрита червоними плямами алкоголічного мороку, намагається ту бензопилу висмикнути. Видно, що руки ті добряче напідпитку, адже пила так просто не піддається. Втім, після недовгої боротьби, вона гадюкою вислизає й опиняється в руках, але ті від несподіванки інерційно летять за вагою пили спочатку вверх, а потім знову вниз, та пила при цьому завалюється на бік під кутом й втягує за собою в кадр господаря тих рук, що незграбно падає на землю, але продовжує триматися за пилку. То алкоголік зі стажем, з скуйовдженим та злиплим волоссям, зі щетиною, запухлими очима, руками, щоками. У старій, розхристано зодягнутій червоній сорочці на викот. Це БАТЬКО ЛІЛІЇ(вік незрозумілий).</w:t>
      </w:r>
    </w:p>
    <w:p w:rsidR="008971FB" w:rsidRPr="000C116C" w:rsidRDefault="008971FB" w:rsidP="00D0297B">
      <w:pPr>
        <w:pStyle w:val="ActionDescription"/>
        <w:rPr>
          <w:sz w:val="26"/>
          <w:szCs w:val="26"/>
          <w:lang w:val="uk-UA"/>
        </w:rPr>
      </w:pPr>
      <w:r w:rsidRPr="000C116C">
        <w:rPr>
          <w:sz w:val="26"/>
          <w:szCs w:val="26"/>
          <w:lang w:val="uk-UA"/>
        </w:rPr>
        <w:t>Батько намагається здійнятися на ноги, використовуючи бензопилу як опору й з енної спроби йому це вдається. Спочатку він встає навколішки, навалюючись на пилку, що знову стирчить в ґрунті, а вже потім здіймається на ноги. Завалює пилку на бік, вириваючи її з ґрунту, а вже потім підіймає й закидає над собою.</w:t>
      </w:r>
    </w:p>
    <w:p w:rsidR="008971FB" w:rsidRPr="000C116C" w:rsidRDefault="008971FB" w:rsidP="00D0297B">
      <w:pPr>
        <w:pStyle w:val="ActionDescription"/>
        <w:rPr>
          <w:sz w:val="26"/>
          <w:szCs w:val="26"/>
          <w:lang w:val="uk-UA"/>
        </w:rPr>
      </w:pPr>
      <w:r w:rsidRPr="000C116C">
        <w:rPr>
          <w:sz w:val="26"/>
          <w:szCs w:val="26"/>
          <w:lang w:val="uk-UA"/>
        </w:rPr>
        <w:t xml:space="preserve">Пилка приземлюється на розвіття квітучого дерева. Незграбними рухами батько смикає пусковий шнур й з третьої спроби пилка заводиться й несамовито реве. </w:t>
      </w:r>
    </w:p>
    <w:p w:rsidR="008971FB" w:rsidRPr="000C116C" w:rsidRDefault="008971FB" w:rsidP="00D0297B">
      <w:pPr>
        <w:pStyle w:val="ActionDescription"/>
        <w:rPr>
          <w:sz w:val="26"/>
          <w:szCs w:val="26"/>
          <w:lang w:val="uk-UA"/>
        </w:rPr>
      </w:pPr>
      <w:r w:rsidRPr="000C116C">
        <w:rPr>
          <w:sz w:val="26"/>
          <w:szCs w:val="26"/>
          <w:lang w:val="uk-UA"/>
        </w:rPr>
        <w:t>Батько насилу відриває працюючу пилку від розвіття й витанцьовує декілька незграбних па по саду.</w:t>
      </w:r>
    </w:p>
    <w:p w:rsidR="008971FB" w:rsidRPr="000C116C" w:rsidRDefault="008971FB" w:rsidP="00D0297B">
      <w:pPr>
        <w:pStyle w:val="ActionTimeArena"/>
        <w:rPr>
          <w:sz w:val="26"/>
          <w:szCs w:val="26"/>
          <w:lang w:val="uk-UA"/>
        </w:rPr>
      </w:pPr>
      <w:r w:rsidRPr="000C116C">
        <w:rPr>
          <w:sz w:val="26"/>
          <w:szCs w:val="26"/>
          <w:lang w:val="uk-UA"/>
        </w:rPr>
        <w:t>екст. дорога - день</w:t>
      </w:r>
    </w:p>
    <w:p w:rsidR="008971FB" w:rsidRPr="000C116C" w:rsidRDefault="008971FB" w:rsidP="00D0297B">
      <w:pPr>
        <w:pStyle w:val="ActionDescription"/>
        <w:rPr>
          <w:sz w:val="26"/>
          <w:szCs w:val="26"/>
          <w:lang w:val="uk-UA"/>
        </w:rPr>
      </w:pPr>
      <w:r w:rsidRPr="000C116C">
        <w:rPr>
          <w:sz w:val="26"/>
          <w:szCs w:val="26"/>
          <w:lang w:val="uk-UA"/>
        </w:rPr>
        <w:t>По розбитій, вищербленій асфальтній сільській дорозі біжить-несеться мати Лілії.</w:t>
      </w:r>
    </w:p>
    <w:p w:rsidR="008971FB" w:rsidRPr="000C116C" w:rsidRDefault="008971FB" w:rsidP="00D0297B">
      <w:pPr>
        <w:pStyle w:val="ActionTimeArena"/>
        <w:rPr>
          <w:sz w:val="26"/>
          <w:szCs w:val="26"/>
          <w:lang w:val="uk-UA"/>
        </w:rPr>
      </w:pPr>
      <w:r w:rsidRPr="000C116C">
        <w:rPr>
          <w:sz w:val="26"/>
          <w:szCs w:val="26"/>
          <w:lang w:val="uk-UA"/>
        </w:rPr>
        <w:t>екст. сад - сонячний день</w:t>
      </w:r>
    </w:p>
    <w:p w:rsidR="008971FB" w:rsidRPr="000C116C" w:rsidRDefault="008971FB" w:rsidP="00D0297B">
      <w:pPr>
        <w:pStyle w:val="ActionDescription"/>
        <w:rPr>
          <w:sz w:val="26"/>
          <w:szCs w:val="26"/>
          <w:lang w:val="uk-UA"/>
        </w:rPr>
      </w:pPr>
      <w:r w:rsidRPr="000C116C">
        <w:rPr>
          <w:sz w:val="26"/>
          <w:szCs w:val="26"/>
          <w:lang w:val="uk-UA"/>
        </w:rPr>
        <w:t xml:space="preserve">Врешті решт ті па закінчуються приземленням пилки на одному зі стовбурів дерева. </w:t>
      </w:r>
    </w:p>
    <w:p w:rsidR="008971FB" w:rsidRPr="000C116C" w:rsidRDefault="008971FB" w:rsidP="00D0297B">
      <w:pPr>
        <w:pStyle w:val="ActionDescription"/>
        <w:rPr>
          <w:sz w:val="26"/>
          <w:szCs w:val="26"/>
          <w:lang w:val="uk-UA"/>
        </w:rPr>
      </w:pPr>
      <w:r w:rsidRPr="000C116C">
        <w:rPr>
          <w:sz w:val="26"/>
          <w:szCs w:val="26"/>
          <w:lang w:val="uk-UA"/>
        </w:rPr>
        <w:t>Білі квітки дерева в цвіту гойдаються неквапливо та пружно. Гудінням пилки повниться простір. Повз квіти починають шалено проноситися ошурки.</w:t>
      </w:r>
    </w:p>
    <w:p w:rsidR="008971FB" w:rsidRPr="000C116C" w:rsidRDefault="008971FB" w:rsidP="00D0297B">
      <w:pPr>
        <w:pStyle w:val="ActionDescription"/>
        <w:rPr>
          <w:sz w:val="26"/>
          <w:szCs w:val="26"/>
          <w:lang w:val="uk-UA"/>
        </w:rPr>
      </w:pPr>
      <w:r w:rsidRPr="000C116C">
        <w:rPr>
          <w:sz w:val="26"/>
          <w:szCs w:val="26"/>
          <w:lang w:val="uk-UA"/>
        </w:rPr>
        <w:t xml:space="preserve">Пилка врізається в стовбур все глибше, доки не перепилює його. </w:t>
      </w:r>
    </w:p>
    <w:p w:rsidR="008971FB" w:rsidRPr="000C116C" w:rsidRDefault="008971FB" w:rsidP="00D0297B">
      <w:pPr>
        <w:pStyle w:val="ActionDescription"/>
        <w:rPr>
          <w:sz w:val="26"/>
          <w:szCs w:val="26"/>
          <w:lang w:val="uk-UA"/>
        </w:rPr>
      </w:pPr>
      <w:r w:rsidRPr="000C116C">
        <w:rPr>
          <w:sz w:val="26"/>
          <w:szCs w:val="26"/>
          <w:lang w:val="uk-UA"/>
        </w:rPr>
        <w:t>Дерево валиться.</w:t>
      </w:r>
    </w:p>
    <w:p w:rsidR="008971FB" w:rsidRPr="000C116C" w:rsidRDefault="008971FB" w:rsidP="00D0297B">
      <w:pPr>
        <w:pStyle w:val="ActionTimeArena"/>
        <w:rPr>
          <w:sz w:val="26"/>
          <w:szCs w:val="26"/>
          <w:lang w:val="uk-UA"/>
        </w:rPr>
      </w:pPr>
      <w:r w:rsidRPr="000C116C">
        <w:rPr>
          <w:sz w:val="26"/>
          <w:szCs w:val="26"/>
          <w:lang w:val="uk-UA"/>
        </w:rPr>
        <w:t>екст. двір - день</w:t>
      </w:r>
    </w:p>
    <w:p w:rsidR="008971FB" w:rsidRPr="000C116C" w:rsidRDefault="008971FB" w:rsidP="00D0297B">
      <w:pPr>
        <w:pStyle w:val="ActionDescription"/>
        <w:rPr>
          <w:sz w:val="26"/>
          <w:szCs w:val="26"/>
          <w:lang w:val="uk-UA"/>
        </w:rPr>
      </w:pPr>
      <w:r w:rsidRPr="000C116C">
        <w:rPr>
          <w:sz w:val="26"/>
          <w:szCs w:val="26"/>
          <w:lang w:val="uk-UA"/>
        </w:rPr>
        <w:t xml:space="preserve">В двір шалено заноситься мати Лілії. </w:t>
      </w:r>
    </w:p>
    <w:p w:rsidR="008971FB" w:rsidRPr="000C116C" w:rsidRDefault="008971FB" w:rsidP="00D0297B">
      <w:pPr>
        <w:pStyle w:val="ActionDescription"/>
        <w:rPr>
          <w:sz w:val="26"/>
          <w:szCs w:val="26"/>
          <w:lang w:val="uk-UA"/>
        </w:rPr>
      </w:pPr>
      <w:r w:rsidRPr="000C116C">
        <w:rPr>
          <w:sz w:val="26"/>
          <w:szCs w:val="26"/>
          <w:lang w:val="uk-UA"/>
        </w:rPr>
        <w:t>Мати лілії біжить через двір в сторону саду.</w:t>
      </w:r>
    </w:p>
    <w:p w:rsidR="008971FB" w:rsidRPr="000C116C" w:rsidRDefault="008971FB" w:rsidP="00D0297B">
      <w:pPr>
        <w:pStyle w:val="ActionTimeArena"/>
        <w:rPr>
          <w:sz w:val="26"/>
          <w:szCs w:val="26"/>
          <w:lang w:val="uk-UA"/>
        </w:rPr>
      </w:pPr>
      <w:r w:rsidRPr="000C116C">
        <w:rPr>
          <w:sz w:val="26"/>
          <w:szCs w:val="26"/>
          <w:lang w:val="uk-UA"/>
        </w:rPr>
        <w:t>екст. сад - сонячний день</w:t>
      </w:r>
    </w:p>
    <w:p w:rsidR="008971FB" w:rsidRPr="000C116C" w:rsidRDefault="008971FB" w:rsidP="00D0297B">
      <w:pPr>
        <w:pStyle w:val="ActionDescription"/>
        <w:rPr>
          <w:sz w:val="26"/>
          <w:szCs w:val="26"/>
          <w:lang w:val="uk-UA"/>
        </w:rPr>
      </w:pPr>
      <w:r w:rsidRPr="000C116C">
        <w:rPr>
          <w:sz w:val="26"/>
          <w:szCs w:val="26"/>
          <w:lang w:val="uk-UA"/>
        </w:rPr>
        <w:t xml:space="preserve">В садку цвітом біліють повалені дерева та плямами жовтіють пеньки від них. </w:t>
      </w:r>
    </w:p>
    <w:p w:rsidR="008971FB" w:rsidRPr="000C116C" w:rsidRDefault="008971FB" w:rsidP="00D0297B">
      <w:pPr>
        <w:pStyle w:val="ActionDescription"/>
        <w:rPr>
          <w:sz w:val="26"/>
          <w:szCs w:val="26"/>
          <w:lang w:val="uk-UA"/>
        </w:rPr>
      </w:pPr>
      <w:r w:rsidRPr="000C116C">
        <w:rPr>
          <w:sz w:val="26"/>
          <w:szCs w:val="26"/>
          <w:lang w:val="uk-UA"/>
        </w:rPr>
        <w:t xml:space="preserve">Коло одного з пеньків стирчить бензопила в ґрунті. На пеньку кусень хліба, надгризений огірок й навпів порожня пляшка шмурдяку. </w:t>
      </w:r>
    </w:p>
    <w:p w:rsidR="008971FB" w:rsidRPr="000C116C" w:rsidRDefault="008971FB" w:rsidP="00D0297B">
      <w:pPr>
        <w:pStyle w:val="ActionDescription"/>
        <w:rPr>
          <w:sz w:val="26"/>
          <w:szCs w:val="26"/>
          <w:lang w:val="uk-UA"/>
        </w:rPr>
      </w:pPr>
      <w:r w:rsidRPr="000C116C">
        <w:rPr>
          <w:sz w:val="26"/>
          <w:szCs w:val="26"/>
          <w:lang w:val="uk-UA"/>
        </w:rPr>
        <w:t>Поруч з тим пеньком в зелені трави червоною плямою рясніє сорочка на господарі.</w:t>
      </w:r>
    </w:p>
    <w:p w:rsidR="008971FB" w:rsidRPr="000C116C" w:rsidRDefault="008971FB" w:rsidP="00D0297B">
      <w:pPr>
        <w:pStyle w:val="ActionDescription"/>
        <w:rPr>
          <w:sz w:val="26"/>
          <w:szCs w:val="26"/>
          <w:lang w:val="uk-UA"/>
        </w:rPr>
      </w:pPr>
      <w:r w:rsidRPr="000C116C">
        <w:rPr>
          <w:sz w:val="26"/>
          <w:szCs w:val="26"/>
          <w:lang w:val="uk-UA"/>
        </w:rPr>
        <w:t xml:space="preserve">В сад забігає мати й вжахано скрикує. </w:t>
      </w:r>
    </w:p>
    <w:p w:rsidR="008971FB" w:rsidRPr="000C116C" w:rsidRDefault="008971FB" w:rsidP="00D0297B">
      <w:pPr>
        <w:pStyle w:val="HeroName"/>
        <w:rPr>
          <w:sz w:val="26"/>
          <w:szCs w:val="26"/>
          <w:lang w:val="uk-UA"/>
        </w:rPr>
      </w:pPr>
      <w:r w:rsidRPr="000C116C">
        <w:rPr>
          <w:sz w:val="26"/>
          <w:szCs w:val="26"/>
          <w:lang w:val="uk-UA"/>
        </w:rPr>
        <w:t>мати</w:t>
      </w:r>
    </w:p>
    <w:p w:rsidR="008971FB" w:rsidRDefault="008971FB" w:rsidP="00D0297B">
      <w:pPr>
        <w:pStyle w:val="HeroReplica"/>
        <w:rPr>
          <w:sz w:val="26"/>
          <w:szCs w:val="26"/>
          <w:lang w:val="uk-UA"/>
        </w:rPr>
      </w:pPr>
      <w:r w:rsidRPr="000C116C">
        <w:rPr>
          <w:sz w:val="26"/>
          <w:szCs w:val="26"/>
          <w:lang w:val="uk-UA"/>
        </w:rPr>
        <w:t>Ой лишенько.</w:t>
      </w:r>
    </w:p>
    <w:p w:rsidR="008971FB" w:rsidRPr="003338F3" w:rsidRDefault="008971FB" w:rsidP="003338F3">
      <w:pPr>
        <w:rPr>
          <w:lang w:val="uk-UA"/>
        </w:rPr>
      </w:pPr>
    </w:p>
    <w:p w:rsidR="008971FB" w:rsidRPr="000C116C" w:rsidRDefault="008971FB" w:rsidP="00D0297B">
      <w:pPr>
        <w:pStyle w:val="ActionDescription"/>
        <w:rPr>
          <w:sz w:val="26"/>
          <w:szCs w:val="26"/>
          <w:lang w:val="uk-UA"/>
        </w:rPr>
      </w:pPr>
      <w:r w:rsidRPr="000C116C">
        <w:rPr>
          <w:sz w:val="26"/>
          <w:szCs w:val="26"/>
          <w:lang w:val="uk-UA"/>
        </w:rPr>
        <w:t>Вона знаходить поглядом чоловіка й з криками кидається до нього.</w:t>
      </w:r>
    </w:p>
    <w:p w:rsidR="008971FB" w:rsidRPr="000C116C" w:rsidRDefault="008971FB" w:rsidP="00D0297B">
      <w:pPr>
        <w:pStyle w:val="HeroName"/>
        <w:rPr>
          <w:sz w:val="26"/>
          <w:szCs w:val="26"/>
          <w:lang w:val="uk-UA"/>
        </w:rPr>
      </w:pPr>
      <w:r w:rsidRPr="000C116C">
        <w:rPr>
          <w:sz w:val="26"/>
          <w:szCs w:val="26"/>
          <w:lang w:val="uk-UA"/>
        </w:rPr>
        <w:t>мати</w:t>
      </w:r>
    </w:p>
    <w:p w:rsidR="008971FB" w:rsidRDefault="008971FB" w:rsidP="00D0297B">
      <w:pPr>
        <w:pStyle w:val="HeroReplica"/>
        <w:rPr>
          <w:sz w:val="26"/>
          <w:szCs w:val="26"/>
          <w:lang w:val="uk-UA"/>
        </w:rPr>
      </w:pPr>
      <w:r w:rsidRPr="000C116C">
        <w:rPr>
          <w:sz w:val="26"/>
          <w:szCs w:val="26"/>
          <w:lang w:val="uk-UA"/>
        </w:rPr>
        <w:t>Що ж ти потороч накоїв, що ж ти оце вчинив.</w:t>
      </w:r>
    </w:p>
    <w:p w:rsidR="008971FB" w:rsidRPr="003338F3" w:rsidRDefault="008971FB" w:rsidP="003338F3">
      <w:pPr>
        <w:rPr>
          <w:lang w:val="uk-UA"/>
        </w:rPr>
      </w:pPr>
    </w:p>
    <w:p w:rsidR="008971FB" w:rsidRPr="000C116C" w:rsidRDefault="008971FB" w:rsidP="00D0297B">
      <w:pPr>
        <w:pStyle w:val="ActionDescription"/>
        <w:rPr>
          <w:sz w:val="26"/>
          <w:szCs w:val="26"/>
          <w:lang w:val="uk-UA"/>
        </w:rPr>
      </w:pPr>
      <w:r w:rsidRPr="000C116C">
        <w:rPr>
          <w:sz w:val="26"/>
          <w:szCs w:val="26"/>
          <w:lang w:val="uk-UA"/>
        </w:rPr>
        <w:t>Матір підбігає до чоловіка, падає навколішки й починає його тормахати та лупити несамовито й навіжено махаючи руками.</w:t>
      </w:r>
    </w:p>
    <w:p w:rsidR="008971FB" w:rsidRPr="000C116C" w:rsidRDefault="008971FB" w:rsidP="00D0297B">
      <w:pPr>
        <w:pStyle w:val="ActionDescription"/>
        <w:rPr>
          <w:sz w:val="26"/>
          <w:szCs w:val="26"/>
          <w:lang w:val="uk-UA"/>
        </w:rPr>
      </w:pPr>
      <w:r w:rsidRPr="000C116C">
        <w:rPr>
          <w:sz w:val="26"/>
          <w:szCs w:val="26"/>
          <w:lang w:val="uk-UA"/>
        </w:rPr>
        <w:t>Чоловік перевертається на спину й хмільним поглядом намагається втямити, що відбувається.</w:t>
      </w:r>
    </w:p>
    <w:p w:rsidR="008971FB" w:rsidRPr="000C116C" w:rsidRDefault="008971FB" w:rsidP="00D0297B">
      <w:pPr>
        <w:pStyle w:val="ActionDescription"/>
        <w:rPr>
          <w:sz w:val="26"/>
          <w:szCs w:val="26"/>
          <w:lang w:val="uk-UA"/>
        </w:rPr>
      </w:pPr>
      <w:r w:rsidRPr="000C116C">
        <w:rPr>
          <w:sz w:val="26"/>
          <w:szCs w:val="26"/>
          <w:lang w:val="uk-UA"/>
        </w:rPr>
        <w:t>Жінка скубе його за розкуйовджене волосся, потім хватає за чуба рукою й відпускає ляпаси, кричить при цьому й дорікає за скоєне.</w:t>
      </w:r>
    </w:p>
    <w:p w:rsidR="008971FB" w:rsidRPr="000C116C" w:rsidRDefault="008971FB" w:rsidP="00D0297B">
      <w:pPr>
        <w:pStyle w:val="ActionDescription"/>
        <w:rPr>
          <w:sz w:val="26"/>
          <w:szCs w:val="26"/>
          <w:lang w:val="uk-UA"/>
        </w:rPr>
      </w:pPr>
      <w:r w:rsidRPr="000C116C">
        <w:rPr>
          <w:sz w:val="26"/>
          <w:szCs w:val="26"/>
          <w:lang w:val="uk-UA"/>
        </w:rPr>
        <w:t>Чоловіка це остаточно приводить до тями, він перехоплює її руку й тримаючи, відсторонюється повзком назад та випростовується, сідаючи на землю.</w:t>
      </w:r>
    </w:p>
    <w:p w:rsidR="008971FB" w:rsidRPr="000C116C" w:rsidRDefault="008971FB" w:rsidP="00D0297B">
      <w:pPr>
        <w:pStyle w:val="HeroName"/>
        <w:rPr>
          <w:sz w:val="26"/>
          <w:szCs w:val="26"/>
          <w:lang w:val="uk-UA"/>
        </w:rPr>
      </w:pPr>
      <w:r w:rsidRPr="000C116C">
        <w:rPr>
          <w:sz w:val="26"/>
          <w:szCs w:val="26"/>
          <w:lang w:val="uk-UA"/>
        </w:rPr>
        <w:t>мати</w:t>
      </w:r>
    </w:p>
    <w:p w:rsidR="008971FB" w:rsidRDefault="008971FB" w:rsidP="00D0297B">
      <w:pPr>
        <w:pStyle w:val="HeroReplica"/>
        <w:rPr>
          <w:sz w:val="26"/>
          <w:szCs w:val="26"/>
          <w:lang w:val="uk-UA"/>
        </w:rPr>
      </w:pPr>
      <w:r w:rsidRPr="000C116C">
        <w:rPr>
          <w:sz w:val="26"/>
          <w:szCs w:val="26"/>
          <w:lang w:val="uk-UA"/>
        </w:rPr>
        <w:t>Пусти паскудо, пусти. Що ти наволоч нікчемна наробив, що ти оце наробив. Як же тепер будемо.</w:t>
      </w:r>
    </w:p>
    <w:p w:rsidR="008971FB" w:rsidRPr="003338F3" w:rsidRDefault="008971FB" w:rsidP="003338F3">
      <w:pPr>
        <w:rPr>
          <w:lang w:val="uk-UA"/>
        </w:rPr>
      </w:pPr>
    </w:p>
    <w:p w:rsidR="008971FB" w:rsidRPr="000C116C" w:rsidRDefault="008971FB" w:rsidP="00D0297B">
      <w:pPr>
        <w:pStyle w:val="ActionDescription"/>
        <w:rPr>
          <w:sz w:val="26"/>
          <w:szCs w:val="26"/>
          <w:lang w:val="uk-UA"/>
        </w:rPr>
      </w:pPr>
      <w:r w:rsidRPr="000C116C">
        <w:rPr>
          <w:sz w:val="26"/>
          <w:szCs w:val="26"/>
          <w:lang w:val="uk-UA"/>
        </w:rPr>
        <w:t>Чоловік відразливо плямкає, та кривиться від присмаку в роті. Відкидає руку жінки й трохи сіпнувшись назад.</w:t>
      </w:r>
    </w:p>
    <w:p w:rsidR="008971FB" w:rsidRPr="000C116C" w:rsidRDefault="008971FB" w:rsidP="00D0297B">
      <w:pPr>
        <w:pStyle w:val="HeroName"/>
        <w:rPr>
          <w:sz w:val="26"/>
          <w:szCs w:val="26"/>
          <w:lang w:val="uk-UA"/>
        </w:rPr>
      </w:pPr>
      <w:r w:rsidRPr="000C116C">
        <w:rPr>
          <w:sz w:val="26"/>
          <w:szCs w:val="26"/>
          <w:lang w:val="uk-UA"/>
        </w:rPr>
        <w:t>батько</w:t>
      </w:r>
    </w:p>
    <w:p w:rsidR="008971FB" w:rsidRDefault="008971FB" w:rsidP="00D0297B">
      <w:pPr>
        <w:pStyle w:val="HeroReplica"/>
        <w:rPr>
          <w:sz w:val="26"/>
          <w:szCs w:val="26"/>
          <w:lang w:val="uk-UA"/>
        </w:rPr>
      </w:pPr>
      <w:r w:rsidRPr="000C116C">
        <w:rPr>
          <w:sz w:val="26"/>
          <w:szCs w:val="26"/>
          <w:lang w:val="uk-UA"/>
        </w:rPr>
        <w:t>Що ти хай тут підняла. По радіо сказали, що циркуляр вийшов й тепер на всі хруктові дерева податок введуть. В тебе що, зайві гроші є?</w:t>
      </w:r>
    </w:p>
    <w:p w:rsidR="008971FB" w:rsidRPr="003338F3" w:rsidRDefault="008971FB" w:rsidP="003338F3">
      <w:pPr>
        <w:rPr>
          <w:lang w:val="uk-UA"/>
        </w:rPr>
      </w:pPr>
    </w:p>
    <w:p w:rsidR="008971FB" w:rsidRPr="000C116C" w:rsidRDefault="008971FB" w:rsidP="00D0297B">
      <w:pPr>
        <w:pStyle w:val="ActionDescription"/>
        <w:rPr>
          <w:sz w:val="26"/>
          <w:szCs w:val="26"/>
          <w:lang w:val="uk-UA"/>
        </w:rPr>
      </w:pPr>
      <w:r w:rsidRPr="000C116C">
        <w:rPr>
          <w:sz w:val="26"/>
          <w:szCs w:val="26"/>
          <w:lang w:val="uk-UA"/>
        </w:rPr>
        <w:t>Жінка відразливо кривиться в недовірі й підвівшись, прямує в глиб колишнього саду, опускається коло поваленого дерева й опершись на розвіття заливається гіркими сльозами.</w:t>
      </w:r>
    </w:p>
    <w:p w:rsidR="008971FB" w:rsidRPr="000C116C" w:rsidRDefault="008971FB" w:rsidP="00D0297B">
      <w:pPr>
        <w:pStyle w:val="ActionDescription"/>
        <w:rPr>
          <w:sz w:val="26"/>
          <w:szCs w:val="26"/>
          <w:lang w:val="uk-UA"/>
        </w:rPr>
      </w:pPr>
      <w:r w:rsidRPr="000C116C">
        <w:rPr>
          <w:sz w:val="26"/>
          <w:szCs w:val="26"/>
          <w:lang w:val="uk-UA"/>
        </w:rPr>
        <w:t>Квітучі віти поваленого дерева колишуться над нею врівноважено, легко, заспокійливо.</w:t>
      </w:r>
    </w:p>
    <w:p w:rsidR="008971FB" w:rsidRPr="000C116C" w:rsidRDefault="008971FB" w:rsidP="00D0297B">
      <w:pPr>
        <w:pStyle w:val="ActionTimeArena"/>
        <w:rPr>
          <w:sz w:val="26"/>
          <w:szCs w:val="26"/>
          <w:lang w:val="uk-UA"/>
        </w:rPr>
      </w:pPr>
      <w:r w:rsidRPr="000C116C">
        <w:rPr>
          <w:sz w:val="26"/>
          <w:szCs w:val="26"/>
          <w:lang w:val="uk-UA"/>
        </w:rPr>
        <w:t>інт. кімната в хаті - день</w:t>
      </w:r>
    </w:p>
    <w:p w:rsidR="008971FB" w:rsidRPr="000C116C" w:rsidRDefault="008971FB" w:rsidP="00D0297B">
      <w:pPr>
        <w:pStyle w:val="ActionDescription"/>
        <w:rPr>
          <w:sz w:val="26"/>
          <w:szCs w:val="26"/>
          <w:lang w:val="uk-UA"/>
        </w:rPr>
      </w:pPr>
      <w:r w:rsidRPr="000C116C">
        <w:rPr>
          <w:sz w:val="26"/>
          <w:szCs w:val="26"/>
          <w:lang w:val="uk-UA"/>
        </w:rPr>
        <w:t>Так сяк прибрана кімната. Коло вікна стіл. На столі безлад з недоїдків, не допитків, упаковок майонезу, кетчупу. Обличчям на столі, опершись на руку, спить батько.</w:t>
      </w:r>
    </w:p>
    <w:p w:rsidR="008971FB" w:rsidRPr="000C116C" w:rsidRDefault="008971FB" w:rsidP="00D0297B">
      <w:pPr>
        <w:pStyle w:val="ActionTimeArena"/>
        <w:rPr>
          <w:sz w:val="26"/>
          <w:szCs w:val="26"/>
          <w:lang w:val="uk-UA"/>
        </w:rPr>
      </w:pPr>
      <w:r w:rsidRPr="000C116C">
        <w:rPr>
          <w:sz w:val="26"/>
          <w:szCs w:val="26"/>
          <w:lang w:val="uk-UA"/>
        </w:rPr>
        <w:t>екст. коло двору - день</w:t>
      </w:r>
    </w:p>
    <w:p w:rsidR="008971FB" w:rsidRPr="000C116C" w:rsidRDefault="008971FB" w:rsidP="00D0297B">
      <w:pPr>
        <w:pStyle w:val="ActionDescription"/>
        <w:rPr>
          <w:sz w:val="26"/>
          <w:szCs w:val="26"/>
          <w:lang w:val="uk-UA"/>
        </w:rPr>
      </w:pPr>
      <w:r w:rsidRPr="000C116C">
        <w:rPr>
          <w:sz w:val="26"/>
          <w:szCs w:val="26"/>
          <w:lang w:val="uk-UA"/>
        </w:rPr>
        <w:t xml:space="preserve">Коло двору різко гальмує авто й з нього вилазить висока, збита, кріпка дебела жінка. То ТЬОТЯ ЕМА (40-45, тьотя Лілії). Вона випростовується й </w:t>
      </w:r>
    </w:p>
    <w:p w:rsidR="008971FB" w:rsidRPr="000C116C" w:rsidRDefault="008971FB" w:rsidP="00D0297B">
      <w:pPr>
        <w:pStyle w:val="ActionDescription"/>
        <w:rPr>
          <w:sz w:val="26"/>
          <w:szCs w:val="26"/>
          <w:lang w:val="uk-UA"/>
        </w:rPr>
      </w:pPr>
      <w:r w:rsidRPr="000C116C">
        <w:rPr>
          <w:sz w:val="26"/>
          <w:szCs w:val="26"/>
          <w:lang w:val="uk-UA"/>
        </w:rPr>
        <w:t>Дивиться на двір, дворі нічого не змінилося, окрім того, що з'явилася велика кладка дров, вочевидь напиляних з повалених дерев, на низьку стареньку хату, де у горішньому віконці блимає якась тінь білого плаття.</w:t>
      </w:r>
    </w:p>
    <w:p w:rsidR="008971FB" w:rsidRPr="000C116C" w:rsidRDefault="008971FB" w:rsidP="00D0297B">
      <w:pPr>
        <w:pStyle w:val="ActionTimeArena"/>
        <w:rPr>
          <w:sz w:val="26"/>
          <w:szCs w:val="26"/>
          <w:lang w:val="uk-UA"/>
        </w:rPr>
      </w:pPr>
      <w:r w:rsidRPr="000C116C">
        <w:rPr>
          <w:sz w:val="26"/>
          <w:szCs w:val="26"/>
          <w:lang w:val="uk-UA"/>
        </w:rPr>
        <w:t>екст. огород - день</w:t>
      </w:r>
    </w:p>
    <w:p w:rsidR="008971FB" w:rsidRPr="000C116C" w:rsidRDefault="008971FB" w:rsidP="00D0297B">
      <w:pPr>
        <w:pStyle w:val="ActionDescription"/>
        <w:rPr>
          <w:sz w:val="26"/>
          <w:szCs w:val="26"/>
          <w:lang w:val="uk-UA"/>
        </w:rPr>
      </w:pPr>
      <w:r w:rsidRPr="000C116C">
        <w:rPr>
          <w:sz w:val="26"/>
          <w:szCs w:val="26"/>
          <w:lang w:val="uk-UA"/>
        </w:rPr>
        <w:t xml:space="preserve">На огороді порається мати Лілії, сапаючи бур'яни серед вбогих паростків помідорів, що ростуть серед пеньків колишнього саду. </w:t>
      </w:r>
    </w:p>
    <w:p w:rsidR="008971FB" w:rsidRPr="000C116C" w:rsidRDefault="008971FB" w:rsidP="00D0297B">
      <w:pPr>
        <w:pStyle w:val="ActionDescription"/>
        <w:rPr>
          <w:sz w:val="26"/>
          <w:szCs w:val="26"/>
          <w:lang w:val="uk-UA"/>
        </w:rPr>
      </w:pPr>
      <w:r w:rsidRPr="000C116C">
        <w:rPr>
          <w:sz w:val="26"/>
          <w:szCs w:val="26"/>
          <w:lang w:val="uk-UA"/>
        </w:rPr>
        <w:t>Торцева частина хати якраз виходить на огород. Відчиняються двері горища й</w:t>
      </w:r>
    </w:p>
    <w:p w:rsidR="008971FB" w:rsidRPr="000C116C" w:rsidRDefault="008971FB" w:rsidP="00D0297B">
      <w:pPr>
        <w:pStyle w:val="HeroName"/>
        <w:rPr>
          <w:sz w:val="26"/>
          <w:szCs w:val="26"/>
          <w:lang w:val="uk-UA"/>
        </w:rPr>
      </w:pPr>
      <w:r w:rsidRPr="000C116C">
        <w:rPr>
          <w:sz w:val="26"/>
          <w:szCs w:val="26"/>
          <w:lang w:val="uk-UA"/>
        </w:rPr>
        <w:t>лілія</w:t>
      </w:r>
    </w:p>
    <w:p w:rsidR="008971FB" w:rsidRPr="000C116C" w:rsidRDefault="008971FB" w:rsidP="00D0297B">
      <w:pPr>
        <w:pStyle w:val="HeroVoiceOver"/>
        <w:rPr>
          <w:sz w:val="26"/>
          <w:szCs w:val="26"/>
          <w:lang w:val="uk-UA"/>
        </w:rPr>
      </w:pPr>
      <w:r w:rsidRPr="000C116C">
        <w:rPr>
          <w:sz w:val="26"/>
          <w:szCs w:val="26"/>
          <w:lang w:val="uk-UA"/>
        </w:rPr>
        <w:t>(за кадром, дзвінким підлітковим голосом)</w:t>
      </w:r>
    </w:p>
    <w:p w:rsidR="008971FB" w:rsidRDefault="008971FB" w:rsidP="00D0297B">
      <w:pPr>
        <w:pStyle w:val="HeroReplica"/>
        <w:rPr>
          <w:sz w:val="26"/>
          <w:szCs w:val="26"/>
          <w:lang w:val="uk-UA"/>
        </w:rPr>
      </w:pPr>
      <w:r w:rsidRPr="000C116C">
        <w:rPr>
          <w:sz w:val="26"/>
          <w:szCs w:val="26"/>
          <w:lang w:val="uk-UA"/>
        </w:rPr>
        <w:t>Мамо-мамо, тьотя Ема приїхала.</w:t>
      </w:r>
    </w:p>
    <w:p w:rsidR="008971FB" w:rsidRPr="003338F3" w:rsidRDefault="008971FB" w:rsidP="003338F3">
      <w:pPr>
        <w:rPr>
          <w:lang w:val="uk-UA"/>
        </w:rPr>
      </w:pPr>
    </w:p>
    <w:p w:rsidR="008971FB" w:rsidRPr="000C116C" w:rsidRDefault="008971FB" w:rsidP="00D0297B">
      <w:pPr>
        <w:pStyle w:val="ActionDescription"/>
        <w:rPr>
          <w:sz w:val="26"/>
          <w:szCs w:val="26"/>
          <w:lang w:val="uk-UA"/>
        </w:rPr>
      </w:pPr>
      <w:r w:rsidRPr="000C116C">
        <w:rPr>
          <w:sz w:val="26"/>
          <w:szCs w:val="26"/>
          <w:lang w:val="uk-UA"/>
        </w:rPr>
        <w:t>Мати розгинається від сапи й деякий час мовчки дивиться в сторону горища, отямлюючи новину. Потім лишає сапу й обтрушуючи руки, йде з городу.</w:t>
      </w:r>
    </w:p>
    <w:p w:rsidR="008971FB" w:rsidRPr="000C116C" w:rsidRDefault="008971FB" w:rsidP="00D0297B">
      <w:pPr>
        <w:pStyle w:val="ActionTimeArena"/>
        <w:rPr>
          <w:sz w:val="26"/>
          <w:szCs w:val="26"/>
          <w:lang w:val="uk-UA"/>
        </w:rPr>
      </w:pPr>
      <w:r w:rsidRPr="000C116C">
        <w:rPr>
          <w:sz w:val="26"/>
          <w:szCs w:val="26"/>
          <w:lang w:val="uk-UA"/>
        </w:rPr>
        <w:t>екст. двір - день</w:t>
      </w:r>
    </w:p>
    <w:p w:rsidR="008971FB" w:rsidRPr="000C116C" w:rsidRDefault="008971FB" w:rsidP="00D0297B">
      <w:pPr>
        <w:pStyle w:val="ActionDescription"/>
        <w:rPr>
          <w:sz w:val="26"/>
          <w:szCs w:val="26"/>
          <w:lang w:val="uk-UA"/>
        </w:rPr>
      </w:pPr>
      <w:r w:rsidRPr="000C116C">
        <w:rPr>
          <w:sz w:val="26"/>
          <w:szCs w:val="26"/>
          <w:lang w:val="uk-UA"/>
        </w:rPr>
        <w:t xml:space="preserve">Мати та Ема стоять міцно обійнявшись. </w:t>
      </w:r>
    </w:p>
    <w:p w:rsidR="008971FB" w:rsidRPr="000C116C" w:rsidRDefault="008971FB" w:rsidP="00D0297B">
      <w:pPr>
        <w:pStyle w:val="HeroName"/>
        <w:rPr>
          <w:sz w:val="26"/>
          <w:szCs w:val="26"/>
          <w:lang w:val="uk-UA"/>
        </w:rPr>
      </w:pPr>
      <w:r w:rsidRPr="000C116C">
        <w:rPr>
          <w:sz w:val="26"/>
          <w:szCs w:val="26"/>
          <w:lang w:val="uk-UA"/>
        </w:rPr>
        <w:t>мати</w:t>
      </w:r>
    </w:p>
    <w:p w:rsidR="008971FB" w:rsidRPr="000C116C" w:rsidRDefault="008971FB" w:rsidP="00D0297B">
      <w:pPr>
        <w:pStyle w:val="HeroReplica"/>
        <w:rPr>
          <w:sz w:val="26"/>
          <w:szCs w:val="26"/>
          <w:lang w:val="uk-UA"/>
        </w:rPr>
      </w:pPr>
      <w:r w:rsidRPr="000C116C">
        <w:rPr>
          <w:sz w:val="26"/>
          <w:szCs w:val="26"/>
          <w:lang w:val="uk-UA"/>
        </w:rPr>
        <w:t>Ти коли звільнилася?</w:t>
      </w:r>
    </w:p>
    <w:p w:rsidR="008971FB" w:rsidRPr="000C116C" w:rsidRDefault="008971FB" w:rsidP="00D0297B">
      <w:pPr>
        <w:rPr>
          <w:sz w:val="26"/>
          <w:szCs w:val="26"/>
          <w:lang w:val="uk-UA"/>
        </w:rPr>
      </w:pPr>
    </w:p>
    <w:p w:rsidR="008971FB" w:rsidRPr="000C116C" w:rsidRDefault="008971FB" w:rsidP="00D0297B">
      <w:pPr>
        <w:pStyle w:val="HeroName"/>
        <w:rPr>
          <w:sz w:val="26"/>
          <w:szCs w:val="26"/>
          <w:lang w:val="uk-UA"/>
        </w:rPr>
      </w:pPr>
      <w:r w:rsidRPr="000C116C">
        <w:rPr>
          <w:sz w:val="26"/>
          <w:szCs w:val="26"/>
          <w:lang w:val="uk-UA"/>
        </w:rPr>
        <w:t>ема</w:t>
      </w:r>
    </w:p>
    <w:p w:rsidR="008971FB" w:rsidRDefault="008971FB" w:rsidP="00D0297B">
      <w:pPr>
        <w:pStyle w:val="HeroReplica"/>
        <w:rPr>
          <w:sz w:val="26"/>
          <w:szCs w:val="26"/>
          <w:lang w:val="uk-UA"/>
        </w:rPr>
      </w:pPr>
      <w:r w:rsidRPr="000C116C">
        <w:rPr>
          <w:sz w:val="26"/>
          <w:szCs w:val="26"/>
          <w:lang w:val="uk-UA"/>
        </w:rPr>
        <w:t xml:space="preserve">Та вже рік на волі. Достроково вийшла. </w:t>
      </w:r>
    </w:p>
    <w:p w:rsidR="008971FB" w:rsidRPr="003338F3" w:rsidRDefault="008971FB" w:rsidP="003338F3">
      <w:pPr>
        <w:rPr>
          <w:lang w:val="uk-UA"/>
        </w:rPr>
      </w:pPr>
    </w:p>
    <w:p w:rsidR="008971FB" w:rsidRPr="000C116C" w:rsidRDefault="008971FB" w:rsidP="00D0297B">
      <w:pPr>
        <w:pStyle w:val="ActionDescription"/>
        <w:rPr>
          <w:sz w:val="26"/>
          <w:szCs w:val="26"/>
          <w:lang w:val="uk-UA"/>
        </w:rPr>
      </w:pPr>
      <w:r w:rsidRPr="000C116C">
        <w:rPr>
          <w:sz w:val="26"/>
          <w:szCs w:val="26"/>
          <w:lang w:val="uk-UA"/>
        </w:rPr>
        <w:t>Жінки розмикають обійми й дивляться одна на одну, притримуючи за руки.</w:t>
      </w:r>
    </w:p>
    <w:p w:rsidR="008971FB" w:rsidRPr="000C116C" w:rsidRDefault="008971FB" w:rsidP="00D0297B">
      <w:pPr>
        <w:pStyle w:val="HeroName"/>
        <w:rPr>
          <w:sz w:val="26"/>
          <w:szCs w:val="26"/>
          <w:lang w:val="uk-UA"/>
        </w:rPr>
      </w:pPr>
      <w:r w:rsidRPr="000C116C">
        <w:rPr>
          <w:sz w:val="26"/>
          <w:szCs w:val="26"/>
          <w:lang w:val="uk-UA"/>
        </w:rPr>
        <w:t>мати</w:t>
      </w:r>
    </w:p>
    <w:p w:rsidR="008971FB" w:rsidRDefault="008971FB" w:rsidP="00D0297B">
      <w:pPr>
        <w:pStyle w:val="HeroReplica"/>
        <w:rPr>
          <w:sz w:val="26"/>
          <w:szCs w:val="26"/>
          <w:lang w:val="uk-UA"/>
        </w:rPr>
      </w:pPr>
      <w:r w:rsidRPr="000C116C">
        <w:rPr>
          <w:sz w:val="26"/>
          <w:szCs w:val="26"/>
          <w:lang w:val="uk-UA"/>
        </w:rPr>
        <w:t xml:space="preserve">Та я й дивлюся, ти крута, на тачці їздиш. </w:t>
      </w:r>
    </w:p>
    <w:p w:rsidR="008971FB" w:rsidRPr="003338F3" w:rsidRDefault="008971FB" w:rsidP="003338F3">
      <w:pPr>
        <w:rPr>
          <w:lang w:val="uk-UA"/>
        </w:rPr>
      </w:pPr>
    </w:p>
    <w:p w:rsidR="008971FB" w:rsidRPr="000C116C" w:rsidRDefault="008971FB" w:rsidP="00D0297B">
      <w:pPr>
        <w:pStyle w:val="ActionDescription"/>
        <w:rPr>
          <w:sz w:val="26"/>
          <w:szCs w:val="26"/>
          <w:lang w:val="uk-UA"/>
        </w:rPr>
      </w:pPr>
      <w:r w:rsidRPr="000C116C">
        <w:rPr>
          <w:sz w:val="26"/>
          <w:szCs w:val="26"/>
          <w:lang w:val="uk-UA"/>
        </w:rPr>
        <w:t>Ема ледь всміхається, строго та стримано. Але зрозуміло, що то максимум відкритості, на який вона здатна.</w:t>
      </w:r>
    </w:p>
    <w:p w:rsidR="008971FB" w:rsidRPr="000C116C" w:rsidRDefault="008971FB" w:rsidP="00D0297B">
      <w:pPr>
        <w:pStyle w:val="ActionTimeArena"/>
        <w:rPr>
          <w:sz w:val="26"/>
          <w:szCs w:val="26"/>
          <w:lang w:val="uk-UA"/>
        </w:rPr>
      </w:pPr>
      <w:r w:rsidRPr="000C116C">
        <w:rPr>
          <w:sz w:val="26"/>
          <w:szCs w:val="26"/>
          <w:lang w:val="uk-UA"/>
        </w:rPr>
        <w:t>інт. кімната в хаті - день</w:t>
      </w:r>
    </w:p>
    <w:p w:rsidR="008971FB" w:rsidRPr="000C116C" w:rsidRDefault="008971FB" w:rsidP="00D0297B">
      <w:pPr>
        <w:pStyle w:val="ActionDescription"/>
        <w:rPr>
          <w:sz w:val="26"/>
          <w:szCs w:val="26"/>
          <w:lang w:val="uk-UA"/>
        </w:rPr>
      </w:pPr>
      <w:r w:rsidRPr="000C116C">
        <w:rPr>
          <w:sz w:val="26"/>
          <w:szCs w:val="26"/>
          <w:lang w:val="uk-UA"/>
        </w:rPr>
        <w:t>Огранені стопки чокаються, так, що з них вилітає горілка. Грає голосно шансон по радіо.</w:t>
      </w:r>
    </w:p>
    <w:p w:rsidR="008971FB" w:rsidRPr="000C116C" w:rsidRDefault="008971FB" w:rsidP="00D0297B">
      <w:pPr>
        <w:pStyle w:val="ActionDescription"/>
        <w:rPr>
          <w:sz w:val="26"/>
          <w:szCs w:val="26"/>
          <w:lang w:val="uk-UA"/>
        </w:rPr>
      </w:pPr>
      <w:r w:rsidRPr="000C116C">
        <w:rPr>
          <w:sz w:val="26"/>
          <w:szCs w:val="26"/>
          <w:lang w:val="uk-UA"/>
        </w:rPr>
        <w:t xml:space="preserve">Ема та мати сидять навпроти одна одної за накритим навпів консервантами столом. Випивають з ґранчаків. Чоловік спить вже на іншій руці в тій самій позі. </w:t>
      </w:r>
    </w:p>
    <w:p w:rsidR="008971FB" w:rsidRPr="000C116C" w:rsidRDefault="008971FB" w:rsidP="00D0297B">
      <w:pPr>
        <w:pStyle w:val="ActionDescription"/>
        <w:rPr>
          <w:sz w:val="26"/>
          <w:szCs w:val="26"/>
          <w:lang w:val="uk-UA"/>
        </w:rPr>
      </w:pPr>
      <w:r w:rsidRPr="000C116C">
        <w:rPr>
          <w:sz w:val="26"/>
          <w:szCs w:val="26"/>
          <w:lang w:val="uk-UA"/>
        </w:rPr>
        <w:t>Ема занюхує кулаком, потім рукою бере солоний огірок з банки й зажовуючи.</w:t>
      </w:r>
    </w:p>
    <w:p w:rsidR="008971FB" w:rsidRPr="000C116C" w:rsidRDefault="008971FB" w:rsidP="00D0297B">
      <w:pPr>
        <w:pStyle w:val="HeroName"/>
        <w:rPr>
          <w:sz w:val="26"/>
          <w:szCs w:val="26"/>
          <w:lang w:val="uk-UA"/>
        </w:rPr>
      </w:pPr>
      <w:r w:rsidRPr="000C116C">
        <w:rPr>
          <w:sz w:val="26"/>
          <w:szCs w:val="26"/>
          <w:lang w:val="uk-UA"/>
        </w:rPr>
        <w:t>ема</w:t>
      </w:r>
    </w:p>
    <w:p w:rsidR="008971FB" w:rsidRDefault="008971FB" w:rsidP="00D0297B">
      <w:pPr>
        <w:pStyle w:val="HeroReplica"/>
        <w:rPr>
          <w:sz w:val="26"/>
          <w:szCs w:val="26"/>
          <w:lang w:val="uk-UA"/>
        </w:rPr>
      </w:pPr>
      <w:r w:rsidRPr="000C116C">
        <w:rPr>
          <w:sz w:val="26"/>
          <w:szCs w:val="26"/>
          <w:lang w:val="uk-UA"/>
        </w:rPr>
        <w:t>А де це Лілька?</w:t>
      </w:r>
    </w:p>
    <w:p w:rsidR="008971FB" w:rsidRPr="003338F3" w:rsidRDefault="008971FB" w:rsidP="003338F3">
      <w:pPr>
        <w:rPr>
          <w:lang w:val="uk-UA"/>
        </w:rPr>
      </w:pPr>
    </w:p>
    <w:p w:rsidR="008971FB" w:rsidRPr="000C116C" w:rsidRDefault="008971FB" w:rsidP="00D0297B">
      <w:pPr>
        <w:pStyle w:val="ActionDescription"/>
        <w:rPr>
          <w:sz w:val="26"/>
          <w:szCs w:val="26"/>
          <w:lang w:val="uk-UA"/>
        </w:rPr>
      </w:pPr>
      <w:r w:rsidRPr="000C116C">
        <w:rPr>
          <w:sz w:val="26"/>
          <w:szCs w:val="26"/>
          <w:lang w:val="uk-UA"/>
        </w:rPr>
        <w:t>Мати прожовує й багатозначно вказує виделкою вгору.</w:t>
      </w:r>
    </w:p>
    <w:p w:rsidR="008971FB" w:rsidRPr="000C116C" w:rsidRDefault="008971FB" w:rsidP="00D0297B">
      <w:pPr>
        <w:pStyle w:val="HeroName"/>
        <w:rPr>
          <w:sz w:val="26"/>
          <w:szCs w:val="26"/>
          <w:lang w:val="uk-UA"/>
        </w:rPr>
      </w:pPr>
      <w:r w:rsidRPr="000C116C">
        <w:rPr>
          <w:sz w:val="26"/>
          <w:szCs w:val="26"/>
          <w:lang w:val="uk-UA"/>
        </w:rPr>
        <w:t>мати</w:t>
      </w:r>
    </w:p>
    <w:p w:rsidR="008971FB" w:rsidRDefault="008971FB" w:rsidP="00D0297B">
      <w:pPr>
        <w:pStyle w:val="HeroReplica"/>
        <w:rPr>
          <w:sz w:val="26"/>
          <w:szCs w:val="26"/>
          <w:lang w:val="uk-UA"/>
        </w:rPr>
      </w:pPr>
      <w:r w:rsidRPr="000C116C">
        <w:rPr>
          <w:sz w:val="26"/>
          <w:szCs w:val="26"/>
          <w:lang w:val="uk-UA"/>
        </w:rPr>
        <w:t>В своїй резиденції.</w:t>
      </w:r>
    </w:p>
    <w:p w:rsidR="008971FB" w:rsidRPr="003338F3" w:rsidRDefault="008971FB" w:rsidP="003338F3">
      <w:pPr>
        <w:rPr>
          <w:lang w:val="uk-UA"/>
        </w:rPr>
      </w:pPr>
    </w:p>
    <w:p w:rsidR="008971FB" w:rsidRPr="000C116C" w:rsidRDefault="008971FB" w:rsidP="00D0297B">
      <w:pPr>
        <w:pStyle w:val="ActionDescription"/>
        <w:rPr>
          <w:sz w:val="26"/>
          <w:szCs w:val="26"/>
          <w:lang w:val="uk-UA"/>
        </w:rPr>
      </w:pPr>
      <w:r w:rsidRPr="000C116C">
        <w:rPr>
          <w:sz w:val="26"/>
          <w:szCs w:val="26"/>
          <w:lang w:val="uk-UA"/>
        </w:rPr>
        <w:t>Тут підіймає голову від стола батько, на запухлому обличчі слід від ґудзика та складки рукаву сорочки, що на них він спав.</w:t>
      </w:r>
    </w:p>
    <w:p w:rsidR="008971FB" w:rsidRPr="000C116C" w:rsidRDefault="008971FB" w:rsidP="00D0297B">
      <w:pPr>
        <w:pStyle w:val="HeroName"/>
        <w:rPr>
          <w:sz w:val="26"/>
          <w:szCs w:val="26"/>
          <w:lang w:val="uk-UA"/>
        </w:rPr>
      </w:pPr>
      <w:r w:rsidRPr="000C116C">
        <w:rPr>
          <w:sz w:val="26"/>
          <w:szCs w:val="26"/>
          <w:lang w:val="uk-UA"/>
        </w:rPr>
        <w:t>батько</w:t>
      </w:r>
    </w:p>
    <w:p w:rsidR="008971FB" w:rsidRPr="000C116C" w:rsidRDefault="008971FB" w:rsidP="00D0297B">
      <w:pPr>
        <w:pStyle w:val="HeroReplica"/>
        <w:rPr>
          <w:sz w:val="26"/>
          <w:szCs w:val="26"/>
          <w:lang w:val="uk-UA"/>
        </w:rPr>
      </w:pPr>
      <w:r w:rsidRPr="000C116C">
        <w:rPr>
          <w:sz w:val="26"/>
          <w:szCs w:val="26"/>
          <w:lang w:val="uk-UA"/>
        </w:rPr>
        <w:t>Гребує з нами жити.</w:t>
      </w:r>
    </w:p>
    <w:p w:rsidR="008971FB" w:rsidRPr="000C116C" w:rsidRDefault="008971FB" w:rsidP="00D0297B">
      <w:pPr>
        <w:rPr>
          <w:sz w:val="26"/>
          <w:szCs w:val="26"/>
          <w:lang w:val="uk-UA"/>
        </w:rPr>
      </w:pPr>
    </w:p>
    <w:p w:rsidR="008971FB" w:rsidRPr="000C116C" w:rsidRDefault="008971FB" w:rsidP="00D0297B">
      <w:pPr>
        <w:pStyle w:val="HeroName"/>
        <w:rPr>
          <w:sz w:val="26"/>
          <w:szCs w:val="26"/>
          <w:lang w:val="uk-UA"/>
        </w:rPr>
      </w:pPr>
      <w:r w:rsidRPr="000C116C">
        <w:rPr>
          <w:sz w:val="26"/>
          <w:szCs w:val="26"/>
          <w:lang w:val="uk-UA"/>
        </w:rPr>
        <w:t>мати</w:t>
      </w:r>
    </w:p>
    <w:p w:rsidR="008971FB" w:rsidRPr="000C116C" w:rsidRDefault="008971FB" w:rsidP="00D0297B">
      <w:pPr>
        <w:pStyle w:val="HeroRemarka"/>
        <w:rPr>
          <w:sz w:val="26"/>
          <w:szCs w:val="26"/>
          <w:lang w:val="uk-UA"/>
        </w:rPr>
      </w:pPr>
      <w:r w:rsidRPr="000C116C">
        <w:rPr>
          <w:sz w:val="26"/>
          <w:szCs w:val="26"/>
          <w:lang w:val="uk-UA"/>
        </w:rPr>
        <w:t>(гаркотом)</w:t>
      </w:r>
    </w:p>
    <w:p w:rsidR="008971FB" w:rsidRPr="000C116C" w:rsidRDefault="008971FB" w:rsidP="00D0297B">
      <w:pPr>
        <w:pStyle w:val="HeroReplica"/>
        <w:rPr>
          <w:sz w:val="26"/>
          <w:szCs w:val="26"/>
          <w:lang w:val="uk-UA"/>
        </w:rPr>
      </w:pPr>
      <w:r w:rsidRPr="000C116C">
        <w:rPr>
          <w:sz w:val="26"/>
          <w:szCs w:val="26"/>
          <w:lang w:val="uk-UA"/>
        </w:rPr>
        <w:t>Спи далі, мелеш хєрню всяку.</w:t>
      </w:r>
    </w:p>
    <w:p w:rsidR="008971FB" w:rsidRPr="000C116C" w:rsidRDefault="008971FB" w:rsidP="00D0297B">
      <w:pPr>
        <w:pStyle w:val="HeroRemarka"/>
        <w:rPr>
          <w:sz w:val="26"/>
          <w:szCs w:val="26"/>
          <w:lang w:val="uk-UA"/>
        </w:rPr>
      </w:pPr>
      <w:r w:rsidRPr="000C116C">
        <w:rPr>
          <w:sz w:val="26"/>
          <w:szCs w:val="26"/>
          <w:lang w:val="uk-UA"/>
        </w:rPr>
        <w:t>(втаємничено)</w:t>
      </w:r>
    </w:p>
    <w:p w:rsidR="008971FB" w:rsidRDefault="008971FB" w:rsidP="00D0297B">
      <w:pPr>
        <w:pStyle w:val="HeroReplica"/>
        <w:rPr>
          <w:sz w:val="26"/>
          <w:szCs w:val="26"/>
          <w:lang w:val="uk-UA"/>
        </w:rPr>
      </w:pPr>
      <w:r w:rsidRPr="000C116C">
        <w:rPr>
          <w:sz w:val="26"/>
          <w:szCs w:val="26"/>
          <w:lang w:val="uk-UA"/>
        </w:rPr>
        <w:t>Вона там до ґекзаменів готується. В учьоні люди піде, от школу закінчує й до міста вчитися поїде.</w:t>
      </w:r>
    </w:p>
    <w:p w:rsidR="008971FB" w:rsidRPr="003338F3" w:rsidRDefault="008971FB" w:rsidP="003338F3">
      <w:pPr>
        <w:rPr>
          <w:lang w:val="uk-UA"/>
        </w:rPr>
      </w:pPr>
    </w:p>
    <w:p w:rsidR="008971FB" w:rsidRPr="000C116C" w:rsidRDefault="008971FB" w:rsidP="00D0297B">
      <w:pPr>
        <w:pStyle w:val="ActionDescription"/>
        <w:rPr>
          <w:sz w:val="26"/>
          <w:szCs w:val="26"/>
          <w:lang w:val="uk-UA"/>
        </w:rPr>
      </w:pPr>
      <w:r w:rsidRPr="000C116C">
        <w:rPr>
          <w:sz w:val="26"/>
          <w:szCs w:val="26"/>
          <w:lang w:val="uk-UA"/>
        </w:rPr>
        <w:t>Ема з розумінням киває та наливає по черговому гранчаку. Батько, що він знову був приземлився на руці, підіймає голову та гикнувши</w:t>
      </w:r>
    </w:p>
    <w:p w:rsidR="008971FB" w:rsidRPr="000C116C" w:rsidRDefault="008971FB" w:rsidP="00D0297B">
      <w:pPr>
        <w:pStyle w:val="HeroName"/>
        <w:rPr>
          <w:sz w:val="26"/>
          <w:szCs w:val="26"/>
          <w:lang w:val="uk-UA"/>
        </w:rPr>
      </w:pPr>
      <w:r w:rsidRPr="000C116C">
        <w:rPr>
          <w:sz w:val="26"/>
          <w:szCs w:val="26"/>
          <w:lang w:val="uk-UA"/>
        </w:rPr>
        <w:t>батько</w:t>
      </w:r>
    </w:p>
    <w:p w:rsidR="008971FB" w:rsidRDefault="008971FB" w:rsidP="00D0297B">
      <w:pPr>
        <w:pStyle w:val="HeroReplica"/>
        <w:rPr>
          <w:sz w:val="26"/>
          <w:szCs w:val="26"/>
          <w:lang w:val="uk-UA"/>
        </w:rPr>
      </w:pPr>
      <w:r w:rsidRPr="000C116C">
        <w:rPr>
          <w:sz w:val="26"/>
          <w:szCs w:val="26"/>
          <w:lang w:val="uk-UA"/>
        </w:rPr>
        <w:t>Й мені налий.</w:t>
      </w:r>
    </w:p>
    <w:p w:rsidR="008971FB" w:rsidRPr="00E55CB9" w:rsidRDefault="008971FB" w:rsidP="00E55CB9">
      <w:pPr>
        <w:rPr>
          <w:lang w:val="uk-UA"/>
        </w:rPr>
      </w:pPr>
    </w:p>
    <w:p w:rsidR="008971FB" w:rsidRPr="000C116C" w:rsidRDefault="008971FB" w:rsidP="00D0297B">
      <w:pPr>
        <w:pStyle w:val="ActionDescription"/>
        <w:rPr>
          <w:sz w:val="26"/>
          <w:szCs w:val="26"/>
          <w:lang w:val="uk-UA"/>
        </w:rPr>
      </w:pPr>
      <w:r w:rsidRPr="000C116C">
        <w:rPr>
          <w:sz w:val="26"/>
          <w:szCs w:val="26"/>
          <w:lang w:val="uk-UA"/>
        </w:rPr>
        <w:t>Батько п'є й грюкнувши рюмою по столу.</w:t>
      </w:r>
    </w:p>
    <w:p w:rsidR="008971FB" w:rsidRPr="000C116C" w:rsidRDefault="008971FB" w:rsidP="00D0297B">
      <w:pPr>
        <w:pStyle w:val="HeroName"/>
        <w:rPr>
          <w:sz w:val="26"/>
          <w:szCs w:val="26"/>
          <w:lang w:val="uk-UA"/>
        </w:rPr>
      </w:pPr>
      <w:r w:rsidRPr="000C116C">
        <w:rPr>
          <w:sz w:val="26"/>
          <w:szCs w:val="26"/>
          <w:lang w:val="uk-UA"/>
        </w:rPr>
        <w:t>батько</w:t>
      </w:r>
    </w:p>
    <w:p w:rsidR="008971FB" w:rsidRDefault="008971FB" w:rsidP="00D0297B">
      <w:pPr>
        <w:pStyle w:val="HeroReplica"/>
        <w:rPr>
          <w:sz w:val="26"/>
          <w:szCs w:val="26"/>
          <w:lang w:val="uk-UA"/>
        </w:rPr>
      </w:pPr>
      <w:r w:rsidRPr="000C116C">
        <w:rPr>
          <w:sz w:val="26"/>
          <w:szCs w:val="26"/>
          <w:lang w:val="uk-UA"/>
        </w:rPr>
        <w:t>Нє, ну я все внімаю, але батьком рідним гребувати.</w:t>
      </w:r>
    </w:p>
    <w:p w:rsidR="008971FB" w:rsidRPr="00E55CB9" w:rsidRDefault="008971FB" w:rsidP="00E55CB9">
      <w:pPr>
        <w:rPr>
          <w:lang w:val="uk-UA"/>
        </w:rPr>
      </w:pPr>
    </w:p>
    <w:p w:rsidR="008971FB" w:rsidRPr="000C116C" w:rsidRDefault="008971FB" w:rsidP="00D0297B">
      <w:pPr>
        <w:pStyle w:val="ActionDescription"/>
        <w:rPr>
          <w:sz w:val="26"/>
          <w:szCs w:val="26"/>
          <w:lang w:val="uk-UA"/>
        </w:rPr>
      </w:pPr>
      <w:r w:rsidRPr="000C116C">
        <w:rPr>
          <w:sz w:val="26"/>
          <w:szCs w:val="26"/>
          <w:lang w:val="uk-UA"/>
        </w:rPr>
        <w:t>Задирає голову й кричить в стелю</w:t>
      </w:r>
    </w:p>
    <w:p w:rsidR="008971FB" w:rsidRPr="000C116C" w:rsidRDefault="008971FB" w:rsidP="00D0297B">
      <w:pPr>
        <w:pStyle w:val="HeroContinue"/>
        <w:rPr>
          <w:sz w:val="26"/>
          <w:szCs w:val="26"/>
          <w:lang w:val="uk-UA"/>
        </w:rPr>
      </w:pPr>
      <w:r w:rsidRPr="000C116C">
        <w:rPr>
          <w:sz w:val="26"/>
          <w:szCs w:val="26"/>
          <w:lang w:val="uk-UA"/>
        </w:rPr>
        <w:t>(продовж.)</w:t>
      </w:r>
    </w:p>
    <w:p w:rsidR="008971FB" w:rsidRPr="000C116C" w:rsidRDefault="008971FB" w:rsidP="00D0297B">
      <w:pPr>
        <w:pStyle w:val="HeroReplica"/>
        <w:rPr>
          <w:sz w:val="26"/>
          <w:szCs w:val="26"/>
          <w:lang w:val="uk-UA"/>
        </w:rPr>
      </w:pPr>
      <w:r w:rsidRPr="000C116C">
        <w:rPr>
          <w:sz w:val="26"/>
          <w:szCs w:val="26"/>
          <w:lang w:val="uk-UA"/>
        </w:rPr>
        <w:t>Агов, причіпура, спустися з тьоткою поздоровайся. Сидиш там сиднем.</w:t>
      </w:r>
    </w:p>
    <w:p w:rsidR="008971FB" w:rsidRPr="000C116C" w:rsidRDefault="008971FB" w:rsidP="00D0297B">
      <w:pPr>
        <w:rPr>
          <w:sz w:val="26"/>
          <w:szCs w:val="26"/>
          <w:lang w:val="uk-UA"/>
        </w:rPr>
      </w:pPr>
    </w:p>
    <w:p w:rsidR="008971FB" w:rsidRPr="000C116C" w:rsidRDefault="008971FB" w:rsidP="00D0297B">
      <w:pPr>
        <w:pStyle w:val="ActionTimeArena"/>
        <w:rPr>
          <w:sz w:val="26"/>
          <w:szCs w:val="26"/>
          <w:lang w:val="uk-UA"/>
        </w:rPr>
      </w:pPr>
      <w:r w:rsidRPr="000C116C">
        <w:rPr>
          <w:sz w:val="26"/>
          <w:szCs w:val="26"/>
          <w:lang w:val="uk-UA"/>
        </w:rPr>
        <w:t>Інт. Кімната в хаті - вечір</w:t>
      </w:r>
    </w:p>
    <w:p w:rsidR="008971FB" w:rsidRPr="000C116C" w:rsidRDefault="008971FB" w:rsidP="00D0297B">
      <w:pPr>
        <w:pStyle w:val="ActionDescription"/>
        <w:rPr>
          <w:sz w:val="26"/>
          <w:szCs w:val="26"/>
          <w:lang w:val="uk-UA"/>
        </w:rPr>
      </w:pPr>
      <w:r w:rsidRPr="000C116C">
        <w:rPr>
          <w:sz w:val="26"/>
          <w:szCs w:val="26"/>
          <w:lang w:val="uk-UA"/>
        </w:rPr>
        <w:t>Присмерки. На столі безлад з недоїдків, не допитків. Батько та мати сплять, опершись на стіл, а Ема, сидячи на стільці, відкинувшись на спинку. Мати прокидається й хмільним поглядом обводить кімнату. Тре очі. Починає тормахати чоловіка за плече.</w:t>
      </w:r>
    </w:p>
    <w:p w:rsidR="008971FB" w:rsidRPr="000C116C" w:rsidRDefault="008971FB" w:rsidP="00D0297B">
      <w:pPr>
        <w:pStyle w:val="HeroName"/>
        <w:rPr>
          <w:sz w:val="26"/>
          <w:szCs w:val="26"/>
          <w:lang w:val="uk-UA"/>
        </w:rPr>
      </w:pPr>
      <w:r w:rsidRPr="000C116C">
        <w:rPr>
          <w:sz w:val="26"/>
          <w:szCs w:val="26"/>
          <w:lang w:val="uk-UA"/>
        </w:rPr>
        <w:t>мати</w:t>
      </w:r>
    </w:p>
    <w:p w:rsidR="008971FB" w:rsidRDefault="008971FB" w:rsidP="00D0297B">
      <w:pPr>
        <w:pStyle w:val="HeroReplica"/>
        <w:rPr>
          <w:sz w:val="26"/>
          <w:szCs w:val="26"/>
          <w:lang w:val="uk-UA"/>
        </w:rPr>
      </w:pPr>
      <w:r w:rsidRPr="000C116C">
        <w:rPr>
          <w:sz w:val="26"/>
          <w:szCs w:val="26"/>
          <w:lang w:val="uk-UA"/>
        </w:rPr>
        <w:t>Агов. Прокидайся. Та прокидайся ти, потороч.</w:t>
      </w:r>
    </w:p>
    <w:p w:rsidR="008971FB" w:rsidRPr="00E55CB9" w:rsidRDefault="008971FB" w:rsidP="00E55CB9">
      <w:pPr>
        <w:rPr>
          <w:lang w:val="uk-UA"/>
        </w:rPr>
      </w:pPr>
    </w:p>
    <w:p w:rsidR="008971FB" w:rsidRPr="000C116C" w:rsidRDefault="008971FB" w:rsidP="00D0297B">
      <w:pPr>
        <w:pStyle w:val="ActionDescription"/>
        <w:rPr>
          <w:sz w:val="26"/>
          <w:szCs w:val="26"/>
          <w:lang w:val="uk-UA"/>
        </w:rPr>
      </w:pPr>
      <w:r w:rsidRPr="000C116C">
        <w:rPr>
          <w:sz w:val="26"/>
          <w:szCs w:val="26"/>
          <w:lang w:val="uk-UA"/>
        </w:rPr>
        <w:t>Батько тяжко розліплює очі. З німим питанням дивиться на дружину.</w:t>
      </w:r>
    </w:p>
    <w:p w:rsidR="008971FB" w:rsidRPr="000C116C" w:rsidRDefault="008971FB" w:rsidP="00D0297B">
      <w:pPr>
        <w:pStyle w:val="HeroName"/>
        <w:rPr>
          <w:sz w:val="26"/>
          <w:szCs w:val="26"/>
          <w:lang w:val="uk-UA"/>
        </w:rPr>
      </w:pPr>
      <w:r w:rsidRPr="000C116C">
        <w:rPr>
          <w:sz w:val="26"/>
          <w:szCs w:val="26"/>
          <w:lang w:val="uk-UA"/>
        </w:rPr>
        <w:t>мати</w:t>
      </w:r>
    </w:p>
    <w:p w:rsidR="008971FB" w:rsidRDefault="008971FB" w:rsidP="00D0297B">
      <w:pPr>
        <w:pStyle w:val="HeroReplica"/>
        <w:rPr>
          <w:sz w:val="26"/>
          <w:szCs w:val="26"/>
          <w:lang w:val="uk-UA"/>
        </w:rPr>
      </w:pPr>
      <w:r w:rsidRPr="000C116C">
        <w:rPr>
          <w:sz w:val="26"/>
          <w:szCs w:val="26"/>
          <w:lang w:val="uk-UA"/>
        </w:rPr>
        <w:t xml:space="preserve">Ов, ти чого спиш, скотина. Ти забув, що в дочки завтра ґекзамени? Йди баню розтопи, най вимиється. </w:t>
      </w:r>
    </w:p>
    <w:p w:rsidR="008971FB" w:rsidRPr="00E55CB9" w:rsidRDefault="008971FB" w:rsidP="00E55CB9">
      <w:pPr>
        <w:rPr>
          <w:lang w:val="uk-UA"/>
        </w:rPr>
      </w:pPr>
    </w:p>
    <w:p w:rsidR="008971FB" w:rsidRPr="000C116C" w:rsidRDefault="008971FB" w:rsidP="00D0297B">
      <w:pPr>
        <w:pStyle w:val="ActionDescription"/>
        <w:rPr>
          <w:sz w:val="26"/>
          <w:szCs w:val="26"/>
          <w:lang w:val="uk-UA"/>
        </w:rPr>
      </w:pPr>
      <w:r w:rsidRPr="000C116C">
        <w:rPr>
          <w:sz w:val="26"/>
          <w:szCs w:val="26"/>
          <w:lang w:val="uk-UA"/>
        </w:rPr>
        <w:t>Батько гикає. Переводить погляд на Ему, що та якраз розплющила очі та приходить до тями.</w:t>
      </w:r>
    </w:p>
    <w:p w:rsidR="008971FB" w:rsidRPr="000C116C" w:rsidRDefault="008971FB" w:rsidP="00D0297B">
      <w:pPr>
        <w:pStyle w:val="HeroName"/>
        <w:rPr>
          <w:sz w:val="26"/>
          <w:szCs w:val="26"/>
          <w:lang w:val="uk-UA"/>
        </w:rPr>
      </w:pPr>
      <w:r w:rsidRPr="000C116C">
        <w:rPr>
          <w:sz w:val="26"/>
          <w:szCs w:val="26"/>
          <w:lang w:val="uk-UA"/>
        </w:rPr>
        <w:t>ема</w:t>
      </w:r>
    </w:p>
    <w:p w:rsidR="008971FB" w:rsidRDefault="008971FB" w:rsidP="00D0297B">
      <w:pPr>
        <w:pStyle w:val="HeroReplica"/>
        <w:rPr>
          <w:sz w:val="26"/>
          <w:szCs w:val="26"/>
          <w:lang w:val="uk-UA"/>
        </w:rPr>
      </w:pPr>
      <w:r w:rsidRPr="000C116C">
        <w:rPr>
          <w:sz w:val="26"/>
          <w:szCs w:val="26"/>
          <w:lang w:val="uk-UA"/>
        </w:rPr>
        <w:t xml:space="preserve">Шо вирячився,роби шо дружина каже. </w:t>
      </w:r>
    </w:p>
    <w:p w:rsidR="008971FB" w:rsidRPr="00E55CB9" w:rsidRDefault="008971FB" w:rsidP="00E55CB9">
      <w:pPr>
        <w:rPr>
          <w:lang w:val="uk-UA"/>
        </w:rPr>
      </w:pPr>
    </w:p>
    <w:p w:rsidR="008971FB" w:rsidRPr="000C116C" w:rsidRDefault="008971FB" w:rsidP="00D0297B">
      <w:pPr>
        <w:pStyle w:val="ActionDescription"/>
        <w:rPr>
          <w:sz w:val="26"/>
          <w:szCs w:val="26"/>
          <w:lang w:val="uk-UA"/>
        </w:rPr>
      </w:pPr>
      <w:r w:rsidRPr="000C116C">
        <w:rPr>
          <w:sz w:val="26"/>
          <w:szCs w:val="26"/>
          <w:lang w:val="uk-UA"/>
        </w:rPr>
        <w:t>Вона бере ножа та встромляє його в стіл.</w:t>
      </w:r>
    </w:p>
    <w:p w:rsidR="008971FB" w:rsidRPr="000C116C" w:rsidRDefault="008971FB" w:rsidP="00D0297B">
      <w:pPr>
        <w:pStyle w:val="HeroContinue"/>
        <w:rPr>
          <w:sz w:val="26"/>
          <w:szCs w:val="26"/>
          <w:lang w:val="uk-UA"/>
        </w:rPr>
      </w:pPr>
      <w:r w:rsidRPr="000C116C">
        <w:rPr>
          <w:sz w:val="26"/>
          <w:szCs w:val="26"/>
          <w:lang w:val="uk-UA"/>
        </w:rPr>
        <w:t>(продовж.)</w:t>
      </w:r>
    </w:p>
    <w:p w:rsidR="008971FB" w:rsidRPr="000C116C" w:rsidRDefault="008971FB" w:rsidP="00D0297B">
      <w:pPr>
        <w:pStyle w:val="HeroReplica"/>
        <w:rPr>
          <w:sz w:val="26"/>
          <w:szCs w:val="26"/>
          <w:lang w:val="uk-UA"/>
        </w:rPr>
      </w:pPr>
      <w:r w:rsidRPr="000C116C">
        <w:rPr>
          <w:sz w:val="26"/>
          <w:szCs w:val="26"/>
          <w:lang w:val="uk-UA"/>
        </w:rPr>
        <w:t>А то я швидко на тебе управу найду. Сестру тепер зобижати не дам.</w:t>
      </w:r>
    </w:p>
    <w:p w:rsidR="008971FB" w:rsidRPr="000C116C" w:rsidRDefault="008971FB" w:rsidP="00D0297B">
      <w:pPr>
        <w:rPr>
          <w:sz w:val="26"/>
          <w:szCs w:val="26"/>
          <w:lang w:val="uk-UA"/>
        </w:rPr>
      </w:pPr>
    </w:p>
    <w:p w:rsidR="008971FB" w:rsidRPr="000C116C" w:rsidRDefault="008971FB" w:rsidP="00D0297B">
      <w:pPr>
        <w:pStyle w:val="ActionTimeArena"/>
        <w:rPr>
          <w:sz w:val="26"/>
          <w:szCs w:val="26"/>
          <w:lang w:val="uk-UA"/>
        </w:rPr>
      </w:pPr>
      <w:r w:rsidRPr="000C116C">
        <w:rPr>
          <w:sz w:val="26"/>
          <w:szCs w:val="26"/>
          <w:lang w:val="uk-UA"/>
        </w:rPr>
        <w:t>інт. сіни - вечір</w:t>
      </w:r>
    </w:p>
    <w:p w:rsidR="008971FB" w:rsidRPr="000C116C" w:rsidRDefault="008971FB" w:rsidP="00D0297B">
      <w:pPr>
        <w:pStyle w:val="ActionDescription"/>
        <w:rPr>
          <w:sz w:val="26"/>
          <w:szCs w:val="26"/>
          <w:lang w:val="uk-UA"/>
        </w:rPr>
      </w:pPr>
      <w:r w:rsidRPr="000C116C">
        <w:rPr>
          <w:sz w:val="26"/>
          <w:szCs w:val="26"/>
          <w:lang w:val="uk-UA"/>
        </w:rPr>
        <w:t>Чоловік намагається взутися й щось буркоче під ніс. В кінці вдається розібрати.</w:t>
      </w:r>
    </w:p>
    <w:p w:rsidR="008971FB" w:rsidRPr="000C116C" w:rsidRDefault="008971FB" w:rsidP="00D0297B">
      <w:pPr>
        <w:pStyle w:val="HeroName"/>
        <w:rPr>
          <w:sz w:val="26"/>
          <w:szCs w:val="26"/>
          <w:lang w:val="uk-UA"/>
        </w:rPr>
      </w:pPr>
      <w:r w:rsidRPr="000C116C">
        <w:rPr>
          <w:sz w:val="26"/>
          <w:szCs w:val="26"/>
          <w:lang w:val="uk-UA"/>
        </w:rPr>
        <w:t>батько</w:t>
      </w:r>
    </w:p>
    <w:p w:rsidR="008971FB" w:rsidRPr="000C116C" w:rsidRDefault="008971FB" w:rsidP="00D0297B">
      <w:pPr>
        <w:pStyle w:val="HeroReplica"/>
        <w:rPr>
          <w:sz w:val="26"/>
          <w:szCs w:val="26"/>
          <w:lang w:val="uk-UA"/>
        </w:rPr>
      </w:pPr>
      <w:r w:rsidRPr="000C116C">
        <w:rPr>
          <w:sz w:val="26"/>
          <w:szCs w:val="26"/>
          <w:lang w:val="uk-UA"/>
        </w:rPr>
        <w:t>Зечка клята… розкерувалася хвойда</w:t>
      </w:r>
    </w:p>
    <w:p w:rsidR="008971FB" w:rsidRPr="000C116C" w:rsidRDefault="008971FB" w:rsidP="00D0297B">
      <w:pPr>
        <w:rPr>
          <w:sz w:val="26"/>
          <w:szCs w:val="26"/>
          <w:lang w:val="uk-UA"/>
        </w:rPr>
      </w:pPr>
    </w:p>
    <w:p w:rsidR="008971FB" w:rsidRPr="000C116C" w:rsidRDefault="008971FB" w:rsidP="00D0297B">
      <w:pPr>
        <w:pStyle w:val="ActionTimeArena"/>
        <w:rPr>
          <w:sz w:val="26"/>
          <w:szCs w:val="26"/>
          <w:lang w:val="uk-UA"/>
        </w:rPr>
      </w:pPr>
      <w:r w:rsidRPr="000C116C">
        <w:rPr>
          <w:sz w:val="26"/>
          <w:szCs w:val="26"/>
          <w:lang w:val="uk-UA"/>
        </w:rPr>
        <w:t>Інт. Кімната в хаті - ніч</w:t>
      </w:r>
    </w:p>
    <w:p w:rsidR="008971FB" w:rsidRPr="000C116C" w:rsidRDefault="008971FB" w:rsidP="00D0297B">
      <w:pPr>
        <w:pStyle w:val="ActionDescription"/>
        <w:rPr>
          <w:sz w:val="26"/>
          <w:szCs w:val="26"/>
          <w:lang w:val="uk-UA"/>
        </w:rPr>
      </w:pPr>
      <w:r w:rsidRPr="000C116C">
        <w:rPr>
          <w:sz w:val="26"/>
          <w:szCs w:val="26"/>
          <w:lang w:val="uk-UA"/>
        </w:rPr>
        <w:t>Голосно грає музика. Кімната яскраво освітлена явно завеликою лампою(200вт), що висить в самому патроні під стелею. На столі безлад.</w:t>
      </w:r>
    </w:p>
    <w:p w:rsidR="008971FB" w:rsidRPr="000C116C" w:rsidRDefault="008971FB" w:rsidP="00D0297B">
      <w:pPr>
        <w:pStyle w:val="ActionDescription"/>
        <w:rPr>
          <w:sz w:val="26"/>
          <w:szCs w:val="26"/>
          <w:lang w:val="uk-UA"/>
        </w:rPr>
      </w:pPr>
      <w:r w:rsidRPr="000C116C">
        <w:rPr>
          <w:sz w:val="26"/>
          <w:szCs w:val="26"/>
          <w:lang w:val="uk-UA"/>
        </w:rPr>
        <w:t>Ема та мати п'яно витанцьовують під музику з радіо.</w:t>
      </w:r>
    </w:p>
    <w:p w:rsidR="008971FB" w:rsidRPr="000C116C" w:rsidRDefault="008971FB" w:rsidP="00D0297B">
      <w:pPr>
        <w:pStyle w:val="ActionDescription"/>
        <w:rPr>
          <w:sz w:val="26"/>
          <w:szCs w:val="26"/>
          <w:lang w:val="uk-UA"/>
        </w:rPr>
      </w:pPr>
      <w:r w:rsidRPr="000C116C">
        <w:rPr>
          <w:sz w:val="26"/>
          <w:szCs w:val="26"/>
          <w:lang w:val="uk-UA"/>
        </w:rPr>
        <w:t>Їхні танці перериває якийсь ґвалт, рипнули двері, крик Лілії, кроки по драбині та біг по горищу. Сестри завмирають й в наступну мить кидаються з кімнати.</w:t>
      </w:r>
    </w:p>
    <w:p w:rsidR="008971FB" w:rsidRPr="000C116C" w:rsidRDefault="008971FB" w:rsidP="00D0297B">
      <w:pPr>
        <w:pStyle w:val="ActionTimeArena"/>
        <w:rPr>
          <w:sz w:val="26"/>
          <w:szCs w:val="26"/>
          <w:lang w:val="uk-UA"/>
        </w:rPr>
      </w:pPr>
      <w:r w:rsidRPr="000C116C">
        <w:rPr>
          <w:sz w:val="26"/>
          <w:szCs w:val="26"/>
          <w:lang w:val="uk-UA"/>
        </w:rPr>
        <w:t xml:space="preserve">Екст. двір - ніч </w:t>
      </w:r>
    </w:p>
    <w:p w:rsidR="008971FB" w:rsidRPr="000C116C" w:rsidRDefault="008971FB" w:rsidP="00D0297B">
      <w:pPr>
        <w:pStyle w:val="ActionDescription"/>
        <w:rPr>
          <w:sz w:val="26"/>
          <w:szCs w:val="26"/>
          <w:lang w:val="uk-UA"/>
        </w:rPr>
      </w:pPr>
      <w:r w:rsidRPr="000C116C">
        <w:rPr>
          <w:sz w:val="26"/>
          <w:szCs w:val="26"/>
          <w:lang w:val="uk-UA"/>
        </w:rPr>
        <w:t>Сестри вибігають з хати й зупиняються в дверях та заклякло дивляться</w:t>
      </w:r>
    </w:p>
    <w:p w:rsidR="008971FB" w:rsidRPr="000C116C" w:rsidRDefault="008971FB" w:rsidP="00D0297B">
      <w:pPr>
        <w:pStyle w:val="ActionDescription"/>
        <w:rPr>
          <w:sz w:val="26"/>
          <w:szCs w:val="26"/>
          <w:lang w:val="uk-UA"/>
        </w:rPr>
      </w:pPr>
      <w:r w:rsidRPr="000C116C">
        <w:rPr>
          <w:sz w:val="26"/>
          <w:szCs w:val="26"/>
          <w:lang w:val="uk-UA"/>
        </w:rPr>
        <w:t xml:space="preserve">На батька, що той вибігає з бані й підтягує на ходу приспущені штани та погрозливо махає кулаком </w:t>
      </w:r>
    </w:p>
    <w:p w:rsidR="008971FB" w:rsidRPr="000C116C" w:rsidRDefault="008971FB" w:rsidP="00D0297B">
      <w:pPr>
        <w:pStyle w:val="HeroName"/>
        <w:rPr>
          <w:sz w:val="26"/>
          <w:szCs w:val="26"/>
          <w:lang w:val="uk-UA"/>
        </w:rPr>
      </w:pPr>
      <w:r w:rsidRPr="000C116C">
        <w:rPr>
          <w:sz w:val="26"/>
          <w:szCs w:val="26"/>
          <w:lang w:val="uk-UA"/>
        </w:rPr>
        <w:t>батько</w:t>
      </w:r>
    </w:p>
    <w:p w:rsidR="008971FB" w:rsidRDefault="008971FB" w:rsidP="00D0297B">
      <w:pPr>
        <w:pStyle w:val="HeroReplica"/>
        <w:rPr>
          <w:sz w:val="26"/>
          <w:szCs w:val="26"/>
          <w:lang w:val="uk-UA"/>
        </w:rPr>
      </w:pPr>
      <w:r w:rsidRPr="000C116C">
        <w:rPr>
          <w:sz w:val="26"/>
          <w:szCs w:val="26"/>
          <w:lang w:val="uk-UA"/>
        </w:rPr>
        <w:t>Я тобі покажу, як батькової ласки цуратися.</w:t>
      </w:r>
    </w:p>
    <w:p w:rsidR="008971FB" w:rsidRPr="003338F3" w:rsidRDefault="008971FB" w:rsidP="003338F3">
      <w:pPr>
        <w:rPr>
          <w:lang w:val="uk-UA"/>
        </w:rPr>
      </w:pPr>
    </w:p>
    <w:p w:rsidR="008971FB" w:rsidRPr="000C116C" w:rsidRDefault="008971FB" w:rsidP="00D0297B">
      <w:pPr>
        <w:pStyle w:val="ActionDescription"/>
        <w:rPr>
          <w:sz w:val="26"/>
          <w:szCs w:val="26"/>
          <w:lang w:val="uk-UA"/>
        </w:rPr>
      </w:pPr>
      <w:r w:rsidRPr="000C116C">
        <w:rPr>
          <w:sz w:val="26"/>
          <w:szCs w:val="26"/>
          <w:lang w:val="uk-UA"/>
        </w:rPr>
        <w:t>Він нарешті розправляється зі штаньми та зиркає поглядом по землі, натрапляє очима</w:t>
      </w:r>
    </w:p>
    <w:p w:rsidR="008971FB" w:rsidRPr="000C116C" w:rsidRDefault="008971FB" w:rsidP="00D0297B">
      <w:pPr>
        <w:pStyle w:val="ActionDescription"/>
        <w:rPr>
          <w:sz w:val="26"/>
          <w:szCs w:val="26"/>
          <w:lang w:val="uk-UA"/>
        </w:rPr>
      </w:pPr>
      <w:r w:rsidRPr="000C116C">
        <w:rPr>
          <w:sz w:val="26"/>
          <w:szCs w:val="26"/>
          <w:lang w:val="uk-UA"/>
        </w:rPr>
        <w:t>На сокиру, шо встромлена в пень коло кладки дров.</w:t>
      </w:r>
    </w:p>
    <w:p w:rsidR="008971FB" w:rsidRPr="000C116C" w:rsidRDefault="008971FB" w:rsidP="00D0297B">
      <w:pPr>
        <w:pStyle w:val="ActionDescription"/>
        <w:rPr>
          <w:sz w:val="26"/>
          <w:szCs w:val="26"/>
          <w:lang w:val="uk-UA"/>
        </w:rPr>
      </w:pPr>
      <w:r w:rsidRPr="000C116C">
        <w:rPr>
          <w:sz w:val="26"/>
          <w:szCs w:val="26"/>
          <w:lang w:val="uk-UA"/>
        </w:rPr>
        <w:t>Й кидається до неї та з сопінням промовляючи</w:t>
      </w:r>
    </w:p>
    <w:p w:rsidR="008971FB" w:rsidRPr="000C116C" w:rsidRDefault="008971FB" w:rsidP="00D0297B">
      <w:pPr>
        <w:pStyle w:val="HeroName"/>
        <w:rPr>
          <w:sz w:val="26"/>
          <w:szCs w:val="26"/>
          <w:lang w:val="uk-UA"/>
        </w:rPr>
      </w:pPr>
      <w:r w:rsidRPr="000C116C">
        <w:rPr>
          <w:sz w:val="26"/>
          <w:szCs w:val="26"/>
          <w:lang w:val="uk-UA"/>
        </w:rPr>
        <w:t>батько</w:t>
      </w:r>
    </w:p>
    <w:p w:rsidR="008971FB" w:rsidRDefault="008971FB" w:rsidP="00D0297B">
      <w:pPr>
        <w:pStyle w:val="HeroReplica"/>
        <w:rPr>
          <w:sz w:val="26"/>
          <w:szCs w:val="26"/>
          <w:lang w:val="uk-UA"/>
        </w:rPr>
      </w:pPr>
      <w:r w:rsidRPr="000C116C">
        <w:rPr>
          <w:sz w:val="26"/>
          <w:szCs w:val="26"/>
          <w:lang w:val="uk-UA"/>
        </w:rPr>
        <w:t>Ось я тебе навчу поваги</w:t>
      </w:r>
    </w:p>
    <w:p w:rsidR="008971FB" w:rsidRPr="00E55CB9" w:rsidRDefault="008971FB" w:rsidP="00E55CB9">
      <w:pPr>
        <w:rPr>
          <w:lang w:val="uk-UA"/>
        </w:rPr>
      </w:pPr>
    </w:p>
    <w:p w:rsidR="008971FB" w:rsidRPr="000C116C" w:rsidRDefault="008971FB" w:rsidP="00D0297B">
      <w:pPr>
        <w:pStyle w:val="ActionDescription"/>
        <w:rPr>
          <w:sz w:val="26"/>
          <w:szCs w:val="26"/>
          <w:lang w:val="uk-UA"/>
        </w:rPr>
      </w:pPr>
      <w:r w:rsidRPr="000C116C">
        <w:rPr>
          <w:sz w:val="26"/>
          <w:szCs w:val="26"/>
          <w:lang w:val="uk-UA"/>
        </w:rPr>
        <w:t>Намагається висмикнути сокиру.</w:t>
      </w:r>
    </w:p>
    <w:p w:rsidR="008971FB" w:rsidRPr="000C116C" w:rsidRDefault="008971FB" w:rsidP="00D0297B">
      <w:pPr>
        <w:pStyle w:val="ActionDescription"/>
        <w:rPr>
          <w:sz w:val="26"/>
          <w:szCs w:val="26"/>
          <w:lang w:val="uk-UA"/>
        </w:rPr>
      </w:pPr>
      <w:r w:rsidRPr="000C116C">
        <w:rPr>
          <w:sz w:val="26"/>
          <w:szCs w:val="26"/>
          <w:lang w:val="uk-UA"/>
        </w:rPr>
        <w:t>Врешті йому то вдається, але знову не розрахувавши, він її висмикує та вона здійнявшись над його головою, тягне його за собою й той падає на спину.</w:t>
      </w:r>
    </w:p>
    <w:p w:rsidR="008971FB" w:rsidRPr="000C116C" w:rsidRDefault="008971FB" w:rsidP="00D0297B">
      <w:pPr>
        <w:pStyle w:val="ActionDescription"/>
        <w:rPr>
          <w:sz w:val="26"/>
          <w:szCs w:val="26"/>
          <w:lang w:val="uk-UA"/>
        </w:rPr>
      </w:pPr>
      <w:r w:rsidRPr="000C116C">
        <w:rPr>
          <w:sz w:val="26"/>
          <w:szCs w:val="26"/>
          <w:lang w:val="uk-UA"/>
        </w:rPr>
        <w:t>Сокира падає вниз та здіймається до гори. Падає та здіймається, з закривавленого леза збігає кров.</w:t>
      </w:r>
    </w:p>
    <w:p w:rsidR="008971FB" w:rsidRPr="000C116C" w:rsidRDefault="008971FB" w:rsidP="00D0297B">
      <w:pPr>
        <w:pStyle w:val="ActionDescription"/>
        <w:rPr>
          <w:sz w:val="26"/>
          <w:szCs w:val="26"/>
          <w:lang w:val="uk-UA"/>
        </w:rPr>
      </w:pPr>
      <w:r w:rsidRPr="000C116C">
        <w:rPr>
          <w:sz w:val="26"/>
          <w:szCs w:val="26"/>
          <w:lang w:val="uk-UA"/>
        </w:rPr>
        <w:t>Мати стоїть з опущеною закривавленою сокирою й люто дивиться собі під ноги, на закривавлене тіло чоловіка.</w:t>
      </w:r>
    </w:p>
    <w:p w:rsidR="008971FB" w:rsidRPr="000C116C" w:rsidRDefault="008971FB" w:rsidP="00D0297B">
      <w:pPr>
        <w:pStyle w:val="HeroName"/>
        <w:rPr>
          <w:sz w:val="26"/>
          <w:szCs w:val="26"/>
          <w:lang w:val="uk-UA"/>
        </w:rPr>
      </w:pPr>
      <w:r w:rsidRPr="000C116C">
        <w:rPr>
          <w:sz w:val="26"/>
          <w:szCs w:val="26"/>
          <w:lang w:val="uk-UA"/>
        </w:rPr>
        <w:t>мати</w:t>
      </w:r>
    </w:p>
    <w:p w:rsidR="008971FB" w:rsidRDefault="008971FB" w:rsidP="00D0297B">
      <w:pPr>
        <w:pStyle w:val="HeroReplica"/>
        <w:rPr>
          <w:sz w:val="26"/>
          <w:szCs w:val="26"/>
          <w:lang w:val="uk-UA"/>
        </w:rPr>
      </w:pPr>
      <w:r w:rsidRPr="000C116C">
        <w:rPr>
          <w:sz w:val="26"/>
          <w:szCs w:val="26"/>
          <w:lang w:val="uk-UA"/>
        </w:rPr>
        <w:t>Теж мені цар знайшовся.</w:t>
      </w:r>
    </w:p>
    <w:p w:rsidR="008971FB" w:rsidRPr="00E55CB9" w:rsidRDefault="008971FB" w:rsidP="00E55CB9">
      <w:pPr>
        <w:rPr>
          <w:lang w:val="uk-UA"/>
        </w:rPr>
      </w:pPr>
    </w:p>
    <w:p w:rsidR="008971FB" w:rsidRPr="000C116C" w:rsidRDefault="008971FB" w:rsidP="00D0297B">
      <w:pPr>
        <w:pStyle w:val="ActionDescription"/>
        <w:rPr>
          <w:sz w:val="26"/>
          <w:szCs w:val="26"/>
          <w:lang w:val="uk-UA"/>
        </w:rPr>
      </w:pPr>
      <w:r w:rsidRPr="000C116C">
        <w:rPr>
          <w:sz w:val="26"/>
          <w:szCs w:val="26"/>
          <w:lang w:val="uk-UA"/>
        </w:rPr>
        <w:t>З відразою плює на труп.</w:t>
      </w:r>
    </w:p>
    <w:p w:rsidR="008971FB" w:rsidRPr="000C116C" w:rsidRDefault="008971FB" w:rsidP="00D0297B">
      <w:pPr>
        <w:pStyle w:val="ActionTimeArena"/>
        <w:rPr>
          <w:sz w:val="26"/>
          <w:szCs w:val="26"/>
          <w:lang w:val="uk-UA"/>
        </w:rPr>
      </w:pPr>
      <w:r w:rsidRPr="000C116C">
        <w:rPr>
          <w:sz w:val="26"/>
          <w:szCs w:val="26"/>
          <w:lang w:val="uk-UA"/>
        </w:rPr>
        <w:t xml:space="preserve">Інт. Кімната з темними стінами </w:t>
      </w:r>
    </w:p>
    <w:p w:rsidR="008971FB" w:rsidRPr="000C116C" w:rsidRDefault="008971FB" w:rsidP="00D0297B">
      <w:pPr>
        <w:pStyle w:val="ActionDescription"/>
        <w:rPr>
          <w:sz w:val="26"/>
          <w:szCs w:val="26"/>
          <w:lang w:val="uk-UA"/>
        </w:rPr>
      </w:pPr>
      <w:r w:rsidRPr="000C116C">
        <w:rPr>
          <w:sz w:val="26"/>
          <w:szCs w:val="26"/>
          <w:lang w:val="uk-UA"/>
        </w:rPr>
        <w:t>Машинка рівно ковзає головою й остригає волосся з голови матері.</w:t>
      </w:r>
    </w:p>
    <w:p w:rsidR="008971FB" w:rsidRPr="000C116C" w:rsidRDefault="008971FB" w:rsidP="00D0297B">
      <w:pPr>
        <w:pStyle w:val="ActionDescription"/>
        <w:rPr>
          <w:sz w:val="26"/>
          <w:szCs w:val="26"/>
          <w:lang w:val="uk-UA"/>
        </w:rPr>
      </w:pPr>
      <w:r w:rsidRPr="000C116C">
        <w:rPr>
          <w:sz w:val="26"/>
          <w:szCs w:val="26"/>
          <w:lang w:val="uk-UA"/>
        </w:rPr>
        <w:t>Волосся довгими чорними пасмами падає додолу, звиваючись коло ніг. Сичить-гуде машинка.</w:t>
      </w:r>
    </w:p>
    <w:p w:rsidR="008971FB" w:rsidRPr="000C116C" w:rsidRDefault="008971FB" w:rsidP="00D0297B">
      <w:pPr>
        <w:pStyle w:val="ActionTimeArena"/>
        <w:rPr>
          <w:sz w:val="26"/>
          <w:szCs w:val="26"/>
          <w:lang w:val="uk-UA"/>
        </w:rPr>
      </w:pPr>
      <w:r w:rsidRPr="000C116C">
        <w:rPr>
          <w:sz w:val="26"/>
          <w:szCs w:val="26"/>
          <w:lang w:val="uk-UA"/>
        </w:rPr>
        <w:t>екст.дорога в полі - день</w:t>
      </w:r>
    </w:p>
    <w:p w:rsidR="008971FB" w:rsidRPr="000C116C" w:rsidRDefault="008971FB" w:rsidP="00D0297B">
      <w:pPr>
        <w:pStyle w:val="ActionDescription"/>
        <w:rPr>
          <w:sz w:val="26"/>
          <w:szCs w:val="26"/>
          <w:lang w:val="uk-UA"/>
        </w:rPr>
      </w:pPr>
      <w:r w:rsidRPr="000C116C">
        <w:rPr>
          <w:sz w:val="26"/>
          <w:szCs w:val="26"/>
          <w:lang w:val="uk-UA"/>
        </w:rPr>
        <w:t>Авто тьоті Еми мчить дорогою.</w:t>
      </w:r>
    </w:p>
    <w:p w:rsidR="008971FB" w:rsidRPr="000C116C" w:rsidRDefault="008971FB" w:rsidP="00D0297B">
      <w:pPr>
        <w:pStyle w:val="ActionTimeArena"/>
        <w:rPr>
          <w:sz w:val="26"/>
          <w:szCs w:val="26"/>
          <w:lang w:val="uk-UA"/>
        </w:rPr>
      </w:pPr>
      <w:r w:rsidRPr="000C116C">
        <w:rPr>
          <w:sz w:val="26"/>
          <w:szCs w:val="26"/>
          <w:lang w:val="uk-UA"/>
        </w:rPr>
        <w:t>інт. квартира - кухня - день</w:t>
      </w:r>
    </w:p>
    <w:p w:rsidR="008971FB" w:rsidRPr="000C116C" w:rsidRDefault="008971FB" w:rsidP="00D0297B">
      <w:pPr>
        <w:pStyle w:val="ActionDescription"/>
        <w:rPr>
          <w:sz w:val="26"/>
          <w:szCs w:val="26"/>
          <w:lang w:val="uk-UA"/>
        </w:rPr>
      </w:pPr>
      <w:r w:rsidRPr="000C116C">
        <w:rPr>
          <w:sz w:val="26"/>
          <w:szCs w:val="26"/>
          <w:lang w:val="uk-UA"/>
        </w:rPr>
        <w:t>Здоровий дядько, колишній зек ВОВА(40-45) сидить за столом. Перед ним велика пластикова пляшка пива, бокал з пивом, в'ялена риба, що він від неї відломлює шматки та смакує, періодично зсьорбуючи пивом.</w:t>
      </w:r>
    </w:p>
    <w:p w:rsidR="008971FB" w:rsidRPr="000C116C" w:rsidRDefault="008971FB" w:rsidP="00D0297B">
      <w:pPr>
        <w:pStyle w:val="HeroName"/>
        <w:rPr>
          <w:sz w:val="26"/>
          <w:szCs w:val="26"/>
          <w:lang w:val="uk-UA"/>
        </w:rPr>
      </w:pPr>
      <w:r w:rsidRPr="000C116C">
        <w:rPr>
          <w:sz w:val="26"/>
          <w:szCs w:val="26"/>
          <w:lang w:val="uk-UA"/>
        </w:rPr>
        <w:t>вова</w:t>
      </w:r>
    </w:p>
    <w:p w:rsidR="008971FB" w:rsidRDefault="008971FB" w:rsidP="00D0297B">
      <w:pPr>
        <w:pStyle w:val="HeroReplica"/>
        <w:rPr>
          <w:sz w:val="26"/>
          <w:szCs w:val="26"/>
          <w:lang w:val="uk-UA"/>
        </w:rPr>
      </w:pPr>
      <w:r w:rsidRPr="000C116C">
        <w:rPr>
          <w:sz w:val="26"/>
          <w:szCs w:val="26"/>
          <w:lang w:val="uk-UA"/>
        </w:rPr>
        <w:t>Що то за ципка в нас оселилася?</w:t>
      </w:r>
    </w:p>
    <w:p w:rsidR="008971FB" w:rsidRPr="00E55CB9" w:rsidRDefault="008971FB" w:rsidP="00E55CB9">
      <w:pPr>
        <w:rPr>
          <w:lang w:val="uk-UA"/>
        </w:rPr>
      </w:pPr>
    </w:p>
    <w:p w:rsidR="008971FB" w:rsidRPr="000C116C" w:rsidRDefault="008971FB" w:rsidP="00D0297B">
      <w:pPr>
        <w:pStyle w:val="ActionDescription"/>
        <w:rPr>
          <w:sz w:val="26"/>
          <w:szCs w:val="26"/>
          <w:lang w:val="uk-UA"/>
        </w:rPr>
      </w:pPr>
      <w:r w:rsidRPr="000C116C">
        <w:rPr>
          <w:sz w:val="26"/>
          <w:szCs w:val="26"/>
          <w:lang w:val="uk-UA"/>
        </w:rPr>
        <w:t>Ема, що порається коло стола, готуючи якісь наїдки.</w:t>
      </w:r>
    </w:p>
    <w:p w:rsidR="008971FB" w:rsidRPr="000C116C" w:rsidRDefault="008971FB" w:rsidP="00D0297B">
      <w:pPr>
        <w:pStyle w:val="HeroName"/>
        <w:rPr>
          <w:sz w:val="26"/>
          <w:szCs w:val="26"/>
          <w:lang w:val="uk-UA"/>
        </w:rPr>
      </w:pPr>
      <w:r w:rsidRPr="000C116C">
        <w:rPr>
          <w:sz w:val="26"/>
          <w:szCs w:val="26"/>
          <w:lang w:val="uk-UA"/>
        </w:rPr>
        <w:t>ема</w:t>
      </w:r>
    </w:p>
    <w:p w:rsidR="008971FB" w:rsidRDefault="008971FB" w:rsidP="00D0297B">
      <w:pPr>
        <w:pStyle w:val="HeroReplica"/>
        <w:rPr>
          <w:sz w:val="26"/>
          <w:szCs w:val="26"/>
          <w:lang w:val="uk-UA"/>
        </w:rPr>
      </w:pPr>
      <w:r w:rsidRPr="000C116C">
        <w:rPr>
          <w:sz w:val="26"/>
          <w:szCs w:val="26"/>
          <w:lang w:val="uk-UA"/>
        </w:rPr>
        <w:t>То небога моя. Поки в нас поживе.</w:t>
      </w:r>
    </w:p>
    <w:p w:rsidR="008971FB" w:rsidRPr="00E55CB9" w:rsidRDefault="008971FB" w:rsidP="00E55CB9">
      <w:pPr>
        <w:rPr>
          <w:lang w:val="uk-UA"/>
        </w:rPr>
      </w:pPr>
    </w:p>
    <w:p w:rsidR="008971FB" w:rsidRPr="000C116C" w:rsidRDefault="008971FB" w:rsidP="00D0297B">
      <w:pPr>
        <w:pStyle w:val="ActionDescription"/>
        <w:rPr>
          <w:sz w:val="26"/>
          <w:szCs w:val="26"/>
          <w:lang w:val="uk-UA"/>
        </w:rPr>
      </w:pPr>
      <w:r w:rsidRPr="000C116C">
        <w:rPr>
          <w:sz w:val="26"/>
          <w:szCs w:val="26"/>
          <w:lang w:val="uk-UA"/>
        </w:rPr>
        <w:t>Вова відсьорбує з бокалу.</w:t>
      </w:r>
    </w:p>
    <w:p w:rsidR="008971FB" w:rsidRPr="000C116C" w:rsidRDefault="008971FB" w:rsidP="00D0297B">
      <w:pPr>
        <w:pStyle w:val="HeroName"/>
        <w:rPr>
          <w:sz w:val="26"/>
          <w:szCs w:val="26"/>
          <w:lang w:val="uk-UA"/>
        </w:rPr>
      </w:pPr>
      <w:r w:rsidRPr="000C116C">
        <w:rPr>
          <w:sz w:val="26"/>
          <w:szCs w:val="26"/>
          <w:lang w:val="uk-UA"/>
        </w:rPr>
        <w:t>вова</w:t>
      </w:r>
    </w:p>
    <w:p w:rsidR="008971FB" w:rsidRPr="000C116C" w:rsidRDefault="008971FB" w:rsidP="00D0297B">
      <w:pPr>
        <w:pStyle w:val="HeroReplica"/>
        <w:rPr>
          <w:sz w:val="26"/>
          <w:szCs w:val="26"/>
          <w:lang w:val="uk-UA"/>
        </w:rPr>
      </w:pPr>
      <w:r w:rsidRPr="000C116C">
        <w:rPr>
          <w:sz w:val="26"/>
          <w:szCs w:val="26"/>
          <w:lang w:val="uk-UA"/>
        </w:rPr>
        <w:t>Файна в тебе небога.</w:t>
      </w:r>
    </w:p>
    <w:p w:rsidR="008971FB" w:rsidRPr="000C116C" w:rsidRDefault="008971FB" w:rsidP="00D0297B">
      <w:pPr>
        <w:pStyle w:val="ActionDescription"/>
        <w:rPr>
          <w:sz w:val="26"/>
          <w:szCs w:val="26"/>
          <w:lang w:val="uk-UA"/>
        </w:rPr>
      </w:pPr>
      <w:r w:rsidRPr="000C116C">
        <w:rPr>
          <w:sz w:val="26"/>
          <w:szCs w:val="26"/>
          <w:lang w:val="uk-UA"/>
        </w:rPr>
        <w:t>Ема розвертається до нього всім тілом й тримаючи загрозливо ножа.</w:t>
      </w:r>
    </w:p>
    <w:p w:rsidR="008971FB" w:rsidRPr="000C116C" w:rsidRDefault="008971FB" w:rsidP="00D0297B">
      <w:pPr>
        <w:pStyle w:val="HeroName"/>
        <w:rPr>
          <w:sz w:val="26"/>
          <w:szCs w:val="26"/>
          <w:lang w:val="uk-UA"/>
        </w:rPr>
      </w:pPr>
      <w:r w:rsidRPr="000C116C">
        <w:rPr>
          <w:sz w:val="26"/>
          <w:szCs w:val="26"/>
          <w:lang w:val="uk-UA"/>
        </w:rPr>
        <w:t>ема</w:t>
      </w:r>
    </w:p>
    <w:p w:rsidR="008971FB" w:rsidRDefault="008971FB" w:rsidP="00D0297B">
      <w:pPr>
        <w:pStyle w:val="HeroReplica"/>
        <w:rPr>
          <w:sz w:val="26"/>
          <w:szCs w:val="26"/>
          <w:lang w:val="uk-UA"/>
        </w:rPr>
      </w:pPr>
      <w:r w:rsidRPr="000C116C">
        <w:rPr>
          <w:sz w:val="26"/>
          <w:szCs w:val="26"/>
          <w:lang w:val="uk-UA"/>
        </w:rPr>
        <w:t>Вова, знаєш, за що я строк мотала? От зачепиш її, так опинися там же ж, затямив?</w:t>
      </w:r>
    </w:p>
    <w:p w:rsidR="008971FB" w:rsidRPr="00E55CB9" w:rsidRDefault="008971FB" w:rsidP="00E55CB9">
      <w:pPr>
        <w:rPr>
          <w:lang w:val="uk-UA"/>
        </w:rPr>
      </w:pPr>
    </w:p>
    <w:p w:rsidR="008971FB" w:rsidRPr="000C116C" w:rsidRDefault="008971FB" w:rsidP="00D0297B">
      <w:pPr>
        <w:pStyle w:val="ActionDescription"/>
        <w:rPr>
          <w:sz w:val="26"/>
          <w:szCs w:val="26"/>
          <w:lang w:val="uk-UA"/>
        </w:rPr>
      </w:pPr>
      <w:r w:rsidRPr="000C116C">
        <w:rPr>
          <w:sz w:val="26"/>
          <w:szCs w:val="26"/>
          <w:lang w:val="uk-UA"/>
        </w:rPr>
        <w:t>Вова кладе шматок на стіл, обтирає руки дивлячись додолу, потім примирливо посміхається.</w:t>
      </w:r>
    </w:p>
    <w:p w:rsidR="008971FB" w:rsidRPr="000C116C" w:rsidRDefault="008971FB" w:rsidP="00D0297B">
      <w:pPr>
        <w:pStyle w:val="HeroName"/>
        <w:rPr>
          <w:sz w:val="26"/>
          <w:szCs w:val="26"/>
          <w:lang w:val="uk-UA"/>
        </w:rPr>
      </w:pPr>
      <w:r w:rsidRPr="000C116C">
        <w:rPr>
          <w:sz w:val="26"/>
          <w:szCs w:val="26"/>
          <w:lang w:val="uk-UA"/>
        </w:rPr>
        <w:t>вова</w:t>
      </w:r>
    </w:p>
    <w:p w:rsidR="008971FB" w:rsidRDefault="008971FB" w:rsidP="00D0297B">
      <w:pPr>
        <w:pStyle w:val="HeroReplica"/>
        <w:rPr>
          <w:sz w:val="26"/>
          <w:szCs w:val="26"/>
          <w:lang w:val="uk-UA"/>
        </w:rPr>
      </w:pPr>
      <w:r w:rsidRPr="000C116C">
        <w:rPr>
          <w:sz w:val="26"/>
          <w:szCs w:val="26"/>
          <w:lang w:val="uk-UA"/>
        </w:rPr>
        <w:t>Та всьо понятно, шо я, не понімаючий чи що?</w:t>
      </w:r>
    </w:p>
    <w:p w:rsidR="008971FB" w:rsidRPr="00E55CB9" w:rsidRDefault="008971FB" w:rsidP="00E55CB9">
      <w:pPr>
        <w:rPr>
          <w:lang w:val="uk-UA"/>
        </w:rPr>
      </w:pPr>
    </w:p>
    <w:p w:rsidR="008971FB" w:rsidRPr="000C116C" w:rsidRDefault="008971FB" w:rsidP="00D0297B">
      <w:pPr>
        <w:pStyle w:val="ActionDescription"/>
        <w:rPr>
          <w:sz w:val="26"/>
          <w:szCs w:val="26"/>
          <w:lang w:val="uk-UA"/>
        </w:rPr>
      </w:pPr>
      <w:r w:rsidRPr="000C116C">
        <w:rPr>
          <w:sz w:val="26"/>
          <w:szCs w:val="26"/>
          <w:lang w:val="uk-UA"/>
        </w:rPr>
        <w:t>Ема підходить до нього впритул й схилившись</w:t>
      </w:r>
    </w:p>
    <w:p w:rsidR="008971FB" w:rsidRPr="000C116C" w:rsidRDefault="008971FB" w:rsidP="00D0297B">
      <w:pPr>
        <w:pStyle w:val="HeroName"/>
        <w:rPr>
          <w:sz w:val="26"/>
          <w:szCs w:val="26"/>
          <w:lang w:val="uk-UA"/>
        </w:rPr>
      </w:pPr>
      <w:r w:rsidRPr="000C116C">
        <w:rPr>
          <w:sz w:val="26"/>
          <w:szCs w:val="26"/>
          <w:lang w:val="uk-UA"/>
        </w:rPr>
        <w:t>ема</w:t>
      </w:r>
    </w:p>
    <w:p w:rsidR="008971FB" w:rsidRPr="000C116C" w:rsidRDefault="008971FB" w:rsidP="00D0297B">
      <w:pPr>
        <w:pStyle w:val="HeroRemarka"/>
        <w:rPr>
          <w:sz w:val="26"/>
          <w:szCs w:val="26"/>
          <w:lang w:val="uk-UA"/>
        </w:rPr>
      </w:pPr>
      <w:r w:rsidRPr="000C116C">
        <w:rPr>
          <w:sz w:val="26"/>
          <w:szCs w:val="26"/>
          <w:lang w:val="uk-UA"/>
        </w:rPr>
        <w:t>(пошепки)</w:t>
      </w:r>
    </w:p>
    <w:p w:rsidR="008971FB" w:rsidRDefault="008971FB" w:rsidP="00D0297B">
      <w:pPr>
        <w:pStyle w:val="HeroReplica"/>
        <w:rPr>
          <w:sz w:val="26"/>
          <w:szCs w:val="26"/>
          <w:lang w:val="uk-UA"/>
        </w:rPr>
      </w:pPr>
      <w:r w:rsidRPr="000C116C">
        <w:rPr>
          <w:sz w:val="26"/>
          <w:szCs w:val="26"/>
          <w:lang w:val="uk-UA"/>
        </w:rPr>
        <w:t>В неї хата в селі… смикаєш шо до чого?</w:t>
      </w:r>
    </w:p>
    <w:p w:rsidR="008971FB" w:rsidRPr="00E55CB9" w:rsidRDefault="008971FB" w:rsidP="00E55CB9">
      <w:pPr>
        <w:rPr>
          <w:lang w:val="uk-UA"/>
        </w:rPr>
      </w:pPr>
    </w:p>
    <w:p w:rsidR="008971FB" w:rsidRPr="000C116C" w:rsidRDefault="008971FB" w:rsidP="00D0297B">
      <w:pPr>
        <w:pStyle w:val="ActionDescription"/>
        <w:rPr>
          <w:sz w:val="26"/>
          <w:szCs w:val="26"/>
          <w:lang w:val="uk-UA"/>
        </w:rPr>
      </w:pPr>
      <w:r w:rsidRPr="000C116C">
        <w:rPr>
          <w:sz w:val="26"/>
          <w:szCs w:val="26"/>
          <w:lang w:val="uk-UA"/>
        </w:rPr>
        <w:t>Вова розпливається в приязній посмішці й махає вказівним пальцем.</w:t>
      </w:r>
    </w:p>
    <w:p w:rsidR="008971FB" w:rsidRPr="000C116C" w:rsidRDefault="008971FB" w:rsidP="00D0297B">
      <w:pPr>
        <w:pStyle w:val="HeroName"/>
        <w:rPr>
          <w:sz w:val="26"/>
          <w:szCs w:val="26"/>
          <w:lang w:val="uk-UA"/>
        </w:rPr>
      </w:pPr>
      <w:r w:rsidRPr="000C116C">
        <w:rPr>
          <w:sz w:val="26"/>
          <w:szCs w:val="26"/>
          <w:lang w:val="uk-UA"/>
        </w:rPr>
        <w:t>вова</w:t>
      </w:r>
    </w:p>
    <w:p w:rsidR="008971FB" w:rsidRPr="000C116C" w:rsidRDefault="008971FB" w:rsidP="00D0297B">
      <w:pPr>
        <w:pStyle w:val="HeroReplica"/>
        <w:rPr>
          <w:sz w:val="26"/>
          <w:szCs w:val="26"/>
          <w:lang w:val="uk-UA"/>
        </w:rPr>
      </w:pPr>
      <w:r w:rsidRPr="000C116C">
        <w:rPr>
          <w:sz w:val="26"/>
          <w:szCs w:val="26"/>
          <w:lang w:val="uk-UA"/>
        </w:rPr>
        <w:t>Ай, молодець.</w:t>
      </w:r>
    </w:p>
    <w:p w:rsidR="008971FB" w:rsidRPr="000C116C" w:rsidRDefault="008971FB" w:rsidP="00D0297B">
      <w:pPr>
        <w:rPr>
          <w:sz w:val="26"/>
          <w:szCs w:val="26"/>
          <w:lang w:val="uk-UA"/>
        </w:rPr>
      </w:pPr>
    </w:p>
    <w:p w:rsidR="008971FB" w:rsidRPr="000C116C" w:rsidRDefault="008971FB" w:rsidP="00D0297B">
      <w:pPr>
        <w:pStyle w:val="ActionTimeArena"/>
        <w:rPr>
          <w:sz w:val="26"/>
          <w:szCs w:val="26"/>
          <w:lang w:val="uk-UA"/>
        </w:rPr>
      </w:pPr>
      <w:r w:rsidRPr="000C116C">
        <w:rPr>
          <w:sz w:val="26"/>
          <w:szCs w:val="26"/>
          <w:lang w:val="uk-UA"/>
        </w:rPr>
        <w:t>інт. квартира - коридор</w:t>
      </w:r>
    </w:p>
    <w:p w:rsidR="008971FB" w:rsidRPr="000C116C" w:rsidRDefault="008971FB" w:rsidP="00D0297B">
      <w:pPr>
        <w:pStyle w:val="ActionDescription"/>
        <w:rPr>
          <w:sz w:val="26"/>
          <w:szCs w:val="26"/>
          <w:lang w:val="uk-UA"/>
        </w:rPr>
      </w:pPr>
      <w:r w:rsidRPr="000C116C">
        <w:rPr>
          <w:sz w:val="26"/>
          <w:szCs w:val="26"/>
          <w:lang w:val="uk-UA"/>
        </w:rPr>
        <w:t xml:space="preserve">В коридорі, поміж іншого, коло входу стоїть табуретка (чи пуф, чи щось подібне). З сусідньої кімнати долинає приглушена музика. Чутно, як встромлюється ключ в замок та вхідних дверей. </w:t>
      </w:r>
    </w:p>
    <w:p w:rsidR="008971FB" w:rsidRPr="000C116C" w:rsidRDefault="008971FB" w:rsidP="00D0297B">
      <w:pPr>
        <w:pStyle w:val="ActionDescription"/>
        <w:rPr>
          <w:sz w:val="26"/>
          <w:szCs w:val="26"/>
          <w:lang w:val="uk-UA"/>
        </w:rPr>
      </w:pPr>
      <w:r w:rsidRPr="000C116C">
        <w:rPr>
          <w:sz w:val="26"/>
          <w:szCs w:val="26"/>
          <w:lang w:val="uk-UA"/>
        </w:rPr>
        <w:t>Двері відчиняються й до квартири входить Ема, зачиняє двері ключем й прислуховується. Тут стає чутно, що крізь музику, з кімнати тонкий дівочий долинає зойк, що переходить в крик та плач. Й за ним якесь чоловіче бубоніння.</w:t>
      </w:r>
    </w:p>
    <w:p w:rsidR="008971FB" w:rsidRPr="000C116C" w:rsidRDefault="008971FB" w:rsidP="00D0297B">
      <w:pPr>
        <w:pStyle w:val="ActionDescription"/>
        <w:rPr>
          <w:sz w:val="26"/>
          <w:szCs w:val="26"/>
          <w:lang w:val="uk-UA"/>
        </w:rPr>
      </w:pPr>
      <w:r w:rsidRPr="000C116C">
        <w:rPr>
          <w:sz w:val="26"/>
          <w:szCs w:val="26"/>
          <w:lang w:val="uk-UA"/>
        </w:rPr>
        <w:t>Ема тихо й акуратно бере табуретку й навшпиньках простує до кімнати.</w:t>
      </w:r>
    </w:p>
    <w:p w:rsidR="008971FB" w:rsidRPr="000C116C" w:rsidRDefault="008971FB" w:rsidP="00D0297B">
      <w:pPr>
        <w:pStyle w:val="ActionTimeArena"/>
        <w:rPr>
          <w:sz w:val="26"/>
          <w:szCs w:val="26"/>
          <w:lang w:val="uk-UA"/>
        </w:rPr>
      </w:pPr>
      <w:r w:rsidRPr="000C116C">
        <w:rPr>
          <w:sz w:val="26"/>
          <w:szCs w:val="26"/>
          <w:lang w:val="uk-UA"/>
        </w:rPr>
        <w:t>Інт. Кімната в квартирі - день</w:t>
      </w:r>
    </w:p>
    <w:p w:rsidR="008971FB" w:rsidRPr="000C116C" w:rsidRDefault="008971FB" w:rsidP="00D0297B">
      <w:pPr>
        <w:pStyle w:val="ActionDescription"/>
        <w:rPr>
          <w:sz w:val="26"/>
          <w:szCs w:val="26"/>
          <w:lang w:val="uk-UA"/>
        </w:rPr>
      </w:pPr>
      <w:r w:rsidRPr="000C116C">
        <w:rPr>
          <w:sz w:val="26"/>
          <w:szCs w:val="26"/>
          <w:lang w:val="uk-UA"/>
        </w:rPr>
        <w:t>Сонце заливає кімнату. Вова стоїть посеред кімнати й вийнявши ремінь з штанів, складає його вдвоє, та намотуючи край на руку</w:t>
      </w:r>
    </w:p>
    <w:p w:rsidR="008971FB" w:rsidRPr="000C116C" w:rsidRDefault="008971FB" w:rsidP="00D0297B">
      <w:pPr>
        <w:pStyle w:val="HeroName"/>
        <w:rPr>
          <w:sz w:val="26"/>
          <w:szCs w:val="26"/>
          <w:lang w:val="uk-UA"/>
        </w:rPr>
      </w:pPr>
      <w:r w:rsidRPr="000C116C">
        <w:rPr>
          <w:sz w:val="26"/>
          <w:szCs w:val="26"/>
          <w:lang w:val="uk-UA"/>
        </w:rPr>
        <w:t>вова</w:t>
      </w:r>
    </w:p>
    <w:p w:rsidR="008971FB" w:rsidRDefault="008971FB" w:rsidP="00D0297B">
      <w:pPr>
        <w:pStyle w:val="HeroReplica"/>
        <w:rPr>
          <w:sz w:val="26"/>
          <w:szCs w:val="26"/>
          <w:lang w:val="uk-UA"/>
        </w:rPr>
      </w:pPr>
      <w:r w:rsidRPr="000C116C">
        <w:rPr>
          <w:sz w:val="26"/>
          <w:szCs w:val="26"/>
          <w:lang w:val="uk-UA"/>
        </w:rPr>
        <w:t>Візжи не візжи, ніхто на те не зважить. Бо це місто, дєтка, ту всьо всім пофік.</w:t>
      </w:r>
    </w:p>
    <w:p w:rsidR="008971FB" w:rsidRPr="00E55CB9" w:rsidRDefault="008971FB" w:rsidP="00E55CB9">
      <w:pPr>
        <w:rPr>
          <w:lang w:val="uk-UA"/>
        </w:rPr>
      </w:pPr>
    </w:p>
    <w:p w:rsidR="008971FB" w:rsidRPr="000C116C" w:rsidRDefault="008971FB" w:rsidP="00D0297B">
      <w:pPr>
        <w:pStyle w:val="ActionDescription"/>
        <w:rPr>
          <w:sz w:val="26"/>
          <w:szCs w:val="26"/>
          <w:lang w:val="uk-UA"/>
        </w:rPr>
      </w:pPr>
      <w:r w:rsidRPr="000C116C">
        <w:rPr>
          <w:sz w:val="26"/>
          <w:szCs w:val="26"/>
          <w:lang w:val="uk-UA"/>
        </w:rPr>
        <w:t xml:space="preserve">Вова обходить збоку та схиляється над ліжком, що стоїть посеред кімнати, якраз перед ним й не дивлячись, б'є під нього ременем. </w:t>
      </w:r>
    </w:p>
    <w:p w:rsidR="008971FB" w:rsidRPr="000C116C" w:rsidRDefault="008971FB" w:rsidP="00D0297B">
      <w:pPr>
        <w:pStyle w:val="ActionDescription"/>
        <w:rPr>
          <w:sz w:val="26"/>
          <w:szCs w:val="26"/>
          <w:lang w:val="uk-UA"/>
        </w:rPr>
      </w:pPr>
      <w:r w:rsidRPr="000C116C">
        <w:rPr>
          <w:sz w:val="26"/>
          <w:szCs w:val="26"/>
          <w:lang w:val="uk-UA"/>
        </w:rPr>
        <w:t>Чутно зойк-скрик та з іншої сторони ліжка швидко показується край принадної дівочої ніжки, що якраз від ременя тікає, та швидко ховається під ліжко знову.</w:t>
      </w:r>
    </w:p>
    <w:p w:rsidR="008971FB" w:rsidRPr="000C116C" w:rsidRDefault="008971FB" w:rsidP="00D0297B">
      <w:pPr>
        <w:pStyle w:val="ActionDescription"/>
        <w:rPr>
          <w:sz w:val="26"/>
          <w:szCs w:val="26"/>
          <w:lang w:val="uk-UA"/>
        </w:rPr>
      </w:pPr>
      <w:r w:rsidRPr="000C116C">
        <w:rPr>
          <w:sz w:val="26"/>
          <w:szCs w:val="26"/>
          <w:lang w:val="uk-UA"/>
        </w:rPr>
        <w:t xml:space="preserve">Вова підводиться. Всміхається. </w:t>
      </w:r>
    </w:p>
    <w:p w:rsidR="008971FB" w:rsidRPr="000C116C" w:rsidRDefault="008971FB" w:rsidP="00D0297B">
      <w:pPr>
        <w:pStyle w:val="HeroName"/>
        <w:rPr>
          <w:sz w:val="26"/>
          <w:szCs w:val="26"/>
          <w:lang w:val="uk-UA"/>
        </w:rPr>
      </w:pPr>
      <w:r w:rsidRPr="000C116C">
        <w:rPr>
          <w:sz w:val="26"/>
          <w:szCs w:val="26"/>
          <w:lang w:val="uk-UA"/>
        </w:rPr>
        <w:t>вова</w:t>
      </w:r>
    </w:p>
    <w:p w:rsidR="008971FB" w:rsidRDefault="008971FB" w:rsidP="00D0297B">
      <w:pPr>
        <w:pStyle w:val="HeroReplica"/>
        <w:rPr>
          <w:sz w:val="26"/>
          <w:szCs w:val="26"/>
          <w:lang w:val="uk-UA"/>
        </w:rPr>
      </w:pPr>
      <w:r w:rsidRPr="000C116C">
        <w:rPr>
          <w:sz w:val="26"/>
          <w:szCs w:val="26"/>
          <w:lang w:val="uk-UA"/>
        </w:rPr>
        <w:t>То я дивлюся, ти любиш погратися. Зараз пограємось.</w:t>
      </w:r>
    </w:p>
    <w:p w:rsidR="008971FB" w:rsidRPr="00E55CB9" w:rsidRDefault="008971FB" w:rsidP="00E55CB9">
      <w:pPr>
        <w:rPr>
          <w:lang w:val="uk-UA"/>
        </w:rPr>
      </w:pPr>
    </w:p>
    <w:p w:rsidR="008971FB" w:rsidRPr="000C116C" w:rsidRDefault="008971FB" w:rsidP="00D0297B">
      <w:pPr>
        <w:pStyle w:val="ActionDescription"/>
        <w:rPr>
          <w:sz w:val="26"/>
          <w:szCs w:val="26"/>
          <w:lang w:val="uk-UA"/>
        </w:rPr>
      </w:pPr>
      <w:r w:rsidRPr="000C116C">
        <w:rPr>
          <w:sz w:val="26"/>
          <w:szCs w:val="26"/>
          <w:lang w:val="uk-UA"/>
        </w:rPr>
        <w:t>Вова кидається на ліжко, обличчям до протилежної сторони й зазирає під нього.</w:t>
      </w:r>
    </w:p>
    <w:p w:rsidR="008971FB" w:rsidRPr="000C116C" w:rsidRDefault="008971FB" w:rsidP="00D0297B">
      <w:pPr>
        <w:pStyle w:val="ActionDescription"/>
        <w:rPr>
          <w:sz w:val="26"/>
          <w:szCs w:val="26"/>
          <w:lang w:val="uk-UA"/>
        </w:rPr>
      </w:pPr>
      <w:r w:rsidRPr="000C116C">
        <w:rPr>
          <w:sz w:val="26"/>
          <w:szCs w:val="26"/>
          <w:lang w:val="uk-UA"/>
        </w:rPr>
        <w:t>Широко всміхнене та охоплене жагою лице Вови зазирає під ліжко.</w:t>
      </w:r>
    </w:p>
    <w:p w:rsidR="008971FB" w:rsidRPr="000C116C" w:rsidRDefault="008971FB" w:rsidP="00D0297B">
      <w:pPr>
        <w:pStyle w:val="HeroName"/>
        <w:rPr>
          <w:sz w:val="26"/>
          <w:szCs w:val="26"/>
          <w:lang w:val="uk-UA"/>
        </w:rPr>
      </w:pPr>
      <w:r w:rsidRPr="000C116C">
        <w:rPr>
          <w:sz w:val="26"/>
          <w:szCs w:val="26"/>
          <w:lang w:val="uk-UA"/>
        </w:rPr>
        <w:t>вова</w:t>
      </w:r>
    </w:p>
    <w:p w:rsidR="008971FB" w:rsidRDefault="008971FB" w:rsidP="00D0297B">
      <w:pPr>
        <w:pStyle w:val="HeroReplica"/>
        <w:rPr>
          <w:sz w:val="26"/>
          <w:szCs w:val="26"/>
          <w:lang w:val="uk-UA"/>
        </w:rPr>
      </w:pPr>
      <w:r w:rsidRPr="000C116C">
        <w:rPr>
          <w:sz w:val="26"/>
          <w:szCs w:val="26"/>
          <w:lang w:val="uk-UA"/>
        </w:rPr>
        <w:t xml:space="preserve">Ну чё ти дєтка. Не сци, бандіт рєбьонка не обідіт. Зуб даю, тобі понравітся. </w:t>
      </w:r>
    </w:p>
    <w:p w:rsidR="008971FB" w:rsidRPr="00E55CB9" w:rsidRDefault="008971FB" w:rsidP="00E55CB9">
      <w:pPr>
        <w:rPr>
          <w:lang w:val="uk-UA"/>
        </w:rPr>
      </w:pPr>
    </w:p>
    <w:p w:rsidR="008971FB" w:rsidRPr="000C116C" w:rsidRDefault="008971FB" w:rsidP="00D0297B">
      <w:pPr>
        <w:pStyle w:val="ActionDescription"/>
        <w:rPr>
          <w:sz w:val="26"/>
          <w:szCs w:val="26"/>
          <w:lang w:val="uk-UA"/>
        </w:rPr>
      </w:pPr>
      <w:r w:rsidRPr="000C116C">
        <w:rPr>
          <w:sz w:val="26"/>
          <w:szCs w:val="26"/>
          <w:lang w:val="uk-UA"/>
        </w:rPr>
        <w:t>Вова підіймає голову та привстає на ліжку, падає вздовж нього й починає робити характерні рухи й видавати характерні звуки.</w:t>
      </w:r>
    </w:p>
    <w:p w:rsidR="008971FB" w:rsidRPr="000C116C" w:rsidRDefault="008971FB" w:rsidP="00D0297B">
      <w:pPr>
        <w:pStyle w:val="HeroName"/>
        <w:rPr>
          <w:sz w:val="26"/>
          <w:szCs w:val="26"/>
          <w:lang w:val="uk-UA"/>
        </w:rPr>
      </w:pPr>
      <w:r w:rsidRPr="000C116C">
        <w:rPr>
          <w:sz w:val="26"/>
          <w:szCs w:val="26"/>
          <w:lang w:val="uk-UA"/>
        </w:rPr>
        <w:t>вова</w:t>
      </w:r>
    </w:p>
    <w:p w:rsidR="008971FB" w:rsidRDefault="008971FB" w:rsidP="00D0297B">
      <w:pPr>
        <w:pStyle w:val="HeroReplica"/>
        <w:rPr>
          <w:sz w:val="26"/>
          <w:szCs w:val="26"/>
          <w:lang w:val="uk-UA"/>
        </w:rPr>
      </w:pPr>
      <w:r w:rsidRPr="000C116C">
        <w:rPr>
          <w:sz w:val="26"/>
          <w:szCs w:val="26"/>
          <w:lang w:val="uk-UA"/>
        </w:rPr>
        <w:t>О-о-о… ти мене збуджуєш ципа. Вилазь, погойдаємося.</w:t>
      </w:r>
    </w:p>
    <w:p w:rsidR="008971FB" w:rsidRPr="00E55CB9" w:rsidRDefault="008971FB" w:rsidP="00E55CB9">
      <w:pPr>
        <w:rPr>
          <w:lang w:val="uk-UA"/>
        </w:rPr>
      </w:pPr>
    </w:p>
    <w:p w:rsidR="008971FB" w:rsidRPr="000C116C" w:rsidRDefault="008971FB" w:rsidP="00D0297B">
      <w:pPr>
        <w:pStyle w:val="ActionDescription"/>
        <w:rPr>
          <w:sz w:val="26"/>
          <w:szCs w:val="26"/>
          <w:lang w:val="uk-UA"/>
        </w:rPr>
      </w:pPr>
      <w:r w:rsidRPr="000C116C">
        <w:rPr>
          <w:sz w:val="26"/>
          <w:szCs w:val="26"/>
          <w:lang w:val="uk-UA"/>
        </w:rPr>
        <w:t>Вова припиняє рухатися та прислуховується. Потім встає з ліжка та взявши ремінь за обидва кінці голосно ляпає їм та</w:t>
      </w:r>
    </w:p>
    <w:p w:rsidR="008971FB" w:rsidRPr="000C116C" w:rsidRDefault="008971FB" w:rsidP="00D0297B">
      <w:pPr>
        <w:pStyle w:val="HeroName"/>
        <w:rPr>
          <w:sz w:val="26"/>
          <w:szCs w:val="26"/>
          <w:lang w:val="uk-UA"/>
        </w:rPr>
      </w:pPr>
      <w:r w:rsidRPr="000C116C">
        <w:rPr>
          <w:sz w:val="26"/>
          <w:szCs w:val="26"/>
          <w:lang w:val="uk-UA"/>
        </w:rPr>
        <w:t>вова</w:t>
      </w:r>
    </w:p>
    <w:p w:rsidR="008971FB" w:rsidRPr="000C116C" w:rsidRDefault="008971FB" w:rsidP="00D0297B">
      <w:pPr>
        <w:pStyle w:val="HeroRemarka"/>
        <w:rPr>
          <w:sz w:val="26"/>
          <w:szCs w:val="26"/>
          <w:lang w:val="uk-UA"/>
        </w:rPr>
      </w:pPr>
      <w:r w:rsidRPr="000C116C">
        <w:rPr>
          <w:sz w:val="26"/>
          <w:szCs w:val="26"/>
          <w:lang w:val="uk-UA"/>
        </w:rPr>
        <w:t>(роздратовано)</w:t>
      </w:r>
    </w:p>
    <w:p w:rsidR="008971FB" w:rsidRDefault="008971FB" w:rsidP="00D0297B">
      <w:pPr>
        <w:pStyle w:val="HeroReplica"/>
        <w:rPr>
          <w:sz w:val="26"/>
          <w:szCs w:val="26"/>
          <w:lang w:val="uk-UA"/>
        </w:rPr>
      </w:pPr>
      <w:r w:rsidRPr="000C116C">
        <w:rPr>
          <w:sz w:val="26"/>
          <w:szCs w:val="26"/>
          <w:lang w:val="uk-UA"/>
        </w:rPr>
        <w:t>Ну все, ігри закінчились, вилазь, не зли мене, а то гірше буде.</w:t>
      </w:r>
    </w:p>
    <w:p w:rsidR="008971FB" w:rsidRPr="00E55CB9" w:rsidRDefault="008971FB" w:rsidP="00E55CB9">
      <w:pPr>
        <w:rPr>
          <w:lang w:val="uk-UA"/>
        </w:rPr>
      </w:pPr>
    </w:p>
    <w:p w:rsidR="008971FB" w:rsidRPr="000C116C" w:rsidRDefault="008971FB" w:rsidP="00D0297B">
      <w:pPr>
        <w:rPr>
          <w:sz w:val="26"/>
          <w:szCs w:val="26"/>
          <w:lang w:val="uk-UA"/>
        </w:rPr>
      </w:pPr>
      <w:r w:rsidRPr="000C116C">
        <w:rPr>
          <w:sz w:val="26"/>
          <w:szCs w:val="26"/>
          <w:lang w:val="uk-UA"/>
        </w:rPr>
        <w:t>Він знову схиляється над ліжком й запускає туди ремінь. Чути зойк та скрик. Він підводиться, та присівши, бере ліжко й встигає трохи підняти його</w:t>
      </w:r>
    </w:p>
    <w:p w:rsidR="008971FB" w:rsidRPr="000C116C" w:rsidRDefault="008971FB" w:rsidP="00D0297B">
      <w:pPr>
        <w:pStyle w:val="ActionDescription"/>
        <w:rPr>
          <w:sz w:val="26"/>
          <w:szCs w:val="26"/>
          <w:lang w:val="uk-UA"/>
        </w:rPr>
      </w:pPr>
      <w:r w:rsidRPr="000C116C">
        <w:rPr>
          <w:sz w:val="26"/>
          <w:szCs w:val="26"/>
          <w:lang w:val="uk-UA"/>
        </w:rPr>
        <w:t xml:space="preserve">В цей момент відчиняються двері, в кімнату влітає Ема й щодуху жбурляє табуреткою в Вову. </w:t>
      </w:r>
    </w:p>
    <w:p w:rsidR="008971FB" w:rsidRPr="000C116C" w:rsidRDefault="008971FB" w:rsidP="00D0297B">
      <w:pPr>
        <w:pStyle w:val="ActionDescription"/>
        <w:rPr>
          <w:sz w:val="26"/>
          <w:szCs w:val="26"/>
          <w:lang w:val="uk-UA"/>
        </w:rPr>
      </w:pPr>
      <w:r w:rsidRPr="000C116C">
        <w:rPr>
          <w:sz w:val="26"/>
          <w:szCs w:val="26"/>
          <w:lang w:val="uk-UA"/>
        </w:rPr>
        <w:t>Табуретка влучає Вові якраз в тім'ячко. Той впускає ліжко, яке гепається, Лілія якраз починає вижати, Вова випрямляється, стоїть деякий час, потім розвертається й йде загрозливо на Ему.</w:t>
      </w:r>
    </w:p>
    <w:p w:rsidR="008971FB" w:rsidRPr="000C116C" w:rsidRDefault="008971FB" w:rsidP="00D0297B">
      <w:pPr>
        <w:pStyle w:val="ActionDescription"/>
        <w:rPr>
          <w:sz w:val="26"/>
          <w:szCs w:val="26"/>
          <w:lang w:val="uk-UA"/>
        </w:rPr>
      </w:pPr>
      <w:r w:rsidRPr="000C116C">
        <w:rPr>
          <w:sz w:val="26"/>
          <w:szCs w:val="26"/>
          <w:lang w:val="uk-UA"/>
        </w:rPr>
        <w:t>Ема кидається на насуваючогося Вову й збивши його з ніг своїм тілом валиться на нього та притискає його до підлоги.</w:t>
      </w:r>
    </w:p>
    <w:p w:rsidR="008971FB" w:rsidRPr="000C116C" w:rsidRDefault="008971FB" w:rsidP="00D0297B">
      <w:pPr>
        <w:pStyle w:val="HeroName"/>
        <w:rPr>
          <w:sz w:val="26"/>
          <w:szCs w:val="26"/>
          <w:lang w:val="uk-UA"/>
        </w:rPr>
      </w:pPr>
      <w:r w:rsidRPr="000C116C">
        <w:rPr>
          <w:sz w:val="26"/>
          <w:szCs w:val="26"/>
          <w:lang w:val="uk-UA"/>
        </w:rPr>
        <w:t>ема</w:t>
      </w:r>
    </w:p>
    <w:p w:rsidR="008971FB" w:rsidRDefault="008971FB" w:rsidP="00D0297B">
      <w:pPr>
        <w:pStyle w:val="HeroReplica"/>
        <w:rPr>
          <w:sz w:val="26"/>
          <w:szCs w:val="26"/>
          <w:lang w:val="uk-UA"/>
        </w:rPr>
      </w:pPr>
      <w:r w:rsidRPr="000C116C">
        <w:rPr>
          <w:sz w:val="26"/>
          <w:szCs w:val="26"/>
          <w:lang w:val="uk-UA"/>
        </w:rPr>
        <w:t>Годі вже вижати. Тікай звідси. Тікай хутчіш.</w:t>
      </w:r>
    </w:p>
    <w:p w:rsidR="008971FB" w:rsidRPr="00E55CB9" w:rsidRDefault="008971FB" w:rsidP="00E55CB9">
      <w:pPr>
        <w:rPr>
          <w:lang w:val="uk-UA"/>
        </w:rPr>
      </w:pPr>
    </w:p>
    <w:p w:rsidR="008971FB" w:rsidRPr="000C116C" w:rsidRDefault="008971FB" w:rsidP="00D0297B">
      <w:pPr>
        <w:pStyle w:val="ActionDescription"/>
        <w:rPr>
          <w:sz w:val="26"/>
          <w:szCs w:val="26"/>
          <w:lang w:val="uk-UA"/>
        </w:rPr>
      </w:pPr>
      <w:r w:rsidRPr="000C116C">
        <w:rPr>
          <w:sz w:val="26"/>
          <w:szCs w:val="26"/>
          <w:lang w:val="uk-UA"/>
        </w:rPr>
        <w:t xml:space="preserve">При цьому, кожну фразу вона супроводжує ударом свого лобу по обличчю Вови. </w:t>
      </w:r>
    </w:p>
    <w:p w:rsidR="008971FB" w:rsidRPr="000C116C" w:rsidRDefault="008971FB" w:rsidP="00D0297B">
      <w:pPr>
        <w:pStyle w:val="ActionTimeArena"/>
        <w:rPr>
          <w:sz w:val="26"/>
          <w:szCs w:val="26"/>
          <w:lang w:val="uk-UA"/>
        </w:rPr>
      </w:pPr>
      <w:r w:rsidRPr="000C116C">
        <w:rPr>
          <w:sz w:val="26"/>
          <w:szCs w:val="26"/>
          <w:lang w:val="uk-UA"/>
        </w:rPr>
        <w:t>екст. залізна дорога</w:t>
      </w:r>
    </w:p>
    <w:p w:rsidR="008971FB" w:rsidRPr="000C116C" w:rsidRDefault="008971FB" w:rsidP="00D0297B">
      <w:pPr>
        <w:pStyle w:val="ActionDescription"/>
        <w:rPr>
          <w:sz w:val="26"/>
          <w:szCs w:val="26"/>
          <w:lang w:val="uk-UA"/>
        </w:rPr>
      </w:pPr>
      <w:r w:rsidRPr="000C116C">
        <w:rPr>
          <w:sz w:val="26"/>
          <w:szCs w:val="26"/>
          <w:lang w:val="uk-UA"/>
        </w:rPr>
        <w:t>Поїзд цокотить по рейкам, тікаючи вдалечінь.</w:t>
      </w:r>
    </w:p>
    <w:p w:rsidR="008971FB" w:rsidRPr="000C116C" w:rsidRDefault="008971FB" w:rsidP="00D0297B">
      <w:pPr>
        <w:pStyle w:val="ActionTimeArena"/>
        <w:rPr>
          <w:sz w:val="26"/>
          <w:szCs w:val="26"/>
          <w:lang w:val="uk-UA"/>
        </w:rPr>
      </w:pPr>
      <w:r w:rsidRPr="000C116C">
        <w:rPr>
          <w:sz w:val="26"/>
          <w:szCs w:val="26"/>
          <w:lang w:val="uk-UA"/>
        </w:rPr>
        <w:t>Екст. Лавка коло підїзду - день</w:t>
      </w:r>
    </w:p>
    <w:p w:rsidR="008971FB" w:rsidRPr="000C116C" w:rsidRDefault="008971FB" w:rsidP="00D0297B">
      <w:pPr>
        <w:pStyle w:val="ActionDescription"/>
        <w:rPr>
          <w:sz w:val="26"/>
          <w:szCs w:val="26"/>
          <w:lang w:val="uk-UA"/>
        </w:rPr>
      </w:pPr>
      <w:r w:rsidRPr="000C116C">
        <w:rPr>
          <w:sz w:val="26"/>
          <w:szCs w:val="26"/>
          <w:lang w:val="uk-UA"/>
        </w:rPr>
        <w:t>На лавці БАБУСІ сидять та лузають насіння.</w:t>
      </w:r>
    </w:p>
    <w:p w:rsidR="008971FB" w:rsidRPr="000C116C" w:rsidRDefault="008971FB" w:rsidP="00D0297B">
      <w:pPr>
        <w:pStyle w:val="ActionDescription"/>
        <w:rPr>
          <w:sz w:val="26"/>
          <w:szCs w:val="26"/>
          <w:lang w:val="uk-UA"/>
        </w:rPr>
      </w:pPr>
      <w:r w:rsidRPr="000C116C">
        <w:rPr>
          <w:sz w:val="26"/>
          <w:szCs w:val="26"/>
          <w:lang w:val="uk-UA"/>
        </w:rPr>
        <w:t>Від під'їзду повз них проходить спираючись на палицю та з сіткою в іншій руці, зморена та пригнічена бабуся Лілії.</w:t>
      </w:r>
    </w:p>
    <w:p w:rsidR="008971FB" w:rsidRPr="000C116C" w:rsidRDefault="008971FB" w:rsidP="00D0297B">
      <w:pPr>
        <w:pStyle w:val="HeroName"/>
        <w:rPr>
          <w:sz w:val="26"/>
          <w:szCs w:val="26"/>
          <w:lang w:val="uk-UA"/>
        </w:rPr>
      </w:pPr>
      <w:r w:rsidRPr="000C116C">
        <w:rPr>
          <w:sz w:val="26"/>
          <w:szCs w:val="26"/>
          <w:lang w:val="uk-UA"/>
        </w:rPr>
        <w:t>ОДНА З БАБУСЬ</w:t>
      </w:r>
    </w:p>
    <w:p w:rsidR="008971FB" w:rsidRDefault="008971FB" w:rsidP="00D0297B">
      <w:pPr>
        <w:pStyle w:val="HeroReplica"/>
        <w:rPr>
          <w:sz w:val="26"/>
          <w:szCs w:val="26"/>
          <w:lang w:val="uk-UA"/>
        </w:rPr>
      </w:pPr>
      <w:r w:rsidRPr="000C116C">
        <w:rPr>
          <w:sz w:val="26"/>
          <w:szCs w:val="26"/>
          <w:lang w:val="uk-UA"/>
        </w:rPr>
        <w:t>День добрий,Трохимівна. Куди це ти чимчикуєш, ніяк в магазин зібралася.</w:t>
      </w:r>
    </w:p>
    <w:p w:rsidR="008971FB" w:rsidRPr="00E55CB9" w:rsidRDefault="008971FB" w:rsidP="00E55CB9">
      <w:pPr>
        <w:rPr>
          <w:lang w:val="uk-UA"/>
        </w:rPr>
      </w:pPr>
    </w:p>
    <w:p w:rsidR="008971FB" w:rsidRPr="000C116C" w:rsidRDefault="008971FB" w:rsidP="00D0297B">
      <w:pPr>
        <w:rPr>
          <w:sz w:val="26"/>
          <w:szCs w:val="26"/>
          <w:lang w:val="uk-UA"/>
        </w:rPr>
      </w:pPr>
      <w:r w:rsidRPr="000C116C">
        <w:rPr>
          <w:sz w:val="26"/>
          <w:szCs w:val="26"/>
          <w:lang w:val="uk-UA"/>
        </w:rPr>
        <w:t xml:space="preserve">Бабуся Лілії киває у відповідь. </w:t>
      </w:r>
    </w:p>
    <w:p w:rsidR="008971FB" w:rsidRPr="000C116C" w:rsidRDefault="008971FB" w:rsidP="00D0297B">
      <w:pPr>
        <w:rPr>
          <w:sz w:val="26"/>
          <w:szCs w:val="26"/>
          <w:lang w:val="uk-UA"/>
        </w:rPr>
      </w:pPr>
    </w:p>
    <w:p w:rsidR="008971FB" w:rsidRPr="000C116C" w:rsidRDefault="008971FB" w:rsidP="00D0297B">
      <w:pPr>
        <w:pStyle w:val="HeroName"/>
        <w:rPr>
          <w:sz w:val="26"/>
          <w:szCs w:val="26"/>
          <w:lang w:val="uk-UA"/>
        </w:rPr>
      </w:pPr>
      <w:r w:rsidRPr="000C116C">
        <w:rPr>
          <w:sz w:val="26"/>
          <w:szCs w:val="26"/>
          <w:lang w:val="uk-UA"/>
        </w:rPr>
        <w:t>бабуся Лілії</w:t>
      </w:r>
    </w:p>
    <w:p w:rsidR="008971FB" w:rsidRDefault="008971FB" w:rsidP="00D0297B">
      <w:pPr>
        <w:pStyle w:val="HeroReplica"/>
        <w:rPr>
          <w:sz w:val="26"/>
          <w:szCs w:val="26"/>
          <w:lang w:val="uk-UA"/>
        </w:rPr>
      </w:pPr>
      <w:r w:rsidRPr="000C116C">
        <w:rPr>
          <w:sz w:val="26"/>
          <w:szCs w:val="26"/>
          <w:lang w:val="uk-UA"/>
        </w:rPr>
        <w:t>Й вам доброго. Так, в магазин. Молоко в кота скінчилося.</w:t>
      </w:r>
    </w:p>
    <w:p w:rsidR="008971FB" w:rsidRPr="00E55CB9" w:rsidRDefault="008971FB" w:rsidP="00E55CB9">
      <w:pPr>
        <w:rPr>
          <w:lang w:val="uk-UA"/>
        </w:rPr>
      </w:pPr>
    </w:p>
    <w:p w:rsidR="008971FB" w:rsidRDefault="008971FB" w:rsidP="00D0297B">
      <w:pPr>
        <w:rPr>
          <w:sz w:val="26"/>
          <w:szCs w:val="26"/>
          <w:lang w:val="uk-UA"/>
        </w:rPr>
      </w:pPr>
      <w:r w:rsidRPr="000C116C">
        <w:rPr>
          <w:sz w:val="26"/>
          <w:szCs w:val="26"/>
          <w:lang w:val="uk-UA"/>
        </w:rPr>
        <w:t>Бабуся Лілії човгає далі.</w:t>
      </w:r>
    </w:p>
    <w:p w:rsidR="008971FB" w:rsidRPr="000C116C" w:rsidRDefault="008971FB" w:rsidP="00D0297B">
      <w:pPr>
        <w:rPr>
          <w:sz w:val="26"/>
          <w:szCs w:val="26"/>
          <w:lang w:val="uk-UA"/>
        </w:rPr>
      </w:pPr>
    </w:p>
    <w:p w:rsidR="008971FB" w:rsidRPr="000C116C" w:rsidRDefault="008971FB" w:rsidP="00D0297B">
      <w:pPr>
        <w:pStyle w:val="ActionDescription"/>
        <w:rPr>
          <w:sz w:val="26"/>
          <w:szCs w:val="26"/>
          <w:lang w:val="uk-UA"/>
        </w:rPr>
      </w:pPr>
      <w:r w:rsidRPr="000C116C">
        <w:rPr>
          <w:sz w:val="26"/>
          <w:szCs w:val="26"/>
          <w:lang w:val="uk-UA"/>
        </w:rPr>
        <w:t>Бабусі мовчки дивляться в слід й коли та вже добряче віддалилася.</w:t>
      </w:r>
    </w:p>
    <w:p w:rsidR="008971FB" w:rsidRPr="000C116C" w:rsidRDefault="008971FB" w:rsidP="00D0297B">
      <w:pPr>
        <w:pStyle w:val="HeroName"/>
        <w:rPr>
          <w:sz w:val="26"/>
          <w:szCs w:val="26"/>
          <w:lang w:val="uk-UA"/>
        </w:rPr>
      </w:pPr>
      <w:r w:rsidRPr="000C116C">
        <w:rPr>
          <w:sz w:val="26"/>
          <w:szCs w:val="26"/>
          <w:lang w:val="uk-UA"/>
        </w:rPr>
        <w:t>одна з бабусь</w:t>
      </w:r>
    </w:p>
    <w:p w:rsidR="008971FB" w:rsidRPr="000C116C" w:rsidRDefault="008971FB" w:rsidP="00D0297B">
      <w:pPr>
        <w:pStyle w:val="HeroReplica"/>
        <w:rPr>
          <w:sz w:val="26"/>
          <w:szCs w:val="26"/>
          <w:lang w:val="uk-UA"/>
        </w:rPr>
      </w:pPr>
      <w:r w:rsidRPr="000C116C">
        <w:rPr>
          <w:sz w:val="26"/>
          <w:szCs w:val="26"/>
          <w:lang w:val="uk-UA"/>
        </w:rPr>
        <w:t>Здала щось Трохимівна. Одна розрада, кіт після онуки полишився.</w:t>
      </w:r>
    </w:p>
    <w:p w:rsidR="008971FB" w:rsidRPr="000C116C" w:rsidRDefault="008971FB" w:rsidP="00D0297B">
      <w:pPr>
        <w:rPr>
          <w:sz w:val="26"/>
          <w:szCs w:val="26"/>
          <w:lang w:val="uk-UA"/>
        </w:rPr>
      </w:pPr>
    </w:p>
    <w:p w:rsidR="008971FB" w:rsidRPr="000C116C" w:rsidRDefault="008971FB" w:rsidP="00D0297B">
      <w:pPr>
        <w:pStyle w:val="HeroName"/>
        <w:rPr>
          <w:sz w:val="26"/>
          <w:szCs w:val="26"/>
          <w:lang w:val="uk-UA"/>
        </w:rPr>
      </w:pPr>
      <w:r w:rsidRPr="000C116C">
        <w:rPr>
          <w:sz w:val="26"/>
          <w:szCs w:val="26"/>
          <w:lang w:val="uk-UA"/>
        </w:rPr>
        <w:t>інша бабуся</w:t>
      </w:r>
    </w:p>
    <w:p w:rsidR="008971FB" w:rsidRPr="000C116C" w:rsidRDefault="008971FB" w:rsidP="00D0297B">
      <w:pPr>
        <w:pStyle w:val="HeroRemarka"/>
        <w:rPr>
          <w:sz w:val="26"/>
          <w:szCs w:val="26"/>
          <w:lang w:val="uk-UA"/>
        </w:rPr>
      </w:pPr>
      <w:r w:rsidRPr="000C116C">
        <w:rPr>
          <w:sz w:val="26"/>
          <w:szCs w:val="26"/>
          <w:lang w:val="uk-UA"/>
        </w:rPr>
        <w:t>(багатозначно)</w:t>
      </w:r>
    </w:p>
    <w:p w:rsidR="008971FB" w:rsidRPr="000C116C" w:rsidRDefault="008971FB" w:rsidP="00D0297B">
      <w:pPr>
        <w:pStyle w:val="HeroReplica"/>
        <w:rPr>
          <w:sz w:val="26"/>
          <w:szCs w:val="26"/>
          <w:lang w:val="uk-UA"/>
        </w:rPr>
      </w:pPr>
      <w:r w:rsidRPr="000C116C">
        <w:rPr>
          <w:sz w:val="26"/>
          <w:szCs w:val="26"/>
          <w:lang w:val="uk-UA"/>
        </w:rPr>
        <w:t>Біда…</w:t>
      </w:r>
    </w:p>
    <w:p w:rsidR="008971FB" w:rsidRPr="000C116C" w:rsidRDefault="008971FB" w:rsidP="00D0297B">
      <w:pPr>
        <w:rPr>
          <w:sz w:val="26"/>
          <w:szCs w:val="26"/>
          <w:lang w:val="uk-UA"/>
        </w:rPr>
      </w:pPr>
    </w:p>
    <w:p w:rsidR="008971FB" w:rsidRPr="000C116C" w:rsidRDefault="008971FB" w:rsidP="00D0297B">
      <w:pPr>
        <w:pStyle w:val="ActionTimeArena"/>
        <w:rPr>
          <w:sz w:val="26"/>
          <w:szCs w:val="26"/>
          <w:lang w:val="uk-UA"/>
        </w:rPr>
      </w:pPr>
      <w:r w:rsidRPr="000C116C">
        <w:rPr>
          <w:sz w:val="26"/>
          <w:szCs w:val="26"/>
          <w:lang w:val="uk-UA"/>
        </w:rPr>
        <w:t>Екст. Місто - ранок</w:t>
      </w:r>
    </w:p>
    <w:p w:rsidR="008971FB" w:rsidRPr="000C116C" w:rsidRDefault="008971FB" w:rsidP="00D0297B">
      <w:pPr>
        <w:pStyle w:val="ActionDescription"/>
        <w:rPr>
          <w:sz w:val="26"/>
          <w:szCs w:val="26"/>
          <w:lang w:val="uk-UA"/>
        </w:rPr>
      </w:pPr>
      <w:r w:rsidRPr="000C116C">
        <w:rPr>
          <w:sz w:val="26"/>
          <w:szCs w:val="26"/>
          <w:lang w:val="uk-UA"/>
        </w:rPr>
        <w:t>Через чисту та гарну площу міста, навперетин, в яскраво-білому, аж засліплюючому платі, що розвивається на вітру, та звивається на тілі від ходи, підкреслюючи чисті та тендітні, в зеніті розквіту форми тіла, пружною летючою ходою, на принадливих кольору крові з молоком ніжках(а може й засмаглих), в білих туфлях на витонченому підборі, з букетом яскраво білих лілей, прямує дівчина. Пишне та густе її волосся розвивається на вітру та млосно й лагідно облягає плечі, звиваючись-спадаючи на них тонкими хвилястими рудавими водоспадами. То ЛІЛІЯ(17). Під ногами її пурхають білі голуби, розтинаючи їй дорогу.</w:t>
      </w:r>
    </w:p>
    <w:p w:rsidR="008971FB" w:rsidRPr="000C116C" w:rsidRDefault="008971FB" w:rsidP="00D0297B">
      <w:pPr>
        <w:pStyle w:val="ActionTimeArena"/>
        <w:rPr>
          <w:sz w:val="26"/>
          <w:szCs w:val="26"/>
          <w:lang w:val="uk-UA"/>
        </w:rPr>
      </w:pPr>
      <w:r w:rsidRPr="000C116C">
        <w:rPr>
          <w:sz w:val="26"/>
          <w:szCs w:val="26"/>
          <w:lang w:val="uk-UA"/>
        </w:rPr>
        <w:t>екст. сходи університету - ранок</w:t>
      </w:r>
    </w:p>
    <w:p w:rsidR="008971FB" w:rsidRPr="000C116C" w:rsidRDefault="008971FB" w:rsidP="00D0297B">
      <w:pPr>
        <w:pStyle w:val="ActionDescription"/>
        <w:rPr>
          <w:sz w:val="26"/>
          <w:szCs w:val="26"/>
          <w:lang w:val="uk-UA"/>
        </w:rPr>
      </w:pPr>
      <w:r w:rsidRPr="000C116C">
        <w:rPr>
          <w:sz w:val="26"/>
          <w:szCs w:val="26"/>
          <w:lang w:val="uk-UA"/>
        </w:rPr>
        <w:t>Сходи коло корпусу якогось престижного університету. Гамірний натовп абітурієнтів на них та навколо.</w:t>
      </w:r>
    </w:p>
    <w:p w:rsidR="008971FB" w:rsidRPr="000C116C" w:rsidRDefault="008971FB" w:rsidP="00D0297B">
      <w:pPr>
        <w:pStyle w:val="ActionDescription"/>
        <w:rPr>
          <w:sz w:val="26"/>
          <w:szCs w:val="26"/>
          <w:lang w:val="uk-UA"/>
        </w:rPr>
      </w:pPr>
      <w:r w:rsidRPr="000C116C">
        <w:rPr>
          <w:sz w:val="26"/>
          <w:szCs w:val="26"/>
          <w:lang w:val="uk-UA"/>
        </w:rPr>
        <w:t>По сходах летить-пливе Лілія, здіймаючись вгору, до вхідних дверей.</w:t>
      </w:r>
    </w:p>
    <w:p w:rsidR="008971FB" w:rsidRPr="000C116C" w:rsidRDefault="008971FB" w:rsidP="00D0297B">
      <w:pPr>
        <w:pStyle w:val="ActionDescription"/>
        <w:rPr>
          <w:sz w:val="26"/>
          <w:szCs w:val="26"/>
          <w:lang w:val="uk-UA"/>
        </w:rPr>
      </w:pPr>
      <w:r w:rsidRPr="000C116C">
        <w:rPr>
          <w:sz w:val="26"/>
          <w:szCs w:val="26"/>
          <w:lang w:val="uk-UA"/>
        </w:rPr>
        <w:t>Лілія зникає за дверима університету.</w:t>
      </w:r>
    </w:p>
    <w:p w:rsidR="008971FB" w:rsidRPr="000C116C" w:rsidRDefault="008971FB" w:rsidP="00D0297B">
      <w:pPr>
        <w:pStyle w:val="ActionTimeArena"/>
        <w:rPr>
          <w:sz w:val="26"/>
          <w:szCs w:val="26"/>
          <w:lang w:val="uk-UA"/>
        </w:rPr>
      </w:pPr>
      <w:r w:rsidRPr="000C116C">
        <w:rPr>
          <w:sz w:val="26"/>
          <w:szCs w:val="26"/>
          <w:lang w:val="uk-UA"/>
        </w:rPr>
        <w:t>інт. аудиторія</w:t>
      </w:r>
    </w:p>
    <w:p w:rsidR="008971FB" w:rsidRPr="000C116C" w:rsidRDefault="008971FB" w:rsidP="00D0297B">
      <w:pPr>
        <w:pStyle w:val="ActionDescription"/>
        <w:rPr>
          <w:sz w:val="26"/>
          <w:szCs w:val="26"/>
          <w:lang w:val="uk-UA"/>
        </w:rPr>
      </w:pPr>
      <w:r w:rsidRPr="000C116C">
        <w:rPr>
          <w:sz w:val="26"/>
          <w:szCs w:val="26"/>
          <w:lang w:val="uk-UA"/>
        </w:rPr>
        <w:t>Прийомна комісія, все поважні дядьки та тьоті, за вбраним по святковому столом. На столі все як зазвичай, вода, стакани, ваза з букетом лілей, що їх несла Лілія.</w:t>
      </w:r>
    </w:p>
    <w:p w:rsidR="008971FB" w:rsidRPr="000C116C" w:rsidRDefault="008971FB" w:rsidP="00D0297B">
      <w:pPr>
        <w:pStyle w:val="ActionDescription"/>
        <w:rPr>
          <w:sz w:val="26"/>
          <w:szCs w:val="26"/>
          <w:lang w:val="uk-UA"/>
        </w:rPr>
      </w:pPr>
      <w:r w:rsidRPr="000C116C">
        <w:rPr>
          <w:sz w:val="26"/>
          <w:szCs w:val="26"/>
          <w:lang w:val="uk-UA"/>
        </w:rPr>
        <w:t>Десь обабіч білети на парті.</w:t>
      </w:r>
    </w:p>
    <w:p w:rsidR="008971FB" w:rsidRPr="006516ED" w:rsidRDefault="008971FB" w:rsidP="006516ED">
      <w:pPr>
        <w:pStyle w:val="ActionDescription"/>
        <w:rPr>
          <w:sz w:val="26"/>
          <w:szCs w:val="26"/>
          <w:lang w:val="uk-UA"/>
        </w:rPr>
      </w:pPr>
      <w:r w:rsidRPr="006516ED">
        <w:rPr>
          <w:sz w:val="26"/>
          <w:szCs w:val="26"/>
          <w:lang w:val="uk-UA"/>
        </w:rPr>
        <w:t xml:space="preserve">Лілія стоїть перед прийомною комісією та виразно читає вірш Л. Костенко "Біль єдиної зброї". </w:t>
      </w:r>
    </w:p>
    <w:p w:rsidR="008971FB" w:rsidRPr="006516ED" w:rsidRDefault="008971FB" w:rsidP="006516ED">
      <w:pPr>
        <w:pStyle w:val="HeroName"/>
        <w:rPr>
          <w:sz w:val="26"/>
          <w:szCs w:val="26"/>
          <w:lang w:val="uk-UA"/>
        </w:rPr>
      </w:pPr>
      <w:r w:rsidRPr="006516ED">
        <w:rPr>
          <w:sz w:val="26"/>
          <w:szCs w:val="26"/>
          <w:lang w:val="uk-UA"/>
        </w:rPr>
        <w:t>лілія</w:t>
      </w:r>
    </w:p>
    <w:p w:rsidR="008971FB" w:rsidRPr="006516ED" w:rsidRDefault="008971FB" w:rsidP="006516ED">
      <w:pPr>
        <w:pStyle w:val="HeroReplica"/>
        <w:rPr>
          <w:sz w:val="26"/>
          <w:szCs w:val="26"/>
          <w:lang w:val="uk-UA"/>
        </w:rPr>
      </w:pPr>
      <w:bookmarkStart w:id="0" w:name="_GoBack"/>
      <w:bookmarkEnd w:id="0"/>
      <w:r w:rsidRPr="006516ED">
        <w:rPr>
          <w:sz w:val="26"/>
          <w:szCs w:val="26"/>
          <w:lang w:val="uk-UA"/>
        </w:rPr>
        <w:t>Півні кричать у мегафони мальв — аж деренчить полив’яний світанок… Мій рідний краю,зроду ти не мав нейтральних барв, тих прісних пуританок.</w:t>
      </w:r>
    </w:p>
    <w:p w:rsidR="008971FB" w:rsidRPr="006516ED" w:rsidRDefault="008971FB" w:rsidP="006516ED">
      <w:pPr>
        <w:rPr>
          <w:sz w:val="26"/>
          <w:szCs w:val="26"/>
          <w:lang w:val="ru-RU"/>
        </w:rPr>
      </w:pPr>
    </w:p>
    <w:p w:rsidR="008971FB" w:rsidRPr="006516ED" w:rsidRDefault="008971FB" w:rsidP="006516ED">
      <w:pPr>
        <w:pStyle w:val="ActionTimeArena"/>
        <w:rPr>
          <w:sz w:val="26"/>
          <w:szCs w:val="26"/>
          <w:lang w:val="uk-UA"/>
        </w:rPr>
      </w:pPr>
      <w:r w:rsidRPr="006516ED">
        <w:rPr>
          <w:sz w:val="26"/>
          <w:szCs w:val="26"/>
          <w:lang w:val="uk-UA"/>
        </w:rPr>
        <w:t>екст. сходи університету - день</w:t>
      </w:r>
    </w:p>
    <w:p w:rsidR="008971FB" w:rsidRPr="006516ED" w:rsidRDefault="008971FB" w:rsidP="006516ED">
      <w:pPr>
        <w:pStyle w:val="ActionDescription"/>
        <w:rPr>
          <w:sz w:val="26"/>
          <w:szCs w:val="26"/>
          <w:lang w:val="ru-RU"/>
        </w:rPr>
      </w:pPr>
      <w:r w:rsidRPr="006516ED">
        <w:rPr>
          <w:sz w:val="26"/>
          <w:szCs w:val="26"/>
          <w:lang w:val="uk-UA"/>
        </w:rPr>
        <w:t>Окрилена Лілія збігає сходами, посмішка сяє на її обличчі.</w:t>
      </w:r>
    </w:p>
    <w:p w:rsidR="008971FB" w:rsidRPr="006516ED" w:rsidRDefault="008971FB" w:rsidP="006516ED">
      <w:pPr>
        <w:pStyle w:val="HeroName"/>
        <w:rPr>
          <w:sz w:val="26"/>
          <w:szCs w:val="26"/>
          <w:lang w:val="ru-RU"/>
        </w:rPr>
      </w:pPr>
      <w:r w:rsidRPr="006516ED">
        <w:rPr>
          <w:sz w:val="26"/>
          <w:szCs w:val="26"/>
          <w:lang w:val="ru-RU"/>
        </w:rPr>
        <w:t>лілія</w:t>
      </w:r>
    </w:p>
    <w:p w:rsidR="008971FB" w:rsidRPr="006516ED" w:rsidRDefault="008971FB" w:rsidP="006516ED">
      <w:pPr>
        <w:pStyle w:val="HeroVoiceOver"/>
        <w:rPr>
          <w:sz w:val="26"/>
          <w:szCs w:val="26"/>
        </w:rPr>
      </w:pPr>
      <w:r w:rsidRPr="006516ED">
        <w:rPr>
          <w:sz w:val="26"/>
          <w:szCs w:val="26"/>
        </w:rPr>
        <w:t>(за кадром)</w:t>
      </w:r>
    </w:p>
    <w:p w:rsidR="008971FB" w:rsidRPr="006516ED" w:rsidRDefault="008971FB" w:rsidP="006516ED">
      <w:pPr>
        <w:pStyle w:val="HeroReplica"/>
        <w:rPr>
          <w:sz w:val="26"/>
          <w:szCs w:val="26"/>
          <w:lang w:val="uk-UA"/>
        </w:rPr>
      </w:pPr>
      <w:r w:rsidRPr="006516ED">
        <w:rPr>
          <w:sz w:val="26"/>
          <w:szCs w:val="26"/>
          <w:lang w:val="uk-UA"/>
        </w:rPr>
        <w:t>Червоне й чорне кредо рукава. Пшеничний принцип сонячного степу. Такі густі смарагдові слова жили в тобі і вибухали з тебе.</w:t>
      </w:r>
    </w:p>
    <w:p w:rsidR="008971FB" w:rsidRPr="006516ED" w:rsidRDefault="008971FB" w:rsidP="006516ED">
      <w:pPr>
        <w:rPr>
          <w:sz w:val="26"/>
          <w:szCs w:val="26"/>
          <w:lang w:val="ru-RU"/>
        </w:rPr>
      </w:pPr>
    </w:p>
    <w:p w:rsidR="008971FB" w:rsidRPr="006516ED" w:rsidRDefault="008971FB" w:rsidP="006516ED">
      <w:pPr>
        <w:pStyle w:val="ActionTimeArena"/>
        <w:rPr>
          <w:sz w:val="26"/>
          <w:szCs w:val="26"/>
          <w:lang w:val="uk-UA"/>
        </w:rPr>
      </w:pPr>
      <w:r w:rsidRPr="006516ED">
        <w:rPr>
          <w:sz w:val="26"/>
          <w:szCs w:val="26"/>
          <w:lang w:val="uk-UA"/>
        </w:rPr>
        <w:t>екст. дорога в місті</w:t>
      </w:r>
    </w:p>
    <w:p w:rsidR="008971FB" w:rsidRPr="006516ED" w:rsidRDefault="008971FB" w:rsidP="006516ED">
      <w:pPr>
        <w:pStyle w:val="ActionDescription"/>
        <w:rPr>
          <w:sz w:val="26"/>
          <w:szCs w:val="26"/>
          <w:lang w:val="uk-UA"/>
        </w:rPr>
      </w:pPr>
      <w:r w:rsidRPr="006516ED">
        <w:rPr>
          <w:sz w:val="26"/>
          <w:szCs w:val="26"/>
          <w:lang w:val="uk-UA"/>
        </w:rPr>
        <w:t>Дорога десь коло університету.(Чим ближче до сходів, тим краще). По тротуару простує Лілія.</w:t>
      </w:r>
    </w:p>
    <w:p w:rsidR="008971FB" w:rsidRPr="006516ED" w:rsidRDefault="008971FB" w:rsidP="006516ED">
      <w:pPr>
        <w:pStyle w:val="ActionDescription"/>
        <w:rPr>
          <w:sz w:val="26"/>
          <w:szCs w:val="26"/>
          <w:lang w:val="uk-UA"/>
        </w:rPr>
      </w:pPr>
      <w:r w:rsidRPr="006516ED">
        <w:rPr>
          <w:sz w:val="26"/>
          <w:szCs w:val="26"/>
          <w:lang w:val="uk-UA"/>
        </w:rPr>
        <w:t xml:space="preserve">Коло того ж тротуару, на узбіччі припарковано дороге авто (напевно джип). В авто двоє. Невідривно спостерігають </w:t>
      </w:r>
    </w:p>
    <w:p w:rsidR="008971FB" w:rsidRPr="006516ED" w:rsidRDefault="008971FB" w:rsidP="006516ED">
      <w:pPr>
        <w:pStyle w:val="ActionDescription"/>
        <w:rPr>
          <w:sz w:val="26"/>
          <w:szCs w:val="26"/>
          <w:lang w:val="uk-UA"/>
        </w:rPr>
      </w:pPr>
      <w:r w:rsidRPr="006516ED">
        <w:rPr>
          <w:sz w:val="26"/>
          <w:szCs w:val="26"/>
          <w:lang w:val="uk-UA"/>
        </w:rPr>
        <w:t>За летючою ходою Лілії.</w:t>
      </w:r>
    </w:p>
    <w:p w:rsidR="008971FB" w:rsidRPr="006516ED" w:rsidRDefault="008971FB" w:rsidP="006516ED">
      <w:pPr>
        <w:pStyle w:val="ActionDescription"/>
        <w:rPr>
          <w:sz w:val="26"/>
          <w:szCs w:val="26"/>
          <w:lang w:val="uk-UA"/>
        </w:rPr>
      </w:pPr>
      <w:r w:rsidRPr="006516ED">
        <w:rPr>
          <w:sz w:val="26"/>
          <w:szCs w:val="26"/>
          <w:lang w:val="uk-UA"/>
        </w:rPr>
        <w:t>Навперетин Лілії простує ХЛОПЕЦЬ з авто(20-25), стає супроти неї й починає щось говорити.</w:t>
      </w:r>
    </w:p>
    <w:p w:rsidR="008971FB" w:rsidRPr="006516ED" w:rsidRDefault="008971FB" w:rsidP="006516ED">
      <w:pPr>
        <w:pStyle w:val="ActionDescription"/>
        <w:rPr>
          <w:sz w:val="26"/>
          <w:szCs w:val="26"/>
          <w:lang w:val="uk-UA"/>
        </w:rPr>
      </w:pPr>
      <w:r w:rsidRPr="006516ED">
        <w:rPr>
          <w:sz w:val="26"/>
          <w:szCs w:val="26"/>
          <w:lang w:val="uk-UA"/>
        </w:rPr>
        <w:t xml:space="preserve">Хлопець щось переконливо та з посмішкою розповідає Лілії. З часом й та починає посміхатися. </w:t>
      </w:r>
    </w:p>
    <w:p w:rsidR="008971FB" w:rsidRPr="006516ED" w:rsidRDefault="008971FB" w:rsidP="006516ED">
      <w:pPr>
        <w:pStyle w:val="ActionDescription"/>
        <w:rPr>
          <w:sz w:val="26"/>
          <w:szCs w:val="26"/>
          <w:lang w:val="uk-UA"/>
        </w:rPr>
      </w:pPr>
      <w:r w:rsidRPr="006516ED">
        <w:rPr>
          <w:sz w:val="26"/>
          <w:szCs w:val="26"/>
          <w:lang w:val="uk-UA"/>
        </w:rPr>
        <w:t>Усміхнена парочка про щось воркує, хлопець активно жестикулює, часом вказуючи на авто. Згодом Лілія щось запитує, на щось погоджується, киваючи головою. Й вони простують до авто.</w:t>
      </w:r>
    </w:p>
    <w:p w:rsidR="008971FB" w:rsidRPr="006516ED" w:rsidRDefault="008971FB" w:rsidP="006516ED">
      <w:pPr>
        <w:pStyle w:val="ActionDescription"/>
        <w:rPr>
          <w:sz w:val="26"/>
          <w:szCs w:val="26"/>
          <w:lang w:val="uk-UA"/>
        </w:rPr>
      </w:pPr>
      <w:r w:rsidRPr="006516ED">
        <w:rPr>
          <w:sz w:val="26"/>
          <w:szCs w:val="26"/>
          <w:lang w:val="uk-UA"/>
        </w:rPr>
        <w:t>Хлопець галантно відчиняє для Лілії задні дверцята й подає їй руку, допомагаючи сісти. Сідає сам, поруч з водієм.</w:t>
      </w:r>
    </w:p>
    <w:p w:rsidR="008971FB" w:rsidRPr="006516ED" w:rsidRDefault="008971FB" w:rsidP="006516ED">
      <w:pPr>
        <w:pStyle w:val="ActionDescription"/>
        <w:rPr>
          <w:sz w:val="26"/>
          <w:szCs w:val="26"/>
          <w:lang w:val="uk-UA"/>
        </w:rPr>
      </w:pPr>
      <w:r w:rsidRPr="006516ED">
        <w:rPr>
          <w:sz w:val="26"/>
          <w:szCs w:val="26"/>
          <w:lang w:val="uk-UA"/>
        </w:rPr>
        <w:t>Авто від'їздить від узбіччя, вливається в потік та зникає.</w:t>
      </w:r>
    </w:p>
    <w:p w:rsidR="008971FB" w:rsidRPr="006516ED" w:rsidRDefault="008971FB" w:rsidP="006516ED">
      <w:pPr>
        <w:pStyle w:val="HeroName"/>
        <w:rPr>
          <w:sz w:val="26"/>
          <w:szCs w:val="26"/>
          <w:lang w:val="ru-RU"/>
        </w:rPr>
      </w:pPr>
      <w:r w:rsidRPr="006516ED">
        <w:rPr>
          <w:sz w:val="26"/>
          <w:szCs w:val="26"/>
          <w:lang w:val="ru-RU"/>
        </w:rPr>
        <w:t>лілія</w:t>
      </w:r>
    </w:p>
    <w:p w:rsidR="008971FB" w:rsidRPr="006516ED" w:rsidRDefault="008971FB" w:rsidP="006516ED">
      <w:pPr>
        <w:pStyle w:val="HeroVoiceOver"/>
        <w:rPr>
          <w:sz w:val="26"/>
          <w:szCs w:val="26"/>
        </w:rPr>
      </w:pPr>
      <w:r w:rsidRPr="006516ED">
        <w:rPr>
          <w:sz w:val="26"/>
          <w:szCs w:val="26"/>
        </w:rPr>
        <w:t>(за кадром)</w:t>
      </w:r>
    </w:p>
    <w:p w:rsidR="008971FB" w:rsidRPr="006516ED" w:rsidRDefault="008971FB" w:rsidP="006516ED">
      <w:pPr>
        <w:pStyle w:val="HeroReplica"/>
        <w:rPr>
          <w:sz w:val="26"/>
          <w:szCs w:val="26"/>
          <w:lang w:val="uk-UA"/>
        </w:rPr>
      </w:pPr>
      <w:r w:rsidRPr="006516ED">
        <w:rPr>
          <w:sz w:val="26"/>
          <w:szCs w:val="26"/>
          <w:lang w:val="uk-UA"/>
        </w:rPr>
        <w:t>Слова росли із ґрунту, мов жита.</w:t>
      </w:r>
      <w:r w:rsidRPr="006516ED">
        <w:rPr>
          <w:sz w:val="26"/>
          <w:szCs w:val="26"/>
          <w:lang w:val="uk-UA"/>
        </w:rPr>
        <w:br/>
        <w:t>Добірним зерном колосилась мова.</w:t>
      </w:r>
      <w:r w:rsidRPr="006516ED">
        <w:rPr>
          <w:sz w:val="26"/>
          <w:szCs w:val="26"/>
          <w:lang w:val="uk-UA"/>
        </w:rPr>
        <w:br/>
        <w:t>Вона як хліб. Вона мені свята.</w:t>
      </w:r>
      <w:r w:rsidRPr="006516ED">
        <w:rPr>
          <w:sz w:val="26"/>
          <w:szCs w:val="26"/>
          <w:lang w:val="uk-UA"/>
        </w:rPr>
        <w:br/>
        <w:t>І кров’ю предків тяжко пурпурова.</w:t>
      </w:r>
      <w:r w:rsidRPr="006516ED">
        <w:rPr>
          <w:sz w:val="26"/>
          <w:szCs w:val="26"/>
          <w:lang w:val="uk-UA"/>
        </w:rPr>
        <w:br/>
      </w:r>
      <w:r w:rsidRPr="006516ED">
        <w:rPr>
          <w:sz w:val="26"/>
          <w:szCs w:val="26"/>
          <w:lang w:val="uk-UA"/>
        </w:rPr>
        <w:br/>
        <w:t>А хтось по ній прокопував рови.</w:t>
      </w:r>
      <w:r w:rsidRPr="006516ED">
        <w:rPr>
          <w:sz w:val="26"/>
          <w:szCs w:val="26"/>
          <w:lang w:val="uk-UA"/>
        </w:rPr>
        <w:br/>
        <w:t>Топтав, ганьбив нам поле найдорожче.</w:t>
      </w:r>
      <w:r w:rsidRPr="006516ED">
        <w:rPr>
          <w:sz w:val="26"/>
          <w:szCs w:val="26"/>
          <w:lang w:val="uk-UA"/>
        </w:rPr>
        <w:br/>
        <w:t>І сниться сон: пасуться корови —</w:t>
      </w:r>
      <w:r w:rsidRPr="006516ED">
        <w:rPr>
          <w:sz w:val="26"/>
          <w:szCs w:val="26"/>
          <w:lang w:val="uk-UA"/>
        </w:rPr>
        <w:br/>
        <w:t>сім тучних, але більше тощих.</w:t>
      </w:r>
      <w:r w:rsidRPr="006516ED">
        <w:rPr>
          <w:sz w:val="26"/>
          <w:szCs w:val="26"/>
          <w:lang w:val="uk-UA"/>
        </w:rPr>
        <w:br/>
      </w:r>
    </w:p>
    <w:p w:rsidR="008971FB" w:rsidRPr="006516ED" w:rsidRDefault="008971FB" w:rsidP="006516ED">
      <w:pPr>
        <w:pStyle w:val="ActionTimeArena"/>
        <w:rPr>
          <w:sz w:val="26"/>
          <w:szCs w:val="26"/>
          <w:lang w:val="uk-UA"/>
        </w:rPr>
      </w:pPr>
      <w:r w:rsidRPr="006516ED">
        <w:rPr>
          <w:sz w:val="26"/>
          <w:szCs w:val="26"/>
          <w:lang w:val="uk-UA"/>
        </w:rPr>
        <w:t>екст. дах багатоповерхівки - вечір</w:t>
      </w:r>
    </w:p>
    <w:p w:rsidR="008971FB" w:rsidRPr="006516ED" w:rsidRDefault="008971FB" w:rsidP="006516ED">
      <w:pPr>
        <w:pStyle w:val="ActionDescription"/>
        <w:rPr>
          <w:sz w:val="26"/>
          <w:szCs w:val="26"/>
          <w:lang w:val="uk-UA"/>
        </w:rPr>
      </w:pPr>
      <w:r w:rsidRPr="006516ED">
        <w:rPr>
          <w:sz w:val="26"/>
          <w:szCs w:val="26"/>
          <w:lang w:val="uk-UA"/>
        </w:rPr>
        <w:t>Багрянцем тане сонце, розливаючи на уламках сизо-сивих хмар червону патоку.</w:t>
      </w:r>
    </w:p>
    <w:p w:rsidR="008971FB" w:rsidRPr="006516ED" w:rsidRDefault="008971FB" w:rsidP="006516ED">
      <w:pPr>
        <w:pStyle w:val="ActionDescription"/>
        <w:rPr>
          <w:sz w:val="26"/>
          <w:szCs w:val="26"/>
          <w:lang w:val="uk-UA"/>
        </w:rPr>
      </w:pPr>
      <w:r w:rsidRPr="006516ED">
        <w:rPr>
          <w:sz w:val="26"/>
          <w:szCs w:val="26"/>
          <w:lang w:val="uk-UA"/>
        </w:rPr>
        <w:t>На даху, коло краю, стоять Лілія, та позаду неї, її обіймаючи, хлопець з авто. Замріяно дивляться на сонце. Хлопець щось нашіптує на вушко.</w:t>
      </w:r>
    </w:p>
    <w:p w:rsidR="008971FB" w:rsidRPr="006516ED" w:rsidRDefault="008971FB" w:rsidP="006516ED">
      <w:pPr>
        <w:pStyle w:val="HeroName"/>
        <w:rPr>
          <w:sz w:val="26"/>
          <w:szCs w:val="26"/>
          <w:lang w:val="uk-UA"/>
        </w:rPr>
      </w:pPr>
      <w:r w:rsidRPr="006516ED">
        <w:rPr>
          <w:sz w:val="26"/>
          <w:szCs w:val="26"/>
          <w:lang w:val="uk-UA"/>
        </w:rPr>
        <w:t>лілія</w:t>
      </w:r>
    </w:p>
    <w:p w:rsidR="008971FB" w:rsidRPr="006516ED" w:rsidRDefault="008971FB" w:rsidP="006516ED">
      <w:pPr>
        <w:pStyle w:val="HeroVoiceOver"/>
        <w:rPr>
          <w:sz w:val="26"/>
          <w:szCs w:val="26"/>
          <w:lang w:val="uk-UA"/>
        </w:rPr>
      </w:pPr>
      <w:r w:rsidRPr="006516ED">
        <w:rPr>
          <w:sz w:val="26"/>
          <w:szCs w:val="26"/>
          <w:lang w:val="uk-UA"/>
        </w:rPr>
        <w:t>(за кадром)</w:t>
      </w:r>
    </w:p>
    <w:p w:rsidR="008971FB" w:rsidRPr="006516ED" w:rsidRDefault="008971FB" w:rsidP="006516ED">
      <w:pPr>
        <w:pStyle w:val="HeroReplica"/>
        <w:rPr>
          <w:sz w:val="26"/>
          <w:szCs w:val="26"/>
          <w:lang w:val="ru-RU"/>
        </w:rPr>
      </w:pPr>
      <w:r w:rsidRPr="006516ED">
        <w:rPr>
          <w:sz w:val="26"/>
          <w:szCs w:val="26"/>
          <w:lang w:val="uk-UA"/>
        </w:rPr>
        <w:t>Скубуть озиме, нищать ярину,</w:t>
      </w:r>
      <w:r w:rsidRPr="006516ED">
        <w:rPr>
          <w:sz w:val="26"/>
          <w:szCs w:val="26"/>
          <w:lang w:val="uk-UA"/>
        </w:rPr>
        <w:br/>
        <w:t>ще й гидять, гудять, ратицями крешуть.</w:t>
      </w:r>
      <w:r w:rsidRPr="006516ED">
        <w:rPr>
          <w:sz w:val="26"/>
          <w:szCs w:val="26"/>
          <w:lang w:val="uk-UA"/>
        </w:rPr>
        <w:br/>
        <w:t>Трагічна мово! Вже тобі труну</w:t>
      </w:r>
      <w:r w:rsidRPr="006516ED">
        <w:rPr>
          <w:sz w:val="26"/>
          <w:szCs w:val="26"/>
          <w:lang w:val="uk-UA"/>
        </w:rPr>
        <w:br/>
        <w:t>не тільки вороги, а й діти власні тешуть.</w:t>
      </w:r>
      <w:r w:rsidRPr="006516ED">
        <w:rPr>
          <w:sz w:val="26"/>
          <w:szCs w:val="26"/>
          <w:lang w:val="uk-UA"/>
        </w:rPr>
        <w:br/>
      </w:r>
      <w:r w:rsidRPr="006516ED">
        <w:rPr>
          <w:sz w:val="26"/>
          <w:szCs w:val="26"/>
          <w:lang w:val="uk-UA"/>
        </w:rPr>
        <w:br/>
        <w:t>Безсмертна мово! Ти смієшься гірко.</w:t>
      </w:r>
      <w:r w:rsidRPr="006516ED">
        <w:rPr>
          <w:sz w:val="26"/>
          <w:szCs w:val="26"/>
          <w:lang w:val="uk-UA"/>
        </w:rPr>
        <w:br/>
        <w:t>Ти ж в тій труні й не вмістишся, до речі.</w:t>
      </w:r>
      <w:r w:rsidRPr="006516ED">
        <w:rPr>
          <w:sz w:val="26"/>
          <w:szCs w:val="26"/>
          <w:lang w:val="uk-UA"/>
        </w:rPr>
        <w:br/>
        <w:t>Вони ж дурні, вони ж знімали мірку</w:t>
      </w:r>
      <w:r w:rsidRPr="006516ED">
        <w:rPr>
          <w:sz w:val="26"/>
          <w:szCs w:val="26"/>
          <w:lang w:val="uk-UA"/>
        </w:rPr>
        <w:br/>
        <w:t>з твоїх принижень — не з твоєї величі!</w:t>
      </w:r>
    </w:p>
    <w:p w:rsidR="008971FB" w:rsidRPr="006516ED" w:rsidRDefault="008971FB" w:rsidP="006516ED">
      <w:pPr>
        <w:rPr>
          <w:sz w:val="26"/>
          <w:szCs w:val="26"/>
          <w:lang w:val="uk-UA"/>
        </w:rPr>
      </w:pPr>
    </w:p>
    <w:p w:rsidR="008971FB" w:rsidRPr="006516ED" w:rsidRDefault="008971FB" w:rsidP="006516ED">
      <w:pPr>
        <w:pStyle w:val="ActionDescription"/>
        <w:rPr>
          <w:sz w:val="26"/>
          <w:szCs w:val="26"/>
          <w:lang w:val="uk-UA"/>
        </w:rPr>
      </w:pPr>
      <w:r w:rsidRPr="006516ED">
        <w:rPr>
          <w:sz w:val="26"/>
          <w:szCs w:val="26"/>
          <w:lang w:val="uk-UA"/>
        </w:rPr>
        <w:t>Чутно, як гепають залізні двері, що ведуть на дах. Хлопець й Лілія обертаються на той звук головами. Хлопець непомітно всміхається єхидною посмішкою, а потім, щосили стиснувши Лілію в обіймах, розвертає її обличчям до того звуку. Лілія нічого не втямивши, з нерозумінням дивиться поперед себе</w:t>
      </w:r>
    </w:p>
    <w:p w:rsidR="008971FB" w:rsidRPr="006516ED" w:rsidRDefault="008971FB" w:rsidP="006516ED">
      <w:pPr>
        <w:pStyle w:val="ActionDescription"/>
        <w:rPr>
          <w:sz w:val="26"/>
          <w:szCs w:val="26"/>
          <w:lang w:val="uk-UA"/>
        </w:rPr>
      </w:pPr>
      <w:r w:rsidRPr="006516ED">
        <w:rPr>
          <w:sz w:val="26"/>
          <w:szCs w:val="26"/>
          <w:lang w:val="uk-UA"/>
        </w:rPr>
        <w:t>На простуючи</w:t>
      </w:r>
      <w:r w:rsidRPr="006516ED">
        <w:rPr>
          <w:sz w:val="26"/>
          <w:szCs w:val="26"/>
          <w:lang w:val="ru-RU"/>
        </w:rPr>
        <w:t>х</w:t>
      </w:r>
      <w:r w:rsidRPr="006516ED">
        <w:rPr>
          <w:sz w:val="26"/>
          <w:szCs w:val="26"/>
          <w:lang w:val="uk-UA"/>
        </w:rPr>
        <w:t xml:space="preserve"> до неї чотирьох спортивної статури хлопців. Серед них й водій авто. В одного з них в руках скоч. Всі жадібно всміхнені.</w:t>
      </w:r>
    </w:p>
    <w:p w:rsidR="008971FB" w:rsidRPr="006516ED" w:rsidRDefault="008971FB" w:rsidP="006516ED">
      <w:pPr>
        <w:pStyle w:val="HeroName"/>
        <w:rPr>
          <w:sz w:val="26"/>
          <w:szCs w:val="26"/>
          <w:lang w:val="uk-UA"/>
        </w:rPr>
      </w:pPr>
      <w:r w:rsidRPr="006516ED">
        <w:rPr>
          <w:sz w:val="26"/>
          <w:szCs w:val="26"/>
          <w:lang w:val="uk-UA"/>
        </w:rPr>
        <w:t>хлопець</w:t>
      </w:r>
    </w:p>
    <w:p w:rsidR="008971FB" w:rsidRPr="006516ED" w:rsidRDefault="008971FB" w:rsidP="006516ED">
      <w:pPr>
        <w:pStyle w:val="HeroRemarka"/>
        <w:rPr>
          <w:sz w:val="26"/>
          <w:szCs w:val="26"/>
          <w:lang w:val="uk-UA"/>
        </w:rPr>
      </w:pPr>
      <w:r w:rsidRPr="006516ED">
        <w:rPr>
          <w:sz w:val="26"/>
          <w:szCs w:val="26"/>
          <w:lang w:val="uk-UA"/>
        </w:rPr>
        <w:t>(той, що обіймає її)</w:t>
      </w:r>
    </w:p>
    <w:p w:rsidR="008971FB" w:rsidRPr="006516ED" w:rsidRDefault="008971FB" w:rsidP="006516ED">
      <w:pPr>
        <w:pStyle w:val="HeroReplica"/>
        <w:rPr>
          <w:sz w:val="26"/>
          <w:szCs w:val="26"/>
          <w:lang w:val="uk-UA"/>
        </w:rPr>
      </w:pPr>
      <w:r w:rsidRPr="006516ED">
        <w:rPr>
          <w:sz w:val="26"/>
          <w:szCs w:val="26"/>
          <w:lang w:val="uk-UA"/>
        </w:rPr>
        <w:t>Де це ви забарилися, я було вже подумав, що вас й не буде.</w:t>
      </w:r>
    </w:p>
    <w:p w:rsidR="008971FB" w:rsidRPr="006516ED" w:rsidRDefault="008971FB" w:rsidP="006516ED">
      <w:pPr>
        <w:pStyle w:val="ActionDescription"/>
        <w:rPr>
          <w:sz w:val="26"/>
          <w:szCs w:val="26"/>
          <w:lang w:val="uk-UA"/>
        </w:rPr>
      </w:pPr>
      <w:r w:rsidRPr="006516ED">
        <w:rPr>
          <w:sz w:val="26"/>
          <w:szCs w:val="26"/>
          <w:lang w:val="uk-UA"/>
        </w:rPr>
        <w:t>Лілія починає пручатися та вириватися.</w:t>
      </w:r>
    </w:p>
    <w:p w:rsidR="008971FB" w:rsidRPr="006516ED" w:rsidRDefault="008971FB" w:rsidP="006516ED">
      <w:pPr>
        <w:pStyle w:val="HeroName"/>
        <w:rPr>
          <w:sz w:val="26"/>
          <w:szCs w:val="26"/>
          <w:lang w:val="uk-UA"/>
        </w:rPr>
      </w:pPr>
      <w:r w:rsidRPr="006516ED">
        <w:rPr>
          <w:sz w:val="26"/>
          <w:szCs w:val="26"/>
          <w:lang w:val="uk-UA"/>
        </w:rPr>
        <w:t>лілія</w:t>
      </w:r>
    </w:p>
    <w:p w:rsidR="008971FB" w:rsidRPr="006516ED" w:rsidRDefault="008971FB" w:rsidP="006516ED">
      <w:pPr>
        <w:pStyle w:val="HeroRemarka"/>
        <w:rPr>
          <w:sz w:val="26"/>
          <w:szCs w:val="26"/>
          <w:lang w:val="uk-UA"/>
        </w:rPr>
      </w:pPr>
      <w:r w:rsidRPr="006516ED">
        <w:rPr>
          <w:sz w:val="26"/>
          <w:szCs w:val="26"/>
          <w:lang w:val="uk-UA"/>
        </w:rPr>
        <w:t>(тихо, з притиском)</w:t>
      </w:r>
    </w:p>
    <w:p w:rsidR="008971FB" w:rsidRPr="006516ED" w:rsidRDefault="008971FB" w:rsidP="006516ED">
      <w:pPr>
        <w:pStyle w:val="HeroReplica"/>
        <w:rPr>
          <w:sz w:val="26"/>
          <w:szCs w:val="26"/>
          <w:lang w:val="uk-UA"/>
        </w:rPr>
      </w:pPr>
      <w:r w:rsidRPr="006516ED">
        <w:rPr>
          <w:sz w:val="26"/>
          <w:szCs w:val="26"/>
          <w:lang w:val="uk-UA"/>
        </w:rPr>
        <w:t>Пусти. Пусти мене, наволоч.</w:t>
      </w:r>
    </w:p>
    <w:p w:rsidR="008971FB" w:rsidRPr="006516ED" w:rsidRDefault="008971FB" w:rsidP="006516ED">
      <w:pPr>
        <w:pStyle w:val="ActionDescription"/>
        <w:rPr>
          <w:sz w:val="26"/>
          <w:szCs w:val="26"/>
          <w:lang w:val="uk-UA"/>
        </w:rPr>
      </w:pPr>
      <w:r w:rsidRPr="006516ED">
        <w:rPr>
          <w:sz w:val="26"/>
          <w:szCs w:val="26"/>
          <w:lang w:val="uk-UA"/>
        </w:rPr>
        <w:t>На що юнак притискає її ще сильніше й стоячим та споглядаючим то компаньйонам</w:t>
      </w:r>
    </w:p>
    <w:p w:rsidR="008971FB" w:rsidRPr="006516ED" w:rsidRDefault="008971FB" w:rsidP="006516ED">
      <w:pPr>
        <w:pStyle w:val="HeroName"/>
        <w:rPr>
          <w:sz w:val="26"/>
          <w:szCs w:val="26"/>
          <w:lang w:val="uk-UA"/>
        </w:rPr>
      </w:pPr>
      <w:r w:rsidRPr="006516ED">
        <w:rPr>
          <w:sz w:val="26"/>
          <w:szCs w:val="26"/>
          <w:lang w:val="uk-UA"/>
        </w:rPr>
        <w:t>хлопець</w:t>
      </w:r>
    </w:p>
    <w:p w:rsidR="008971FB" w:rsidRPr="006516ED" w:rsidRDefault="008971FB" w:rsidP="006516ED">
      <w:pPr>
        <w:pStyle w:val="HeroReplica"/>
        <w:rPr>
          <w:sz w:val="26"/>
          <w:szCs w:val="26"/>
          <w:lang w:val="uk-UA"/>
        </w:rPr>
      </w:pPr>
      <w:r w:rsidRPr="006516ED">
        <w:rPr>
          <w:sz w:val="26"/>
          <w:szCs w:val="26"/>
          <w:lang w:val="uk-UA"/>
        </w:rPr>
        <w:t>Ну шо дивимося, затикайте їй рот, поки галасу не зчинила.</w:t>
      </w:r>
    </w:p>
    <w:p w:rsidR="008971FB" w:rsidRPr="006516ED" w:rsidRDefault="008971FB" w:rsidP="006516ED">
      <w:pPr>
        <w:pStyle w:val="ActionDescription"/>
        <w:rPr>
          <w:sz w:val="26"/>
          <w:szCs w:val="26"/>
          <w:lang w:val="uk-UA"/>
        </w:rPr>
      </w:pPr>
      <w:r w:rsidRPr="006516ED">
        <w:rPr>
          <w:sz w:val="26"/>
          <w:szCs w:val="26"/>
          <w:lang w:val="uk-UA"/>
        </w:rPr>
        <w:t>Вся ватага кидається до дівчини. Лілія намагається щось скрикнути, але важка та широка рука закриває їй рота.</w:t>
      </w:r>
    </w:p>
    <w:p w:rsidR="008971FB" w:rsidRPr="006516ED" w:rsidRDefault="008971FB" w:rsidP="006516ED">
      <w:pPr>
        <w:pStyle w:val="ActionDescription"/>
        <w:rPr>
          <w:sz w:val="26"/>
          <w:szCs w:val="26"/>
          <w:lang w:val="uk-UA"/>
        </w:rPr>
      </w:pPr>
      <w:r w:rsidRPr="006516ED">
        <w:rPr>
          <w:sz w:val="26"/>
          <w:szCs w:val="26"/>
          <w:lang w:val="uk-UA"/>
        </w:rPr>
        <w:t>Чотири пар рук хватають та тримають дівчину, хто за руки, хто за ноги. Той, що тримав раніше, тримає шию та голову.</w:t>
      </w:r>
      <w:r w:rsidRPr="006516ED">
        <w:rPr>
          <w:sz w:val="26"/>
          <w:szCs w:val="26"/>
          <w:lang w:val="ru-RU"/>
        </w:rPr>
        <w:t xml:space="preserve"> </w:t>
      </w:r>
      <w:r w:rsidRPr="006516ED">
        <w:rPr>
          <w:sz w:val="26"/>
          <w:szCs w:val="26"/>
          <w:lang w:val="uk-UA"/>
        </w:rPr>
        <w:t>Вона пручається, але безрезультатно. Один з них, зі ско</w:t>
      </w:r>
      <w:r w:rsidRPr="006516ED">
        <w:rPr>
          <w:sz w:val="26"/>
          <w:szCs w:val="26"/>
          <w:lang w:val="ru-RU"/>
        </w:rPr>
        <w:t>т</w:t>
      </w:r>
      <w:r w:rsidRPr="006516ED">
        <w:rPr>
          <w:sz w:val="26"/>
          <w:szCs w:val="26"/>
          <w:lang w:val="uk-UA"/>
        </w:rPr>
        <w:t>чем, розмотує його та відриває невеликий шматок, відкинувши в сторону решту, насувається на дівчину.</w:t>
      </w:r>
    </w:p>
    <w:p w:rsidR="008971FB" w:rsidRPr="006516ED" w:rsidRDefault="008971FB" w:rsidP="006516ED">
      <w:pPr>
        <w:pStyle w:val="ActionDescription"/>
        <w:rPr>
          <w:sz w:val="26"/>
          <w:szCs w:val="26"/>
          <w:lang w:val="uk-UA"/>
        </w:rPr>
      </w:pPr>
      <w:r w:rsidRPr="006516ED">
        <w:rPr>
          <w:sz w:val="26"/>
          <w:szCs w:val="26"/>
          <w:lang w:val="uk-UA"/>
        </w:rPr>
        <w:t>Юнак Лілії заклеює рота ско</w:t>
      </w:r>
      <w:r w:rsidRPr="006516ED">
        <w:rPr>
          <w:sz w:val="26"/>
          <w:szCs w:val="26"/>
          <w:lang w:val="ru-RU"/>
        </w:rPr>
        <w:t>т</w:t>
      </w:r>
      <w:r w:rsidRPr="006516ED">
        <w:rPr>
          <w:sz w:val="26"/>
          <w:szCs w:val="26"/>
          <w:lang w:val="uk-UA"/>
        </w:rPr>
        <w:t>чем, поплескує по щоці.</w:t>
      </w:r>
    </w:p>
    <w:p w:rsidR="008971FB" w:rsidRPr="006516ED" w:rsidRDefault="008971FB" w:rsidP="006516ED">
      <w:pPr>
        <w:pStyle w:val="HeroName"/>
        <w:rPr>
          <w:sz w:val="26"/>
          <w:szCs w:val="26"/>
          <w:lang w:val="uk-UA"/>
        </w:rPr>
      </w:pPr>
      <w:r w:rsidRPr="006516ED">
        <w:rPr>
          <w:sz w:val="26"/>
          <w:szCs w:val="26"/>
          <w:lang w:val="uk-UA"/>
        </w:rPr>
        <w:t>юнак</w:t>
      </w:r>
    </w:p>
    <w:p w:rsidR="008971FB" w:rsidRPr="006516ED" w:rsidRDefault="008971FB" w:rsidP="006516ED">
      <w:pPr>
        <w:pStyle w:val="HeroReplica"/>
        <w:rPr>
          <w:sz w:val="26"/>
          <w:szCs w:val="26"/>
          <w:lang w:val="uk-UA"/>
        </w:rPr>
      </w:pPr>
      <w:r w:rsidRPr="006516ED">
        <w:rPr>
          <w:sz w:val="26"/>
          <w:szCs w:val="26"/>
          <w:lang w:val="uk-UA"/>
        </w:rPr>
        <w:t>Отак то краще, немає мови, немає клопоту.</w:t>
      </w:r>
    </w:p>
    <w:p w:rsidR="008971FB" w:rsidRPr="006516ED" w:rsidRDefault="008971FB" w:rsidP="006516ED">
      <w:pPr>
        <w:pStyle w:val="ActionDescription"/>
        <w:rPr>
          <w:sz w:val="26"/>
          <w:szCs w:val="26"/>
          <w:lang w:val="ru-RU"/>
        </w:rPr>
      </w:pPr>
      <w:r w:rsidRPr="006516ED">
        <w:rPr>
          <w:sz w:val="26"/>
          <w:szCs w:val="26"/>
          <w:lang w:val="uk-UA"/>
        </w:rPr>
        <w:t xml:space="preserve">Лілія починає пручатися з новою силою. </w:t>
      </w:r>
    </w:p>
    <w:p w:rsidR="008971FB" w:rsidRPr="006516ED" w:rsidRDefault="008971FB" w:rsidP="006516ED">
      <w:pPr>
        <w:pStyle w:val="HeroName"/>
        <w:rPr>
          <w:sz w:val="26"/>
          <w:szCs w:val="26"/>
          <w:lang w:val="uk-UA"/>
        </w:rPr>
      </w:pPr>
      <w:r w:rsidRPr="006516ED">
        <w:rPr>
          <w:sz w:val="26"/>
          <w:szCs w:val="26"/>
          <w:lang w:val="uk-UA"/>
        </w:rPr>
        <w:t>лілія</w:t>
      </w:r>
    </w:p>
    <w:p w:rsidR="008971FB" w:rsidRPr="006516ED" w:rsidRDefault="008971FB" w:rsidP="006516ED">
      <w:pPr>
        <w:pStyle w:val="HeroVoiceOver"/>
        <w:rPr>
          <w:sz w:val="26"/>
          <w:szCs w:val="26"/>
          <w:lang w:val="uk-UA"/>
        </w:rPr>
      </w:pPr>
      <w:r w:rsidRPr="006516ED">
        <w:rPr>
          <w:sz w:val="26"/>
          <w:szCs w:val="26"/>
          <w:lang w:val="uk-UA"/>
        </w:rPr>
        <w:t>(за кадром)</w:t>
      </w:r>
    </w:p>
    <w:p w:rsidR="008971FB" w:rsidRPr="006516ED" w:rsidRDefault="008971FB" w:rsidP="006516ED">
      <w:pPr>
        <w:pStyle w:val="HeroReplica"/>
        <w:rPr>
          <w:sz w:val="26"/>
          <w:szCs w:val="26"/>
          <w:lang w:val="uk-UA"/>
        </w:rPr>
      </w:pPr>
      <w:r w:rsidRPr="006516ED">
        <w:rPr>
          <w:sz w:val="26"/>
          <w:szCs w:val="26"/>
          <w:lang w:val="uk-UA"/>
        </w:rPr>
        <w:t>Твій дух не став приниженим і плюсклим,</w:t>
      </w:r>
      <w:r w:rsidRPr="006516ED">
        <w:rPr>
          <w:sz w:val="26"/>
          <w:szCs w:val="26"/>
          <w:lang w:val="uk-UA"/>
        </w:rPr>
        <w:br/>
        <w:t>хоч слала доля чорні килими</w:t>
      </w:r>
      <w:r w:rsidRPr="006516ED">
        <w:rPr>
          <w:sz w:val="26"/>
          <w:szCs w:val="26"/>
          <w:lang w:val="uk-UA"/>
        </w:rPr>
        <w:br/>
        <w:t>то од Вілюйська до Холуйська,</w:t>
      </w:r>
      <w:r w:rsidRPr="006516ED">
        <w:rPr>
          <w:sz w:val="26"/>
          <w:szCs w:val="26"/>
          <w:lang w:val="uk-UA"/>
        </w:rPr>
        <w:br/>
        <w:t>то з Києва до Колими.</w:t>
      </w:r>
      <w:r w:rsidRPr="006516ED">
        <w:rPr>
          <w:sz w:val="26"/>
          <w:szCs w:val="26"/>
          <w:lang w:val="uk-UA"/>
        </w:rPr>
        <w:br/>
      </w:r>
      <w:r w:rsidRPr="006516ED">
        <w:rPr>
          <w:sz w:val="26"/>
          <w:szCs w:val="26"/>
          <w:lang w:val="uk-UA"/>
        </w:rPr>
        <w:br/>
        <w:t>З усіх трибун — аж дим над демагогом.</w:t>
      </w:r>
      <w:r w:rsidRPr="006516ED">
        <w:rPr>
          <w:sz w:val="26"/>
          <w:szCs w:val="26"/>
          <w:lang w:val="uk-UA"/>
        </w:rPr>
        <w:br/>
        <w:t>Усі беруть в основу ленінізм.</w:t>
      </w:r>
      <w:r w:rsidRPr="006516ED">
        <w:rPr>
          <w:sz w:val="26"/>
          <w:szCs w:val="26"/>
          <w:lang w:val="uk-UA"/>
        </w:rPr>
        <w:br/>
        <w:t>Адже ніхто так не клянеться богом,</w:t>
      </w:r>
      <w:r w:rsidRPr="006516ED">
        <w:rPr>
          <w:sz w:val="26"/>
          <w:szCs w:val="26"/>
          <w:lang w:val="uk-UA"/>
        </w:rPr>
        <w:br/>
        <w:t>як сам диявол — той же шовінізм.</w:t>
      </w:r>
      <w:r w:rsidRPr="006516ED">
        <w:rPr>
          <w:sz w:val="26"/>
          <w:szCs w:val="26"/>
          <w:lang w:val="uk-UA"/>
        </w:rPr>
        <w:br/>
      </w:r>
    </w:p>
    <w:p w:rsidR="008971FB" w:rsidRPr="006516ED" w:rsidRDefault="008971FB" w:rsidP="006516ED">
      <w:pPr>
        <w:pStyle w:val="ActionDescription"/>
        <w:rPr>
          <w:sz w:val="26"/>
          <w:szCs w:val="26"/>
          <w:lang w:val="uk-UA"/>
        </w:rPr>
      </w:pPr>
      <w:r w:rsidRPr="006516ED">
        <w:rPr>
          <w:sz w:val="26"/>
          <w:szCs w:val="26"/>
          <w:lang w:val="uk-UA"/>
        </w:rPr>
        <w:t xml:space="preserve">Та руки міцно тримають її, мнуть її молоде тіло, похапцем хватають, тиснуть. Ось її здіймають над дахом та тримають на руках. </w:t>
      </w:r>
    </w:p>
    <w:p w:rsidR="008971FB" w:rsidRPr="006516ED" w:rsidRDefault="008971FB" w:rsidP="006516ED">
      <w:pPr>
        <w:pStyle w:val="ActionDescription"/>
        <w:rPr>
          <w:sz w:val="26"/>
          <w:szCs w:val="26"/>
          <w:lang w:val="uk-UA"/>
        </w:rPr>
      </w:pPr>
      <w:r w:rsidRPr="006516ED">
        <w:rPr>
          <w:sz w:val="26"/>
          <w:szCs w:val="26"/>
          <w:lang w:val="uk-UA"/>
        </w:rPr>
        <w:t>Видно тільки п'ять пар ніг, шо тупочуться на місці, то пускаються в тьок, бовтаючись, переступаючи з місця на місце. Під ноги злітає та падає біла пляма плаття. Кружіння ніг на мить завмирає. Стоять. Чути плювок й на плаття падає згусток слини. З однієї пари ніг злітають штани, падаючи долу.</w:t>
      </w:r>
    </w:p>
    <w:p w:rsidR="008971FB" w:rsidRPr="006516ED" w:rsidRDefault="008971FB" w:rsidP="006516ED">
      <w:pPr>
        <w:pStyle w:val="HeroName"/>
        <w:rPr>
          <w:sz w:val="26"/>
          <w:szCs w:val="26"/>
          <w:lang w:val="uk-UA"/>
        </w:rPr>
      </w:pPr>
      <w:r w:rsidRPr="006516ED">
        <w:rPr>
          <w:sz w:val="26"/>
          <w:szCs w:val="26"/>
          <w:lang w:val="uk-UA"/>
        </w:rPr>
        <w:t>голос парубка</w:t>
      </w:r>
    </w:p>
    <w:p w:rsidR="008971FB" w:rsidRPr="006516ED" w:rsidRDefault="008971FB" w:rsidP="006516ED">
      <w:pPr>
        <w:pStyle w:val="HeroReplica"/>
        <w:rPr>
          <w:sz w:val="26"/>
          <w:szCs w:val="26"/>
          <w:lang w:val="uk-UA"/>
        </w:rPr>
      </w:pPr>
      <w:r w:rsidRPr="006516ED">
        <w:rPr>
          <w:sz w:val="26"/>
          <w:szCs w:val="26"/>
          <w:lang w:val="uk-UA"/>
        </w:rPr>
        <w:t>Ну що, поєхалі.</w:t>
      </w:r>
    </w:p>
    <w:p w:rsidR="008971FB" w:rsidRPr="006516ED" w:rsidRDefault="008971FB" w:rsidP="006516ED">
      <w:pPr>
        <w:pStyle w:val="ActionDescription"/>
        <w:rPr>
          <w:sz w:val="26"/>
          <w:szCs w:val="26"/>
          <w:lang w:val="ru-RU"/>
        </w:rPr>
      </w:pPr>
      <w:r w:rsidRPr="006516ED">
        <w:rPr>
          <w:sz w:val="26"/>
          <w:szCs w:val="26"/>
          <w:lang w:val="uk-UA"/>
        </w:rPr>
        <w:t>Ноги з новою силою закручуються в зміячому танку, переступають, сплітаються, топчуться по білизні плаття, мнуть його та бруднять.</w:t>
      </w:r>
    </w:p>
    <w:p w:rsidR="008971FB" w:rsidRPr="006516ED" w:rsidRDefault="008971FB" w:rsidP="006516ED">
      <w:pPr>
        <w:pStyle w:val="HeroName"/>
        <w:rPr>
          <w:sz w:val="26"/>
          <w:szCs w:val="26"/>
          <w:lang w:val="ru-RU"/>
        </w:rPr>
      </w:pPr>
      <w:r w:rsidRPr="006516ED">
        <w:rPr>
          <w:sz w:val="26"/>
          <w:szCs w:val="26"/>
          <w:lang w:val="ru-RU"/>
        </w:rPr>
        <w:t>лілія</w:t>
      </w:r>
    </w:p>
    <w:p w:rsidR="008971FB" w:rsidRPr="006516ED" w:rsidRDefault="008971FB" w:rsidP="006516ED">
      <w:pPr>
        <w:pStyle w:val="HeroVoiceOver"/>
        <w:rPr>
          <w:sz w:val="26"/>
          <w:szCs w:val="26"/>
        </w:rPr>
      </w:pPr>
      <w:r w:rsidRPr="006516ED">
        <w:rPr>
          <w:sz w:val="26"/>
          <w:szCs w:val="26"/>
        </w:rPr>
        <w:t>(за кадром)</w:t>
      </w:r>
    </w:p>
    <w:p w:rsidR="008971FB" w:rsidRPr="006516ED" w:rsidRDefault="008971FB" w:rsidP="006516ED">
      <w:pPr>
        <w:pStyle w:val="HeroReplica"/>
        <w:rPr>
          <w:sz w:val="26"/>
          <w:szCs w:val="26"/>
          <w:lang w:val="ru-RU"/>
        </w:rPr>
      </w:pPr>
      <w:r w:rsidRPr="006516ED">
        <w:rPr>
          <w:sz w:val="26"/>
          <w:szCs w:val="26"/>
          <w:lang w:val="uk-UA"/>
        </w:rPr>
        <w:t>Як ти зжилася з тугою чаїною!</w:t>
      </w:r>
      <w:r w:rsidRPr="006516ED">
        <w:rPr>
          <w:sz w:val="26"/>
          <w:szCs w:val="26"/>
          <w:lang w:val="uk-UA"/>
        </w:rPr>
        <w:br/>
        <w:t>Як часто лицемірив твій Парнас!..</w:t>
      </w:r>
      <w:r w:rsidRPr="006516ED">
        <w:rPr>
          <w:sz w:val="26"/>
          <w:szCs w:val="26"/>
          <w:lang w:val="uk-UA"/>
        </w:rPr>
        <w:br/>
        <w:t>Шматок землі,</w:t>
      </w:r>
      <w:r w:rsidRPr="006516ED">
        <w:rPr>
          <w:sz w:val="26"/>
          <w:szCs w:val="26"/>
          <w:lang w:val="uk-UA"/>
        </w:rPr>
        <w:br/>
        <w:t>ти звешся Україною.</w:t>
      </w:r>
      <w:r w:rsidRPr="006516ED">
        <w:rPr>
          <w:sz w:val="26"/>
          <w:szCs w:val="26"/>
          <w:lang w:val="uk-UA"/>
        </w:rPr>
        <w:br/>
        <w:t>Ти був до нас. Ти будеш після нас.</w:t>
      </w:r>
    </w:p>
    <w:p w:rsidR="008971FB" w:rsidRPr="006516ED" w:rsidRDefault="008971FB" w:rsidP="006516ED">
      <w:pPr>
        <w:pStyle w:val="HeroReplica"/>
        <w:rPr>
          <w:sz w:val="26"/>
          <w:szCs w:val="26"/>
          <w:lang w:val="ru-RU"/>
        </w:rPr>
      </w:pPr>
      <w:r w:rsidRPr="006516ED">
        <w:rPr>
          <w:sz w:val="26"/>
          <w:szCs w:val="26"/>
          <w:lang w:val="ru-RU"/>
        </w:rPr>
        <w:t xml:space="preserve"> </w:t>
      </w:r>
    </w:p>
    <w:p w:rsidR="008971FB" w:rsidRPr="006516ED" w:rsidRDefault="008971FB" w:rsidP="006516ED">
      <w:pPr>
        <w:pStyle w:val="ActionDescription"/>
        <w:rPr>
          <w:sz w:val="26"/>
          <w:szCs w:val="26"/>
          <w:lang w:val="uk-UA"/>
        </w:rPr>
      </w:pPr>
      <w:r w:rsidRPr="006516ED">
        <w:rPr>
          <w:sz w:val="26"/>
          <w:szCs w:val="26"/>
          <w:lang w:val="uk-UA"/>
        </w:rPr>
        <w:t>Поступово ноги зникають в стороні й панорамно та закручуючись колом перспектива здіймається до гори, так, що коли коло парубків знову втрапляє в кадр, то вони видніються лиш контурно, силуетами.</w:t>
      </w:r>
    </w:p>
    <w:p w:rsidR="008971FB" w:rsidRPr="006516ED" w:rsidRDefault="008971FB" w:rsidP="006516ED">
      <w:pPr>
        <w:pStyle w:val="ActionDescription"/>
        <w:rPr>
          <w:sz w:val="26"/>
          <w:szCs w:val="26"/>
          <w:lang w:val="uk-UA"/>
        </w:rPr>
      </w:pPr>
      <w:r w:rsidRPr="006516ED">
        <w:rPr>
          <w:sz w:val="26"/>
          <w:szCs w:val="26"/>
          <w:lang w:val="uk-UA"/>
        </w:rPr>
        <w:t>Силуети парубків розгойдують біліючу пляму дівочого тіла й відпускають. Тіло летить вниз, геть з даху.</w:t>
      </w:r>
    </w:p>
    <w:p w:rsidR="008971FB" w:rsidRPr="006516ED" w:rsidRDefault="008971FB" w:rsidP="006516ED">
      <w:pPr>
        <w:pStyle w:val="HeroName"/>
        <w:rPr>
          <w:sz w:val="26"/>
          <w:szCs w:val="26"/>
          <w:lang w:val="ru-RU"/>
        </w:rPr>
      </w:pPr>
      <w:r w:rsidRPr="006516ED">
        <w:rPr>
          <w:sz w:val="26"/>
          <w:szCs w:val="26"/>
          <w:lang w:val="ru-RU"/>
        </w:rPr>
        <w:t>лілія</w:t>
      </w:r>
    </w:p>
    <w:p w:rsidR="008971FB" w:rsidRPr="006516ED" w:rsidRDefault="008971FB" w:rsidP="006516ED">
      <w:pPr>
        <w:pStyle w:val="HeroVoiceOver"/>
        <w:rPr>
          <w:sz w:val="26"/>
          <w:szCs w:val="26"/>
        </w:rPr>
      </w:pPr>
      <w:r w:rsidRPr="006516ED">
        <w:rPr>
          <w:sz w:val="26"/>
          <w:szCs w:val="26"/>
        </w:rPr>
        <w:t>(за кадром)</w:t>
      </w:r>
    </w:p>
    <w:p w:rsidR="008971FB" w:rsidRPr="006516ED" w:rsidRDefault="008971FB" w:rsidP="006516ED">
      <w:pPr>
        <w:pStyle w:val="HeroReplica"/>
        <w:rPr>
          <w:sz w:val="26"/>
          <w:szCs w:val="26"/>
          <w:lang w:val="uk-UA"/>
        </w:rPr>
      </w:pPr>
      <w:r w:rsidRPr="006516ED">
        <w:rPr>
          <w:sz w:val="26"/>
          <w:szCs w:val="26"/>
          <w:lang w:val="uk-UA"/>
        </w:rPr>
        <w:t>Мій предковічний,</w:t>
      </w:r>
      <w:r w:rsidRPr="006516ED">
        <w:rPr>
          <w:sz w:val="26"/>
          <w:szCs w:val="26"/>
          <w:lang w:val="uk-UA"/>
        </w:rPr>
        <w:br/>
        <w:t>мій умитий росами,</w:t>
      </w:r>
      <w:r w:rsidRPr="006516ED">
        <w:rPr>
          <w:sz w:val="26"/>
          <w:szCs w:val="26"/>
          <w:lang w:val="uk-UA"/>
        </w:rPr>
        <w:br/>
        <w:t>космічний,</w:t>
      </w:r>
      <w:r w:rsidRPr="006516ED">
        <w:rPr>
          <w:sz w:val="26"/>
          <w:szCs w:val="26"/>
          <w:lang w:val="uk-UA"/>
        </w:rPr>
        <w:br/>
        <w:t>вічний,</w:t>
      </w:r>
      <w:r w:rsidRPr="006516ED">
        <w:rPr>
          <w:sz w:val="26"/>
          <w:szCs w:val="26"/>
          <w:lang w:val="uk-UA"/>
        </w:rPr>
        <w:br/>
        <w:t>зоряний, барвінковий…</w:t>
      </w:r>
      <w:r w:rsidRPr="006516ED">
        <w:rPr>
          <w:sz w:val="26"/>
          <w:szCs w:val="26"/>
          <w:lang w:val="uk-UA"/>
        </w:rPr>
        <w:br/>
        <w:t>Коли ти навіть звався — Малоросія,</w:t>
      </w:r>
      <w:r w:rsidRPr="006516ED">
        <w:rPr>
          <w:sz w:val="26"/>
          <w:szCs w:val="26"/>
          <w:lang w:val="uk-UA"/>
        </w:rPr>
        <w:br/>
        <w:t>твоя поетеса була Українкою!</w:t>
      </w:r>
    </w:p>
    <w:p w:rsidR="008971FB" w:rsidRPr="006516ED" w:rsidRDefault="008971FB" w:rsidP="006516ED">
      <w:pPr>
        <w:rPr>
          <w:lang w:val="uk-UA"/>
        </w:rPr>
      </w:pPr>
    </w:p>
    <w:p w:rsidR="008971FB" w:rsidRPr="000C116C" w:rsidRDefault="008971FB" w:rsidP="00D0297B">
      <w:pPr>
        <w:pStyle w:val="ActionTimeArena"/>
        <w:rPr>
          <w:sz w:val="26"/>
          <w:szCs w:val="26"/>
          <w:lang w:val="uk-UA"/>
        </w:rPr>
      </w:pPr>
      <w:r w:rsidRPr="000C116C">
        <w:rPr>
          <w:sz w:val="26"/>
          <w:szCs w:val="26"/>
          <w:lang w:val="uk-UA"/>
        </w:rPr>
        <w:t>інт. салон авто - ніч</w:t>
      </w:r>
    </w:p>
    <w:p w:rsidR="008971FB" w:rsidRPr="000C116C" w:rsidRDefault="008971FB" w:rsidP="00D0297B">
      <w:pPr>
        <w:pStyle w:val="ActionDescription"/>
        <w:rPr>
          <w:sz w:val="26"/>
          <w:szCs w:val="26"/>
          <w:lang w:val="uk-UA"/>
        </w:rPr>
      </w:pPr>
      <w:r w:rsidRPr="000C116C">
        <w:rPr>
          <w:sz w:val="26"/>
          <w:szCs w:val="26"/>
          <w:lang w:val="uk-UA"/>
        </w:rPr>
        <w:t xml:space="preserve">Нічна тиша сповиває. На водійському сидінні ЮНАК. Зверху нього ДІВЧИНА. Вони цілуються не поспіхом, мляво, завершальними штрихами, вочевидь щойно опісля сексу. </w:t>
      </w:r>
    </w:p>
    <w:p w:rsidR="008971FB" w:rsidRPr="000C116C" w:rsidRDefault="008971FB" w:rsidP="00D0297B">
      <w:pPr>
        <w:pStyle w:val="ActionDescription"/>
        <w:rPr>
          <w:sz w:val="26"/>
          <w:szCs w:val="26"/>
          <w:lang w:val="uk-UA"/>
        </w:rPr>
      </w:pPr>
      <w:r w:rsidRPr="000C116C">
        <w:rPr>
          <w:sz w:val="26"/>
          <w:szCs w:val="26"/>
          <w:lang w:val="uk-UA"/>
        </w:rPr>
        <w:t>Дівчина злазить з юнака, та вмощується в крісло поруч.</w:t>
      </w:r>
    </w:p>
    <w:p w:rsidR="008971FB" w:rsidRPr="000C116C" w:rsidRDefault="008971FB" w:rsidP="00D0297B">
      <w:pPr>
        <w:pStyle w:val="ActionDescription"/>
        <w:rPr>
          <w:sz w:val="26"/>
          <w:szCs w:val="26"/>
          <w:lang w:val="uk-UA"/>
        </w:rPr>
      </w:pPr>
      <w:r w:rsidRPr="000C116C">
        <w:rPr>
          <w:sz w:val="26"/>
          <w:szCs w:val="26"/>
          <w:lang w:val="uk-UA"/>
        </w:rPr>
        <w:t>Юнак дістає цигарку, пригощає цигаркою дівчину. Запалює цигарку їй, потім собі. Глибоко затягується, випускає дим вгору</w:t>
      </w:r>
    </w:p>
    <w:p w:rsidR="008971FB" w:rsidRPr="000C116C" w:rsidRDefault="008971FB" w:rsidP="00D0297B">
      <w:pPr>
        <w:pStyle w:val="HeroName"/>
        <w:rPr>
          <w:sz w:val="26"/>
          <w:szCs w:val="26"/>
          <w:lang w:val="uk-UA"/>
        </w:rPr>
      </w:pPr>
      <w:r w:rsidRPr="000C116C">
        <w:rPr>
          <w:sz w:val="26"/>
          <w:szCs w:val="26"/>
          <w:lang w:val="uk-UA"/>
        </w:rPr>
        <w:t>юнак</w:t>
      </w:r>
    </w:p>
    <w:p w:rsidR="008971FB" w:rsidRDefault="008971FB" w:rsidP="00D0297B">
      <w:pPr>
        <w:pStyle w:val="HeroReplica"/>
        <w:rPr>
          <w:sz w:val="26"/>
          <w:szCs w:val="26"/>
          <w:lang w:val="uk-UA"/>
        </w:rPr>
      </w:pPr>
      <w:r w:rsidRPr="000C116C">
        <w:rPr>
          <w:sz w:val="26"/>
          <w:szCs w:val="26"/>
          <w:lang w:val="uk-UA"/>
        </w:rPr>
        <w:t>Ну що, поїдемо далі розважимось.</w:t>
      </w:r>
    </w:p>
    <w:p w:rsidR="008971FB" w:rsidRPr="00E55CB9" w:rsidRDefault="008971FB" w:rsidP="00E55CB9">
      <w:pPr>
        <w:rPr>
          <w:lang w:val="uk-UA"/>
        </w:rPr>
      </w:pPr>
    </w:p>
    <w:p w:rsidR="008971FB" w:rsidRPr="000C116C" w:rsidRDefault="008971FB" w:rsidP="00D0297B">
      <w:pPr>
        <w:pStyle w:val="ActionDescription"/>
        <w:rPr>
          <w:sz w:val="26"/>
          <w:szCs w:val="26"/>
          <w:lang w:val="ru-RU"/>
        </w:rPr>
      </w:pPr>
      <w:r w:rsidRPr="000C116C">
        <w:rPr>
          <w:sz w:val="26"/>
          <w:szCs w:val="26"/>
          <w:lang w:val="uk-UA"/>
        </w:rPr>
        <w:t>В цей момент на дах авто щось з силою падає й юнак приголомшено завмирає, з присохлою на бік губи цигаркою.</w:t>
      </w:r>
    </w:p>
    <w:p w:rsidR="008971FB" w:rsidRPr="000C116C" w:rsidRDefault="008971FB" w:rsidP="003533DB">
      <w:pPr>
        <w:pStyle w:val="ActionDescription"/>
        <w:rPr>
          <w:sz w:val="26"/>
          <w:szCs w:val="26"/>
          <w:lang w:val="ru-RU"/>
        </w:rPr>
      </w:pPr>
    </w:p>
    <w:p w:rsidR="008971FB" w:rsidRDefault="008971FB" w:rsidP="00E55CB9">
      <w:pPr>
        <w:pStyle w:val="Titr"/>
        <w:rPr>
          <w:sz w:val="26"/>
          <w:szCs w:val="26"/>
          <w:lang w:val="ru-RU"/>
        </w:rPr>
      </w:pPr>
    </w:p>
    <w:p w:rsidR="008971FB" w:rsidRDefault="008971FB" w:rsidP="00E55CB9">
      <w:pPr>
        <w:pStyle w:val="HeroRemarka"/>
        <w:rPr>
          <w:lang w:val="ru-RU"/>
        </w:rPr>
      </w:pPr>
    </w:p>
    <w:p w:rsidR="008971FB" w:rsidRDefault="008971FB" w:rsidP="00E55CB9">
      <w:pPr>
        <w:rPr>
          <w:lang w:val="ru-RU"/>
        </w:rPr>
      </w:pPr>
    </w:p>
    <w:p w:rsidR="008971FB" w:rsidRDefault="008971FB" w:rsidP="00E55CB9">
      <w:pPr>
        <w:rPr>
          <w:lang w:val="ru-RU"/>
        </w:rPr>
      </w:pPr>
    </w:p>
    <w:p w:rsidR="008971FB" w:rsidRDefault="008971FB" w:rsidP="00E55CB9">
      <w:pPr>
        <w:rPr>
          <w:lang w:val="ru-RU"/>
        </w:rPr>
      </w:pPr>
    </w:p>
    <w:p w:rsidR="008971FB" w:rsidRDefault="008971FB" w:rsidP="00E55CB9">
      <w:pPr>
        <w:rPr>
          <w:lang w:val="ru-RU"/>
        </w:rPr>
      </w:pPr>
    </w:p>
    <w:p w:rsidR="008971FB" w:rsidRDefault="008971FB" w:rsidP="00E55CB9">
      <w:pPr>
        <w:rPr>
          <w:lang w:val="ru-RU"/>
        </w:rPr>
      </w:pPr>
    </w:p>
    <w:p w:rsidR="008971FB" w:rsidRDefault="008971FB" w:rsidP="00E55CB9">
      <w:pPr>
        <w:rPr>
          <w:lang w:val="ru-RU"/>
        </w:rPr>
      </w:pPr>
    </w:p>
    <w:p w:rsidR="008971FB" w:rsidRDefault="008971FB" w:rsidP="00E55CB9">
      <w:pPr>
        <w:rPr>
          <w:lang w:val="ru-RU"/>
        </w:rPr>
      </w:pPr>
    </w:p>
    <w:p w:rsidR="008971FB" w:rsidRDefault="008971FB" w:rsidP="00E55CB9">
      <w:pPr>
        <w:rPr>
          <w:lang w:val="ru-RU"/>
        </w:rPr>
      </w:pPr>
    </w:p>
    <w:p w:rsidR="008971FB" w:rsidRDefault="008971FB" w:rsidP="00E55CB9">
      <w:pPr>
        <w:rPr>
          <w:lang w:val="ru-RU"/>
        </w:rPr>
      </w:pPr>
    </w:p>
    <w:p w:rsidR="008971FB" w:rsidRDefault="008971FB" w:rsidP="00E55CB9">
      <w:pPr>
        <w:rPr>
          <w:lang w:val="ru-RU"/>
        </w:rPr>
      </w:pPr>
    </w:p>
    <w:p w:rsidR="008971FB" w:rsidRDefault="008971FB" w:rsidP="00E55CB9">
      <w:pPr>
        <w:rPr>
          <w:lang w:val="ru-RU"/>
        </w:rPr>
      </w:pPr>
    </w:p>
    <w:p w:rsidR="008971FB" w:rsidRDefault="008971FB" w:rsidP="00E55CB9">
      <w:pPr>
        <w:rPr>
          <w:lang w:val="ru-RU"/>
        </w:rPr>
      </w:pPr>
    </w:p>
    <w:p w:rsidR="008971FB" w:rsidRPr="00E55CB9" w:rsidRDefault="008971FB" w:rsidP="00E55CB9">
      <w:pPr>
        <w:rPr>
          <w:lang w:val="ru-RU"/>
        </w:rPr>
      </w:pPr>
    </w:p>
    <w:p w:rsidR="008971FB" w:rsidRPr="003533DB" w:rsidRDefault="008971FB" w:rsidP="003533DB">
      <w:pPr>
        <w:pStyle w:val="Titr"/>
        <w:jc w:val="center"/>
        <w:rPr>
          <w:b/>
          <w:sz w:val="28"/>
          <w:szCs w:val="28"/>
          <w:lang w:val="ru-RU"/>
        </w:rPr>
      </w:pPr>
      <w:r w:rsidRPr="003533DB">
        <w:rPr>
          <w:b/>
          <w:sz w:val="28"/>
          <w:szCs w:val="28"/>
          <w:lang w:val="ru-RU"/>
        </w:rPr>
        <w:t>ЕПІЗОД 5 «ТАМ ЗОВСІМ ІНШІ ЛЮДИ ЖИВУТЬ»</w:t>
      </w:r>
    </w:p>
    <w:p w:rsidR="008971FB" w:rsidRPr="00A64E59" w:rsidRDefault="008971FB" w:rsidP="003533DB">
      <w:pPr>
        <w:pStyle w:val="Titr"/>
        <w:jc w:val="center"/>
        <w:rPr>
          <w:b/>
          <w:sz w:val="26"/>
          <w:szCs w:val="26"/>
          <w:lang w:val="ru-RU"/>
        </w:rPr>
      </w:pPr>
      <w:r w:rsidRPr="00A64E59">
        <w:rPr>
          <w:b/>
          <w:caps w:val="0"/>
          <w:sz w:val="26"/>
          <w:szCs w:val="26"/>
          <w:lang w:val="ru-RU"/>
        </w:rPr>
        <w:t>За мотивами поезій Т. Шевченко "Сон (У кожного своя доля)" та Л.Костенко «Чайка на крижині».</w:t>
      </w:r>
    </w:p>
    <w:p w:rsidR="008971FB" w:rsidRPr="00A64E59" w:rsidRDefault="008971FB" w:rsidP="003533DB">
      <w:pPr>
        <w:pStyle w:val="Titr"/>
        <w:rPr>
          <w:sz w:val="26"/>
          <w:szCs w:val="26"/>
          <w:lang w:val="ru-RU"/>
        </w:rPr>
      </w:pPr>
      <w:r w:rsidRPr="00A64E59">
        <w:rPr>
          <w:sz w:val="26"/>
          <w:szCs w:val="26"/>
          <w:lang w:val="ru-RU"/>
        </w:rPr>
        <w:t>ТИТР:дух істини, його світ не може прийняти, бо не бачить його та не знає його. (Іоана, глава 14, стих 17)</w:t>
      </w:r>
    </w:p>
    <w:p w:rsidR="008971FB" w:rsidRPr="00A64E59" w:rsidRDefault="008971FB" w:rsidP="003533DB">
      <w:pPr>
        <w:pStyle w:val="ActionTimeArena"/>
        <w:rPr>
          <w:sz w:val="26"/>
          <w:szCs w:val="26"/>
          <w:lang w:val="uk-UA"/>
        </w:rPr>
      </w:pPr>
      <w:r w:rsidRPr="00A64E59">
        <w:rPr>
          <w:sz w:val="26"/>
          <w:szCs w:val="26"/>
          <w:lang w:val="uk-UA"/>
        </w:rPr>
        <w:t>екст. подвір'я - ніч</w:t>
      </w:r>
    </w:p>
    <w:p w:rsidR="008971FB" w:rsidRPr="00A64E59" w:rsidRDefault="008971FB" w:rsidP="003533DB">
      <w:pPr>
        <w:pStyle w:val="ActionDescription"/>
        <w:rPr>
          <w:sz w:val="26"/>
          <w:szCs w:val="26"/>
          <w:lang w:val="uk-UA"/>
        </w:rPr>
      </w:pPr>
      <w:r w:rsidRPr="00A64E59">
        <w:rPr>
          <w:sz w:val="26"/>
          <w:szCs w:val="26"/>
          <w:lang w:val="uk-UA"/>
        </w:rPr>
        <w:t>Старенька, але добротна хата. Дерев'яний паркан. Від хати до паркану зігнувшись задкуючи та виливаючи цівку з керосину(бензину)прямує чоловік. То СТАРШИЙ БРАТ.</w:t>
      </w:r>
    </w:p>
    <w:p w:rsidR="008971FB" w:rsidRPr="00A64E59" w:rsidRDefault="008971FB" w:rsidP="003533DB">
      <w:pPr>
        <w:pStyle w:val="ActionDescription"/>
        <w:rPr>
          <w:sz w:val="26"/>
          <w:szCs w:val="26"/>
          <w:lang w:val="uk-UA"/>
        </w:rPr>
      </w:pPr>
      <w:r w:rsidRPr="00A64E59">
        <w:rPr>
          <w:sz w:val="26"/>
          <w:szCs w:val="26"/>
          <w:lang w:val="uk-UA"/>
        </w:rPr>
        <w:t>За парканом стоїть авто. Вздовж авто туди сюди нервово та збуджено ходить інший чоловік. То МОЛОДШИЙ БРАТ.</w:t>
      </w:r>
    </w:p>
    <w:p w:rsidR="008971FB" w:rsidRPr="00A64E59" w:rsidRDefault="008971FB" w:rsidP="003533DB">
      <w:pPr>
        <w:pStyle w:val="ActionDescription"/>
        <w:rPr>
          <w:sz w:val="26"/>
          <w:szCs w:val="26"/>
          <w:lang w:val="uk-UA"/>
        </w:rPr>
      </w:pPr>
      <w:r w:rsidRPr="00A64E59">
        <w:rPr>
          <w:sz w:val="26"/>
          <w:szCs w:val="26"/>
          <w:lang w:val="uk-UA"/>
        </w:rPr>
        <w:t>Старший брат причиняє хвіртку та простує до авто, відкриває багажник та кидає туди порожню каністру. Тим часом молодший зупиняється коло дверей авто та з сумнівом дивиться на старшого. Той закриває багажник й їхні погляди пересікаються. Старший піджимає губи.</w:t>
      </w:r>
    </w:p>
    <w:p w:rsidR="008971FB" w:rsidRPr="00A64E59" w:rsidRDefault="008971FB" w:rsidP="003533DB">
      <w:pPr>
        <w:pStyle w:val="HeroName"/>
        <w:rPr>
          <w:sz w:val="26"/>
          <w:szCs w:val="26"/>
          <w:lang w:val="uk-UA"/>
        </w:rPr>
      </w:pPr>
      <w:r w:rsidRPr="00A64E59">
        <w:rPr>
          <w:sz w:val="26"/>
          <w:szCs w:val="26"/>
          <w:lang w:val="uk-UA"/>
        </w:rPr>
        <w:t>старший</w:t>
      </w:r>
    </w:p>
    <w:p w:rsidR="008971FB" w:rsidRPr="00A64E59" w:rsidRDefault="008971FB" w:rsidP="003533DB">
      <w:pPr>
        <w:pStyle w:val="HeroReplica"/>
        <w:rPr>
          <w:sz w:val="26"/>
          <w:szCs w:val="26"/>
          <w:lang w:val="uk-UA"/>
        </w:rPr>
      </w:pPr>
      <w:r w:rsidRPr="00A64E59">
        <w:rPr>
          <w:sz w:val="26"/>
          <w:szCs w:val="26"/>
          <w:lang w:val="uk-UA"/>
        </w:rPr>
        <w:t>Ось й все.</w:t>
      </w:r>
    </w:p>
    <w:p w:rsidR="008971FB" w:rsidRPr="00A64E59" w:rsidRDefault="008971FB" w:rsidP="003533DB">
      <w:pPr>
        <w:rPr>
          <w:sz w:val="26"/>
          <w:szCs w:val="26"/>
          <w:lang w:val="uk-UA"/>
        </w:rPr>
      </w:pPr>
    </w:p>
    <w:p w:rsidR="008971FB" w:rsidRPr="00A64E59" w:rsidRDefault="008971FB" w:rsidP="003533DB">
      <w:pPr>
        <w:pStyle w:val="HeroName"/>
        <w:rPr>
          <w:sz w:val="26"/>
          <w:szCs w:val="26"/>
          <w:lang w:val="uk-UA"/>
        </w:rPr>
      </w:pPr>
      <w:r w:rsidRPr="00A64E59">
        <w:rPr>
          <w:sz w:val="26"/>
          <w:szCs w:val="26"/>
          <w:lang w:val="uk-UA"/>
        </w:rPr>
        <w:t>молодший</w:t>
      </w:r>
    </w:p>
    <w:p w:rsidR="008971FB" w:rsidRPr="00A64E59" w:rsidRDefault="008971FB" w:rsidP="003533DB">
      <w:pPr>
        <w:pStyle w:val="HeroReplica"/>
        <w:rPr>
          <w:sz w:val="26"/>
          <w:szCs w:val="26"/>
          <w:lang w:val="uk-UA"/>
        </w:rPr>
      </w:pPr>
      <w:r w:rsidRPr="00A64E59">
        <w:rPr>
          <w:sz w:val="26"/>
          <w:szCs w:val="26"/>
          <w:lang w:val="uk-UA"/>
        </w:rPr>
        <w:t>Ой не знаю, чи треба.</w:t>
      </w:r>
    </w:p>
    <w:p w:rsidR="008971FB" w:rsidRPr="00A64E59" w:rsidRDefault="008971FB" w:rsidP="003533DB">
      <w:pPr>
        <w:rPr>
          <w:sz w:val="26"/>
          <w:szCs w:val="26"/>
          <w:lang w:val="uk-UA"/>
        </w:rPr>
      </w:pPr>
    </w:p>
    <w:p w:rsidR="008971FB" w:rsidRPr="00A64E59" w:rsidRDefault="008971FB" w:rsidP="003533DB">
      <w:pPr>
        <w:pStyle w:val="HeroName"/>
        <w:rPr>
          <w:sz w:val="26"/>
          <w:szCs w:val="26"/>
          <w:lang w:val="uk-UA"/>
        </w:rPr>
      </w:pPr>
      <w:r w:rsidRPr="00A64E59">
        <w:rPr>
          <w:sz w:val="26"/>
          <w:szCs w:val="26"/>
          <w:lang w:val="uk-UA"/>
        </w:rPr>
        <w:t>старший</w:t>
      </w:r>
    </w:p>
    <w:p w:rsidR="008971FB" w:rsidRPr="00A64E59" w:rsidRDefault="008971FB" w:rsidP="003533DB">
      <w:pPr>
        <w:pStyle w:val="HeroReplica"/>
        <w:rPr>
          <w:sz w:val="26"/>
          <w:szCs w:val="26"/>
          <w:lang w:val="uk-UA"/>
        </w:rPr>
      </w:pPr>
      <w:r w:rsidRPr="00A64E59">
        <w:rPr>
          <w:sz w:val="26"/>
          <w:szCs w:val="26"/>
          <w:lang w:val="uk-UA"/>
        </w:rPr>
        <w:t>Та годі тобі, скільки одне й те ж можна торочити. Це єдиний реальний шанс.</w:t>
      </w:r>
    </w:p>
    <w:p w:rsidR="008971FB" w:rsidRPr="00A64E59" w:rsidRDefault="008971FB" w:rsidP="003533DB">
      <w:pPr>
        <w:rPr>
          <w:sz w:val="26"/>
          <w:szCs w:val="26"/>
          <w:lang w:val="uk-UA"/>
        </w:rPr>
      </w:pPr>
    </w:p>
    <w:p w:rsidR="008971FB" w:rsidRPr="00A64E59" w:rsidRDefault="008971FB" w:rsidP="003533DB">
      <w:pPr>
        <w:pStyle w:val="HeroName"/>
        <w:rPr>
          <w:sz w:val="26"/>
          <w:szCs w:val="26"/>
          <w:lang w:val="uk-UA"/>
        </w:rPr>
      </w:pPr>
      <w:r w:rsidRPr="00A64E59">
        <w:rPr>
          <w:sz w:val="26"/>
          <w:szCs w:val="26"/>
          <w:lang w:val="uk-UA"/>
        </w:rPr>
        <w:t>молодший</w:t>
      </w:r>
    </w:p>
    <w:p w:rsidR="008971FB" w:rsidRPr="00A64E59" w:rsidRDefault="008971FB" w:rsidP="003533DB">
      <w:pPr>
        <w:pStyle w:val="HeroReplica"/>
        <w:rPr>
          <w:sz w:val="26"/>
          <w:szCs w:val="26"/>
          <w:lang w:val="uk-UA"/>
        </w:rPr>
      </w:pPr>
      <w:r w:rsidRPr="00A64E59">
        <w:rPr>
          <w:sz w:val="26"/>
          <w:szCs w:val="26"/>
          <w:lang w:val="uk-UA"/>
        </w:rPr>
        <w:t>А точно все вийде?</w:t>
      </w:r>
    </w:p>
    <w:p w:rsidR="008971FB" w:rsidRPr="00A64E59" w:rsidRDefault="008971FB" w:rsidP="003533DB">
      <w:pPr>
        <w:rPr>
          <w:sz w:val="26"/>
          <w:szCs w:val="26"/>
          <w:lang w:val="uk-UA"/>
        </w:rPr>
      </w:pPr>
    </w:p>
    <w:p w:rsidR="008971FB" w:rsidRPr="00A64E59" w:rsidRDefault="008971FB" w:rsidP="003533DB">
      <w:pPr>
        <w:pStyle w:val="HeroName"/>
        <w:rPr>
          <w:sz w:val="26"/>
          <w:szCs w:val="26"/>
          <w:lang w:val="uk-UA"/>
        </w:rPr>
      </w:pPr>
      <w:r w:rsidRPr="00A64E59">
        <w:rPr>
          <w:sz w:val="26"/>
          <w:szCs w:val="26"/>
          <w:lang w:val="uk-UA"/>
        </w:rPr>
        <w:t>старший</w:t>
      </w:r>
    </w:p>
    <w:p w:rsidR="008971FB" w:rsidRDefault="008971FB" w:rsidP="003533DB">
      <w:pPr>
        <w:pStyle w:val="HeroReplica"/>
        <w:rPr>
          <w:sz w:val="26"/>
          <w:szCs w:val="26"/>
          <w:lang w:val="uk-UA"/>
        </w:rPr>
      </w:pPr>
      <w:r w:rsidRPr="00A64E59">
        <w:rPr>
          <w:sz w:val="26"/>
          <w:szCs w:val="26"/>
          <w:lang w:val="uk-UA"/>
        </w:rPr>
        <w:t xml:space="preserve">Я ж тобі тлумачу, в страховій моя людина, так що там заплющать очі на певні </w:t>
      </w:r>
      <w:r w:rsidRPr="00A64E59">
        <w:rPr>
          <w:sz w:val="26"/>
          <w:szCs w:val="26"/>
          <w:lang w:val="ru-RU"/>
        </w:rPr>
        <w:t>шершавости</w:t>
      </w:r>
      <w:r w:rsidRPr="00A64E59">
        <w:rPr>
          <w:sz w:val="26"/>
          <w:szCs w:val="26"/>
          <w:lang w:val="uk-UA"/>
        </w:rPr>
        <w:t xml:space="preserve">. </w:t>
      </w:r>
    </w:p>
    <w:p w:rsidR="008971FB" w:rsidRPr="00E55CB9" w:rsidRDefault="008971FB" w:rsidP="00E55CB9">
      <w:pPr>
        <w:rPr>
          <w:lang w:val="uk-UA"/>
        </w:rPr>
      </w:pPr>
    </w:p>
    <w:p w:rsidR="008971FB" w:rsidRPr="00A64E59" w:rsidRDefault="008971FB" w:rsidP="003533DB">
      <w:pPr>
        <w:pStyle w:val="ActionDescription"/>
        <w:rPr>
          <w:sz w:val="26"/>
          <w:szCs w:val="26"/>
          <w:lang w:val="uk-UA"/>
        </w:rPr>
      </w:pPr>
      <w:r w:rsidRPr="00A64E59">
        <w:rPr>
          <w:sz w:val="26"/>
          <w:szCs w:val="26"/>
          <w:lang w:val="uk-UA"/>
        </w:rPr>
        <w:t>Молодший спирається спиною на авто. Проводить по обличчю руками, наче намагаючись стерти з себе бруд. Безвільно опускає їх.</w:t>
      </w:r>
    </w:p>
    <w:p w:rsidR="008971FB" w:rsidRPr="00A64E59" w:rsidRDefault="008971FB" w:rsidP="003533DB">
      <w:pPr>
        <w:pStyle w:val="HeroName"/>
        <w:rPr>
          <w:sz w:val="26"/>
          <w:szCs w:val="26"/>
          <w:lang w:val="uk-UA"/>
        </w:rPr>
      </w:pPr>
      <w:r w:rsidRPr="00A64E59">
        <w:rPr>
          <w:sz w:val="26"/>
          <w:szCs w:val="26"/>
          <w:lang w:val="uk-UA"/>
        </w:rPr>
        <w:t>молодший</w:t>
      </w:r>
    </w:p>
    <w:p w:rsidR="008971FB" w:rsidRDefault="008971FB" w:rsidP="003533DB">
      <w:pPr>
        <w:pStyle w:val="HeroReplica"/>
        <w:rPr>
          <w:sz w:val="26"/>
          <w:szCs w:val="26"/>
          <w:lang w:val="uk-UA"/>
        </w:rPr>
      </w:pPr>
      <w:r w:rsidRPr="00A64E59">
        <w:rPr>
          <w:sz w:val="26"/>
          <w:szCs w:val="26"/>
          <w:lang w:val="uk-UA"/>
        </w:rPr>
        <w:t>Але ж це спадщина. Ми тут своє дитинство провели. Ми виросли в сих стінах. Пам'ятаєш як батько притягнув велику щуку, а ти мене принаджував засунути палець їй в рота…</w:t>
      </w:r>
    </w:p>
    <w:p w:rsidR="008971FB" w:rsidRPr="00E55CB9" w:rsidRDefault="008971FB" w:rsidP="00E55CB9">
      <w:pPr>
        <w:rPr>
          <w:lang w:val="uk-UA"/>
        </w:rPr>
      </w:pPr>
    </w:p>
    <w:p w:rsidR="008971FB" w:rsidRPr="00A64E59" w:rsidRDefault="008971FB" w:rsidP="003533DB">
      <w:pPr>
        <w:pStyle w:val="ActionDescription"/>
        <w:rPr>
          <w:sz w:val="26"/>
          <w:szCs w:val="26"/>
          <w:lang w:val="uk-UA"/>
        </w:rPr>
      </w:pPr>
      <w:r w:rsidRPr="00A64E59">
        <w:rPr>
          <w:sz w:val="26"/>
          <w:szCs w:val="26"/>
          <w:lang w:val="uk-UA"/>
        </w:rPr>
        <w:t>Вже однією рукою стирає з обличчя неспокій.</w:t>
      </w:r>
    </w:p>
    <w:p w:rsidR="008971FB" w:rsidRPr="00A64E59" w:rsidRDefault="008971FB" w:rsidP="003533DB">
      <w:pPr>
        <w:pStyle w:val="HeroContinue"/>
        <w:rPr>
          <w:sz w:val="26"/>
          <w:szCs w:val="26"/>
          <w:lang w:val="uk-UA"/>
        </w:rPr>
      </w:pPr>
      <w:r w:rsidRPr="00A64E59">
        <w:rPr>
          <w:sz w:val="26"/>
          <w:szCs w:val="26"/>
          <w:lang w:val="uk-UA"/>
        </w:rPr>
        <w:t xml:space="preserve">(продовж.) </w:t>
      </w:r>
    </w:p>
    <w:p w:rsidR="008971FB" w:rsidRDefault="008971FB" w:rsidP="003533DB">
      <w:pPr>
        <w:pStyle w:val="HeroReplica"/>
        <w:rPr>
          <w:sz w:val="26"/>
          <w:szCs w:val="26"/>
          <w:lang w:val="uk-UA"/>
        </w:rPr>
      </w:pPr>
      <w:r w:rsidRPr="00A64E59">
        <w:rPr>
          <w:sz w:val="26"/>
          <w:szCs w:val="26"/>
          <w:lang w:val="uk-UA"/>
        </w:rPr>
        <w:t>Та що там… Це ж… Ще ж й сорок днів не минуло, як матір сховали.</w:t>
      </w:r>
    </w:p>
    <w:p w:rsidR="008971FB" w:rsidRPr="00E55CB9" w:rsidRDefault="008971FB" w:rsidP="00E55CB9">
      <w:pPr>
        <w:rPr>
          <w:lang w:val="uk-UA"/>
        </w:rPr>
      </w:pPr>
    </w:p>
    <w:p w:rsidR="008971FB" w:rsidRPr="00A64E59" w:rsidRDefault="008971FB" w:rsidP="003533DB">
      <w:pPr>
        <w:pStyle w:val="ActionDescription"/>
        <w:rPr>
          <w:sz w:val="26"/>
          <w:szCs w:val="26"/>
          <w:lang w:val="uk-UA"/>
        </w:rPr>
      </w:pPr>
      <w:r w:rsidRPr="00A64E59">
        <w:rPr>
          <w:sz w:val="26"/>
          <w:szCs w:val="26"/>
          <w:lang w:val="uk-UA"/>
        </w:rPr>
        <w:t>На очі молодшого навертаються скупі сльози. Але він змахує їх долонею. Старший стає на проти нього та розкриває обійми, запрошуючи.</w:t>
      </w:r>
    </w:p>
    <w:p w:rsidR="008971FB" w:rsidRPr="00A64E59" w:rsidRDefault="008971FB" w:rsidP="003533DB">
      <w:pPr>
        <w:pStyle w:val="ActionDescription"/>
        <w:rPr>
          <w:sz w:val="26"/>
          <w:szCs w:val="26"/>
          <w:lang w:val="uk-UA"/>
        </w:rPr>
      </w:pPr>
      <w:r w:rsidRPr="00A64E59">
        <w:rPr>
          <w:sz w:val="26"/>
          <w:szCs w:val="26"/>
          <w:lang w:val="uk-UA"/>
        </w:rPr>
        <w:t>Брати обіймаються. Старший заспокійливо поплескує по спині молодшого.</w:t>
      </w:r>
    </w:p>
    <w:p w:rsidR="008971FB" w:rsidRPr="00A64E59" w:rsidRDefault="008971FB" w:rsidP="003533DB">
      <w:pPr>
        <w:pStyle w:val="HeroName"/>
        <w:rPr>
          <w:sz w:val="26"/>
          <w:szCs w:val="26"/>
          <w:lang w:val="uk-UA"/>
        </w:rPr>
      </w:pPr>
      <w:r w:rsidRPr="00A64E59">
        <w:rPr>
          <w:sz w:val="26"/>
          <w:szCs w:val="26"/>
          <w:lang w:val="uk-UA"/>
        </w:rPr>
        <w:t>старший</w:t>
      </w:r>
    </w:p>
    <w:p w:rsidR="008971FB" w:rsidRDefault="008971FB" w:rsidP="003533DB">
      <w:pPr>
        <w:pStyle w:val="HeroReplica"/>
        <w:rPr>
          <w:sz w:val="26"/>
          <w:szCs w:val="26"/>
          <w:lang w:val="uk-UA"/>
        </w:rPr>
      </w:pPr>
      <w:r w:rsidRPr="00A64E59">
        <w:rPr>
          <w:sz w:val="26"/>
          <w:szCs w:val="26"/>
          <w:lang w:val="uk-UA"/>
        </w:rPr>
        <w:t>Заспокойся. Давай зробимо це.</w:t>
      </w:r>
    </w:p>
    <w:p w:rsidR="008971FB" w:rsidRPr="00E55CB9" w:rsidRDefault="008971FB" w:rsidP="00E55CB9">
      <w:pPr>
        <w:rPr>
          <w:lang w:val="uk-UA"/>
        </w:rPr>
      </w:pPr>
    </w:p>
    <w:p w:rsidR="008971FB" w:rsidRPr="00A64E59" w:rsidRDefault="008971FB" w:rsidP="003533DB">
      <w:pPr>
        <w:pStyle w:val="ActionDescription"/>
        <w:rPr>
          <w:sz w:val="26"/>
          <w:szCs w:val="26"/>
          <w:lang w:val="uk-UA"/>
        </w:rPr>
      </w:pPr>
      <w:r w:rsidRPr="00A64E59">
        <w:rPr>
          <w:sz w:val="26"/>
          <w:szCs w:val="26"/>
          <w:lang w:val="uk-UA"/>
        </w:rPr>
        <w:t>Старший випростовує з обіймів молодшого. Та взявши за руку відіймає його від авто та розвертається сам обличчям до двору. Молодший шмагає носом.</w:t>
      </w:r>
    </w:p>
    <w:p w:rsidR="008971FB" w:rsidRPr="00A64E59" w:rsidRDefault="008971FB" w:rsidP="003533DB">
      <w:pPr>
        <w:pStyle w:val="ActionDescription"/>
        <w:rPr>
          <w:sz w:val="26"/>
          <w:szCs w:val="26"/>
          <w:lang w:val="uk-UA"/>
        </w:rPr>
      </w:pPr>
      <w:r w:rsidRPr="00A64E59">
        <w:rPr>
          <w:sz w:val="26"/>
          <w:szCs w:val="26"/>
          <w:lang w:val="uk-UA"/>
        </w:rPr>
        <w:t xml:space="preserve">Брати стоять обличчям до хати та тримаються за руки (вірніше старший тримає молодшого за руку), старший дістає з кишені бензинову запальничку й запаливши її однією рукою, вкладає в ту, що нею тримає брата, так, що вони тримають палаючу запальничку обоє. </w:t>
      </w:r>
    </w:p>
    <w:p w:rsidR="008971FB" w:rsidRPr="00A64E59" w:rsidRDefault="008971FB" w:rsidP="003533DB">
      <w:pPr>
        <w:pStyle w:val="HeroName"/>
        <w:rPr>
          <w:sz w:val="26"/>
          <w:szCs w:val="26"/>
          <w:lang w:val="uk-UA"/>
        </w:rPr>
      </w:pPr>
      <w:r w:rsidRPr="00A64E59">
        <w:rPr>
          <w:sz w:val="26"/>
          <w:szCs w:val="26"/>
          <w:lang w:val="uk-UA"/>
        </w:rPr>
        <w:t>старший</w:t>
      </w:r>
    </w:p>
    <w:p w:rsidR="008971FB" w:rsidRDefault="008971FB" w:rsidP="003533DB">
      <w:pPr>
        <w:pStyle w:val="HeroReplica"/>
        <w:rPr>
          <w:sz w:val="26"/>
          <w:szCs w:val="26"/>
          <w:lang w:val="uk-UA"/>
        </w:rPr>
      </w:pPr>
      <w:r w:rsidRPr="00A64E59">
        <w:rPr>
          <w:sz w:val="26"/>
          <w:szCs w:val="26"/>
          <w:lang w:val="uk-UA"/>
        </w:rPr>
        <w:t>Давай зробимо це разом.</w:t>
      </w:r>
    </w:p>
    <w:p w:rsidR="008971FB" w:rsidRPr="00E55CB9" w:rsidRDefault="008971FB" w:rsidP="00E55CB9">
      <w:pPr>
        <w:rPr>
          <w:lang w:val="uk-UA"/>
        </w:rPr>
      </w:pPr>
    </w:p>
    <w:p w:rsidR="008971FB" w:rsidRPr="00A64E59" w:rsidRDefault="008971FB" w:rsidP="003533DB">
      <w:pPr>
        <w:pStyle w:val="ActionDescription"/>
        <w:rPr>
          <w:sz w:val="26"/>
          <w:szCs w:val="26"/>
          <w:lang w:val="uk-UA"/>
        </w:rPr>
      </w:pPr>
      <w:r w:rsidRPr="00A64E59">
        <w:rPr>
          <w:sz w:val="26"/>
          <w:szCs w:val="26"/>
          <w:lang w:val="uk-UA"/>
        </w:rPr>
        <w:t>Брати присідають навшпиньки та підносять запальничку до цівки. Та спалахує. Старший брат закриває запальничку та підіймається, а молодший падає на коліна й нерухомо дивиться</w:t>
      </w:r>
    </w:p>
    <w:p w:rsidR="008971FB" w:rsidRPr="00A64E59" w:rsidRDefault="008971FB" w:rsidP="003533DB">
      <w:pPr>
        <w:pStyle w:val="ActionDescription"/>
        <w:rPr>
          <w:sz w:val="26"/>
          <w:szCs w:val="26"/>
          <w:lang w:val="uk-UA"/>
        </w:rPr>
      </w:pPr>
      <w:r w:rsidRPr="00A64E59">
        <w:rPr>
          <w:sz w:val="26"/>
          <w:szCs w:val="26"/>
          <w:lang w:val="uk-UA"/>
        </w:rPr>
        <w:t>Як цівка біжить полум'яною доріжкою до хати, як миттєво спалахує хата й огортається яскравими та палкими язиками полум'я.</w:t>
      </w:r>
    </w:p>
    <w:p w:rsidR="008971FB" w:rsidRPr="00A64E59" w:rsidRDefault="008971FB" w:rsidP="003533DB">
      <w:pPr>
        <w:pStyle w:val="ActionDescription"/>
        <w:rPr>
          <w:sz w:val="26"/>
          <w:szCs w:val="26"/>
          <w:lang w:val="uk-UA"/>
        </w:rPr>
      </w:pPr>
      <w:r w:rsidRPr="00A64E59">
        <w:rPr>
          <w:sz w:val="26"/>
          <w:szCs w:val="26"/>
          <w:lang w:val="uk-UA"/>
        </w:rPr>
        <w:t>Язики полум'я стрибають у очах молодшого. Той несподівано та неочікувано швидко схоплюється на ноги та біжить до хати.</w:t>
      </w:r>
    </w:p>
    <w:p w:rsidR="008971FB" w:rsidRPr="00A64E59" w:rsidRDefault="008971FB" w:rsidP="003533DB">
      <w:pPr>
        <w:pStyle w:val="HeroName"/>
        <w:rPr>
          <w:sz w:val="26"/>
          <w:szCs w:val="26"/>
          <w:lang w:val="uk-UA"/>
        </w:rPr>
      </w:pPr>
      <w:r w:rsidRPr="00A64E59">
        <w:rPr>
          <w:sz w:val="26"/>
          <w:szCs w:val="26"/>
          <w:lang w:val="uk-UA"/>
        </w:rPr>
        <w:t>старший</w:t>
      </w:r>
    </w:p>
    <w:p w:rsidR="008971FB" w:rsidRPr="00A64E59" w:rsidRDefault="008971FB" w:rsidP="003533DB">
      <w:pPr>
        <w:pStyle w:val="HeroVoiceOver"/>
        <w:rPr>
          <w:sz w:val="26"/>
          <w:szCs w:val="26"/>
          <w:lang w:val="uk-UA"/>
        </w:rPr>
      </w:pPr>
      <w:r w:rsidRPr="00A64E59">
        <w:rPr>
          <w:sz w:val="26"/>
          <w:szCs w:val="26"/>
          <w:lang w:val="uk-UA"/>
        </w:rPr>
        <w:t>(за кадром)</w:t>
      </w:r>
    </w:p>
    <w:p w:rsidR="008971FB" w:rsidRPr="00A64E59" w:rsidRDefault="008971FB" w:rsidP="003533DB">
      <w:pPr>
        <w:pStyle w:val="HeroReplica"/>
        <w:rPr>
          <w:sz w:val="26"/>
          <w:szCs w:val="26"/>
          <w:lang w:val="uk-UA"/>
        </w:rPr>
      </w:pPr>
      <w:r w:rsidRPr="00A64E59">
        <w:rPr>
          <w:sz w:val="26"/>
          <w:szCs w:val="26"/>
          <w:lang w:val="uk-UA"/>
        </w:rPr>
        <w:t>Куди?</w:t>
      </w:r>
    </w:p>
    <w:p w:rsidR="008971FB" w:rsidRPr="00A64E59" w:rsidRDefault="008971FB" w:rsidP="003533DB">
      <w:pPr>
        <w:pStyle w:val="ActionTimeArena"/>
        <w:rPr>
          <w:sz w:val="26"/>
          <w:szCs w:val="26"/>
          <w:lang w:val="uk-UA"/>
        </w:rPr>
      </w:pPr>
      <w:r w:rsidRPr="00A64E59">
        <w:rPr>
          <w:sz w:val="26"/>
          <w:szCs w:val="26"/>
          <w:lang w:val="uk-UA"/>
        </w:rPr>
        <w:t>зтм</w:t>
      </w:r>
    </w:p>
    <w:p w:rsidR="008971FB" w:rsidRPr="00A64E59" w:rsidRDefault="008971FB" w:rsidP="003533DB">
      <w:pPr>
        <w:pStyle w:val="ActionTimeArena"/>
        <w:rPr>
          <w:sz w:val="26"/>
          <w:szCs w:val="26"/>
          <w:lang w:val="uk-UA"/>
        </w:rPr>
      </w:pPr>
      <w:r w:rsidRPr="00A64E59">
        <w:rPr>
          <w:sz w:val="26"/>
          <w:szCs w:val="26"/>
          <w:lang w:val="uk-UA"/>
        </w:rPr>
        <w:t>З зтм</w:t>
      </w:r>
    </w:p>
    <w:p w:rsidR="008971FB" w:rsidRPr="00A64E59" w:rsidRDefault="008971FB" w:rsidP="003533DB">
      <w:pPr>
        <w:pStyle w:val="ActionTimeArena"/>
        <w:rPr>
          <w:sz w:val="26"/>
          <w:szCs w:val="26"/>
          <w:lang w:val="uk-UA"/>
        </w:rPr>
      </w:pPr>
      <w:r w:rsidRPr="00A64E59">
        <w:rPr>
          <w:sz w:val="26"/>
          <w:szCs w:val="26"/>
          <w:lang w:val="uk-UA"/>
        </w:rPr>
        <w:t>інт. офіс - кабінет директора - день - зима</w:t>
      </w:r>
    </w:p>
    <w:p w:rsidR="008971FB" w:rsidRPr="00A64E59" w:rsidRDefault="008971FB" w:rsidP="003533DB">
      <w:pPr>
        <w:pStyle w:val="ActionDescription"/>
        <w:rPr>
          <w:sz w:val="26"/>
          <w:szCs w:val="26"/>
          <w:lang w:val="uk-UA"/>
        </w:rPr>
      </w:pPr>
      <w:r w:rsidRPr="00A64E59">
        <w:rPr>
          <w:sz w:val="26"/>
          <w:szCs w:val="26"/>
          <w:lang w:val="uk-UA"/>
        </w:rPr>
        <w:t>В респектабельному кабінеті за масивним дорогим столом, в шкіряному обертаючомуся кріслі сидить трохи подорослішавши</w:t>
      </w:r>
      <w:r w:rsidRPr="00A64E59">
        <w:rPr>
          <w:sz w:val="26"/>
          <w:szCs w:val="26"/>
          <w:lang w:val="ru-RU"/>
        </w:rPr>
        <w:t>й</w:t>
      </w:r>
      <w:r w:rsidRPr="00A64E59">
        <w:rPr>
          <w:sz w:val="26"/>
          <w:szCs w:val="26"/>
          <w:lang w:val="uk-UA"/>
        </w:rPr>
        <w:t xml:space="preserve"> старший брат в костюмі, але без краватки, з розстебнутими верхніми ґудзиками, з обручкою на пальці та щось впевнено говорить. Поруч стоїть СЕКРЕТАРКА й занотовує щось за його словами в записник.</w:t>
      </w:r>
    </w:p>
    <w:p w:rsidR="008971FB" w:rsidRPr="00A64E59" w:rsidRDefault="008971FB" w:rsidP="003533DB">
      <w:pPr>
        <w:pStyle w:val="ActionDescription"/>
        <w:rPr>
          <w:sz w:val="26"/>
          <w:szCs w:val="26"/>
          <w:lang w:val="uk-UA"/>
        </w:rPr>
      </w:pPr>
      <w:r w:rsidRPr="00A64E59">
        <w:rPr>
          <w:sz w:val="26"/>
          <w:szCs w:val="26"/>
          <w:lang w:val="uk-UA"/>
        </w:rPr>
        <w:t>Секретарка закриває нотатник.</w:t>
      </w:r>
    </w:p>
    <w:p w:rsidR="008971FB" w:rsidRPr="00A64E59" w:rsidRDefault="008971FB" w:rsidP="003533DB">
      <w:pPr>
        <w:pStyle w:val="HeroName"/>
        <w:rPr>
          <w:sz w:val="26"/>
          <w:szCs w:val="26"/>
          <w:lang w:val="uk-UA"/>
        </w:rPr>
      </w:pPr>
      <w:r w:rsidRPr="00A64E59">
        <w:rPr>
          <w:sz w:val="26"/>
          <w:szCs w:val="26"/>
          <w:lang w:val="uk-UA"/>
        </w:rPr>
        <w:t>секретарка</w:t>
      </w:r>
    </w:p>
    <w:p w:rsidR="008971FB" w:rsidRPr="00A64E59" w:rsidRDefault="008971FB" w:rsidP="003533DB">
      <w:pPr>
        <w:pStyle w:val="HeroReplica"/>
        <w:rPr>
          <w:sz w:val="26"/>
          <w:szCs w:val="26"/>
          <w:lang w:val="uk-UA"/>
        </w:rPr>
      </w:pPr>
      <w:r w:rsidRPr="00A64E59">
        <w:rPr>
          <w:sz w:val="26"/>
          <w:szCs w:val="26"/>
          <w:lang w:val="uk-UA"/>
        </w:rPr>
        <w:t>Щось ще?</w:t>
      </w:r>
    </w:p>
    <w:p w:rsidR="008971FB" w:rsidRPr="00A64E59" w:rsidRDefault="008971FB" w:rsidP="003533DB">
      <w:pPr>
        <w:pStyle w:val="HeroReplica"/>
        <w:rPr>
          <w:sz w:val="26"/>
          <w:szCs w:val="26"/>
          <w:lang w:val="uk-UA"/>
        </w:rPr>
      </w:pPr>
    </w:p>
    <w:p w:rsidR="008971FB" w:rsidRPr="00A64E59" w:rsidRDefault="008971FB" w:rsidP="003533DB">
      <w:pPr>
        <w:pStyle w:val="HeroName"/>
        <w:rPr>
          <w:sz w:val="26"/>
          <w:szCs w:val="26"/>
          <w:lang w:val="uk-UA"/>
        </w:rPr>
      </w:pPr>
      <w:r w:rsidRPr="00A64E59">
        <w:rPr>
          <w:sz w:val="26"/>
          <w:szCs w:val="26"/>
          <w:lang w:val="uk-UA"/>
        </w:rPr>
        <w:t>старший</w:t>
      </w:r>
    </w:p>
    <w:p w:rsidR="008971FB" w:rsidRDefault="008971FB" w:rsidP="003533DB">
      <w:pPr>
        <w:pStyle w:val="HeroReplica"/>
        <w:rPr>
          <w:sz w:val="26"/>
          <w:szCs w:val="26"/>
          <w:lang w:val="uk-UA"/>
        </w:rPr>
      </w:pPr>
      <w:r w:rsidRPr="00A64E59">
        <w:rPr>
          <w:sz w:val="26"/>
          <w:szCs w:val="26"/>
          <w:lang w:val="uk-UA"/>
        </w:rPr>
        <w:t>Ні, наразі все. Вже знаєш, де свята проведеш?</w:t>
      </w:r>
    </w:p>
    <w:p w:rsidR="008971FB" w:rsidRPr="00E55CB9" w:rsidRDefault="008971FB" w:rsidP="00E55CB9">
      <w:pPr>
        <w:rPr>
          <w:lang w:val="uk-UA"/>
        </w:rPr>
      </w:pPr>
    </w:p>
    <w:p w:rsidR="008971FB" w:rsidRPr="00A64E59" w:rsidRDefault="008971FB" w:rsidP="003533DB">
      <w:pPr>
        <w:pStyle w:val="ActionDescription"/>
        <w:rPr>
          <w:sz w:val="26"/>
          <w:szCs w:val="26"/>
          <w:lang w:val="uk-UA"/>
        </w:rPr>
      </w:pPr>
      <w:r w:rsidRPr="00A64E59">
        <w:rPr>
          <w:sz w:val="26"/>
          <w:szCs w:val="26"/>
          <w:lang w:val="uk-UA"/>
        </w:rPr>
        <w:t>В цей момент лунає рінгтон на мобільному й видно напис на його екрані "брат". Старший брат бере телефон й зробивши жест секретарці зачекати, відвертається від неї в кріслі до вікна й в слухавку.</w:t>
      </w:r>
    </w:p>
    <w:p w:rsidR="008971FB" w:rsidRPr="00A64E59" w:rsidRDefault="008971FB" w:rsidP="003533DB">
      <w:pPr>
        <w:pStyle w:val="HeroName"/>
        <w:rPr>
          <w:sz w:val="26"/>
          <w:szCs w:val="26"/>
          <w:lang w:val="uk-UA"/>
        </w:rPr>
      </w:pPr>
      <w:r w:rsidRPr="00A64E59">
        <w:rPr>
          <w:sz w:val="26"/>
          <w:szCs w:val="26"/>
          <w:lang w:val="uk-UA"/>
        </w:rPr>
        <w:t>старший</w:t>
      </w:r>
    </w:p>
    <w:p w:rsidR="008971FB" w:rsidRDefault="008971FB" w:rsidP="003533DB">
      <w:pPr>
        <w:pStyle w:val="HeroReplica"/>
        <w:rPr>
          <w:sz w:val="26"/>
          <w:szCs w:val="26"/>
          <w:lang w:val="uk-UA"/>
        </w:rPr>
      </w:pPr>
      <w:r w:rsidRPr="00A64E59">
        <w:rPr>
          <w:sz w:val="26"/>
          <w:szCs w:val="26"/>
          <w:lang w:val="uk-UA"/>
        </w:rPr>
        <w:t>Здоров будь любий. Як ся маєш?</w:t>
      </w:r>
    </w:p>
    <w:p w:rsidR="008971FB" w:rsidRPr="00E55CB9" w:rsidRDefault="008971FB" w:rsidP="00E55CB9">
      <w:pPr>
        <w:rPr>
          <w:lang w:val="uk-UA"/>
        </w:rPr>
      </w:pPr>
    </w:p>
    <w:p w:rsidR="008971FB" w:rsidRPr="00A64E59" w:rsidRDefault="008971FB" w:rsidP="003533DB">
      <w:pPr>
        <w:pStyle w:val="ActionDescription"/>
        <w:rPr>
          <w:sz w:val="26"/>
          <w:szCs w:val="26"/>
          <w:lang w:val="uk-UA"/>
        </w:rPr>
      </w:pPr>
      <w:r w:rsidRPr="00A64E59">
        <w:rPr>
          <w:sz w:val="26"/>
          <w:szCs w:val="26"/>
          <w:lang w:val="uk-UA"/>
        </w:rPr>
        <w:t>Усміхається, вислуховуючи відповідь.</w:t>
      </w:r>
    </w:p>
    <w:p w:rsidR="008971FB" w:rsidRPr="00A64E59" w:rsidRDefault="008971FB" w:rsidP="003533DB">
      <w:pPr>
        <w:pStyle w:val="HeroName"/>
        <w:rPr>
          <w:sz w:val="26"/>
          <w:szCs w:val="26"/>
          <w:lang w:val="uk-UA"/>
        </w:rPr>
      </w:pPr>
      <w:r w:rsidRPr="00A64E59">
        <w:rPr>
          <w:sz w:val="26"/>
          <w:szCs w:val="26"/>
          <w:lang w:val="uk-UA"/>
        </w:rPr>
        <w:t>старший</w:t>
      </w:r>
    </w:p>
    <w:p w:rsidR="008971FB" w:rsidRDefault="008971FB" w:rsidP="003533DB">
      <w:pPr>
        <w:pStyle w:val="HeroReplica"/>
        <w:rPr>
          <w:sz w:val="26"/>
          <w:szCs w:val="26"/>
          <w:lang w:val="uk-UA"/>
        </w:rPr>
      </w:pPr>
      <w:r w:rsidRPr="00A64E59">
        <w:rPr>
          <w:sz w:val="26"/>
          <w:szCs w:val="26"/>
          <w:lang w:val="uk-UA"/>
        </w:rPr>
        <w:t>Ну звичайно все в силі. Моє сонце вже й пирога твого улюбленого спекла.</w:t>
      </w:r>
    </w:p>
    <w:p w:rsidR="008971FB" w:rsidRPr="00E55CB9" w:rsidRDefault="008971FB" w:rsidP="00E55CB9">
      <w:pPr>
        <w:rPr>
          <w:lang w:val="uk-UA"/>
        </w:rPr>
      </w:pPr>
    </w:p>
    <w:p w:rsidR="008971FB" w:rsidRPr="00A64E59" w:rsidRDefault="008971FB" w:rsidP="003533DB">
      <w:pPr>
        <w:pStyle w:val="ActionDescription"/>
        <w:rPr>
          <w:sz w:val="26"/>
          <w:szCs w:val="26"/>
          <w:lang w:val="uk-UA"/>
        </w:rPr>
      </w:pPr>
      <w:r w:rsidRPr="00A64E59">
        <w:rPr>
          <w:sz w:val="26"/>
          <w:szCs w:val="26"/>
          <w:lang w:val="uk-UA"/>
        </w:rPr>
        <w:t xml:space="preserve">Гойдається на стільці, вислуховуючи відповідь та усміхнено дивиться на секретарку, приязним жестом показує, що вона може йти, й прикривши слухавку </w:t>
      </w:r>
    </w:p>
    <w:p w:rsidR="008971FB" w:rsidRPr="00A64E59" w:rsidRDefault="008971FB" w:rsidP="003533DB">
      <w:pPr>
        <w:pStyle w:val="HeroName"/>
        <w:rPr>
          <w:sz w:val="26"/>
          <w:szCs w:val="26"/>
          <w:lang w:val="uk-UA"/>
        </w:rPr>
      </w:pPr>
      <w:r w:rsidRPr="00A64E59">
        <w:rPr>
          <w:sz w:val="26"/>
          <w:szCs w:val="26"/>
          <w:lang w:val="uk-UA"/>
        </w:rPr>
        <w:t>старший</w:t>
      </w:r>
    </w:p>
    <w:p w:rsidR="008971FB" w:rsidRPr="00A64E59" w:rsidRDefault="008971FB" w:rsidP="003533DB">
      <w:pPr>
        <w:pStyle w:val="HeroRemarka"/>
        <w:rPr>
          <w:sz w:val="26"/>
          <w:szCs w:val="26"/>
          <w:lang w:val="uk-UA"/>
        </w:rPr>
      </w:pPr>
      <w:r w:rsidRPr="00A64E59">
        <w:rPr>
          <w:sz w:val="26"/>
          <w:szCs w:val="26"/>
          <w:lang w:val="uk-UA"/>
        </w:rPr>
        <w:t>(секретарці)</w:t>
      </w:r>
    </w:p>
    <w:p w:rsidR="008971FB" w:rsidRDefault="008971FB" w:rsidP="003533DB">
      <w:pPr>
        <w:pStyle w:val="HeroReplica"/>
        <w:rPr>
          <w:sz w:val="26"/>
          <w:szCs w:val="26"/>
          <w:lang w:val="uk-UA"/>
        </w:rPr>
      </w:pPr>
      <w:r w:rsidRPr="00A64E59">
        <w:rPr>
          <w:sz w:val="26"/>
          <w:szCs w:val="26"/>
          <w:lang w:val="uk-UA"/>
        </w:rPr>
        <w:t>Веселих свят.</w:t>
      </w:r>
    </w:p>
    <w:p w:rsidR="008971FB" w:rsidRPr="00E55CB9" w:rsidRDefault="008971FB" w:rsidP="00E55CB9">
      <w:pPr>
        <w:rPr>
          <w:lang w:val="uk-UA"/>
        </w:rPr>
      </w:pPr>
    </w:p>
    <w:p w:rsidR="008971FB" w:rsidRPr="00A64E59" w:rsidRDefault="008971FB" w:rsidP="003533DB">
      <w:pPr>
        <w:rPr>
          <w:sz w:val="26"/>
          <w:szCs w:val="26"/>
          <w:lang w:val="uk-UA"/>
        </w:rPr>
      </w:pPr>
      <w:r w:rsidRPr="00A64E59">
        <w:rPr>
          <w:sz w:val="26"/>
          <w:szCs w:val="26"/>
          <w:lang w:val="uk-UA"/>
        </w:rPr>
        <w:t>Секретарка вдячно киває, та йде.</w:t>
      </w:r>
    </w:p>
    <w:p w:rsidR="008971FB" w:rsidRPr="00A64E59" w:rsidRDefault="008971FB" w:rsidP="003533DB">
      <w:pPr>
        <w:pStyle w:val="HeroName"/>
        <w:rPr>
          <w:sz w:val="26"/>
          <w:szCs w:val="26"/>
          <w:lang w:val="uk-UA"/>
        </w:rPr>
      </w:pPr>
      <w:r w:rsidRPr="00A64E59">
        <w:rPr>
          <w:sz w:val="26"/>
          <w:szCs w:val="26"/>
          <w:lang w:val="uk-UA"/>
        </w:rPr>
        <w:t>старший</w:t>
      </w:r>
    </w:p>
    <w:p w:rsidR="008971FB" w:rsidRPr="00A64E59" w:rsidRDefault="008971FB" w:rsidP="003533DB">
      <w:pPr>
        <w:pStyle w:val="HeroRemarka"/>
        <w:rPr>
          <w:sz w:val="26"/>
          <w:szCs w:val="26"/>
          <w:lang w:val="uk-UA"/>
        </w:rPr>
      </w:pPr>
      <w:r w:rsidRPr="00A64E59">
        <w:rPr>
          <w:sz w:val="26"/>
          <w:szCs w:val="26"/>
          <w:lang w:val="uk-UA"/>
        </w:rPr>
        <w:t>(брату)</w:t>
      </w:r>
    </w:p>
    <w:p w:rsidR="008971FB" w:rsidRPr="00A64E59" w:rsidRDefault="008971FB" w:rsidP="003533DB">
      <w:pPr>
        <w:pStyle w:val="HeroReplica"/>
        <w:rPr>
          <w:sz w:val="26"/>
          <w:szCs w:val="26"/>
          <w:lang w:val="uk-UA"/>
        </w:rPr>
      </w:pPr>
      <w:r w:rsidRPr="00A64E59">
        <w:rPr>
          <w:sz w:val="26"/>
          <w:szCs w:val="26"/>
          <w:lang w:val="uk-UA"/>
        </w:rPr>
        <w:t>Звичайно розповів… От нарешті й познайомитесь. Маю для тебе сюрприз. Все потім. Потім сам побачиш. Ну все, бувай. Готуй вудки, сходимо на рибалку. Бо я вже й забув, коли ми в останнє рибалили вдвох. Так. Так. Чекай.</w:t>
      </w:r>
    </w:p>
    <w:p w:rsidR="008971FB" w:rsidRPr="00A64E59" w:rsidRDefault="008971FB" w:rsidP="003533DB">
      <w:pPr>
        <w:rPr>
          <w:sz w:val="26"/>
          <w:szCs w:val="26"/>
          <w:lang w:val="uk-UA"/>
        </w:rPr>
      </w:pPr>
    </w:p>
    <w:p w:rsidR="008971FB" w:rsidRPr="00A64E59" w:rsidRDefault="008971FB" w:rsidP="003533DB">
      <w:pPr>
        <w:pStyle w:val="ActionTimeArena"/>
        <w:rPr>
          <w:sz w:val="26"/>
          <w:szCs w:val="26"/>
          <w:lang w:val="uk-UA"/>
        </w:rPr>
      </w:pPr>
      <w:r w:rsidRPr="00A64E59">
        <w:rPr>
          <w:sz w:val="26"/>
          <w:szCs w:val="26"/>
          <w:lang w:val="uk-UA"/>
        </w:rPr>
        <w:t>екст. коло підїзду - день - зима</w:t>
      </w:r>
    </w:p>
    <w:p w:rsidR="008971FB" w:rsidRPr="00A64E59" w:rsidRDefault="008971FB" w:rsidP="003533DB">
      <w:pPr>
        <w:pStyle w:val="ActionDescription"/>
        <w:rPr>
          <w:sz w:val="26"/>
          <w:szCs w:val="26"/>
          <w:lang w:val="uk-UA"/>
        </w:rPr>
      </w:pPr>
      <w:r w:rsidRPr="00A64E59">
        <w:rPr>
          <w:sz w:val="26"/>
          <w:szCs w:val="26"/>
          <w:lang w:val="uk-UA"/>
        </w:rPr>
        <w:t>Коло дорогого авто старший брат та його вагітна ДРУЖИНА. Дружина спирається на авто та тримає в руках пирога на блюді. Старший йде від під'їзду та на ходу знімає авто з сигналізації та відкриває замки. Підходить та відкриває задні дверцята.</w:t>
      </w:r>
    </w:p>
    <w:p w:rsidR="008971FB" w:rsidRPr="00A64E59" w:rsidRDefault="008971FB" w:rsidP="003533DB">
      <w:pPr>
        <w:pStyle w:val="HeroName"/>
        <w:rPr>
          <w:sz w:val="26"/>
          <w:szCs w:val="26"/>
          <w:lang w:val="uk-UA"/>
        </w:rPr>
      </w:pPr>
      <w:r w:rsidRPr="00A64E59">
        <w:rPr>
          <w:sz w:val="26"/>
          <w:szCs w:val="26"/>
          <w:lang w:val="uk-UA"/>
        </w:rPr>
        <w:t>старший</w:t>
      </w:r>
    </w:p>
    <w:p w:rsidR="008971FB" w:rsidRDefault="008971FB" w:rsidP="003533DB">
      <w:pPr>
        <w:pStyle w:val="HeroReplica"/>
        <w:rPr>
          <w:sz w:val="26"/>
          <w:szCs w:val="26"/>
          <w:lang w:val="uk-UA"/>
        </w:rPr>
      </w:pPr>
      <w:r w:rsidRPr="00A64E59">
        <w:rPr>
          <w:sz w:val="26"/>
          <w:szCs w:val="26"/>
          <w:lang w:val="uk-UA"/>
        </w:rPr>
        <w:t>Ну давай його сюди.</w:t>
      </w:r>
    </w:p>
    <w:p w:rsidR="008971FB" w:rsidRPr="00E55CB9" w:rsidRDefault="008971FB" w:rsidP="00E55CB9">
      <w:pPr>
        <w:rPr>
          <w:lang w:val="uk-UA"/>
        </w:rPr>
      </w:pPr>
    </w:p>
    <w:p w:rsidR="008971FB" w:rsidRPr="00A64E59" w:rsidRDefault="008971FB" w:rsidP="003533DB">
      <w:pPr>
        <w:pStyle w:val="ActionDescription"/>
        <w:rPr>
          <w:sz w:val="26"/>
          <w:szCs w:val="26"/>
          <w:lang w:val="uk-UA"/>
        </w:rPr>
      </w:pPr>
      <w:r w:rsidRPr="00A64E59">
        <w:rPr>
          <w:sz w:val="26"/>
          <w:szCs w:val="26"/>
          <w:lang w:val="uk-UA"/>
        </w:rPr>
        <w:t xml:space="preserve">Забирає пирога та схилившись в середину авто ставить його на заднє сидіння, ближче до протилежних дверей. Потім не випростовуючись розвернувшись обличчям до дружини, притягує її до себе й притуляється щокою до животика. </w:t>
      </w:r>
    </w:p>
    <w:p w:rsidR="008971FB" w:rsidRPr="00A64E59" w:rsidRDefault="008971FB" w:rsidP="003533DB">
      <w:pPr>
        <w:pStyle w:val="HeroName"/>
        <w:rPr>
          <w:sz w:val="26"/>
          <w:szCs w:val="26"/>
          <w:lang w:val="uk-UA"/>
        </w:rPr>
      </w:pPr>
      <w:r w:rsidRPr="00A64E59">
        <w:rPr>
          <w:sz w:val="26"/>
          <w:szCs w:val="26"/>
          <w:lang w:val="uk-UA"/>
        </w:rPr>
        <w:t>старший</w:t>
      </w:r>
    </w:p>
    <w:p w:rsidR="008971FB" w:rsidRDefault="008971FB" w:rsidP="003533DB">
      <w:pPr>
        <w:pStyle w:val="HeroReplica"/>
        <w:rPr>
          <w:sz w:val="26"/>
          <w:szCs w:val="26"/>
          <w:lang w:val="uk-UA"/>
        </w:rPr>
      </w:pPr>
      <w:r w:rsidRPr="00A64E59">
        <w:rPr>
          <w:sz w:val="26"/>
          <w:szCs w:val="26"/>
          <w:lang w:val="uk-UA"/>
        </w:rPr>
        <w:t>Б'ється?</w:t>
      </w:r>
    </w:p>
    <w:p w:rsidR="008971FB" w:rsidRPr="00E55CB9" w:rsidRDefault="008971FB" w:rsidP="00E55CB9">
      <w:pPr>
        <w:rPr>
          <w:lang w:val="uk-UA"/>
        </w:rPr>
      </w:pPr>
    </w:p>
    <w:p w:rsidR="008971FB" w:rsidRPr="00A64E59" w:rsidRDefault="008971FB" w:rsidP="003533DB">
      <w:pPr>
        <w:pStyle w:val="ActionDescription"/>
        <w:rPr>
          <w:sz w:val="26"/>
          <w:szCs w:val="26"/>
          <w:lang w:val="uk-UA"/>
        </w:rPr>
      </w:pPr>
      <w:r w:rsidRPr="00A64E59">
        <w:rPr>
          <w:sz w:val="26"/>
          <w:szCs w:val="26"/>
          <w:lang w:val="uk-UA"/>
        </w:rPr>
        <w:t>Дружина лагідно всміхається та пестливо гладить його по голові. Той підіймає на неї очі та лагідно їй всміхається. Дивляться деякий час одне на одного.</w:t>
      </w:r>
    </w:p>
    <w:p w:rsidR="008971FB" w:rsidRPr="00A64E59" w:rsidRDefault="008971FB" w:rsidP="003533DB">
      <w:pPr>
        <w:pStyle w:val="HeroName"/>
        <w:rPr>
          <w:sz w:val="26"/>
          <w:szCs w:val="26"/>
          <w:lang w:val="uk-UA"/>
        </w:rPr>
      </w:pPr>
      <w:r w:rsidRPr="00A64E59">
        <w:rPr>
          <w:sz w:val="26"/>
          <w:szCs w:val="26"/>
          <w:lang w:val="uk-UA"/>
        </w:rPr>
        <w:t>старший</w:t>
      </w:r>
    </w:p>
    <w:p w:rsidR="008971FB" w:rsidRPr="00A64E59" w:rsidRDefault="008971FB" w:rsidP="003533DB">
      <w:pPr>
        <w:pStyle w:val="HeroReplica"/>
        <w:rPr>
          <w:sz w:val="26"/>
          <w:szCs w:val="26"/>
          <w:lang w:val="uk-UA"/>
        </w:rPr>
      </w:pPr>
      <w:r w:rsidRPr="00A64E59">
        <w:rPr>
          <w:sz w:val="26"/>
          <w:szCs w:val="26"/>
          <w:lang w:val="uk-UA"/>
        </w:rPr>
        <w:t>Ну поїхали вже, чи що.</w:t>
      </w:r>
    </w:p>
    <w:p w:rsidR="008971FB" w:rsidRPr="00A64E59" w:rsidRDefault="008971FB" w:rsidP="003533DB">
      <w:pPr>
        <w:rPr>
          <w:sz w:val="26"/>
          <w:szCs w:val="26"/>
          <w:lang w:val="uk-UA"/>
        </w:rPr>
      </w:pPr>
    </w:p>
    <w:p w:rsidR="008971FB" w:rsidRPr="00A64E59" w:rsidRDefault="008971FB" w:rsidP="003533DB">
      <w:pPr>
        <w:pStyle w:val="ActionTimeArena"/>
        <w:rPr>
          <w:sz w:val="26"/>
          <w:szCs w:val="26"/>
          <w:lang w:val="uk-UA"/>
        </w:rPr>
      </w:pPr>
      <w:r w:rsidRPr="00A64E59">
        <w:rPr>
          <w:sz w:val="26"/>
          <w:szCs w:val="26"/>
          <w:lang w:val="uk-UA"/>
        </w:rPr>
        <w:t>інт. салон авто - за містом - день - зима</w:t>
      </w:r>
    </w:p>
    <w:p w:rsidR="008971FB" w:rsidRPr="00A64E59" w:rsidRDefault="008971FB" w:rsidP="003533DB">
      <w:pPr>
        <w:pStyle w:val="ActionDescription"/>
        <w:rPr>
          <w:sz w:val="26"/>
          <w:szCs w:val="26"/>
          <w:lang w:val="uk-UA"/>
        </w:rPr>
      </w:pPr>
      <w:r w:rsidRPr="00A64E59">
        <w:rPr>
          <w:sz w:val="26"/>
          <w:szCs w:val="26"/>
          <w:lang w:val="uk-UA"/>
        </w:rPr>
        <w:t>По трасі прямує авто. Старший кермує. Поруч сидить його дружина.</w:t>
      </w:r>
    </w:p>
    <w:p w:rsidR="008971FB" w:rsidRPr="00A64E59" w:rsidRDefault="008971FB" w:rsidP="003533DB">
      <w:pPr>
        <w:pStyle w:val="HeroName"/>
        <w:rPr>
          <w:sz w:val="26"/>
          <w:szCs w:val="26"/>
          <w:lang w:val="uk-UA"/>
        </w:rPr>
      </w:pPr>
      <w:r w:rsidRPr="00A64E59">
        <w:rPr>
          <w:sz w:val="26"/>
          <w:szCs w:val="26"/>
          <w:lang w:val="uk-UA"/>
        </w:rPr>
        <w:t>дружина</w:t>
      </w:r>
    </w:p>
    <w:p w:rsidR="008971FB" w:rsidRDefault="008971FB" w:rsidP="003533DB">
      <w:pPr>
        <w:pStyle w:val="HeroReplica"/>
        <w:rPr>
          <w:sz w:val="26"/>
          <w:szCs w:val="26"/>
          <w:lang w:val="uk-UA"/>
        </w:rPr>
      </w:pPr>
      <w:r w:rsidRPr="00A64E59">
        <w:rPr>
          <w:sz w:val="26"/>
          <w:szCs w:val="26"/>
          <w:lang w:val="uk-UA"/>
        </w:rPr>
        <w:t>Розкажи мені про нього. Який він, напевно відлюдькуватий, що не хоче в місто переїздити.</w:t>
      </w:r>
    </w:p>
    <w:p w:rsidR="008971FB" w:rsidRPr="00E55CB9" w:rsidRDefault="008971FB" w:rsidP="00E55CB9">
      <w:pPr>
        <w:rPr>
          <w:lang w:val="uk-UA"/>
        </w:rPr>
      </w:pPr>
    </w:p>
    <w:p w:rsidR="008971FB" w:rsidRPr="00A64E59" w:rsidRDefault="008971FB" w:rsidP="003533DB">
      <w:pPr>
        <w:rPr>
          <w:sz w:val="26"/>
          <w:szCs w:val="26"/>
          <w:lang w:val="uk-UA"/>
        </w:rPr>
      </w:pPr>
      <w:r w:rsidRPr="00A64E59">
        <w:rPr>
          <w:sz w:val="26"/>
          <w:szCs w:val="26"/>
          <w:lang w:val="uk-UA"/>
        </w:rPr>
        <w:t>Старший знизує плечима.</w:t>
      </w:r>
    </w:p>
    <w:p w:rsidR="008971FB" w:rsidRPr="00A64E59" w:rsidRDefault="008971FB" w:rsidP="003533DB">
      <w:pPr>
        <w:rPr>
          <w:sz w:val="26"/>
          <w:szCs w:val="26"/>
          <w:lang w:val="uk-UA"/>
        </w:rPr>
      </w:pPr>
    </w:p>
    <w:p w:rsidR="008971FB" w:rsidRPr="00A64E59" w:rsidRDefault="008971FB" w:rsidP="003533DB">
      <w:pPr>
        <w:pStyle w:val="HeroName"/>
        <w:rPr>
          <w:sz w:val="26"/>
          <w:szCs w:val="26"/>
          <w:lang w:val="uk-UA"/>
        </w:rPr>
      </w:pPr>
      <w:r w:rsidRPr="00A64E59">
        <w:rPr>
          <w:sz w:val="26"/>
          <w:szCs w:val="26"/>
          <w:lang w:val="uk-UA"/>
        </w:rPr>
        <w:t>старший</w:t>
      </w:r>
    </w:p>
    <w:p w:rsidR="008971FB" w:rsidRPr="00A64E59" w:rsidRDefault="008971FB" w:rsidP="003533DB">
      <w:pPr>
        <w:pStyle w:val="HeroReplica"/>
        <w:rPr>
          <w:sz w:val="26"/>
          <w:szCs w:val="26"/>
          <w:lang w:val="uk-UA"/>
        </w:rPr>
      </w:pPr>
      <w:r w:rsidRPr="00A64E59">
        <w:rPr>
          <w:sz w:val="26"/>
          <w:szCs w:val="26"/>
          <w:lang w:val="uk-UA"/>
        </w:rPr>
        <w:t>Та ну… ні, він добрий. Приязний. Ви з ним потоваришуєте. Не сумнівайся.</w:t>
      </w:r>
    </w:p>
    <w:p w:rsidR="008971FB" w:rsidRPr="00A64E59" w:rsidRDefault="008971FB" w:rsidP="003533DB">
      <w:pPr>
        <w:rPr>
          <w:sz w:val="26"/>
          <w:szCs w:val="26"/>
          <w:lang w:val="uk-UA"/>
        </w:rPr>
      </w:pPr>
    </w:p>
    <w:p w:rsidR="008971FB" w:rsidRPr="00A64E59" w:rsidRDefault="008971FB" w:rsidP="003533DB">
      <w:pPr>
        <w:pStyle w:val="HeroName"/>
        <w:rPr>
          <w:sz w:val="26"/>
          <w:szCs w:val="26"/>
          <w:lang w:val="uk-UA"/>
        </w:rPr>
      </w:pPr>
      <w:r w:rsidRPr="00A64E59">
        <w:rPr>
          <w:sz w:val="26"/>
          <w:szCs w:val="26"/>
          <w:lang w:val="uk-UA"/>
        </w:rPr>
        <w:t>дружина</w:t>
      </w:r>
    </w:p>
    <w:p w:rsidR="008971FB" w:rsidRDefault="008971FB" w:rsidP="003533DB">
      <w:pPr>
        <w:pStyle w:val="HeroReplica"/>
        <w:rPr>
          <w:sz w:val="26"/>
          <w:szCs w:val="26"/>
          <w:lang w:val="uk-UA"/>
        </w:rPr>
      </w:pPr>
      <w:r w:rsidRPr="00A64E59">
        <w:rPr>
          <w:sz w:val="26"/>
          <w:szCs w:val="26"/>
          <w:lang w:val="uk-UA"/>
        </w:rPr>
        <w:t>Та що він милий, то я вже сотню разів чула. Ти мені щось характерне про нього розкажи. Щоб я його розуміла. Це ж перше знайомство все ж таки.</w:t>
      </w:r>
    </w:p>
    <w:p w:rsidR="008971FB" w:rsidRPr="00E55CB9" w:rsidRDefault="008971FB" w:rsidP="00E55CB9">
      <w:pPr>
        <w:rPr>
          <w:lang w:val="uk-UA"/>
        </w:rPr>
      </w:pPr>
    </w:p>
    <w:p w:rsidR="008971FB" w:rsidRPr="00A64E59" w:rsidRDefault="008971FB" w:rsidP="003533DB">
      <w:pPr>
        <w:pStyle w:val="ActionDescription"/>
        <w:rPr>
          <w:sz w:val="26"/>
          <w:szCs w:val="26"/>
          <w:lang w:val="uk-UA"/>
        </w:rPr>
      </w:pPr>
      <w:r w:rsidRPr="00A64E59">
        <w:rPr>
          <w:sz w:val="26"/>
          <w:szCs w:val="26"/>
          <w:lang w:val="uk-UA"/>
        </w:rPr>
        <w:t>Старший усміхнено дивиться на дружину.</w:t>
      </w:r>
    </w:p>
    <w:p w:rsidR="008971FB" w:rsidRPr="00A64E59" w:rsidRDefault="008971FB" w:rsidP="003533DB">
      <w:pPr>
        <w:pStyle w:val="HeroName"/>
        <w:rPr>
          <w:sz w:val="26"/>
          <w:szCs w:val="26"/>
          <w:lang w:val="uk-UA"/>
        </w:rPr>
      </w:pPr>
      <w:r w:rsidRPr="00A64E59">
        <w:rPr>
          <w:sz w:val="26"/>
          <w:szCs w:val="26"/>
          <w:lang w:val="uk-UA"/>
        </w:rPr>
        <w:t>старший</w:t>
      </w:r>
    </w:p>
    <w:p w:rsidR="008971FB" w:rsidRDefault="008971FB" w:rsidP="003533DB">
      <w:pPr>
        <w:pStyle w:val="HeroReplica"/>
        <w:rPr>
          <w:sz w:val="26"/>
          <w:szCs w:val="26"/>
          <w:lang w:val="uk-UA"/>
        </w:rPr>
      </w:pPr>
      <w:r w:rsidRPr="00A64E59">
        <w:rPr>
          <w:sz w:val="26"/>
          <w:szCs w:val="26"/>
          <w:lang w:val="uk-UA"/>
        </w:rPr>
        <w:t>Ну є в нього мрія… Він хоче поїхати до одного міста. Вірніше - він марить ним.</w:t>
      </w:r>
    </w:p>
    <w:p w:rsidR="008971FB" w:rsidRPr="00E55CB9" w:rsidRDefault="008971FB" w:rsidP="00E55CB9">
      <w:pPr>
        <w:rPr>
          <w:lang w:val="uk-UA"/>
        </w:rPr>
      </w:pPr>
    </w:p>
    <w:p w:rsidR="008971FB" w:rsidRPr="00A64E59" w:rsidRDefault="008971FB" w:rsidP="003533DB">
      <w:pPr>
        <w:pStyle w:val="ActionDescription"/>
        <w:rPr>
          <w:sz w:val="26"/>
          <w:szCs w:val="26"/>
          <w:lang w:val="uk-UA"/>
        </w:rPr>
      </w:pPr>
      <w:r w:rsidRPr="00A64E59">
        <w:rPr>
          <w:sz w:val="26"/>
          <w:szCs w:val="26"/>
          <w:lang w:val="uk-UA"/>
        </w:rPr>
        <w:t>Дружина здивовано та запитально знизує очима.</w:t>
      </w:r>
    </w:p>
    <w:p w:rsidR="008971FB" w:rsidRPr="00A64E59" w:rsidRDefault="008971FB" w:rsidP="003533DB">
      <w:pPr>
        <w:pStyle w:val="HeroName"/>
        <w:rPr>
          <w:sz w:val="26"/>
          <w:szCs w:val="26"/>
          <w:lang w:val="uk-UA"/>
        </w:rPr>
      </w:pPr>
      <w:r w:rsidRPr="00A64E59">
        <w:rPr>
          <w:sz w:val="26"/>
          <w:szCs w:val="26"/>
          <w:lang w:val="uk-UA"/>
        </w:rPr>
        <w:t>старший</w:t>
      </w:r>
    </w:p>
    <w:p w:rsidR="008971FB" w:rsidRDefault="008971FB" w:rsidP="003533DB">
      <w:pPr>
        <w:pStyle w:val="HeroReplica"/>
        <w:rPr>
          <w:sz w:val="26"/>
          <w:szCs w:val="26"/>
          <w:lang w:val="uk-UA"/>
        </w:rPr>
      </w:pPr>
      <w:r w:rsidRPr="00A64E59">
        <w:rPr>
          <w:sz w:val="26"/>
          <w:szCs w:val="26"/>
          <w:lang w:val="uk-UA"/>
        </w:rPr>
        <w:t>Ну для нього це знаєш… місто автентичності… місто-виразник душі та духовності. Там зовсім інші люди живуть. Там вулички звиваються у плетиво, що пахне кавою. Й даішники там не беруть хабарів.</w:t>
      </w:r>
    </w:p>
    <w:p w:rsidR="008971FB" w:rsidRPr="00E55CB9" w:rsidRDefault="008971FB" w:rsidP="00E55CB9">
      <w:pPr>
        <w:rPr>
          <w:lang w:val="uk-UA"/>
        </w:rPr>
      </w:pPr>
    </w:p>
    <w:p w:rsidR="008971FB" w:rsidRPr="00A64E59" w:rsidRDefault="008971FB" w:rsidP="003533DB">
      <w:pPr>
        <w:pStyle w:val="ActionDescription"/>
        <w:rPr>
          <w:sz w:val="26"/>
          <w:szCs w:val="26"/>
          <w:lang w:val="uk-UA"/>
        </w:rPr>
      </w:pPr>
      <w:r w:rsidRPr="00A64E59">
        <w:rPr>
          <w:sz w:val="26"/>
          <w:szCs w:val="26"/>
          <w:lang w:val="uk-UA"/>
        </w:rPr>
        <w:t>Дружина розпливається в посмішці.</w:t>
      </w:r>
    </w:p>
    <w:p w:rsidR="008971FB" w:rsidRPr="00A64E59" w:rsidRDefault="008971FB" w:rsidP="003533DB">
      <w:pPr>
        <w:pStyle w:val="HeroName"/>
        <w:rPr>
          <w:sz w:val="26"/>
          <w:szCs w:val="26"/>
          <w:lang w:val="uk-UA"/>
        </w:rPr>
      </w:pPr>
      <w:r w:rsidRPr="00A64E59">
        <w:rPr>
          <w:sz w:val="26"/>
          <w:szCs w:val="26"/>
          <w:lang w:val="uk-UA"/>
        </w:rPr>
        <w:t>дружина</w:t>
      </w:r>
    </w:p>
    <w:p w:rsidR="008971FB" w:rsidRPr="00A64E59" w:rsidRDefault="008971FB" w:rsidP="003533DB">
      <w:pPr>
        <w:pStyle w:val="HeroReplica"/>
        <w:rPr>
          <w:sz w:val="26"/>
          <w:szCs w:val="26"/>
          <w:lang w:val="uk-UA"/>
        </w:rPr>
      </w:pPr>
      <w:r w:rsidRPr="00A64E59">
        <w:rPr>
          <w:sz w:val="26"/>
          <w:szCs w:val="26"/>
          <w:lang w:val="uk-UA"/>
        </w:rPr>
        <w:t>Це десь за кордоном?</w:t>
      </w:r>
    </w:p>
    <w:p w:rsidR="008971FB" w:rsidRPr="00A64E59" w:rsidRDefault="008971FB" w:rsidP="003533DB">
      <w:pPr>
        <w:rPr>
          <w:sz w:val="26"/>
          <w:szCs w:val="26"/>
          <w:lang w:val="uk-UA"/>
        </w:rPr>
      </w:pPr>
    </w:p>
    <w:p w:rsidR="008971FB" w:rsidRPr="00A64E59" w:rsidRDefault="008971FB" w:rsidP="003533DB">
      <w:pPr>
        <w:pStyle w:val="HeroName"/>
        <w:rPr>
          <w:sz w:val="26"/>
          <w:szCs w:val="26"/>
          <w:lang w:val="uk-UA"/>
        </w:rPr>
      </w:pPr>
      <w:r w:rsidRPr="00A64E59">
        <w:rPr>
          <w:sz w:val="26"/>
          <w:szCs w:val="26"/>
          <w:lang w:val="uk-UA"/>
        </w:rPr>
        <w:t>старший</w:t>
      </w:r>
    </w:p>
    <w:p w:rsidR="008971FB" w:rsidRPr="00A64E59" w:rsidRDefault="008971FB" w:rsidP="003533DB">
      <w:pPr>
        <w:pStyle w:val="HeroReplica"/>
        <w:rPr>
          <w:sz w:val="26"/>
          <w:szCs w:val="26"/>
          <w:lang w:val="uk-UA"/>
        </w:rPr>
      </w:pPr>
      <w:r w:rsidRPr="00A64E59">
        <w:rPr>
          <w:sz w:val="26"/>
          <w:szCs w:val="26"/>
          <w:lang w:val="uk-UA"/>
        </w:rPr>
        <w:t>Місто семи вітрів та сирих дощів.</w:t>
      </w:r>
    </w:p>
    <w:p w:rsidR="008971FB" w:rsidRPr="00A64E59" w:rsidRDefault="008971FB" w:rsidP="003533DB">
      <w:pPr>
        <w:rPr>
          <w:sz w:val="26"/>
          <w:szCs w:val="26"/>
          <w:lang w:val="uk-UA"/>
        </w:rPr>
      </w:pPr>
    </w:p>
    <w:p w:rsidR="008971FB" w:rsidRPr="00A64E59" w:rsidRDefault="008971FB" w:rsidP="003533DB">
      <w:pPr>
        <w:pStyle w:val="HeroName"/>
        <w:rPr>
          <w:sz w:val="26"/>
          <w:szCs w:val="26"/>
          <w:lang w:val="uk-UA"/>
        </w:rPr>
      </w:pPr>
      <w:r w:rsidRPr="00A64E59">
        <w:rPr>
          <w:sz w:val="26"/>
          <w:szCs w:val="26"/>
          <w:lang w:val="uk-UA"/>
        </w:rPr>
        <w:t>дружина</w:t>
      </w:r>
    </w:p>
    <w:p w:rsidR="008971FB" w:rsidRPr="00A64E59" w:rsidRDefault="008971FB" w:rsidP="003533DB">
      <w:pPr>
        <w:pStyle w:val="HeroReplica"/>
        <w:rPr>
          <w:sz w:val="26"/>
          <w:szCs w:val="26"/>
          <w:lang w:val="uk-UA"/>
        </w:rPr>
      </w:pPr>
      <w:r w:rsidRPr="00A64E59">
        <w:rPr>
          <w:sz w:val="26"/>
          <w:szCs w:val="26"/>
          <w:lang w:val="uk-UA"/>
        </w:rPr>
        <w:t xml:space="preserve">Лондон? </w:t>
      </w:r>
    </w:p>
    <w:p w:rsidR="008971FB" w:rsidRPr="00A64E59" w:rsidRDefault="008971FB" w:rsidP="003533DB">
      <w:pPr>
        <w:rPr>
          <w:sz w:val="26"/>
          <w:szCs w:val="26"/>
          <w:lang w:val="uk-UA"/>
        </w:rPr>
      </w:pPr>
    </w:p>
    <w:p w:rsidR="008971FB" w:rsidRPr="00A64E59" w:rsidRDefault="008971FB" w:rsidP="003533DB">
      <w:pPr>
        <w:pStyle w:val="HeroName"/>
        <w:rPr>
          <w:sz w:val="26"/>
          <w:szCs w:val="26"/>
          <w:lang w:val="uk-UA"/>
        </w:rPr>
      </w:pPr>
      <w:r w:rsidRPr="00A64E59">
        <w:rPr>
          <w:sz w:val="26"/>
          <w:szCs w:val="26"/>
          <w:lang w:val="uk-UA"/>
        </w:rPr>
        <w:t>старший</w:t>
      </w:r>
    </w:p>
    <w:p w:rsidR="008971FB" w:rsidRPr="00A64E59" w:rsidRDefault="008971FB" w:rsidP="003533DB">
      <w:pPr>
        <w:pStyle w:val="HeroReplica"/>
        <w:rPr>
          <w:sz w:val="26"/>
          <w:szCs w:val="26"/>
          <w:lang w:val="uk-UA"/>
        </w:rPr>
      </w:pPr>
      <w:r w:rsidRPr="00A64E59">
        <w:rPr>
          <w:sz w:val="26"/>
          <w:szCs w:val="26"/>
          <w:lang w:val="uk-UA"/>
        </w:rPr>
        <w:t>Ні. Це Львів.</w:t>
      </w:r>
    </w:p>
    <w:p w:rsidR="008971FB" w:rsidRPr="00A64E59" w:rsidRDefault="008971FB" w:rsidP="003533DB">
      <w:pPr>
        <w:rPr>
          <w:sz w:val="26"/>
          <w:szCs w:val="26"/>
          <w:lang w:val="uk-UA"/>
        </w:rPr>
      </w:pPr>
    </w:p>
    <w:p w:rsidR="008971FB" w:rsidRPr="00A64E59" w:rsidRDefault="008971FB" w:rsidP="003533DB">
      <w:pPr>
        <w:rPr>
          <w:sz w:val="26"/>
          <w:szCs w:val="26"/>
          <w:lang w:val="uk-UA"/>
        </w:rPr>
      </w:pPr>
      <w:r w:rsidRPr="00A64E59">
        <w:rPr>
          <w:sz w:val="26"/>
          <w:szCs w:val="26"/>
          <w:lang w:val="uk-UA"/>
        </w:rPr>
        <w:t>Дружина всміхається тепло, лагідно й дещо винувато.</w:t>
      </w:r>
    </w:p>
    <w:p w:rsidR="008971FB" w:rsidRPr="00A64E59" w:rsidRDefault="008971FB" w:rsidP="003533DB">
      <w:pPr>
        <w:rPr>
          <w:sz w:val="26"/>
          <w:szCs w:val="26"/>
          <w:lang w:val="uk-UA"/>
        </w:rPr>
      </w:pPr>
    </w:p>
    <w:p w:rsidR="008971FB" w:rsidRPr="00A64E59" w:rsidRDefault="008971FB" w:rsidP="003533DB">
      <w:pPr>
        <w:pStyle w:val="HeroName"/>
        <w:rPr>
          <w:sz w:val="26"/>
          <w:szCs w:val="26"/>
          <w:lang w:val="uk-UA"/>
        </w:rPr>
      </w:pPr>
      <w:r w:rsidRPr="00A64E59">
        <w:rPr>
          <w:sz w:val="26"/>
          <w:szCs w:val="26"/>
          <w:lang w:val="uk-UA"/>
        </w:rPr>
        <w:t>дружина</w:t>
      </w:r>
    </w:p>
    <w:p w:rsidR="008971FB" w:rsidRPr="00A64E59" w:rsidRDefault="008971FB" w:rsidP="003533DB">
      <w:pPr>
        <w:pStyle w:val="HeroReplica"/>
        <w:rPr>
          <w:sz w:val="26"/>
          <w:szCs w:val="26"/>
          <w:lang w:val="uk-UA"/>
        </w:rPr>
      </w:pPr>
      <w:r w:rsidRPr="00A64E59">
        <w:rPr>
          <w:sz w:val="26"/>
          <w:szCs w:val="26"/>
          <w:lang w:val="uk-UA"/>
        </w:rPr>
        <w:t>Так звози його туди.</w:t>
      </w:r>
    </w:p>
    <w:p w:rsidR="008971FB" w:rsidRPr="00A64E59" w:rsidRDefault="008971FB" w:rsidP="003533DB">
      <w:pPr>
        <w:rPr>
          <w:sz w:val="26"/>
          <w:szCs w:val="26"/>
          <w:lang w:val="uk-UA"/>
        </w:rPr>
      </w:pPr>
    </w:p>
    <w:p w:rsidR="008971FB" w:rsidRPr="00A64E59" w:rsidRDefault="008971FB" w:rsidP="003533DB">
      <w:pPr>
        <w:pStyle w:val="HeroName"/>
        <w:rPr>
          <w:sz w:val="26"/>
          <w:szCs w:val="26"/>
          <w:lang w:val="uk-UA"/>
        </w:rPr>
      </w:pPr>
      <w:r w:rsidRPr="00A64E59">
        <w:rPr>
          <w:sz w:val="26"/>
          <w:szCs w:val="26"/>
          <w:lang w:val="uk-UA"/>
        </w:rPr>
        <w:t>старший</w:t>
      </w:r>
    </w:p>
    <w:p w:rsidR="008971FB" w:rsidRPr="00A64E59" w:rsidRDefault="008971FB" w:rsidP="003533DB">
      <w:pPr>
        <w:pStyle w:val="HeroReplica"/>
        <w:rPr>
          <w:sz w:val="26"/>
          <w:szCs w:val="26"/>
          <w:lang w:val="uk-UA"/>
        </w:rPr>
      </w:pPr>
      <w:r w:rsidRPr="00A64E59">
        <w:rPr>
          <w:sz w:val="26"/>
          <w:szCs w:val="26"/>
          <w:lang w:val="uk-UA"/>
        </w:rPr>
        <w:t>ааа…  він не хоче… бо це ж вже не мрія буде… боїться… боїться розчаруватися напевно…</w:t>
      </w:r>
    </w:p>
    <w:p w:rsidR="008971FB" w:rsidRPr="00A64E59" w:rsidRDefault="008971FB" w:rsidP="003533DB">
      <w:pPr>
        <w:rPr>
          <w:sz w:val="26"/>
          <w:szCs w:val="26"/>
          <w:lang w:val="uk-UA"/>
        </w:rPr>
      </w:pPr>
    </w:p>
    <w:p w:rsidR="008971FB" w:rsidRPr="00A64E59" w:rsidRDefault="008971FB" w:rsidP="003533DB">
      <w:pPr>
        <w:pStyle w:val="ActionTimeArena"/>
        <w:rPr>
          <w:sz w:val="26"/>
          <w:szCs w:val="26"/>
          <w:lang w:val="uk-UA"/>
        </w:rPr>
      </w:pPr>
      <w:r w:rsidRPr="00A64E59">
        <w:rPr>
          <w:sz w:val="26"/>
          <w:szCs w:val="26"/>
          <w:lang w:val="uk-UA"/>
        </w:rPr>
        <w:t>екст. село - зима - день</w:t>
      </w:r>
    </w:p>
    <w:p w:rsidR="008971FB" w:rsidRPr="00A64E59" w:rsidRDefault="008971FB" w:rsidP="003533DB">
      <w:pPr>
        <w:pStyle w:val="ActionDescription"/>
        <w:rPr>
          <w:sz w:val="26"/>
          <w:szCs w:val="26"/>
          <w:lang w:val="uk-UA"/>
        </w:rPr>
      </w:pPr>
      <w:r w:rsidRPr="00A64E59">
        <w:rPr>
          <w:sz w:val="26"/>
          <w:szCs w:val="26"/>
          <w:lang w:val="uk-UA"/>
        </w:rPr>
        <w:t>До кам'яного паркану з новим кам'яним будинком за ним під'їздить авто старшого.</w:t>
      </w:r>
    </w:p>
    <w:p w:rsidR="008971FB" w:rsidRPr="00A64E59" w:rsidRDefault="008971FB" w:rsidP="003533DB">
      <w:pPr>
        <w:pStyle w:val="ActionDescription"/>
        <w:rPr>
          <w:sz w:val="26"/>
          <w:szCs w:val="26"/>
          <w:lang w:val="uk-UA"/>
        </w:rPr>
      </w:pPr>
      <w:r w:rsidRPr="00A64E59">
        <w:rPr>
          <w:sz w:val="26"/>
          <w:szCs w:val="26"/>
          <w:lang w:val="uk-UA"/>
        </w:rPr>
        <w:t xml:space="preserve">Старший вилазить, розпроставши руки вдихає повітря </w:t>
      </w:r>
    </w:p>
    <w:p w:rsidR="008971FB" w:rsidRPr="00A64E59" w:rsidRDefault="008971FB" w:rsidP="003533DB">
      <w:pPr>
        <w:pStyle w:val="HeroName"/>
        <w:rPr>
          <w:sz w:val="26"/>
          <w:szCs w:val="26"/>
          <w:lang w:val="uk-UA"/>
        </w:rPr>
      </w:pPr>
      <w:r w:rsidRPr="00A64E59">
        <w:rPr>
          <w:sz w:val="26"/>
          <w:szCs w:val="26"/>
          <w:lang w:val="uk-UA"/>
        </w:rPr>
        <w:t>старший</w:t>
      </w:r>
    </w:p>
    <w:p w:rsidR="008971FB" w:rsidRPr="00A64E59" w:rsidRDefault="008971FB" w:rsidP="003533DB">
      <w:pPr>
        <w:pStyle w:val="HeroReplica"/>
        <w:rPr>
          <w:sz w:val="26"/>
          <w:szCs w:val="26"/>
          <w:lang w:val="uk-UA"/>
        </w:rPr>
      </w:pPr>
      <w:r w:rsidRPr="00A64E59">
        <w:rPr>
          <w:sz w:val="26"/>
          <w:szCs w:val="26"/>
          <w:lang w:val="uk-UA"/>
        </w:rPr>
        <w:t>Ну ось ми й приїхали.</w:t>
      </w:r>
    </w:p>
    <w:p w:rsidR="008971FB" w:rsidRPr="00A64E59" w:rsidRDefault="008971FB" w:rsidP="003533DB">
      <w:pPr>
        <w:rPr>
          <w:sz w:val="26"/>
          <w:szCs w:val="26"/>
          <w:lang w:val="uk-UA"/>
        </w:rPr>
      </w:pPr>
    </w:p>
    <w:p w:rsidR="008971FB" w:rsidRPr="00A64E59" w:rsidRDefault="008971FB" w:rsidP="003533DB">
      <w:pPr>
        <w:pStyle w:val="ActionTimeArena"/>
        <w:rPr>
          <w:sz w:val="26"/>
          <w:szCs w:val="26"/>
          <w:lang w:val="uk-UA"/>
        </w:rPr>
      </w:pPr>
      <w:r w:rsidRPr="00A64E59">
        <w:rPr>
          <w:sz w:val="26"/>
          <w:szCs w:val="26"/>
          <w:lang w:val="uk-UA"/>
        </w:rPr>
        <w:t>екст. коло водосховища - зима - день</w:t>
      </w:r>
    </w:p>
    <w:p w:rsidR="008971FB" w:rsidRPr="00A64E59" w:rsidRDefault="008971FB" w:rsidP="003533DB">
      <w:pPr>
        <w:pStyle w:val="ActionDescription"/>
        <w:rPr>
          <w:sz w:val="26"/>
          <w:szCs w:val="26"/>
          <w:lang w:val="uk-UA"/>
        </w:rPr>
      </w:pPr>
      <w:r w:rsidRPr="00A64E59">
        <w:rPr>
          <w:sz w:val="26"/>
          <w:szCs w:val="26"/>
          <w:lang w:val="uk-UA"/>
        </w:rPr>
        <w:t>Сонце заливає все навкруги.</w:t>
      </w:r>
    </w:p>
    <w:p w:rsidR="008971FB" w:rsidRPr="00A64E59" w:rsidRDefault="008971FB" w:rsidP="003533DB">
      <w:pPr>
        <w:pStyle w:val="ActionDescription"/>
        <w:rPr>
          <w:sz w:val="26"/>
          <w:szCs w:val="26"/>
          <w:lang w:val="uk-UA"/>
        </w:rPr>
      </w:pPr>
      <w:r w:rsidRPr="00A64E59">
        <w:rPr>
          <w:sz w:val="26"/>
          <w:szCs w:val="26"/>
          <w:lang w:val="uk-UA"/>
        </w:rPr>
        <w:t>Старший зупиняє авто коло берега річки, що вкрита кригою,  й вилізши, відкриває задні дверцята та дістає звідти складений інвалідний візок. Розкладає його.</w:t>
      </w:r>
    </w:p>
    <w:p w:rsidR="008971FB" w:rsidRPr="00A64E59" w:rsidRDefault="008971FB" w:rsidP="003533DB">
      <w:pPr>
        <w:pStyle w:val="ActionDescription"/>
        <w:rPr>
          <w:sz w:val="26"/>
          <w:szCs w:val="26"/>
          <w:lang w:val="uk-UA"/>
        </w:rPr>
      </w:pPr>
      <w:r w:rsidRPr="00A64E59">
        <w:rPr>
          <w:sz w:val="26"/>
          <w:szCs w:val="26"/>
          <w:lang w:val="uk-UA"/>
        </w:rPr>
        <w:t>Старший відкриває дверцята пасажира та допомагає своєму скаліченому пожежею брату вмоститись у візку.</w:t>
      </w:r>
    </w:p>
    <w:p w:rsidR="008971FB" w:rsidRPr="00A64E59" w:rsidRDefault="008971FB" w:rsidP="003533DB">
      <w:pPr>
        <w:pStyle w:val="ActionTimeArena"/>
        <w:rPr>
          <w:sz w:val="26"/>
          <w:szCs w:val="26"/>
          <w:lang w:val="uk-UA"/>
        </w:rPr>
      </w:pPr>
      <w:r w:rsidRPr="00A64E59">
        <w:rPr>
          <w:sz w:val="26"/>
          <w:szCs w:val="26"/>
          <w:lang w:val="uk-UA"/>
        </w:rPr>
        <w:t>екст. водосховище - зима - день</w:t>
      </w:r>
    </w:p>
    <w:p w:rsidR="008971FB" w:rsidRPr="00A64E59" w:rsidRDefault="008971FB" w:rsidP="003533DB">
      <w:pPr>
        <w:pStyle w:val="ActionDescription"/>
        <w:rPr>
          <w:sz w:val="26"/>
          <w:szCs w:val="26"/>
          <w:lang w:val="uk-UA"/>
        </w:rPr>
      </w:pPr>
      <w:r w:rsidRPr="00A64E59">
        <w:rPr>
          <w:sz w:val="26"/>
          <w:szCs w:val="26"/>
          <w:lang w:val="uk-UA"/>
        </w:rPr>
        <w:t>Брати простують кригою річки з приладдям для зимової риболовлі. Старший несе об'ємні речі, а молодший котиться на автоматичному візку з сумкою на колінах.</w:t>
      </w:r>
    </w:p>
    <w:p w:rsidR="008971FB" w:rsidRPr="00A64E59" w:rsidRDefault="008971FB" w:rsidP="003533DB">
      <w:pPr>
        <w:pStyle w:val="HeroName"/>
        <w:rPr>
          <w:sz w:val="26"/>
          <w:szCs w:val="26"/>
          <w:lang w:val="uk-UA"/>
        </w:rPr>
      </w:pPr>
      <w:r w:rsidRPr="00A64E59">
        <w:rPr>
          <w:sz w:val="26"/>
          <w:szCs w:val="26"/>
          <w:lang w:val="uk-UA"/>
        </w:rPr>
        <w:t>молодший</w:t>
      </w:r>
    </w:p>
    <w:p w:rsidR="008971FB" w:rsidRPr="00A64E59" w:rsidRDefault="008971FB" w:rsidP="003533DB">
      <w:pPr>
        <w:pStyle w:val="HeroReplica"/>
        <w:rPr>
          <w:sz w:val="26"/>
          <w:szCs w:val="26"/>
          <w:lang w:val="uk-UA"/>
        </w:rPr>
      </w:pPr>
      <w:r w:rsidRPr="00A64E59">
        <w:rPr>
          <w:sz w:val="26"/>
          <w:szCs w:val="26"/>
          <w:lang w:val="uk-UA"/>
        </w:rPr>
        <w:t>Зима нікудишня сього року. Крига місцями затонка.</w:t>
      </w:r>
    </w:p>
    <w:p w:rsidR="008971FB" w:rsidRPr="00A64E59" w:rsidRDefault="008971FB" w:rsidP="003533DB">
      <w:pPr>
        <w:rPr>
          <w:sz w:val="26"/>
          <w:szCs w:val="26"/>
          <w:lang w:val="uk-UA"/>
        </w:rPr>
      </w:pPr>
    </w:p>
    <w:p w:rsidR="008971FB" w:rsidRPr="00A64E59" w:rsidRDefault="008971FB" w:rsidP="003533DB">
      <w:pPr>
        <w:pStyle w:val="HeroName"/>
        <w:rPr>
          <w:sz w:val="26"/>
          <w:szCs w:val="26"/>
          <w:lang w:val="uk-UA"/>
        </w:rPr>
      </w:pPr>
      <w:r w:rsidRPr="00A64E59">
        <w:rPr>
          <w:sz w:val="26"/>
          <w:szCs w:val="26"/>
          <w:lang w:val="uk-UA"/>
        </w:rPr>
        <w:t>старший</w:t>
      </w:r>
    </w:p>
    <w:p w:rsidR="008971FB" w:rsidRPr="00A64E59" w:rsidRDefault="008971FB" w:rsidP="003533DB">
      <w:pPr>
        <w:pStyle w:val="HeroReplica"/>
        <w:rPr>
          <w:sz w:val="26"/>
          <w:szCs w:val="26"/>
          <w:lang w:val="uk-UA"/>
        </w:rPr>
      </w:pPr>
      <w:r w:rsidRPr="00A64E59">
        <w:rPr>
          <w:sz w:val="26"/>
          <w:szCs w:val="26"/>
          <w:lang w:val="uk-UA"/>
        </w:rPr>
        <w:t>То нічого. На нас вистачить пружності.</w:t>
      </w:r>
    </w:p>
    <w:p w:rsidR="008971FB" w:rsidRPr="00A64E59" w:rsidRDefault="008971FB" w:rsidP="003533DB">
      <w:pPr>
        <w:rPr>
          <w:sz w:val="26"/>
          <w:szCs w:val="26"/>
          <w:lang w:val="uk-UA"/>
        </w:rPr>
      </w:pPr>
    </w:p>
    <w:p w:rsidR="008971FB" w:rsidRPr="00A64E59" w:rsidRDefault="008971FB" w:rsidP="003533DB">
      <w:pPr>
        <w:rPr>
          <w:sz w:val="26"/>
          <w:szCs w:val="26"/>
          <w:lang w:val="uk-UA"/>
        </w:rPr>
      </w:pPr>
      <w:r w:rsidRPr="00A64E59">
        <w:rPr>
          <w:sz w:val="26"/>
          <w:szCs w:val="26"/>
          <w:lang w:val="uk-UA"/>
        </w:rPr>
        <w:t>Крига сіріє під ногами та тікає в далечінь, де уривається й дрібні сірі хвильки бентежаться вітром та летять вдалечінь.</w:t>
      </w:r>
    </w:p>
    <w:p w:rsidR="008971FB" w:rsidRPr="00A64E59" w:rsidRDefault="008971FB" w:rsidP="003533DB">
      <w:pPr>
        <w:rPr>
          <w:sz w:val="26"/>
          <w:szCs w:val="26"/>
          <w:lang w:val="uk-UA"/>
        </w:rPr>
      </w:pPr>
    </w:p>
    <w:p w:rsidR="008971FB" w:rsidRPr="00A64E59" w:rsidRDefault="008971FB" w:rsidP="003533DB">
      <w:pPr>
        <w:pStyle w:val="ActionTimeArena"/>
        <w:rPr>
          <w:sz w:val="26"/>
          <w:szCs w:val="26"/>
          <w:lang w:val="uk-UA"/>
        </w:rPr>
      </w:pPr>
      <w:r w:rsidRPr="00A64E59">
        <w:rPr>
          <w:sz w:val="26"/>
          <w:szCs w:val="26"/>
          <w:lang w:val="uk-UA"/>
        </w:rPr>
        <w:t>екст. на крижині - зима - день</w:t>
      </w:r>
    </w:p>
    <w:p w:rsidR="008971FB" w:rsidRPr="00A64E59" w:rsidRDefault="008971FB" w:rsidP="003533DB">
      <w:pPr>
        <w:pStyle w:val="ActionDescription"/>
        <w:rPr>
          <w:sz w:val="26"/>
          <w:szCs w:val="26"/>
          <w:lang w:val="uk-UA"/>
        </w:rPr>
      </w:pPr>
      <w:r w:rsidRPr="00A64E59">
        <w:rPr>
          <w:sz w:val="26"/>
          <w:szCs w:val="26"/>
          <w:lang w:val="uk-UA"/>
        </w:rPr>
        <w:t>Великі сірі хвилі виграють водосховищем.</w:t>
      </w:r>
    </w:p>
    <w:p w:rsidR="008971FB" w:rsidRPr="00A64E59" w:rsidRDefault="008971FB" w:rsidP="003533DB">
      <w:pPr>
        <w:pStyle w:val="ActionDescription"/>
        <w:rPr>
          <w:sz w:val="26"/>
          <w:szCs w:val="26"/>
          <w:lang w:val="uk-UA"/>
        </w:rPr>
      </w:pPr>
      <w:r w:rsidRPr="00A64E59">
        <w:rPr>
          <w:sz w:val="26"/>
          <w:szCs w:val="26"/>
          <w:lang w:val="uk-UA"/>
        </w:rPr>
        <w:t>Крижину несе водяним простором. На крижині, по середині неї молодший брат у візку втомлено та нерухомо дивиться вдалечінь. Старший простує в зад</w:t>
      </w:r>
      <w:r w:rsidRPr="00A64E59">
        <w:rPr>
          <w:sz w:val="26"/>
          <w:szCs w:val="26"/>
          <w:lang w:val="ru-RU"/>
        </w:rPr>
        <w:t xml:space="preserve"> </w:t>
      </w:r>
      <w:r w:rsidRPr="00A64E59">
        <w:rPr>
          <w:sz w:val="26"/>
          <w:szCs w:val="26"/>
          <w:lang w:val="uk-UA"/>
        </w:rPr>
        <w:t>вперед та крутить в руці мобільний.</w:t>
      </w:r>
    </w:p>
    <w:p w:rsidR="008971FB" w:rsidRPr="00A64E59" w:rsidRDefault="008971FB" w:rsidP="003533DB">
      <w:pPr>
        <w:pStyle w:val="HeroName"/>
        <w:rPr>
          <w:sz w:val="26"/>
          <w:szCs w:val="26"/>
          <w:lang w:val="uk-UA"/>
        </w:rPr>
      </w:pPr>
      <w:r w:rsidRPr="00A64E59">
        <w:rPr>
          <w:sz w:val="26"/>
          <w:szCs w:val="26"/>
          <w:lang w:val="uk-UA"/>
        </w:rPr>
        <w:t>старший</w:t>
      </w:r>
    </w:p>
    <w:p w:rsidR="008971FB" w:rsidRDefault="008971FB" w:rsidP="003533DB">
      <w:pPr>
        <w:pStyle w:val="HeroReplica"/>
        <w:rPr>
          <w:sz w:val="26"/>
          <w:szCs w:val="26"/>
          <w:lang w:val="uk-UA"/>
        </w:rPr>
      </w:pPr>
      <w:r w:rsidRPr="00A64E59">
        <w:rPr>
          <w:sz w:val="26"/>
          <w:szCs w:val="26"/>
          <w:lang w:val="uk-UA"/>
        </w:rPr>
        <w:t xml:space="preserve">Капець. Грьобана сітка. Як треба, так завжди зв'язку немає. </w:t>
      </w:r>
    </w:p>
    <w:p w:rsidR="008971FB" w:rsidRPr="00E55CB9" w:rsidRDefault="008971FB" w:rsidP="00E55CB9">
      <w:pPr>
        <w:rPr>
          <w:lang w:val="uk-UA"/>
        </w:rPr>
      </w:pPr>
    </w:p>
    <w:p w:rsidR="008971FB" w:rsidRPr="00A64E59" w:rsidRDefault="008971FB" w:rsidP="003533DB">
      <w:pPr>
        <w:pStyle w:val="ActionDescription"/>
        <w:rPr>
          <w:sz w:val="26"/>
          <w:szCs w:val="26"/>
          <w:lang w:val="uk-UA"/>
        </w:rPr>
      </w:pPr>
      <w:r w:rsidRPr="00A64E59">
        <w:rPr>
          <w:sz w:val="26"/>
          <w:szCs w:val="26"/>
          <w:lang w:val="uk-UA"/>
        </w:rPr>
        <w:t xml:space="preserve">Від крижини відломлюється зовсім невеличкий шматок криги та повільно відпливає. </w:t>
      </w:r>
    </w:p>
    <w:p w:rsidR="008971FB" w:rsidRPr="00A64E59" w:rsidRDefault="008971FB" w:rsidP="003533DB">
      <w:pPr>
        <w:pStyle w:val="HeroName"/>
        <w:rPr>
          <w:sz w:val="26"/>
          <w:szCs w:val="26"/>
          <w:lang w:val="uk-UA"/>
        </w:rPr>
      </w:pPr>
      <w:r w:rsidRPr="00A64E59">
        <w:rPr>
          <w:sz w:val="26"/>
          <w:szCs w:val="26"/>
          <w:lang w:val="uk-UA"/>
        </w:rPr>
        <w:t>молодший</w:t>
      </w:r>
    </w:p>
    <w:p w:rsidR="008971FB" w:rsidRPr="00A64E59" w:rsidRDefault="008971FB" w:rsidP="003533DB">
      <w:pPr>
        <w:pStyle w:val="HeroReplica"/>
        <w:rPr>
          <w:sz w:val="26"/>
          <w:szCs w:val="26"/>
          <w:lang w:val="uk-UA"/>
        </w:rPr>
      </w:pPr>
      <w:r w:rsidRPr="00A64E59">
        <w:rPr>
          <w:sz w:val="26"/>
          <w:szCs w:val="26"/>
          <w:lang w:val="uk-UA"/>
        </w:rPr>
        <w:t>Крига тане, брате. Крига тане.</w:t>
      </w:r>
    </w:p>
    <w:p w:rsidR="008971FB" w:rsidRPr="00A64E59" w:rsidRDefault="008971FB" w:rsidP="003533DB">
      <w:pPr>
        <w:rPr>
          <w:sz w:val="26"/>
          <w:szCs w:val="26"/>
          <w:lang w:val="uk-UA"/>
        </w:rPr>
      </w:pPr>
    </w:p>
    <w:p w:rsidR="008971FB" w:rsidRPr="00A64E59" w:rsidRDefault="008971FB" w:rsidP="003533DB">
      <w:pPr>
        <w:pStyle w:val="HeroName"/>
        <w:rPr>
          <w:sz w:val="26"/>
          <w:szCs w:val="26"/>
          <w:lang w:val="uk-UA"/>
        </w:rPr>
      </w:pPr>
      <w:r w:rsidRPr="00A64E59">
        <w:rPr>
          <w:sz w:val="26"/>
          <w:szCs w:val="26"/>
          <w:lang w:val="uk-UA"/>
        </w:rPr>
        <w:t>старший</w:t>
      </w:r>
    </w:p>
    <w:p w:rsidR="008971FB" w:rsidRDefault="008971FB" w:rsidP="003533DB">
      <w:pPr>
        <w:pStyle w:val="HeroReplica"/>
        <w:rPr>
          <w:sz w:val="26"/>
          <w:szCs w:val="26"/>
          <w:lang w:val="uk-UA"/>
        </w:rPr>
      </w:pPr>
      <w:r w:rsidRPr="00A64E59">
        <w:rPr>
          <w:sz w:val="26"/>
          <w:szCs w:val="26"/>
          <w:lang w:val="uk-UA"/>
        </w:rPr>
        <w:t>Спокійно брате. Спокійно. Все буде добре. Колись же цей зв'язок налагодиться. Ми ж не на північному полюсі.</w:t>
      </w:r>
    </w:p>
    <w:p w:rsidR="008971FB" w:rsidRPr="00E55CB9" w:rsidRDefault="008971FB" w:rsidP="00E55CB9">
      <w:pPr>
        <w:rPr>
          <w:lang w:val="uk-UA"/>
        </w:rPr>
      </w:pPr>
    </w:p>
    <w:p w:rsidR="008971FB" w:rsidRPr="00A64E59" w:rsidRDefault="008971FB" w:rsidP="003533DB">
      <w:pPr>
        <w:pStyle w:val="ActionDescription"/>
        <w:rPr>
          <w:sz w:val="26"/>
          <w:szCs w:val="26"/>
          <w:lang w:val="uk-UA"/>
        </w:rPr>
      </w:pPr>
      <w:r w:rsidRPr="00A64E59">
        <w:rPr>
          <w:sz w:val="26"/>
          <w:szCs w:val="26"/>
          <w:lang w:val="uk-UA"/>
        </w:rPr>
        <w:t>Молодший гірко посміхається.</w:t>
      </w:r>
    </w:p>
    <w:p w:rsidR="008971FB" w:rsidRPr="00A64E59" w:rsidRDefault="008971FB" w:rsidP="003533DB">
      <w:pPr>
        <w:pStyle w:val="ActionDescription"/>
        <w:rPr>
          <w:sz w:val="26"/>
          <w:szCs w:val="26"/>
          <w:lang w:val="uk-UA"/>
        </w:rPr>
      </w:pPr>
      <w:r w:rsidRPr="00A64E59">
        <w:rPr>
          <w:sz w:val="26"/>
          <w:szCs w:val="26"/>
          <w:lang w:val="uk-UA"/>
        </w:rPr>
        <w:t xml:space="preserve">Старший підходить до нього й ставши навпроти схиляється та гладить того по щоці. </w:t>
      </w:r>
    </w:p>
    <w:p w:rsidR="008971FB" w:rsidRPr="00A64E59" w:rsidRDefault="008971FB" w:rsidP="003533DB">
      <w:pPr>
        <w:pStyle w:val="HeroName"/>
        <w:rPr>
          <w:sz w:val="26"/>
          <w:szCs w:val="26"/>
          <w:lang w:val="uk-UA"/>
        </w:rPr>
      </w:pPr>
      <w:r w:rsidRPr="00A64E59">
        <w:rPr>
          <w:sz w:val="26"/>
          <w:szCs w:val="26"/>
          <w:lang w:val="uk-UA"/>
        </w:rPr>
        <w:t>старший</w:t>
      </w:r>
    </w:p>
    <w:p w:rsidR="008971FB" w:rsidRDefault="008971FB" w:rsidP="003533DB">
      <w:pPr>
        <w:pStyle w:val="HeroReplica"/>
        <w:rPr>
          <w:sz w:val="26"/>
          <w:szCs w:val="26"/>
          <w:lang w:val="uk-UA"/>
        </w:rPr>
      </w:pPr>
      <w:r w:rsidRPr="00A64E59">
        <w:rPr>
          <w:sz w:val="26"/>
          <w:szCs w:val="26"/>
          <w:lang w:val="uk-UA"/>
        </w:rPr>
        <w:t>Ну чого ти? Не треба іронізувати, я вже одного разу врятував тебе з-під палаючої балки, не стане нам на заваді й крига.</w:t>
      </w:r>
    </w:p>
    <w:p w:rsidR="008971FB" w:rsidRPr="00E55CB9" w:rsidRDefault="008971FB" w:rsidP="00E55CB9">
      <w:pPr>
        <w:rPr>
          <w:lang w:val="uk-UA"/>
        </w:rPr>
      </w:pPr>
    </w:p>
    <w:p w:rsidR="008971FB" w:rsidRPr="00A64E59" w:rsidRDefault="008971FB" w:rsidP="003533DB">
      <w:pPr>
        <w:pStyle w:val="ActionDescription"/>
        <w:rPr>
          <w:sz w:val="26"/>
          <w:szCs w:val="26"/>
          <w:lang w:val="uk-UA"/>
        </w:rPr>
      </w:pPr>
      <w:r w:rsidRPr="00A64E59">
        <w:rPr>
          <w:sz w:val="26"/>
          <w:szCs w:val="26"/>
          <w:lang w:val="uk-UA"/>
        </w:rPr>
        <w:t>По крижині прокочується невеличка хвиля води та замочує ноги старшому братові й омиває колеса візка.</w:t>
      </w:r>
    </w:p>
    <w:p w:rsidR="008971FB" w:rsidRPr="00A64E59" w:rsidRDefault="008971FB" w:rsidP="003533DB">
      <w:pPr>
        <w:pStyle w:val="ActionDescription"/>
        <w:rPr>
          <w:sz w:val="26"/>
          <w:szCs w:val="26"/>
          <w:lang w:val="uk-UA"/>
        </w:rPr>
      </w:pPr>
      <w:r w:rsidRPr="00A64E59">
        <w:rPr>
          <w:sz w:val="26"/>
          <w:szCs w:val="26"/>
          <w:lang w:val="uk-UA"/>
        </w:rPr>
        <w:t xml:space="preserve">Старший випрямляється та розвертається й брати бачать, </w:t>
      </w:r>
    </w:p>
    <w:p w:rsidR="008971FB" w:rsidRPr="00A64E59" w:rsidRDefault="008971FB" w:rsidP="003533DB">
      <w:pPr>
        <w:pStyle w:val="ActionDescription"/>
        <w:rPr>
          <w:sz w:val="26"/>
          <w:szCs w:val="26"/>
          <w:lang w:val="uk-UA"/>
        </w:rPr>
      </w:pPr>
      <w:r w:rsidRPr="00A64E59">
        <w:rPr>
          <w:sz w:val="26"/>
          <w:szCs w:val="26"/>
          <w:lang w:val="uk-UA"/>
        </w:rPr>
        <w:t xml:space="preserve">що від крижини відколовся й повільно відпливає вже чималий шматок крижини. </w:t>
      </w:r>
    </w:p>
    <w:p w:rsidR="008971FB" w:rsidRPr="00A64E59" w:rsidRDefault="008971FB" w:rsidP="003533DB">
      <w:pPr>
        <w:pStyle w:val="ActionDescription"/>
        <w:rPr>
          <w:sz w:val="26"/>
          <w:szCs w:val="26"/>
          <w:lang w:val="uk-UA"/>
        </w:rPr>
      </w:pPr>
      <w:r w:rsidRPr="00A64E59">
        <w:rPr>
          <w:sz w:val="26"/>
          <w:szCs w:val="26"/>
          <w:lang w:val="uk-UA"/>
        </w:rPr>
        <w:t>По крижині з братами, що від їх ваги просіла, грає вода  перекатами, а брати мовчки на відпливаючи</w:t>
      </w:r>
      <w:r w:rsidRPr="00A64E59">
        <w:rPr>
          <w:sz w:val="26"/>
          <w:szCs w:val="26"/>
          <w:lang w:val="ru-RU"/>
        </w:rPr>
        <w:t>й</w:t>
      </w:r>
      <w:r w:rsidRPr="00A64E59">
        <w:rPr>
          <w:sz w:val="26"/>
          <w:szCs w:val="26"/>
          <w:lang w:val="uk-UA"/>
        </w:rPr>
        <w:t xml:space="preserve"> шматок дивляться.</w:t>
      </w:r>
    </w:p>
    <w:p w:rsidR="008971FB" w:rsidRPr="00A64E59" w:rsidRDefault="008971FB" w:rsidP="003533DB">
      <w:pPr>
        <w:pStyle w:val="HeroName"/>
        <w:rPr>
          <w:sz w:val="26"/>
          <w:szCs w:val="26"/>
          <w:lang w:val="uk-UA"/>
        </w:rPr>
      </w:pPr>
      <w:r w:rsidRPr="00A64E59">
        <w:rPr>
          <w:sz w:val="26"/>
          <w:szCs w:val="26"/>
          <w:lang w:val="uk-UA"/>
        </w:rPr>
        <w:t>молодший</w:t>
      </w:r>
    </w:p>
    <w:p w:rsidR="008971FB" w:rsidRDefault="008971FB" w:rsidP="003533DB">
      <w:pPr>
        <w:pStyle w:val="HeroReplica"/>
        <w:rPr>
          <w:sz w:val="26"/>
          <w:szCs w:val="26"/>
          <w:lang w:val="uk-UA"/>
        </w:rPr>
      </w:pPr>
      <w:r w:rsidRPr="00A64E59">
        <w:rPr>
          <w:sz w:val="26"/>
          <w:szCs w:val="26"/>
          <w:lang w:val="uk-UA"/>
        </w:rPr>
        <w:t>Йди сюди брате, а то ще занадто замочиш ноги та застудишся.</w:t>
      </w:r>
    </w:p>
    <w:p w:rsidR="008971FB" w:rsidRPr="00E55CB9" w:rsidRDefault="008971FB" w:rsidP="00E55CB9">
      <w:pPr>
        <w:rPr>
          <w:lang w:val="uk-UA"/>
        </w:rPr>
      </w:pPr>
    </w:p>
    <w:p w:rsidR="008971FB" w:rsidRPr="00A64E59" w:rsidRDefault="008971FB" w:rsidP="003533DB">
      <w:pPr>
        <w:pStyle w:val="ActionDescription"/>
        <w:rPr>
          <w:sz w:val="26"/>
          <w:szCs w:val="26"/>
          <w:lang w:val="uk-UA"/>
        </w:rPr>
      </w:pPr>
      <w:r w:rsidRPr="00A64E59">
        <w:rPr>
          <w:sz w:val="26"/>
          <w:szCs w:val="26"/>
          <w:lang w:val="uk-UA"/>
        </w:rPr>
        <w:t>Молодший відставляє руками свої ноги на підставках під них на візку, вивільняючи місце для брата.</w:t>
      </w:r>
    </w:p>
    <w:p w:rsidR="008971FB" w:rsidRPr="00A64E59" w:rsidRDefault="008971FB" w:rsidP="003533DB">
      <w:pPr>
        <w:pStyle w:val="HeroName"/>
        <w:rPr>
          <w:sz w:val="26"/>
          <w:szCs w:val="26"/>
          <w:lang w:val="uk-UA"/>
        </w:rPr>
      </w:pPr>
      <w:r w:rsidRPr="00A64E59">
        <w:rPr>
          <w:sz w:val="26"/>
          <w:szCs w:val="26"/>
          <w:lang w:val="uk-UA"/>
        </w:rPr>
        <w:t>старший</w:t>
      </w:r>
    </w:p>
    <w:p w:rsidR="008971FB" w:rsidRDefault="008971FB" w:rsidP="003533DB">
      <w:pPr>
        <w:pStyle w:val="HeroReplica"/>
        <w:rPr>
          <w:sz w:val="26"/>
          <w:szCs w:val="26"/>
          <w:lang w:val="uk-UA"/>
        </w:rPr>
      </w:pPr>
      <w:r w:rsidRPr="00A64E59">
        <w:rPr>
          <w:sz w:val="26"/>
          <w:szCs w:val="26"/>
          <w:lang w:val="uk-UA"/>
        </w:rPr>
        <w:t>Жарти то добре. Головне не втрачати запал.</w:t>
      </w:r>
    </w:p>
    <w:p w:rsidR="008971FB" w:rsidRPr="00E55CB9" w:rsidRDefault="008971FB" w:rsidP="00E55CB9">
      <w:pPr>
        <w:rPr>
          <w:lang w:val="uk-UA"/>
        </w:rPr>
      </w:pPr>
    </w:p>
    <w:p w:rsidR="008971FB" w:rsidRPr="00A64E59" w:rsidRDefault="008971FB" w:rsidP="003533DB">
      <w:pPr>
        <w:pStyle w:val="ActionDescription"/>
        <w:rPr>
          <w:sz w:val="26"/>
          <w:szCs w:val="26"/>
          <w:lang w:val="uk-UA"/>
        </w:rPr>
      </w:pPr>
      <w:r w:rsidRPr="00A64E59">
        <w:rPr>
          <w:sz w:val="26"/>
          <w:szCs w:val="26"/>
          <w:lang w:val="uk-UA"/>
        </w:rPr>
        <w:t>Старший збирається на візок, обличчям до брата й так, обійнявшись, вони деякий час пливуть на крижині.</w:t>
      </w:r>
    </w:p>
    <w:p w:rsidR="008971FB" w:rsidRPr="00A64E59" w:rsidRDefault="008971FB" w:rsidP="003533DB">
      <w:pPr>
        <w:pStyle w:val="HeroName"/>
        <w:rPr>
          <w:sz w:val="26"/>
          <w:szCs w:val="26"/>
          <w:lang w:val="uk-UA"/>
        </w:rPr>
      </w:pPr>
      <w:r w:rsidRPr="00A64E59">
        <w:rPr>
          <w:sz w:val="26"/>
          <w:szCs w:val="26"/>
          <w:lang w:val="uk-UA"/>
        </w:rPr>
        <w:t>молодший</w:t>
      </w:r>
    </w:p>
    <w:p w:rsidR="008971FB" w:rsidRPr="00A64E59" w:rsidRDefault="008971FB" w:rsidP="003533DB">
      <w:pPr>
        <w:pStyle w:val="HeroReplica"/>
        <w:rPr>
          <w:sz w:val="26"/>
          <w:szCs w:val="26"/>
          <w:lang w:val="uk-UA"/>
        </w:rPr>
      </w:pPr>
      <w:r w:rsidRPr="00A64E59">
        <w:rPr>
          <w:sz w:val="26"/>
          <w:szCs w:val="26"/>
          <w:lang w:val="uk-UA"/>
        </w:rPr>
        <w:t>Як карапуза назвеш?</w:t>
      </w:r>
    </w:p>
    <w:p w:rsidR="008971FB" w:rsidRPr="00A64E59" w:rsidRDefault="008971FB" w:rsidP="003533DB">
      <w:pPr>
        <w:rPr>
          <w:sz w:val="26"/>
          <w:szCs w:val="26"/>
          <w:lang w:val="uk-UA"/>
        </w:rPr>
      </w:pPr>
    </w:p>
    <w:p w:rsidR="008971FB" w:rsidRPr="00A64E59" w:rsidRDefault="008971FB" w:rsidP="003533DB">
      <w:pPr>
        <w:pStyle w:val="HeroName"/>
        <w:rPr>
          <w:sz w:val="26"/>
          <w:szCs w:val="26"/>
          <w:lang w:val="uk-UA"/>
        </w:rPr>
      </w:pPr>
      <w:r w:rsidRPr="00A64E59">
        <w:rPr>
          <w:sz w:val="26"/>
          <w:szCs w:val="26"/>
          <w:lang w:val="uk-UA"/>
        </w:rPr>
        <w:t>старший</w:t>
      </w:r>
    </w:p>
    <w:p w:rsidR="008971FB" w:rsidRPr="00A64E59" w:rsidRDefault="008971FB" w:rsidP="003533DB">
      <w:pPr>
        <w:pStyle w:val="HeroReplica"/>
        <w:rPr>
          <w:sz w:val="26"/>
          <w:szCs w:val="26"/>
          <w:lang w:val="uk-UA"/>
        </w:rPr>
      </w:pPr>
      <w:r w:rsidRPr="00A64E59">
        <w:rPr>
          <w:sz w:val="26"/>
          <w:szCs w:val="26"/>
          <w:lang w:val="uk-UA"/>
        </w:rPr>
        <w:t>Не знаю ще. То дружини задача, хай вона нею переймається. Але ти точно будеш її хрещеним. Ти ж будеш хрещеним? Й не думай віднікуватися.</w:t>
      </w:r>
    </w:p>
    <w:p w:rsidR="008971FB" w:rsidRPr="00A64E59" w:rsidRDefault="008971FB" w:rsidP="003533DB">
      <w:pPr>
        <w:rPr>
          <w:sz w:val="26"/>
          <w:szCs w:val="26"/>
          <w:lang w:val="uk-UA"/>
        </w:rPr>
      </w:pPr>
    </w:p>
    <w:p w:rsidR="008971FB" w:rsidRPr="00A64E59" w:rsidRDefault="008971FB" w:rsidP="003533DB">
      <w:pPr>
        <w:pStyle w:val="HeroName"/>
        <w:rPr>
          <w:sz w:val="26"/>
          <w:szCs w:val="26"/>
          <w:lang w:val="uk-UA"/>
        </w:rPr>
      </w:pPr>
      <w:r w:rsidRPr="00A64E59">
        <w:rPr>
          <w:sz w:val="26"/>
          <w:szCs w:val="26"/>
          <w:lang w:val="uk-UA"/>
        </w:rPr>
        <w:t>молодший</w:t>
      </w:r>
    </w:p>
    <w:p w:rsidR="008971FB" w:rsidRPr="00A64E59" w:rsidRDefault="008971FB" w:rsidP="003533DB">
      <w:pPr>
        <w:pStyle w:val="HeroReplica"/>
        <w:rPr>
          <w:sz w:val="26"/>
          <w:szCs w:val="26"/>
          <w:lang w:val="uk-UA"/>
        </w:rPr>
      </w:pPr>
      <w:r w:rsidRPr="00A64E59">
        <w:rPr>
          <w:sz w:val="26"/>
          <w:szCs w:val="26"/>
          <w:lang w:val="uk-UA"/>
        </w:rPr>
        <w:t>Ти не ображайся, але я ж прикований до залізяччя. Так то хто ще за ким приглядати буде.</w:t>
      </w:r>
    </w:p>
    <w:p w:rsidR="008971FB" w:rsidRPr="00A64E59" w:rsidRDefault="008971FB" w:rsidP="003533DB">
      <w:pPr>
        <w:rPr>
          <w:sz w:val="26"/>
          <w:szCs w:val="26"/>
          <w:lang w:val="uk-UA"/>
        </w:rPr>
      </w:pPr>
    </w:p>
    <w:p w:rsidR="008971FB" w:rsidRPr="00A64E59" w:rsidRDefault="008971FB" w:rsidP="003533DB">
      <w:pPr>
        <w:pStyle w:val="HeroName"/>
        <w:rPr>
          <w:sz w:val="26"/>
          <w:szCs w:val="26"/>
          <w:lang w:val="uk-UA"/>
        </w:rPr>
      </w:pPr>
      <w:r w:rsidRPr="00A64E59">
        <w:rPr>
          <w:sz w:val="26"/>
          <w:szCs w:val="26"/>
          <w:lang w:val="uk-UA"/>
        </w:rPr>
        <w:t>старший</w:t>
      </w:r>
    </w:p>
    <w:p w:rsidR="008971FB" w:rsidRDefault="008971FB" w:rsidP="003533DB">
      <w:pPr>
        <w:pStyle w:val="HeroReplica"/>
        <w:rPr>
          <w:sz w:val="26"/>
          <w:szCs w:val="26"/>
          <w:lang w:val="uk-UA"/>
        </w:rPr>
      </w:pPr>
      <w:r w:rsidRPr="00A64E59">
        <w:rPr>
          <w:sz w:val="26"/>
          <w:szCs w:val="26"/>
          <w:lang w:val="uk-UA"/>
        </w:rPr>
        <w:t>Ой, кому як не тобі знати, що тобі виховувати внутрішні якості доведеться. А тут тобі заміни немає.</w:t>
      </w:r>
    </w:p>
    <w:p w:rsidR="008971FB" w:rsidRPr="00E55CB9" w:rsidRDefault="008971FB" w:rsidP="00E55CB9">
      <w:pPr>
        <w:rPr>
          <w:lang w:val="uk-UA"/>
        </w:rPr>
      </w:pPr>
    </w:p>
    <w:p w:rsidR="008971FB" w:rsidRPr="00A64E59" w:rsidRDefault="008971FB" w:rsidP="003533DB">
      <w:pPr>
        <w:pStyle w:val="ActionDescription"/>
        <w:rPr>
          <w:sz w:val="26"/>
          <w:szCs w:val="26"/>
          <w:lang w:val="uk-UA"/>
        </w:rPr>
      </w:pPr>
      <w:r w:rsidRPr="00A64E59">
        <w:rPr>
          <w:sz w:val="26"/>
          <w:szCs w:val="26"/>
          <w:lang w:val="uk-UA"/>
        </w:rPr>
        <w:t>Старший трохи вивільнюється з обіймів й дістає мобільний та дивиться на нього, а потім зістрибує з візка й</w:t>
      </w:r>
    </w:p>
    <w:p w:rsidR="008971FB" w:rsidRPr="00A64E59" w:rsidRDefault="008971FB" w:rsidP="003533DB">
      <w:pPr>
        <w:pStyle w:val="HeroName"/>
        <w:rPr>
          <w:sz w:val="26"/>
          <w:szCs w:val="26"/>
          <w:lang w:val="uk-UA"/>
        </w:rPr>
      </w:pPr>
      <w:r w:rsidRPr="00A64E59">
        <w:rPr>
          <w:sz w:val="26"/>
          <w:szCs w:val="26"/>
          <w:lang w:val="uk-UA"/>
        </w:rPr>
        <w:t>старший</w:t>
      </w:r>
    </w:p>
    <w:p w:rsidR="008971FB" w:rsidRDefault="008971FB" w:rsidP="003533DB">
      <w:pPr>
        <w:pStyle w:val="HeroReplica"/>
        <w:rPr>
          <w:sz w:val="26"/>
          <w:szCs w:val="26"/>
          <w:lang w:val="uk-UA"/>
        </w:rPr>
      </w:pPr>
      <w:r w:rsidRPr="00A64E59">
        <w:rPr>
          <w:sz w:val="26"/>
          <w:szCs w:val="26"/>
          <w:lang w:val="uk-UA"/>
        </w:rPr>
        <w:t xml:space="preserve">Є зв'язок. Зараз все владнаємо. </w:t>
      </w:r>
    </w:p>
    <w:p w:rsidR="008971FB" w:rsidRPr="00E55CB9" w:rsidRDefault="008971FB" w:rsidP="00E55CB9">
      <w:pPr>
        <w:rPr>
          <w:lang w:val="uk-UA"/>
        </w:rPr>
      </w:pPr>
    </w:p>
    <w:p w:rsidR="008971FB" w:rsidRPr="00A64E59" w:rsidRDefault="008971FB" w:rsidP="003533DB">
      <w:pPr>
        <w:pStyle w:val="ActionDescription"/>
        <w:rPr>
          <w:sz w:val="26"/>
          <w:szCs w:val="26"/>
          <w:lang w:val="uk-UA"/>
        </w:rPr>
      </w:pPr>
      <w:r w:rsidRPr="00A64E59">
        <w:rPr>
          <w:sz w:val="26"/>
          <w:szCs w:val="26"/>
          <w:lang w:val="uk-UA"/>
        </w:rPr>
        <w:t>Починає набирати номер, трохи відходячи від візка та полишивши брата за спиною вдивляється в берег.</w:t>
      </w:r>
    </w:p>
    <w:p w:rsidR="008971FB" w:rsidRPr="00A64E59" w:rsidRDefault="008971FB" w:rsidP="003533DB">
      <w:pPr>
        <w:pStyle w:val="ActionDescription"/>
        <w:rPr>
          <w:sz w:val="26"/>
          <w:szCs w:val="26"/>
          <w:lang w:val="uk-UA"/>
        </w:rPr>
      </w:pPr>
      <w:r w:rsidRPr="00A64E59">
        <w:rPr>
          <w:sz w:val="26"/>
          <w:szCs w:val="26"/>
          <w:lang w:val="uk-UA"/>
        </w:rPr>
        <w:t>Й в цей момент відколюється ще один невеличкий шматок, але старший того не помічає.</w:t>
      </w:r>
    </w:p>
    <w:p w:rsidR="008971FB" w:rsidRPr="00A64E59" w:rsidRDefault="008971FB" w:rsidP="003533DB">
      <w:pPr>
        <w:pStyle w:val="HeroName"/>
        <w:rPr>
          <w:sz w:val="26"/>
          <w:szCs w:val="26"/>
          <w:lang w:val="uk-UA"/>
        </w:rPr>
      </w:pPr>
      <w:r w:rsidRPr="00A64E59">
        <w:rPr>
          <w:sz w:val="26"/>
          <w:szCs w:val="26"/>
          <w:lang w:val="uk-UA"/>
        </w:rPr>
        <w:t>молодший</w:t>
      </w:r>
    </w:p>
    <w:p w:rsidR="008971FB" w:rsidRPr="00A64E59" w:rsidRDefault="008971FB" w:rsidP="003533DB">
      <w:pPr>
        <w:pStyle w:val="HeroRemarka"/>
        <w:rPr>
          <w:sz w:val="26"/>
          <w:szCs w:val="26"/>
          <w:lang w:val="uk-UA"/>
        </w:rPr>
      </w:pPr>
      <w:r w:rsidRPr="00A64E59">
        <w:rPr>
          <w:sz w:val="26"/>
          <w:szCs w:val="26"/>
          <w:lang w:val="uk-UA"/>
        </w:rPr>
        <w:t>(пошепки)</w:t>
      </w:r>
    </w:p>
    <w:p w:rsidR="008971FB" w:rsidRDefault="008971FB" w:rsidP="003533DB">
      <w:pPr>
        <w:pStyle w:val="HeroReplica"/>
        <w:rPr>
          <w:sz w:val="26"/>
          <w:szCs w:val="26"/>
          <w:lang w:val="uk-UA"/>
        </w:rPr>
      </w:pPr>
      <w:r w:rsidRPr="00A64E59">
        <w:rPr>
          <w:sz w:val="26"/>
          <w:szCs w:val="26"/>
          <w:lang w:val="uk-UA"/>
        </w:rPr>
        <w:t>Не встигнуть.</w:t>
      </w:r>
    </w:p>
    <w:p w:rsidR="008971FB" w:rsidRPr="00E55CB9" w:rsidRDefault="008971FB" w:rsidP="00E55CB9">
      <w:pPr>
        <w:rPr>
          <w:lang w:val="uk-UA"/>
        </w:rPr>
      </w:pPr>
    </w:p>
    <w:p w:rsidR="008971FB" w:rsidRPr="00A64E59" w:rsidRDefault="008971FB" w:rsidP="003533DB">
      <w:pPr>
        <w:pStyle w:val="ActionDescription"/>
        <w:rPr>
          <w:sz w:val="26"/>
          <w:szCs w:val="26"/>
          <w:lang w:val="uk-UA"/>
        </w:rPr>
      </w:pPr>
      <w:r w:rsidRPr="00A64E59">
        <w:rPr>
          <w:sz w:val="26"/>
          <w:szCs w:val="26"/>
          <w:lang w:val="uk-UA"/>
        </w:rPr>
        <w:t xml:space="preserve">Молодший починає скеровувати автоматичний візок з крижини. Крижина хилиться під його вагою й візок набирає швидкості, а старший брат, відчувши цей перехиб крижини, кидається в стрибку на брата та в останню мить встигає схопити його однією рукою за руку, бо в іншій телефон. </w:t>
      </w:r>
    </w:p>
    <w:p w:rsidR="008971FB" w:rsidRPr="00A64E59" w:rsidRDefault="008971FB" w:rsidP="003533DB">
      <w:pPr>
        <w:pStyle w:val="ActionDescription"/>
        <w:rPr>
          <w:sz w:val="26"/>
          <w:szCs w:val="26"/>
          <w:lang w:val="uk-UA"/>
        </w:rPr>
      </w:pPr>
      <w:r w:rsidRPr="00A64E59">
        <w:rPr>
          <w:sz w:val="26"/>
          <w:szCs w:val="26"/>
          <w:lang w:val="uk-UA"/>
        </w:rPr>
        <w:t>Втім візок встигає скотитися й тоне, крижина повертається в пряме положення, старший брат відкидає телефон та вже вільною рукою бере брата за потилицю й намагається витягнути не крижину. Але та знову хилиться.</w:t>
      </w:r>
    </w:p>
    <w:p w:rsidR="008971FB" w:rsidRPr="00A64E59" w:rsidRDefault="008971FB" w:rsidP="003533DB">
      <w:pPr>
        <w:pStyle w:val="HeroName"/>
        <w:rPr>
          <w:sz w:val="26"/>
          <w:szCs w:val="26"/>
          <w:lang w:val="uk-UA"/>
        </w:rPr>
      </w:pPr>
      <w:r w:rsidRPr="00A64E59">
        <w:rPr>
          <w:sz w:val="26"/>
          <w:szCs w:val="26"/>
          <w:lang w:val="uk-UA"/>
        </w:rPr>
        <w:t>молодший</w:t>
      </w:r>
    </w:p>
    <w:p w:rsidR="008971FB" w:rsidRDefault="008971FB" w:rsidP="003533DB">
      <w:pPr>
        <w:pStyle w:val="HeroReplica"/>
        <w:rPr>
          <w:sz w:val="26"/>
          <w:szCs w:val="26"/>
          <w:lang w:val="uk-UA"/>
        </w:rPr>
      </w:pPr>
      <w:r w:rsidRPr="00A64E59">
        <w:rPr>
          <w:sz w:val="26"/>
          <w:szCs w:val="26"/>
          <w:lang w:val="uk-UA"/>
        </w:rPr>
        <w:t>Облиш брате, краще ляж, вага більш розподілиться.</w:t>
      </w:r>
    </w:p>
    <w:p w:rsidR="008971FB" w:rsidRPr="00E55CB9" w:rsidRDefault="008971FB" w:rsidP="00E55CB9">
      <w:pPr>
        <w:rPr>
          <w:lang w:val="uk-UA"/>
        </w:rPr>
      </w:pPr>
    </w:p>
    <w:p w:rsidR="008971FB" w:rsidRPr="00A64E59" w:rsidRDefault="008971FB" w:rsidP="003533DB">
      <w:pPr>
        <w:pStyle w:val="ActionDescription"/>
        <w:rPr>
          <w:sz w:val="26"/>
          <w:szCs w:val="26"/>
          <w:lang w:val="uk-UA"/>
        </w:rPr>
      </w:pPr>
      <w:r w:rsidRPr="00A64E59">
        <w:rPr>
          <w:sz w:val="26"/>
          <w:szCs w:val="26"/>
          <w:lang w:val="uk-UA"/>
        </w:rPr>
        <w:t>Старший міцно стискає щелепи та знову тужиться витягти брата, але крижина знову хилиться й все марно. Старший лягає на крижину та продовжує тримати брата за руку. Дивляться одне одному в лице. Видно, що молодшому холодно.</w:t>
      </w:r>
    </w:p>
    <w:p w:rsidR="008971FB" w:rsidRPr="00A64E59" w:rsidRDefault="008971FB" w:rsidP="003533DB">
      <w:pPr>
        <w:pStyle w:val="HeroName"/>
        <w:rPr>
          <w:sz w:val="26"/>
          <w:szCs w:val="26"/>
          <w:lang w:val="uk-UA"/>
        </w:rPr>
      </w:pPr>
      <w:r w:rsidRPr="00A64E59">
        <w:rPr>
          <w:sz w:val="26"/>
          <w:szCs w:val="26"/>
          <w:lang w:val="uk-UA"/>
        </w:rPr>
        <w:t>старший</w:t>
      </w:r>
    </w:p>
    <w:p w:rsidR="008971FB" w:rsidRDefault="008971FB" w:rsidP="003533DB">
      <w:pPr>
        <w:pStyle w:val="HeroReplica"/>
        <w:rPr>
          <w:sz w:val="26"/>
          <w:szCs w:val="26"/>
          <w:lang w:val="uk-UA"/>
        </w:rPr>
      </w:pPr>
      <w:r w:rsidRPr="00A64E59">
        <w:rPr>
          <w:sz w:val="26"/>
          <w:szCs w:val="26"/>
          <w:lang w:val="uk-UA"/>
        </w:rPr>
        <w:t>Я тебе все одно не відпущу брате, терпи. Терпи, бо час працює на нас. Терпи, бо тобі ще хрестити дитину. Ти чуєш? Ти це розумієш?</w:t>
      </w:r>
    </w:p>
    <w:p w:rsidR="008971FB" w:rsidRPr="00E55CB9" w:rsidRDefault="008971FB" w:rsidP="00E55CB9">
      <w:pPr>
        <w:rPr>
          <w:lang w:val="uk-UA"/>
        </w:rPr>
      </w:pPr>
    </w:p>
    <w:p w:rsidR="008971FB" w:rsidRPr="00A64E59" w:rsidRDefault="008971FB" w:rsidP="003533DB">
      <w:pPr>
        <w:pStyle w:val="ActionDescription"/>
        <w:rPr>
          <w:sz w:val="26"/>
          <w:szCs w:val="26"/>
          <w:lang w:val="uk-UA"/>
        </w:rPr>
      </w:pPr>
      <w:r w:rsidRPr="00A64E59">
        <w:rPr>
          <w:sz w:val="26"/>
          <w:szCs w:val="26"/>
          <w:lang w:val="uk-UA"/>
        </w:rPr>
        <w:t>Хапає молодшого за потилицю та знову намагається витягти, але той швидко відсахується й відштовхується вільною рукою від крижини, трохи відпливає.</w:t>
      </w:r>
    </w:p>
    <w:p w:rsidR="008971FB" w:rsidRPr="00A64E59" w:rsidRDefault="008971FB" w:rsidP="003533DB">
      <w:pPr>
        <w:pStyle w:val="HeroName"/>
        <w:rPr>
          <w:sz w:val="26"/>
          <w:szCs w:val="26"/>
          <w:lang w:val="uk-UA"/>
        </w:rPr>
      </w:pPr>
      <w:r w:rsidRPr="00A64E59">
        <w:rPr>
          <w:sz w:val="26"/>
          <w:szCs w:val="26"/>
          <w:lang w:val="uk-UA"/>
        </w:rPr>
        <w:t>молодший</w:t>
      </w:r>
    </w:p>
    <w:p w:rsidR="008971FB" w:rsidRDefault="008971FB" w:rsidP="003533DB">
      <w:pPr>
        <w:pStyle w:val="HeroReplica"/>
        <w:rPr>
          <w:sz w:val="26"/>
          <w:szCs w:val="26"/>
          <w:lang w:val="uk-UA"/>
        </w:rPr>
      </w:pPr>
      <w:r w:rsidRPr="00A64E59">
        <w:rPr>
          <w:sz w:val="26"/>
          <w:szCs w:val="26"/>
          <w:lang w:val="uk-UA"/>
        </w:rPr>
        <w:t xml:space="preserve">Не треба. Як обоє в воду впадемо, то ти мене точно не втримаєш. Поляжемо обоє. Так й не побачиш оченят свого карапуза. </w:t>
      </w:r>
    </w:p>
    <w:p w:rsidR="008971FB" w:rsidRPr="00E55CB9" w:rsidRDefault="008971FB" w:rsidP="00E55CB9">
      <w:pPr>
        <w:rPr>
          <w:lang w:val="uk-UA"/>
        </w:rPr>
      </w:pPr>
    </w:p>
    <w:p w:rsidR="008971FB" w:rsidRPr="00A64E59" w:rsidRDefault="008971FB" w:rsidP="003533DB">
      <w:pPr>
        <w:pStyle w:val="ActionDescription"/>
        <w:rPr>
          <w:sz w:val="26"/>
          <w:szCs w:val="26"/>
          <w:lang w:val="uk-UA"/>
        </w:rPr>
      </w:pPr>
      <w:r w:rsidRPr="00A64E59">
        <w:rPr>
          <w:sz w:val="26"/>
          <w:szCs w:val="26"/>
          <w:lang w:val="uk-UA"/>
        </w:rPr>
        <w:t xml:space="preserve">Молодший робить спробу всміхнутися, але на змерзлому обличчі посмішка виходить не природня. Рука його починає тремтіти. </w:t>
      </w:r>
    </w:p>
    <w:p w:rsidR="008971FB" w:rsidRPr="00A64E59" w:rsidRDefault="008971FB" w:rsidP="003533DB">
      <w:pPr>
        <w:pStyle w:val="ActionDescription"/>
        <w:rPr>
          <w:sz w:val="26"/>
          <w:szCs w:val="26"/>
          <w:lang w:val="uk-UA"/>
        </w:rPr>
      </w:pPr>
      <w:r w:rsidRPr="00A64E59">
        <w:rPr>
          <w:sz w:val="26"/>
          <w:szCs w:val="26"/>
          <w:lang w:val="uk-UA"/>
        </w:rPr>
        <w:t>В цей момент починає дзвонити мобільний, що полишився позаду старшого на крижині. Старший обертається до нього, кидає швидкий погляд й обернувшись до брата ще міцніше стискає руку його.</w:t>
      </w:r>
    </w:p>
    <w:p w:rsidR="008971FB" w:rsidRPr="00A64E59" w:rsidRDefault="008971FB" w:rsidP="003533DB">
      <w:pPr>
        <w:pStyle w:val="HeroName"/>
        <w:rPr>
          <w:sz w:val="26"/>
          <w:szCs w:val="26"/>
          <w:lang w:val="uk-UA"/>
        </w:rPr>
      </w:pPr>
      <w:r w:rsidRPr="00A64E59">
        <w:rPr>
          <w:sz w:val="26"/>
          <w:szCs w:val="26"/>
          <w:lang w:val="uk-UA"/>
        </w:rPr>
        <w:t>старший</w:t>
      </w:r>
    </w:p>
    <w:p w:rsidR="008971FB" w:rsidRPr="00A64E59" w:rsidRDefault="008971FB" w:rsidP="003533DB">
      <w:pPr>
        <w:pStyle w:val="HeroRemarka"/>
        <w:rPr>
          <w:sz w:val="26"/>
          <w:szCs w:val="26"/>
          <w:lang w:val="uk-UA"/>
        </w:rPr>
      </w:pPr>
      <w:r w:rsidRPr="00A64E59">
        <w:rPr>
          <w:sz w:val="26"/>
          <w:szCs w:val="26"/>
          <w:lang w:val="uk-UA"/>
        </w:rPr>
        <w:t>(іронічно)</w:t>
      </w:r>
    </w:p>
    <w:p w:rsidR="008971FB" w:rsidRPr="00A64E59" w:rsidRDefault="008971FB" w:rsidP="003533DB">
      <w:pPr>
        <w:pStyle w:val="HeroReplica"/>
        <w:rPr>
          <w:sz w:val="26"/>
          <w:szCs w:val="26"/>
          <w:lang w:val="uk-UA"/>
        </w:rPr>
      </w:pPr>
      <w:r w:rsidRPr="00A64E59">
        <w:rPr>
          <w:sz w:val="26"/>
          <w:szCs w:val="26"/>
          <w:lang w:val="uk-UA"/>
        </w:rPr>
        <w:t>Водонепроникний, паскуда. Техніка.</w:t>
      </w:r>
    </w:p>
    <w:p w:rsidR="008971FB" w:rsidRPr="00A64E59" w:rsidRDefault="008971FB" w:rsidP="003533DB">
      <w:pPr>
        <w:rPr>
          <w:sz w:val="26"/>
          <w:szCs w:val="26"/>
          <w:lang w:val="uk-UA"/>
        </w:rPr>
      </w:pPr>
    </w:p>
    <w:p w:rsidR="008971FB" w:rsidRPr="00A64E59" w:rsidRDefault="008971FB" w:rsidP="003533DB">
      <w:pPr>
        <w:pStyle w:val="HeroName"/>
        <w:rPr>
          <w:sz w:val="26"/>
          <w:szCs w:val="26"/>
          <w:lang w:val="uk-UA"/>
        </w:rPr>
      </w:pPr>
      <w:r w:rsidRPr="00A64E59">
        <w:rPr>
          <w:sz w:val="26"/>
          <w:szCs w:val="26"/>
          <w:lang w:val="uk-UA"/>
        </w:rPr>
        <w:t>молодший</w:t>
      </w:r>
    </w:p>
    <w:p w:rsidR="008971FB" w:rsidRPr="00A64E59" w:rsidRDefault="008971FB" w:rsidP="003533DB">
      <w:pPr>
        <w:pStyle w:val="HeroReplica"/>
        <w:rPr>
          <w:sz w:val="26"/>
          <w:szCs w:val="26"/>
          <w:lang w:val="uk-UA"/>
        </w:rPr>
      </w:pPr>
      <w:r w:rsidRPr="00A64E59">
        <w:rPr>
          <w:sz w:val="26"/>
          <w:szCs w:val="26"/>
          <w:lang w:val="uk-UA"/>
        </w:rPr>
        <w:t>Чуєш мене брате?</w:t>
      </w:r>
    </w:p>
    <w:p w:rsidR="008971FB" w:rsidRPr="00A64E59" w:rsidRDefault="008971FB" w:rsidP="003533DB">
      <w:pPr>
        <w:rPr>
          <w:sz w:val="26"/>
          <w:szCs w:val="26"/>
          <w:lang w:val="uk-UA"/>
        </w:rPr>
      </w:pPr>
    </w:p>
    <w:p w:rsidR="008971FB" w:rsidRPr="00A64E59" w:rsidRDefault="008971FB" w:rsidP="003533DB">
      <w:pPr>
        <w:pStyle w:val="HeroName"/>
        <w:rPr>
          <w:sz w:val="26"/>
          <w:szCs w:val="26"/>
          <w:lang w:val="uk-UA"/>
        </w:rPr>
      </w:pPr>
      <w:r w:rsidRPr="00A64E59">
        <w:rPr>
          <w:sz w:val="26"/>
          <w:szCs w:val="26"/>
          <w:lang w:val="uk-UA"/>
        </w:rPr>
        <w:t>старший</w:t>
      </w:r>
    </w:p>
    <w:p w:rsidR="008971FB" w:rsidRPr="00A64E59" w:rsidRDefault="008971FB" w:rsidP="003533DB">
      <w:pPr>
        <w:pStyle w:val="HeroReplica"/>
        <w:rPr>
          <w:sz w:val="26"/>
          <w:szCs w:val="26"/>
          <w:lang w:val="uk-UA"/>
        </w:rPr>
      </w:pPr>
      <w:r w:rsidRPr="00A64E59">
        <w:rPr>
          <w:sz w:val="26"/>
          <w:szCs w:val="26"/>
          <w:lang w:val="uk-UA"/>
        </w:rPr>
        <w:t>Що брате?</w:t>
      </w:r>
    </w:p>
    <w:p w:rsidR="008971FB" w:rsidRPr="00A64E59" w:rsidRDefault="008971FB" w:rsidP="003533DB">
      <w:pPr>
        <w:rPr>
          <w:sz w:val="26"/>
          <w:szCs w:val="26"/>
          <w:lang w:val="uk-UA"/>
        </w:rPr>
      </w:pPr>
    </w:p>
    <w:p w:rsidR="008971FB" w:rsidRPr="00A64E59" w:rsidRDefault="008971FB" w:rsidP="003533DB">
      <w:pPr>
        <w:pStyle w:val="HeroName"/>
        <w:rPr>
          <w:sz w:val="26"/>
          <w:szCs w:val="26"/>
          <w:lang w:val="uk-UA"/>
        </w:rPr>
      </w:pPr>
      <w:r w:rsidRPr="00A64E59">
        <w:rPr>
          <w:sz w:val="26"/>
          <w:szCs w:val="26"/>
          <w:lang w:val="uk-UA"/>
        </w:rPr>
        <w:t>молодший</w:t>
      </w:r>
    </w:p>
    <w:p w:rsidR="008971FB" w:rsidRPr="00A64E59" w:rsidRDefault="008971FB" w:rsidP="003533DB">
      <w:pPr>
        <w:pStyle w:val="HeroReplica"/>
        <w:rPr>
          <w:sz w:val="26"/>
          <w:szCs w:val="26"/>
          <w:lang w:val="uk-UA"/>
        </w:rPr>
      </w:pPr>
      <w:r w:rsidRPr="00A64E59">
        <w:rPr>
          <w:sz w:val="26"/>
          <w:szCs w:val="26"/>
          <w:lang w:val="uk-UA"/>
        </w:rPr>
        <w:t>Поховай мене у Львові.</w:t>
      </w:r>
    </w:p>
    <w:p w:rsidR="008971FB" w:rsidRPr="00A64E59" w:rsidRDefault="008971FB" w:rsidP="003533DB">
      <w:pPr>
        <w:rPr>
          <w:sz w:val="26"/>
          <w:szCs w:val="26"/>
          <w:lang w:val="uk-UA"/>
        </w:rPr>
      </w:pPr>
    </w:p>
    <w:p w:rsidR="008971FB" w:rsidRPr="00A64E59" w:rsidRDefault="008971FB" w:rsidP="003533DB">
      <w:pPr>
        <w:pStyle w:val="HeroName"/>
        <w:rPr>
          <w:sz w:val="26"/>
          <w:szCs w:val="26"/>
          <w:lang w:val="uk-UA"/>
        </w:rPr>
      </w:pPr>
      <w:r w:rsidRPr="00A64E59">
        <w:rPr>
          <w:sz w:val="26"/>
          <w:szCs w:val="26"/>
          <w:lang w:val="uk-UA"/>
        </w:rPr>
        <w:t>старший</w:t>
      </w:r>
    </w:p>
    <w:p w:rsidR="008971FB" w:rsidRDefault="008971FB" w:rsidP="003533DB">
      <w:pPr>
        <w:pStyle w:val="HeroReplica"/>
        <w:rPr>
          <w:sz w:val="26"/>
          <w:szCs w:val="26"/>
          <w:lang w:val="uk-UA"/>
        </w:rPr>
      </w:pPr>
      <w:r w:rsidRPr="00A64E59">
        <w:rPr>
          <w:sz w:val="26"/>
          <w:szCs w:val="26"/>
          <w:lang w:val="uk-UA"/>
        </w:rPr>
        <w:t>Не верзи дурниць.</w:t>
      </w:r>
    </w:p>
    <w:p w:rsidR="008971FB" w:rsidRPr="00E55CB9" w:rsidRDefault="008971FB" w:rsidP="00E55CB9">
      <w:pPr>
        <w:rPr>
          <w:lang w:val="uk-UA"/>
        </w:rPr>
      </w:pPr>
    </w:p>
    <w:p w:rsidR="008971FB" w:rsidRPr="00A64E59" w:rsidRDefault="008971FB" w:rsidP="003533DB">
      <w:pPr>
        <w:pStyle w:val="ActionDescription"/>
        <w:rPr>
          <w:sz w:val="26"/>
          <w:szCs w:val="26"/>
          <w:lang w:val="uk-UA"/>
        </w:rPr>
      </w:pPr>
      <w:r w:rsidRPr="00A64E59">
        <w:rPr>
          <w:sz w:val="26"/>
          <w:szCs w:val="26"/>
          <w:lang w:val="uk-UA"/>
        </w:rPr>
        <w:t>Брати дивляться один одному в очі та важко дихають.</w:t>
      </w:r>
    </w:p>
    <w:p w:rsidR="008971FB" w:rsidRPr="00A64E59" w:rsidRDefault="008971FB" w:rsidP="003533DB">
      <w:pPr>
        <w:pStyle w:val="ActionDescription"/>
        <w:rPr>
          <w:sz w:val="26"/>
          <w:szCs w:val="26"/>
          <w:lang w:val="uk-UA"/>
        </w:rPr>
      </w:pPr>
      <w:r w:rsidRPr="00A64E59">
        <w:rPr>
          <w:sz w:val="26"/>
          <w:szCs w:val="26"/>
          <w:lang w:val="uk-UA"/>
        </w:rPr>
        <w:t xml:space="preserve">З ока старшого викочується сльоза. </w:t>
      </w:r>
    </w:p>
    <w:p w:rsidR="008971FB" w:rsidRPr="00A64E59" w:rsidRDefault="008971FB" w:rsidP="003533DB">
      <w:pPr>
        <w:pStyle w:val="HeroName"/>
        <w:rPr>
          <w:sz w:val="26"/>
          <w:szCs w:val="26"/>
          <w:lang w:val="uk-UA"/>
        </w:rPr>
      </w:pPr>
      <w:r w:rsidRPr="00A64E59">
        <w:rPr>
          <w:sz w:val="26"/>
          <w:szCs w:val="26"/>
          <w:lang w:val="uk-UA"/>
        </w:rPr>
        <w:t>молодший</w:t>
      </w:r>
    </w:p>
    <w:p w:rsidR="008971FB" w:rsidRPr="00A64E59" w:rsidRDefault="008971FB" w:rsidP="003533DB">
      <w:pPr>
        <w:pStyle w:val="HeroReplica"/>
        <w:rPr>
          <w:sz w:val="26"/>
          <w:szCs w:val="26"/>
          <w:lang w:val="uk-UA"/>
        </w:rPr>
      </w:pPr>
      <w:r w:rsidRPr="00A64E59">
        <w:rPr>
          <w:sz w:val="26"/>
          <w:szCs w:val="26"/>
          <w:lang w:val="uk-UA"/>
        </w:rPr>
        <w:t>Поховай мене у Львові брате, поховай мене там.</w:t>
      </w:r>
    </w:p>
    <w:p w:rsidR="008971FB" w:rsidRPr="00A64E59" w:rsidRDefault="008971FB" w:rsidP="003533DB">
      <w:pPr>
        <w:rPr>
          <w:sz w:val="26"/>
          <w:szCs w:val="26"/>
          <w:lang w:val="uk-UA"/>
        </w:rPr>
      </w:pPr>
    </w:p>
    <w:p w:rsidR="008971FB" w:rsidRPr="00A64E59" w:rsidRDefault="008971FB" w:rsidP="003533DB">
      <w:pPr>
        <w:pStyle w:val="ActionDescription"/>
        <w:rPr>
          <w:sz w:val="26"/>
          <w:szCs w:val="26"/>
          <w:lang w:val="uk-UA"/>
        </w:rPr>
      </w:pPr>
      <w:r w:rsidRPr="00A64E59">
        <w:rPr>
          <w:sz w:val="26"/>
          <w:szCs w:val="26"/>
          <w:lang w:val="uk-UA"/>
        </w:rPr>
        <w:t xml:space="preserve">В цей момент високо вгорі скрикує чайка та заливається голосним не то плачем не то сміхом. </w:t>
      </w:r>
    </w:p>
    <w:p w:rsidR="008971FB" w:rsidRPr="00A64E59" w:rsidRDefault="008971FB" w:rsidP="003533DB">
      <w:pPr>
        <w:pStyle w:val="ActionDescription"/>
        <w:rPr>
          <w:sz w:val="26"/>
          <w:szCs w:val="26"/>
          <w:lang w:val="uk-UA"/>
        </w:rPr>
      </w:pPr>
      <w:r w:rsidRPr="00A64E59">
        <w:rPr>
          <w:sz w:val="26"/>
          <w:szCs w:val="26"/>
          <w:lang w:val="uk-UA"/>
        </w:rPr>
        <w:t xml:space="preserve">Далі до фінальних титрів з погляду летючої чайки. (Під супровід мелодії пісні сестер Тельнюк "Пісня на одній струні") Сірість темної води. </w:t>
      </w:r>
    </w:p>
    <w:p w:rsidR="008971FB" w:rsidRPr="00A64E59" w:rsidRDefault="008971FB" w:rsidP="003533DB">
      <w:pPr>
        <w:pStyle w:val="ActionDescription"/>
        <w:rPr>
          <w:sz w:val="26"/>
          <w:szCs w:val="26"/>
          <w:lang w:val="uk-UA"/>
        </w:rPr>
      </w:pPr>
      <w:r w:rsidRPr="00A64E59">
        <w:rPr>
          <w:sz w:val="26"/>
          <w:szCs w:val="26"/>
          <w:lang w:val="uk-UA"/>
        </w:rPr>
        <w:t>Береги. Яри та поля. То проносяться швидким маревом, то уповільнюються, даючи розгледіти деталі.</w:t>
      </w:r>
    </w:p>
    <w:p w:rsidR="008971FB" w:rsidRPr="00A64E59" w:rsidRDefault="008971FB" w:rsidP="003533DB">
      <w:pPr>
        <w:pStyle w:val="ActionDescription"/>
        <w:rPr>
          <w:sz w:val="26"/>
          <w:szCs w:val="26"/>
          <w:lang w:val="uk-UA"/>
        </w:rPr>
      </w:pPr>
      <w:r w:rsidRPr="00A64E59">
        <w:rPr>
          <w:sz w:val="26"/>
          <w:szCs w:val="26"/>
          <w:lang w:val="uk-UA"/>
        </w:rPr>
        <w:t xml:space="preserve">В наступний момент такого уповільненого польоту погляд чайки проноситься над дорогою та над авто старшого брата, за яким їде мікроавтобус. </w:t>
      </w:r>
    </w:p>
    <w:p w:rsidR="008971FB" w:rsidRPr="00A64E59" w:rsidRDefault="008971FB" w:rsidP="003533DB">
      <w:pPr>
        <w:pStyle w:val="ActionDescription"/>
        <w:rPr>
          <w:sz w:val="26"/>
          <w:szCs w:val="26"/>
          <w:lang w:val="uk-UA"/>
        </w:rPr>
      </w:pPr>
      <w:r w:rsidRPr="00A64E59">
        <w:rPr>
          <w:sz w:val="26"/>
          <w:szCs w:val="26"/>
          <w:lang w:val="uk-UA"/>
        </w:rPr>
        <w:t xml:space="preserve">Чайка розвертається та проноситься поглядом через салони обох авто, в мікроавтобусі проноситься над труною. Й випірнувши з салону здіймається високо в небо. </w:t>
      </w:r>
    </w:p>
    <w:p w:rsidR="008971FB" w:rsidRPr="00A64E59" w:rsidRDefault="008971FB" w:rsidP="003533DB">
      <w:pPr>
        <w:pStyle w:val="ActionDescription"/>
        <w:rPr>
          <w:sz w:val="26"/>
          <w:szCs w:val="26"/>
          <w:lang w:val="uk-UA"/>
        </w:rPr>
      </w:pPr>
      <w:r w:rsidRPr="00A64E59">
        <w:rPr>
          <w:sz w:val="26"/>
          <w:szCs w:val="26"/>
          <w:lang w:val="uk-UA"/>
        </w:rPr>
        <w:t xml:space="preserve">Все знову над полями та нічними містами. </w:t>
      </w:r>
    </w:p>
    <w:p w:rsidR="008971FB" w:rsidRPr="00A64E59" w:rsidRDefault="008971FB" w:rsidP="003533DB">
      <w:pPr>
        <w:pStyle w:val="ActionDescription"/>
        <w:rPr>
          <w:sz w:val="26"/>
          <w:szCs w:val="26"/>
          <w:lang w:val="uk-UA"/>
        </w:rPr>
      </w:pPr>
      <w:r w:rsidRPr="00A64E59">
        <w:rPr>
          <w:sz w:val="26"/>
          <w:szCs w:val="26"/>
          <w:lang w:val="uk-UA"/>
        </w:rPr>
        <w:t>Ось на світанку вона долинає до вулиць Львову й робить коло над ним та повертається назад.</w:t>
      </w:r>
    </w:p>
    <w:p w:rsidR="008971FB" w:rsidRPr="00A64E59" w:rsidRDefault="008971FB" w:rsidP="003533DB">
      <w:pPr>
        <w:pStyle w:val="ActionDescription"/>
        <w:rPr>
          <w:sz w:val="26"/>
          <w:szCs w:val="26"/>
          <w:lang w:val="uk-UA"/>
        </w:rPr>
      </w:pPr>
      <w:r w:rsidRPr="00A64E59">
        <w:rPr>
          <w:sz w:val="26"/>
          <w:szCs w:val="26"/>
          <w:lang w:val="uk-UA"/>
        </w:rPr>
        <w:t xml:space="preserve">Передмістя Львова. Чайка бачить перед собою дорогу й прямує за авто з старшим братом та мікроавтобусом з труною, тримаючись позаду на невеличкій відстані. </w:t>
      </w:r>
    </w:p>
    <w:p w:rsidR="008971FB" w:rsidRPr="00A64E59" w:rsidRDefault="008971FB" w:rsidP="003533DB">
      <w:pPr>
        <w:pStyle w:val="ActionDescription"/>
        <w:rPr>
          <w:sz w:val="26"/>
          <w:szCs w:val="26"/>
          <w:lang w:val="uk-UA"/>
        </w:rPr>
      </w:pPr>
      <w:r w:rsidRPr="00A64E59">
        <w:rPr>
          <w:sz w:val="26"/>
          <w:szCs w:val="26"/>
          <w:lang w:val="uk-UA"/>
        </w:rPr>
        <w:t xml:space="preserve">Попереду пост ДАІ. </w:t>
      </w:r>
    </w:p>
    <w:p w:rsidR="008971FB" w:rsidRPr="00A64E59" w:rsidRDefault="008971FB" w:rsidP="003533DB">
      <w:pPr>
        <w:pStyle w:val="ActionDescription"/>
        <w:rPr>
          <w:sz w:val="26"/>
          <w:szCs w:val="26"/>
          <w:lang w:val="uk-UA"/>
        </w:rPr>
      </w:pPr>
      <w:r w:rsidRPr="00A64E59">
        <w:rPr>
          <w:sz w:val="26"/>
          <w:szCs w:val="26"/>
          <w:lang w:val="uk-UA"/>
        </w:rPr>
        <w:t xml:space="preserve">Машини зупиняє даішник. Вони припарковуються коло нього. </w:t>
      </w:r>
    </w:p>
    <w:p w:rsidR="008971FB" w:rsidRPr="00A64E59" w:rsidRDefault="008971FB" w:rsidP="003533DB">
      <w:pPr>
        <w:pStyle w:val="ActionDescription"/>
        <w:rPr>
          <w:sz w:val="26"/>
          <w:szCs w:val="26"/>
          <w:lang w:val="uk-UA"/>
        </w:rPr>
      </w:pPr>
      <w:r w:rsidRPr="00A64E59">
        <w:rPr>
          <w:sz w:val="26"/>
          <w:szCs w:val="26"/>
          <w:lang w:val="uk-UA"/>
        </w:rPr>
        <w:t>Даішник підходить до авто старшого брата та відрекомендовується.</w:t>
      </w:r>
    </w:p>
    <w:p w:rsidR="008971FB" w:rsidRPr="00A64E59" w:rsidRDefault="008971FB" w:rsidP="003533DB">
      <w:pPr>
        <w:rPr>
          <w:sz w:val="26"/>
          <w:szCs w:val="26"/>
          <w:lang w:val="uk-UA"/>
        </w:rPr>
      </w:pPr>
    </w:p>
    <w:p w:rsidR="008971FB" w:rsidRPr="00E55CB9" w:rsidRDefault="008971FB" w:rsidP="00E55CB9">
      <w:pPr>
        <w:jc w:val="center"/>
        <w:rPr>
          <w:b/>
          <w:sz w:val="32"/>
          <w:szCs w:val="32"/>
          <w:lang w:val="uk-UA"/>
        </w:rPr>
      </w:pPr>
      <w:r w:rsidRPr="00E55CB9">
        <w:rPr>
          <w:b/>
          <w:sz w:val="32"/>
          <w:szCs w:val="32"/>
          <w:lang w:val="uk-UA"/>
        </w:rPr>
        <w:t>ТИТРИ</w:t>
      </w:r>
    </w:p>
    <w:p w:rsidR="008971FB" w:rsidRPr="00A64E59" w:rsidRDefault="008971FB">
      <w:pPr>
        <w:rPr>
          <w:sz w:val="26"/>
          <w:szCs w:val="26"/>
          <w:lang w:val="uk-UA"/>
        </w:rPr>
      </w:pPr>
    </w:p>
    <w:sectPr w:rsidR="008971FB" w:rsidRPr="00A64E59" w:rsidSect="000C116C">
      <w:headerReference w:type="even" r:id="rId18"/>
      <w:headerReference w:type="default" r:id="rId19"/>
      <w:footerReference w:type="even" r:id="rId20"/>
      <w:footerReference w:type="default" r:id="rId21"/>
      <w:headerReference w:type="first" r:id="rId22"/>
      <w:footerReference w:type="first" r:id="rId23"/>
      <w:pgSz w:w="11907" w:h="16839" w:code="9"/>
      <w:pgMar w:top="1418" w:right="1418" w:bottom="709" w:left="156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71FB" w:rsidRDefault="008971FB">
      <w:r>
        <w:separator/>
      </w:r>
    </w:p>
  </w:endnote>
  <w:endnote w:type="continuationSeparator" w:id="0">
    <w:p w:rsidR="008971FB" w:rsidRDefault="008971FB">
      <w:r>
        <w:continuationSeparator/>
      </w:r>
    </w:p>
  </w:endnote>
</w:endnotes>
</file>

<file path=word/fontTable.xml><?xml version="1.0" encoding="utf-8"?>
<w:fonts xmlns:r="http://schemas.openxmlformats.org/officeDocument/2006/relationships" xmlns:w="http://schemas.openxmlformats.org/wordprocessingml/2006/main">
  <w:font w:name="Calibri">
    <w:panose1 w:val="020B0604020202020204"/>
    <w:charset w:val="CC"/>
    <w:family w:val="swiss"/>
    <w:pitch w:val="variable"/>
    <w:sig w:usb0="A00002EF" w:usb1="4000207B" w:usb2="00000000" w:usb3="00000000" w:csb0="0000009F" w:csb1="00000000"/>
  </w:font>
  <w:font w:name="Times New Roman">
    <w:altName w:val="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B060402020202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1FB" w:rsidRPr="008335B7" w:rsidRDefault="008971FB" w:rsidP="00810845"/>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1FB" w:rsidRPr="008335B7" w:rsidRDefault="008971FB" w:rsidP="00810845"/>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1FB" w:rsidRPr="008335B7" w:rsidRDefault="008971FB" w:rsidP="00810845"/>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1FB" w:rsidRPr="001E70DC" w:rsidRDefault="008971FB" w:rsidP="00810845"/>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1FB" w:rsidRPr="001E70DC" w:rsidRDefault="008971FB" w:rsidP="00810845"/>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1FB" w:rsidRPr="001E70DC" w:rsidRDefault="008971FB" w:rsidP="00810845"/>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1FB" w:rsidRPr="0072627E" w:rsidRDefault="008971FB" w:rsidP="00A64E59"/>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1FB" w:rsidRPr="0072627E" w:rsidRDefault="008971FB" w:rsidP="00A64E59"/>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1FB" w:rsidRPr="0072627E" w:rsidRDefault="008971FB" w:rsidP="00A64E59"/>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71FB" w:rsidRDefault="008971FB">
      <w:r>
        <w:separator/>
      </w:r>
    </w:p>
  </w:footnote>
  <w:footnote w:type="continuationSeparator" w:id="0">
    <w:p w:rsidR="008971FB" w:rsidRDefault="008971F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1FB" w:rsidRDefault="008971FB" w:rsidP="00810845">
    <w:pPr>
      <w:pStyle w:val="Header"/>
      <w:framePr w:wrap="around" w:vAnchor="text" w:hAnchor="margin" w:xAlign="right" w:y="1"/>
    </w:pPr>
    <w:fldSimple w:instr="PAGE  ">
      <w:r>
        <w:rPr>
          <w:noProof/>
        </w:rPr>
        <w:t>50</w:t>
      </w:r>
    </w:fldSimple>
  </w:p>
  <w:p w:rsidR="008971FB" w:rsidRPr="008335B7" w:rsidRDefault="008971FB" w:rsidP="00810845">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1FB" w:rsidRDefault="008971FB" w:rsidP="00810845">
    <w:pPr>
      <w:pStyle w:val="Header"/>
      <w:framePr w:wrap="around" w:vAnchor="text" w:hAnchor="margin" w:xAlign="right" w:y="1"/>
    </w:pPr>
    <w:fldSimple w:instr="PAGE  ">
      <w:r>
        <w:rPr>
          <w:noProof/>
        </w:rPr>
        <w:t>13</w:t>
      </w:r>
    </w:fldSimple>
  </w:p>
  <w:p w:rsidR="008971FB" w:rsidRPr="008335B7" w:rsidRDefault="008971FB" w:rsidP="00810845">
    <w:pPr>
      <w:pStyle w:val="Header"/>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1FB" w:rsidRPr="008335B7" w:rsidRDefault="008971FB" w:rsidP="00810845">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1FB" w:rsidRDefault="008971FB" w:rsidP="00810845">
    <w:pPr>
      <w:pStyle w:val="Header"/>
      <w:framePr w:wrap="around" w:vAnchor="text" w:hAnchor="margin" w:xAlign="right" w:y="1"/>
    </w:pPr>
    <w:r>
      <w:fldChar w:fldCharType="begin"/>
    </w:r>
    <w:r>
      <w:instrText xml:space="preserve">PAGE  </w:instrText>
    </w:r>
    <w:r>
      <w:fldChar w:fldCharType="end"/>
    </w:r>
  </w:p>
  <w:p w:rsidR="008971FB" w:rsidRPr="001E70DC" w:rsidRDefault="008971FB" w:rsidP="00810845">
    <w:pPr>
      <w:pStyle w:val="Header"/>
      <w:ind w:right="360"/>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1FB" w:rsidRDefault="008971FB" w:rsidP="00810845">
    <w:pPr>
      <w:pStyle w:val="Header"/>
      <w:framePr w:wrap="around" w:vAnchor="text" w:hAnchor="margin" w:xAlign="right" w:y="1"/>
    </w:pPr>
    <w:fldSimple w:instr="PAGE  ">
      <w:r>
        <w:rPr>
          <w:noProof/>
        </w:rPr>
        <w:t>13</w:t>
      </w:r>
    </w:fldSimple>
  </w:p>
  <w:p w:rsidR="008971FB" w:rsidRPr="001E70DC" w:rsidRDefault="008971FB" w:rsidP="00810845">
    <w:pPr>
      <w:pStyle w:val="Header"/>
      <w:ind w:right="360"/>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1FB" w:rsidRPr="001E70DC" w:rsidRDefault="008971FB" w:rsidP="00810845">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1FB" w:rsidRDefault="008971FB" w:rsidP="00A64E59">
    <w:pPr>
      <w:pStyle w:val="Header"/>
      <w:framePr w:wrap="around" w:vAnchor="text" w:hAnchor="margin" w:xAlign="right" w:y="1"/>
    </w:pPr>
    <w:r>
      <w:fldChar w:fldCharType="begin"/>
    </w:r>
    <w:r>
      <w:instrText xml:space="preserve">PAGE  </w:instrText>
    </w:r>
    <w:r>
      <w:fldChar w:fldCharType="end"/>
    </w:r>
  </w:p>
  <w:p w:rsidR="008971FB" w:rsidRPr="0072627E" w:rsidRDefault="008971FB" w:rsidP="00A64E59">
    <w:pPr>
      <w:pStyle w:val="Header"/>
      <w:ind w:right="360"/>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1FB" w:rsidRDefault="008971FB" w:rsidP="00A64E59">
    <w:pPr>
      <w:pStyle w:val="Header"/>
      <w:framePr w:wrap="around" w:vAnchor="text" w:hAnchor="margin" w:xAlign="right" w:y="1"/>
    </w:pPr>
    <w:fldSimple w:instr="PAGE  ">
      <w:r>
        <w:rPr>
          <w:noProof/>
        </w:rPr>
        <w:t>66</w:t>
      </w:r>
    </w:fldSimple>
  </w:p>
  <w:p w:rsidR="008971FB" w:rsidRPr="0072627E" w:rsidRDefault="008971FB" w:rsidP="00A64E59">
    <w:pPr>
      <w:pStyle w:val="Header"/>
      <w:ind w:right="360"/>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1FB" w:rsidRPr="0072627E" w:rsidRDefault="008971FB" w:rsidP="00A64E59">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E1F9C"/>
    <w:rsid w:val="000B71DA"/>
    <w:rsid w:val="000C116C"/>
    <w:rsid w:val="001C4D99"/>
    <w:rsid w:val="001E70DC"/>
    <w:rsid w:val="001F6B5E"/>
    <w:rsid w:val="003338F3"/>
    <w:rsid w:val="003533DB"/>
    <w:rsid w:val="003866F1"/>
    <w:rsid w:val="006516ED"/>
    <w:rsid w:val="00704D1F"/>
    <w:rsid w:val="0072627E"/>
    <w:rsid w:val="00810845"/>
    <w:rsid w:val="008335B7"/>
    <w:rsid w:val="008971FB"/>
    <w:rsid w:val="00A46E1F"/>
    <w:rsid w:val="00A64E59"/>
    <w:rsid w:val="00D0297B"/>
    <w:rsid w:val="00DB461B"/>
    <w:rsid w:val="00E55CB9"/>
    <w:rsid w:val="00E87847"/>
    <w:rsid w:val="00FE1F9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0845"/>
    <w:rPr>
      <w:rFonts w:ascii="Courier New" w:hAnsi="Courier New"/>
      <w:sz w:val="24"/>
      <w:szCs w:val="24"/>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roName">
    <w:name w:val="Hero_Name"/>
    <w:next w:val="HeroRemarka"/>
    <w:uiPriority w:val="99"/>
    <w:rsid w:val="00810845"/>
    <w:pPr>
      <w:keepNext/>
      <w:ind w:left="3827"/>
    </w:pPr>
    <w:rPr>
      <w:rFonts w:ascii="Courier New" w:hAnsi="Courier New"/>
      <w:caps/>
      <w:sz w:val="24"/>
      <w:szCs w:val="24"/>
      <w:lang w:val="en-US" w:eastAsia="en-US"/>
    </w:rPr>
  </w:style>
  <w:style w:type="paragraph" w:customStyle="1" w:styleId="HeroReplica">
    <w:name w:val="Hero_Replica"/>
    <w:next w:val="Normal"/>
    <w:uiPriority w:val="99"/>
    <w:rsid w:val="00810845"/>
    <w:pPr>
      <w:keepNext/>
      <w:ind w:left="2126" w:right="2126"/>
    </w:pPr>
    <w:rPr>
      <w:rFonts w:ascii="Courier New" w:hAnsi="Courier New"/>
      <w:sz w:val="24"/>
      <w:szCs w:val="24"/>
      <w:lang w:val="en-US" w:eastAsia="en-US"/>
    </w:rPr>
  </w:style>
  <w:style w:type="paragraph" w:customStyle="1" w:styleId="HeroRemarka">
    <w:name w:val="Hero_Remarka"/>
    <w:next w:val="HeroReplica"/>
    <w:uiPriority w:val="99"/>
    <w:rsid w:val="00810845"/>
    <w:pPr>
      <w:keepNext/>
      <w:ind w:left="3119" w:right="2552"/>
    </w:pPr>
    <w:rPr>
      <w:rFonts w:ascii="Courier New" w:hAnsi="Courier New"/>
      <w:sz w:val="24"/>
      <w:szCs w:val="24"/>
      <w:lang w:val="en-US" w:eastAsia="en-US"/>
    </w:rPr>
  </w:style>
  <w:style w:type="paragraph" w:customStyle="1" w:styleId="ActionTimeArena">
    <w:name w:val="Action_Time_Arena"/>
    <w:next w:val="ActionDescription"/>
    <w:uiPriority w:val="99"/>
    <w:rsid w:val="00810845"/>
    <w:pPr>
      <w:spacing w:after="240"/>
    </w:pPr>
    <w:rPr>
      <w:rFonts w:ascii="Courier New" w:hAnsi="Courier New"/>
      <w:caps/>
      <w:sz w:val="24"/>
      <w:szCs w:val="24"/>
      <w:lang w:val="en-US" w:eastAsia="en-US"/>
    </w:rPr>
  </w:style>
  <w:style w:type="paragraph" w:customStyle="1" w:styleId="ActionDescription">
    <w:name w:val="Action_Description"/>
    <w:next w:val="HeroName"/>
    <w:uiPriority w:val="99"/>
    <w:rsid w:val="00810845"/>
    <w:pPr>
      <w:spacing w:after="240"/>
    </w:pPr>
    <w:rPr>
      <w:rFonts w:ascii="Courier New" w:hAnsi="Courier New"/>
      <w:sz w:val="24"/>
      <w:szCs w:val="24"/>
      <w:lang w:val="en-US" w:eastAsia="en-US"/>
    </w:rPr>
  </w:style>
  <w:style w:type="paragraph" w:styleId="Header">
    <w:name w:val="header"/>
    <w:basedOn w:val="Normal"/>
    <w:link w:val="HeaderChar"/>
    <w:uiPriority w:val="99"/>
    <w:rsid w:val="00810845"/>
    <w:pPr>
      <w:tabs>
        <w:tab w:val="center" w:pos="4677"/>
        <w:tab w:val="right" w:pos="9355"/>
      </w:tabs>
      <w:jc w:val="right"/>
    </w:pPr>
  </w:style>
  <w:style w:type="character" w:customStyle="1" w:styleId="HeaderChar">
    <w:name w:val="Header Char"/>
    <w:basedOn w:val="DefaultParagraphFont"/>
    <w:link w:val="Header"/>
    <w:uiPriority w:val="99"/>
    <w:locked/>
    <w:rsid w:val="00810845"/>
    <w:rPr>
      <w:rFonts w:ascii="Courier New" w:hAnsi="Courier New" w:cs="Times New Roman"/>
      <w:sz w:val="24"/>
      <w:szCs w:val="24"/>
      <w:lang w:val="en-US"/>
    </w:rPr>
  </w:style>
  <w:style w:type="paragraph" w:customStyle="1" w:styleId="TitulHeading">
    <w:name w:val="Titul_Heading"/>
    <w:next w:val="TitulAuthor"/>
    <w:uiPriority w:val="99"/>
    <w:rsid w:val="00810845"/>
    <w:pPr>
      <w:spacing w:before="3560" w:after="240"/>
      <w:ind w:left="1843" w:right="1843"/>
      <w:contextualSpacing/>
      <w:jc w:val="center"/>
    </w:pPr>
    <w:rPr>
      <w:rFonts w:ascii="Courier New" w:hAnsi="Courier New"/>
      <w:caps/>
      <w:sz w:val="24"/>
      <w:szCs w:val="24"/>
      <w:lang w:val="en-US" w:eastAsia="en-US"/>
    </w:rPr>
  </w:style>
  <w:style w:type="paragraph" w:customStyle="1" w:styleId="TitulAuthor">
    <w:name w:val="Titul_Author"/>
    <w:next w:val="TitulSourceScreening"/>
    <w:uiPriority w:val="99"/>
    <w:rsid w:val="00810845"/>
    <w:pPr>
      <w:spacing w:after="240"/>
      <w:ind w:left="1843" w:right="1843"/>
      <w:contextualSpacing/>
      <w:jc w:val="center"/>
    </w:pPr>
    <w:rPr>
      <w:rFonts w:ascii="Courier New" w:hAnsi="Courier New"/>
      <w:sz w:val="24"/>
      <w:szCs w:val="24"/>
      <w:lang w:val="en-US" w:eastAsia="en-US"/>
    </w:rPr>
  </w:style>
  <w:style w:type="paragraph" w:customStyle="1" w:styleId="TitulSourceScreening">
    <w:name w:val="Titul_Source_Screening"/>
    <w:next w:val="Normal"/>
    <w:uiPriority w:val="99"/>
    <w:rsid w:val="00810845"/>
    <w:pPr>
      <w:spacing w:after="6200"/>
      <w:ind w:left="1843" w:right="1843"/>
      <w:contextualSpacing/>
      <w:jc w:val="center"/>
    </w:pPr>
    <w:rPr>
      <w:rFonts w:ascii="Courier New" w:hAnsi="Courier New"/>
      <w:sz w:val="24"/>
      <w:szCs w:val="24"/>
      <w:lang w:val="en-US" w:eastAsia="en-US"/>
    </w:rPr>
  </w:style>
  <w:style w:type="paragraph" w:customStyle="1" w:styleId="TitulContacts">
    <w:name w:val="Titul_Contacts"/>
    <w:uiPriority w:val="99"/>
    <w:rsid w:val="00810845"/>
    <w:pPr>
      <w:ind w:left="4678"/>
    </w:pPr>
    <w:rPr>
      <w:rFonts w:ascii="Courier New" w:hAnsi="Courier New"/>
      <w:sz w:val="24"/>
      <w:szCs w:val="24"/>
      <w:lang w:val="en-US" w:eastAsia="en-US"/>
    </w:rPr>
  </w:style>
  <w:style w:type="paragraph" w:customStyle="1" w:styleId="HeroVoiceOver">
    <w:name w:val="Hero_VoiceOver"/>
    <w:basedOn w:val="HeroRemarka"/>
    <w:next w:val="HeroReplica"/>
    <w:uiPriority w:val="99"/>
    <w:rsid w:val="00810845"/>
    <w:rPr>
      <w:lang w:val="ru-RU"/>
    </w:rPr>
  </w:style>
  <w:style w:type="paragraph" w:customStyle="1" w:styleId="Titr">
    <w:name w:val="Titr"/>
    <w:basedOn w:val="ActionTimeArena"/>
    <w:next w:val="HeroRemarka"/>
    <w:uiPriority w:val="99"/>
    <w:rsid w:val="00810845"/>
  </w:style>
  <w:style w:type="paragraph" w:customStyle="1" w:styleId="HeroContinue">
    <w:name w:val="Hero_Continue"/>
    <w:basedOn w:val="HeroRemarka"/>
    <w:next w:val="HeroReplica"/>
    <w:uiPriority w:val="99"/>
    <w:rsid w:val="00810845"/>
  </w:style>
</w:styles>
</file>

<file path=word/webSettings.xml><?xml version="1.0" encoding="utf-8"?>
<w:webSettings xmlns:r="http://schemas.openxmlformats.org/officeDocument/2006/relationships" xmlns:w="http://schemas.openxmlformats.org/wordprocessingml/2006/main">
  <w:divs>
    <w:div w:id="10075998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5.xml"/><Relationship Id="rId18" Type="http://schemas.openxmlformats.org/officeDocument/2006/relationships/header" Target="header7.xml"/><Relationship Id="rId3" Type="http://schemas.openxmlformats.org/officeDocument/2006/relationships/webSettings" Target="webSettings.xml"/><Relationship Id="rId21" Type="http://schemas.openxmlformats.org/officeDocument/2006/relationships/footer" Target="footer8.xml"/><Relationship Id="rId7" Type="http://schemas.openxmlformats.org/officeDocument/2006/relationships/header" Target="header2.xml"/><Relationship Id="rId12" Type="http://schemas.openxmlformats.org/officeDocument/2006/relationships/header" Target="header4.xml"/><Relationship Id="rId17" Type="http://schemas.openxmlformats.org/officeDocument/2006/relationships/footer" Target="footer6.xm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eader" Target="header6.xml"/><Relationship Id="rId20" Type="http://schemas.openxmlformats.org/officeDocument/2006/relationships/footer" Target="footer7.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footer" Target="footer5.xml"/><Relationship Id="rId23" Type="http://schemas.openxmlformats.org/officeDocument/2006/relationships/footer" Target="footer9.xml"/><Relationship Id="rId10" Type="http://schemas.openxmlformats.org/officeDocument/2006/relationships/header" Target="header3.xml"/><Relationship Id="rId19" Type="http://schemas.openxmlformats.org/officeDocument/2006/relationships/header" Target="header8.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 Id="rId22" Type="http://schemas.openxmlformats.org/officeDocument/2006/relationships/header" Target="head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66</Pages>
  <Words>11310</Words>
  <Characters>-32766</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СНИ ТАРАСА ШЕВЧЕНКА</dc:title>
  <dc:subject/>
  <dc:creator>User</dc:creator>
  <cp:keywords/>
  <dc:description/>
  <cp:lastModifiedBy>v.voitenko</cp:lastModifiedBy>
  <cp:revision>2</cp:revision>
  <dcterms:created xsi:type="dcterms:W3CDTF">2013-02-21T16:01:00Z</dcterms:created>
  <dcterms:modified xsi:type="dcterms:W3CDTF">2013-02-21T16:01:00Z</dcterms:modified>
</cp:coreProperties>
</file>