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Борис ПОЛІСЬКИЙ</w:t>
      </w:r>
    </w:p>
    <w:p w:rsidR="00AA7F21" w:rsidRPr="00EF3900" w:rsidRDefault="00AA7F21" w:rsidP="00745307">
      <w:pPr>
        <w:jc w:val="left"/>
        <w:rPr>
          <w:rFonts w:ascii="Courier New" w:hAnsi="Courier New" w:cs="Courier New"/>
          <w:b/>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b/>
          <w:sz w:val="24"/>
          <w:szCs w:val="24"/>
        </w:rPr>
      </w:pPr>
    </w:p>
    <w:p w:rsidR="00AA7F21" w:rsidRPr="00EF3900" w:rsidRDefault="00AA7F21" w:rsidP="00745307">
      <w:pPr>
        <w:jc w:val="left"/>
        <w:rPr>
          <w:rFonts w:ascii="Courier New" w:hAnsi="Courier New" w:cs="Courier New"/>
          <w:b/>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КОСМОЛІТ-ПРИВИД</w:t>
      </w: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w:t>
      </w:r>
      <w:r>
        <w:rPr>
          <w:rFonts w:ascii="Courier New" w:hAnsi="Courier New" w:cs="Courier New"/>
          <w:sz w:val="24"/>
          <w:szCs w:val="24"/>
        </w:rPr>
        <w:t xml:space="preserve"> Оригінальний с</w:t>
      </w:r>
      <w:r w:rsidRPr="00EF3900">
        <w:rPr>
          <w:rFonts w:ascii="Courier New" w:hAnsi="Courier New" w:cs="Courier New"/>
          <w:sz w:val="24"/>
          <w:szCs w:val="24"/>
        </w:rPr>
        <w:t>ценарій</w:t>
      </w:r>
      <w:r>
        <w:rPr>
          <w:rFonts w:ascii="Courier New" w:hAnsi="Courier New" w:cs="Courier New"/>
          <w:sz w:val="24"/>
          <w:szCs w:val="24"/>
        </w:rPr>
        <w:t xml:space="preserve"> повнометражного фільму</w:t>
      </w:r>
      <w:r w:rsidRPr="00EF3900">
        <w:rPr>
          <w:rFonts w:ascii="Courier New" w:hAnsi="Courier New" w:cs="Courier New"/>
          <w:sz w:val="24"/>
          <w:szCs w:val="24"/>
        </w:rPr>
        <w:t>)</w:t>
      </w: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r>
        <w:rPr>
          <w:rFonts w:ascii="Courier New" w:hAnsi="Courier New" w:cs="Courier New"/>
          <w:sz w:val="24"/>
          <w:szCs w:val="24"/>
        </w:rPr>
        <w:t>(Фантастика, трилер)</w:t>
      </w:r>
    </w:p>
    <w:p w:rsidR="00AA7F21" w:rsidRPr="00EF3900"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r>
        <w:rPr>
          <w:rFonts w:ascii="Courier New" w:hAnsi="Courier New" w:cs="Courier New"/>
          <w:sz w:val="24"/>
          <w:szCs w:val="24"/>
        </w:rPr>
        <w:t>Кількість сторінок – 89</w:t>
      </w: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День п’ятниці, 29 жовтня 2157 року, видався, як і </w:t>
      </w:r>
      <w:bookmarkStart w:id="0" w:name="_GoBack"/>
      <w:bookmarkEnd w:id="0"/>
      <w:r w:rsidRPr="00EF3900">
        <w:rPr>
          <w:rFonts w:ascii="Courier New" w:hAnsi="Courier New" w:cs="Courier New"/>
          <w:sz w:val="24"/>
          <w:szCs w:val="24"/>
        </w:rPr>
        <w:t xml:space="preserve">попередніх три декади місяця, спекотним та безвітряним. На блакитному небі столиці України ніде не було видно жодної хмаринки. Сьогодні, ― втім, як і попередні три декади місяця, ― так само </w:t>
      </w:r>
      <w:r w:rsidRPr="004A3984">
        <w:rPr>
          <w:rFonts w:ascii="Courier New" w:hAnsi="Courier New" w:cs="Courier New"/>
          <w:sz w:val="24"/>
          <w:szCs w:val="24"/>
        </w:rPr>
        <w:t>спекотно</w:t>
      </w:r>
      <w:r w:rsidRPr="00EF3900">
        <w:rPr>
          <w:rFonts w:ascii="Courier New" w:hAnsi="Courier New" w:cs="Courier New"/>
          <w:sz w:val="24"/>
          <w:szCs w:val="24"/>
        </w:rPr>
        <w:t>. Стовпчик термометра коливався від +21 до + 27</w:t>
      </w:r>
      <w:r w:rsidRPr="00EF3900">
        <w:rPr>
          <w:rFonts w:ascii="Courier New" w:hAnsi="Courier New" w:cs="Courier New"/>
          <w:sz w:val="24"/>
          <w:szCs w:val="24"/>
        </w:rPr>
        <w:sym w:font="Symbol" w:char="F0B0"/>
      </w:r>
      <w:r w:rsidRPr="00EF3900">
        <w:rPr>
          <w:rFonts w:ascii="Courier New" w:hAnsi="Courier New" w:cs="Courier New"/>
          <w:sz w:val="24"/>
          <w:szCs w:val="24"/>
        </w:rPr>
        <w:t xml:space="preserve">С.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Робочий день майже завершувався, і попереду – вихідні.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 два тижні мешканці Сонячної системи святкуватимуть ювілей – 10 років компанії «Місячне сяйво». Вона є фахівцем з будівництва космольотів для усіх галузей промисловості. З’явилася 13 травня 2147 року, і за 10 років свого існування завоювала споживацький ринок не лише на Землі та решті планет Сонячної системи, але і далеко за її межами. 40% продукції компанія продає за межі системи, в утворення, які знаходяться не лише поруч, але і у віддалені куточки Всесвіту.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У день ювілею компанія організовує круїзний політ навколо Всесвіту, кошти від якого підуть на реконструкцію декількох космольотів, після чого керівництво компанії передасть їх безкоштовно Цивільному та Військовому Космічним Флотам, а також декільком дослідникам-одинакам.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Перебуваючи на роботі, Володимир Скакун під час перерви зайшовши на сайд компанії «Місячне сяйво», прочитав оголошення про те, що за два тижні компанія організовує круїз навколо Всесвіту. Вартість квитка коливається від 5 до 50 галактосів. У кінці подавався номер телефону зателефонувавши за яким можна було дізнатися усі подробиці про даний захід.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Зателефонувавши за вказаним телефоном, Скакун дізнався, що у наявності залишилося тридцять квитків, вартістю двадцять галактосів кожен.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У Володимира була при собі кредитна картка на суму двісті п’ятдесят галактосів.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Сьогодні у нього короткий робочий день – до 15:30, – і він ще встигне купити чотири квитки – собі, дружині та двом своїм дітям, старшому з яких п’ятнадцять, а дівчинці – сім років.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Набравши номер Біохімічного Інституту Дослідження Космічних Видів, де працювала його дружина, Володимир почав чекати, коли на екрані телестерео з’явиться зображення БІДКВ.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Нарешті на екрані з’явилося зображення приміщення Інституту, яке стрімко наближалося.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Володимир вже не вперше бачив зображення БІДКВ з екрану телестерео, і не одноразово бував як поруч самого приміщення, так і безпосередньо усередині.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Як і решта приміщень того часу, приміщення, у якому працювала Ольга – а саме так звали дружину Володимира – було заввишки 760 поверхів, половина з яких знаходилася під поверхнею, і половина – на поверхні планети. Воно мало форму шестикутника, причому, як та його частина, яка знаходилася на поверхні планети, так і та, яка знаходилася під нею.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Поки наближалося приміщення на моніторі, Володимир натиснув ще одну кнопку, щоб зв’язатися з відділом, у якому працювала Ольга. За кілька хвилин зображення наблизилося до дверей, на яких висіла табличка з назвою відділу та прізвищем з ініціалами його керівника.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Двері відчинилися, і Володимир побачив знайомі риси обличчя. Так само, як і Володимир, його дружина нагадувала, і, власне, була за походженням, венерійка, про що свідчили риси обличчя. Але вже протягом п’ятнадцяти років вона живе і працює на третій планеті Сонячної системи, де і вийшла заміж у 2142 році. Зараз їй сорок років, на п’ять менше ніж її чоловікові.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Володимир вирішив відразу перейти до суті справи, власне, чому він викликає на зв’язок Ольгу.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ВОЛОДИМИР СКАКУН: </w:t>
      </w:r>
    </w:p>
    <w:p w:rsidR="00AA7F21" w:rsidRPr="00EF3900" w:rsidRDefault="00AA7F21" w:rsidP="009A2484">
      <w:pPr>
        <w:ind w:left="1985" w:firstLine="0"/>
        <w:jc w:val="left"/>
        <w:rPr>
          <w:rFonts w:ascii="Courier New" w:hAnsi="Courier New" w:cs="Courier New"/>
          <w:sz w:val="24"/>
          <w:szCs w:val="24"/>
        </w:rPr>
      </w:pPr>
      <w:r w:rsidRPr="00EF3900">
        <w:rPr>
          <w:rFonts w:ascii="Courier New" w:hAnsi="Courier New" w:cs="Courier New"/>
          <w:sz w:val="24"/>
          <w:szCs w:val="24"/>
        </w:rPr>
        <w:t xml:space="preserve">Олю, привіт.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ОЛЬГА: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Привіт</w:t>
      </w:r>
      <w:r>
        <w:rPr>
          <w:rFonts w:ascii="Courier New" w:hAnsi="Courier New" w:cs="Courier New"/>
          <w:sz w:val="24"/>
          <w:szCs w:val="24"/>
        </w:rPr>
        <w:t>, Володю</w:t>
      </w:r>
      <w:r w:rsidRPr="00EF3900">
        <w:rPr>
          <w:rFonts w:ascii="Courier New" w:hAnsi="Courier New" w:cs="Courier New"/>
          <w:sz w:val="24"/>
          <w:szCs w:val="24"/>
        </w:rPr>
        <w:t xml:space="preserve">. Що трапилося?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ВОЛОДИМИР: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Нічого суттєвого. Ти не виходила сьогодні в Інтернет?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ОЛЬГА: </w:t>
      </w:r>
    </w:p>
    <w:p w:rsidR="00AA7F21" w:rsidRPr="00EF3900" w:rsidRDefault="00AA7F21" w:rsidP="009A2484">
      <w:pPr>
        <w:ind w:left="1985" w:firstLine="0"/>
        <w:jc w:val="left"/>
        <w:rPr>
          <w:rFonts w:ascii="Courier New" w:hAnsi="Courier New" w:cs="Courier New"/>
          <w:sz w:val="24"/>
          <w:szCs w:val="24"/>
        </w:rPr>
      </w:pPr>
      <w:r w:rsidRPr="00EF3900">
        <w:rPr>
          <w:rFonts w:ascii="Courier New" w:hAnsi="Courier New" w:cs="Courier New"/>
          <w:sz w:val="24"/>
          <w:szCs w:val="24"/>
        </w:rPr>
        <w:t xml:space="preserve">Ні. А що там?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ВОЛОДИМИР: </w:t>
      </w:r>
    </w:p>
    <w:p w:rsidR="00AA7F21" w:rsidRDefault="00AA7F21" w:rsidP="009A2484">
      <w:pPr>
        <w:ind w:left="1985" w:right="2125" w:firstLine="0"/>
        <w:jc w:val="left"/>
        <w:rPr>
          <w:rFonts w:ascii="Courier New" w:hAnsi="Courier New" w:cs="Courier New"/>
          <w:sz w:val="24"/>
          <w:szCs w:val="24"/>
        </w:rPr>
      </w:pPr>
      <w:r>
        <w:rPr>
          <w:rFonts w:ascii="Courier New" w:hAnsi="Courier New" w:cs="Courier New"/>
          <w:sz w:val="24"/>
          <w:szCs w:val="24"/>
        </w:rPr>
        <w:t xml:space="preserve">Я сьогодні в Інтернеті знайшов оголошення про те, що компанія «Місячне сяйво» організовує круїз Всесвітом. Він присвячений десятиріччю компанії.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ОЛЬГА: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Я знаю п</w:t>
      </w:r>
      <w:r>
        <w:rPr>
          <w:rFonts w:ascii="Courier New" w:hAnsi="Courier New" w:cs="Courier New"/>
          <w:sz w:val="24"/>
          <w:szCs w:val="24"/>
        </w:rPr>
        <w:t xml:space="preserve">ро цей круїз. </w:t>
      </w:r>
      <w:r w:rsidRPr="00EF3900">
        <w:rPr>
          <w:rFonts w:ascii="Courier New" w:hAnsi="Courier New" w:cs="Courier New"/>
          <w:sz w:val="24"/>
          <w:szCs w:val="24"/>
        </w:rPr>
        <w:t xml:space="preserve">Цю інформацію я знайшла у Світовому Мозку. І ти, Володю, добре зробив, що зв’язався зі мною. Нехай наші діти трохи розважаться і відпочинуть, Їм буде цікаво.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ВОЛОДИМИР: </w:t>
      </w:r>
    </w:p>
    <w:p w:rsidR="00AA7F21" w:rsidRDefault="00AA7F21" w:rsidP="009A2484">
      <w:pPr>
        <w:ind w:left="1985" w:right="2125" w:firstLine="0"/>
        <w:jc w:val="left"/>
        <w:rPr>
          <w:rFonts w:ascii="Courier New" w:hAnsi="Courier New" w:cs="Courier New"/>
          <w:sz w:val="24"/>
          <w:szCs w:val="24"/>
        </w:rPr>
      </w:pPr>
      <w:r>
        <w:rPr>
          <w:rFonts w:ascii="Courier New" w:hAnsi="Courier New" w:cs="Courier New"/>
          <w:sz w:val="24"/>
          <w:szCs w:val="24"/>
        </w:rPr>
        <w:t xml:space="preserve">Залишилися квитки по двадцять галактосів. То ж я замовлю? </w:t>
      </w:r>
    </w:p>
    <w:p w:rsidR="00AA7F21" w:rsidRDefault="00AA7F21" w:rsidP="00745307">
      <w:pPr>
        <w:ind w:left="2552" w:right="3400" w:firstLine="0"/>
        <w:jc w:val="left"/>
        <w:rPr>
          <w:rFonts w:ascii="Courier New" w:hAnsi="Courier New" w:cs="Courier New"/>
          <w:sz w:val="24"/>
          <w:szCs w:val="24"/>
        </w:rPr>
      </w:pPr>
    </w:p>
    <w:p w:rsidR="00AA7F21" w:rsidRDefault="00AA7F21" w:rsidP="00745307">
      <w:pPr>
        <w:ind w:left="3686" w:right="3400" w:firstLine="0"/>
        <w:jc w:val="left"/>
        <w:rPr>
          <w:rFonts w:ascii="Courier New" w:hAnsi="Courier New" w:cs="Courier New"/>
          <w:sz w:val="24"/>
          <w:szCs w:val="24"/>
        </w:rPr>
      </w:pPr>
    </w:p>
    <w:p w:rsidR="00AA7F21" w:rsidRDefault="00AA7F21" w:rsidP="00745307">
      <w:pPr>
        <w:ind w:left="3686" w:right="3400" w:firstLine="0"/>
        <w:jc w:val="left"/>
        <w:rPr>
          <w:rFonts w:ascii="Courier New" w:hAnsi="Courier New" w:cs="Courier New"/>
          <w:sz w:val="24"/>
          <w:szCs w:val="24"/>
        </w:rPr>
      </w:pPr>
      <w:r>
        <w:rPr>
          <w:rFonts w:ascii="Courier New" w:hAnsi="Courier New" w:cs="Courier New"/>
          <w:sz w:val="24"/>
          <w:szCs w:val="24"/>
        </w:rPr>
        <w:t xml:space="preserve">ОЛЬГА: </w:t>
      </w:r>
    </w:p>
    <w:p w:rsidR="00AA7F21" w:rsidRDefault="00AA7F21" w:rsidP="009A2484">
      <w:pPr>
        <w:ind w:left="1985" w:right="3400" w:firstLine="0"/>
        <w:jc w:val="left"/>
        <w:rPr>
          <w:rFonts w:ascii="Courier New" w:hAnsi="Courier New" w:cs="Courier New"/>
          <w:sz w:val="24"/>
          <w:szCs w:val="24"/>
        </w:rPr>
      </w:pPr>
      <w:r>
        <w:rPr>
          <w:rFonts w:ascii="Courier New" w:hAnsi="Courier New" w:cs="Courier New"/>
          <w:sz w:val="24"/>
          <w:szCs w:val="24"/>
        </w:rPr>
        <w:t xml:space="preserve">Звичайно!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Після завершення переговорів на екрані монітору спочатку українською, потім мовою Есперанто, з’явився напис: «Кінець зв’язку».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Скакун вимкнув телестерео, і зиркнув на електронний годинник який висів над вхідними дверима: 15:25. </w:t>
      </w:r>
    </w:p>
    <w:p w:rsidR="00AA7F21" w:rsidRPr="00EF3900" w:rsidRDefault="00AA7F21" w:rsidP="00745307">
      <w:pPr>
        <w:jc w:val="left"/>
        <w:rPr>
          <w:rFonts w:ascii="Courier New" w:hAnsi="Courier New" w:cs="Courier New"/>
          <w:sz w:val="24"/>
          <w:szCs w:val="24"/>
        </w:rPr>
      </w:pPr>
      <w:r>
        <w:rPr>
          <w:rFonts w:ascii="Courier New" w:hAnsi="Courier New" w:cs="Courier New"/>
          <w:sz w:val="24"/>
          <w:szCs w:val="24"/>
        </w:rPr>
        <w:t>*</w:t>
      </w:r>
      <w:r>
        <w:rPr>
          <w:rFonts w:ascii="Courier New" w:hAnsi="Courier New" w:cs="Courier New"/>
          <w:sz w:val="24"/>
          <w:szCs w:val="24"/>
        </w:rPr>
        <w:tab/>
        <w:t>*</w:t>
      </w:r>
      <w:r>
        <w:rPr>
          <w:rFonts w:ascii="Courier New" w:hAnsi="Courier New" w:cs="Courier New"/>
          <w:sz w:val="24"/>
          <w:szCs w:val="24"/>
        </w:rPr>
        <w:tab/>
        <w:t>*</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Минуло 2 тижні.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 цей час решта квитків, що залишилися, миттєво були розпродані.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Засоби масової інформації друкували статті та інтерв’ю генерального директора «Місячного сяйва» який розповідав про компанію та запрошував у круїз Всесвітом.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І ось настав довгоочікуваний день п’ятниці 13 травня.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Ще о 17:00 за Гринвічем на космодромі у Борисполі зібралося багато людей. В основному це були рідні, близькі та друзі тих, кому пощастило потрапити у цей круїзний рейс.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Велася і пряма трансляція цього заходу на усі планети Сонячної системи. Звичайно, тих 650 місць на космольоті було замало, щоб розмістити усіх бажаючих потрапити на борт круїзного лайнера. Керівництво компанії пообіцяло, що наступного разу у круїзі Всесвітом візьме участь на багато більше бажаючих, і ще наступного року у круїз Всесвітом буде відправлено набагато більше космольотів.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Рівно о 19:00 за Гринвічем, космоліт компанії «Місячне сяйво» з однойменною назвою відправиться у круїзний політ просторами Всесвіту.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Володимир вже досить давно з родиною прибув до Борисполя і зараз очікував тієї миті, коли нарешті запросять на посадку.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До нього підійшла кореспондент астрокомпанії «Галактикінформ» яка також як і решта астрокомпаній вела прямий репортаж з місця події.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КОРЕСПОНДЕНТКА: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Марія Ільїнська. Кореспондент астрокомпанії </w:t>
      </w:r>
      <w:r>
        <w:rPr>
          <w:rFonts w:ascii="Courier New" w:hAnsi="Courier New" w:cs="Courier New"/>
          <w:sz w:val="24"/>
          <w:szCs w:val="24"/>
        </w:rPr>
        <w:t>«</w:t>
      </w:r>
      <w:r w:rsidRPr="00EF3900">
        <w:rPr>
          <w:rFonts w:ascii="Courier New" w:hAnsi="Courier New" w:cs="Courier New"/>
          <w:sz w:val="24"/>
          <w:szCs w:val="24"/>
        </w:rPr>
        <w:t xml:space="preserve">Галактикінформ». Назвіться, будь ласка.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СКАКУН: </w:t>
      </w:r>
    </w:p>
    <w:p w:rsidR="00AA7F21" w:rsidRPr="00EF3900" w:rsidRDefault="00AA7F21" w:rsidP="009A2484">
      <w:pPr>
        <w:ind w:left="1985" w:firstLine="0"/>
        <w:jc w:val="left"/>
        <w:rPr>
          <w:rFonts w:ascii="Courier New" w:hAnsi="Courier New" w:cs="Courier New"/>
          <w:sz w:val="24"/>
          <w:szCs w:val="24"/>
        </w:rPr>
      </w:pPr>
      <w:r>
        <w:rPr>
          <w:rFonts w:ascii="Courier New" w:hAnsi="Courier New" w:cs="Courier New"/>
          <w:sz w:val="24"/>
          <w:szCs w:val="24"/>
        </w:rPr>
        <w:t xml:space="preserve">Володимир Скакун.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МАРІЯ ІЛЬЇНСЬКА: </w:t>
      </w:r>
    </w:p>
    <w:p w:rsidR="00AA7F21" w:rsidRPr="00EF3900" w:rsidRDefault="00AA7F21" w:rsidP="009A2484">
      <w:pPr>
        <w:ind w:left="1985" w:firstLine="0"/>
        <w:jc w:val="left"/>
        <w:rPr>
          <w:rFonts w:ascii="Courier New" w:hAnsi="Courier New" w:cs="Courier New"/>
          <w:sz w:val="24"/>
          <w:szCs w:val="24"/>
        </w:rPr>
      </w:pPr>
      <w:r w:rsidRPr="00EF3900">
        <w:rPr>
          <w:rFonts w:ascii="Courier New" w:hAnsi="Courier New" w:cs="Courier New"/>
          <w:sz w:val="24"/>
          <w:szCs w:val="24"/>
        </w:rPr>
        <w:t xml:space="preserve">Ви, один летите у круїз?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ВОЛОДИМИР: </w:t>
      </w:r>
    </w:p>
    <w:p w:rsidR="00AA7F21" w:rsidRPr="00EF3900" w:rsidRDefault="00AA7F21" w:rsidP="009A2484">
      <w:pPr>
        <w:ind w:left="1985" w:firstLine="0"/>
        <w:jc w:val="left"/>
        <w:rPr>
          <w:rFonts w:ascii="Courier New" w:hAnsi="Courier New" w:cs="Courier New"/>
          <w:sz w:val="24"/>
          <w:szCs w:val="24"/>
        </w:rPr>
      </w:pPr>
      <w:r w:rsidRPr="00EF3900">
        <w:rPr>
          <w:rFonts w:ascii="Courier New" w:hAnsi="Courier New" w:cs="Courier New"/>
          <w:sz w:val="24"/>
          <w:szCs w:val="24"/>
        </w:rPr>
        <w:t xml:space="preserve">Ні. </w:t>
      </w:r>
      <w:r>
        <w:rPr>
          <w:rFonts w:ascii="Courier New" w:hAnsi="Courier New" w:cs="Courier New"/>
          <w:sz w:val="24"/>
          <w:szCs w:val="24"/>
        </w:rPr>
        <w:t>З</w:t>
      </w:r>
      <w:r w:rsidRPr="00EF3900">
        <w:rPr>
          <w:rFonts w:ascii="Courier New" w:hAnsi="Courier New" w:cs="Courier New"/>
          <w:sz w:val="24"/>
          <w:szCs w:val="24"/>
        </w:rPr>
        <w:t xml:space="preserve"> дружиною та дітьми. </w:t>
      </w: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ІЛЬЇНСЬКА: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Це ваш перший подібний круїз?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ВОЛОДИМИР: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Ні. Ми і до цього літали. А цього року хочемо щоб і діти побували у круїзі, тим більше, що «Місячне сяйво» вже не новачок в організації подібних заходів. А на останок хочу закликати усіх, щоб літали літальними апаратами саме цієї компанії. Це дійсно зручно, швидко та комфортно.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 гучномовців, які стояли на космодромі, пролунав м’який жіночий голос , який запрошував пасажирів на посадку.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Кореспондент подякувала за інтерв’ю, і Володимир пішов на посадку, а Ільїнська продовжувала прямий репортаж.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МАРІЯ ЛЬЇНСЬКА </w:t>
      </w:r>
    </w:p>
    <w:p w:rsidR="00AA7F21" w:rsidRDefault="00AA7F21" w:rsidP="009A2484">
      <w:pPr>
        <w:ind w:left="2552" w:firstLine="0"/>
        <w:jc w:val="left"/>
        <w:rPr>
          <w:rFonts w:ascii="Courier New" w:hAnsi="Courier New" w:cs="Courier New"/>
          <w:sz w:val="24"/>
          <w:szCs w:val="24"/>
        </w:rPr>
      </w:pPr>
      <w:r>
        <w:rPr>
          <w:rFonts w:ascii="Courier New" w:hAnsi="Courier New" w:cs="Courier New"/>
          <w:sz w:val="24"/>
          <w:szCs w:val="24"/>
        </w:rPr>
        <w:t xml:space="preserve">(продовжуючи репортаж):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Лічені хвилини залишилися до того моменту, коли ось цей велетень у формі конуса на борту якого велетенськими літерами виведено назву як самого космольота, так і компанії-виробника – «Місячне сяйво</w:t>
      </w:r>
      <w:r>
        <w:rPr>
          <w:rFonts w:ascii="Courier New" w:hAnsi="Courier New" w:cs="Courier New"/>
          <w:sz w:val="24"/>
          <w:szCs w:val="24"/>
        </w:rPr>
        <w:t>».</w:t>
      </w:r>
      <w:r w:rsidRPr="00EF3900">
        <w:rPr>
          <w:rFonts w:ascii="Courier New" w:hAnsi="Courier New" w:cs="Courier New"/>
          <w:sz w:val="24"/>
          <w:szCs w:val="24"/>
        </w:rPr>
        <w:t xml:space="preserve"> Рівно о 19:00 за Гринвічем цей велетень відірветься від поверхні Землі, і полетить до Проксима Кентавра, потім до…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Кореспондент назвала кілька утворень через які проляже шлях круїзного космольота, після чого почала розповідати глядачам про історію виникнення компанії та появи на ринку виробників літаючих апаратів.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Сказавши глядачам про те, що вона завершує свій репортаж з космодрому і передає слово своїй колезі, зображення змінилося, і глядачі побачили те, що відбувається безпосередньо на борту космольота.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У довгому салоні лайнера, який було розбито на чотири частини – загальний салон, де і знаходилися пасажири на момент відльоту, та каюти I, II та III класу. Усі місця вже були зайняті. За кілька хвилин космоліт здійметься у повітряний простір Землі і залишивши планету, вирушить у подорож.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Нарешті годинник, який висів над входом до головного приміщення космодрому висвітив час: 19:00.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Космоліт піднявся у повітря і до пасажирів підійшла стюардеса.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Шановні пасажири! Від імені командира круїзного космольота Карпова Сергія Анатолійовича та пілота Тимофєєва Віталія Андрійовича, я стюардеса, Яценко Тетяна Федорівна та компанія «Місячне сяйво», раді вітати вас на борту цього красеня-лайнера з однойменною назвою.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Проводжаючі, які зібралися на бориспільському космодромі, бачили, як космоліт віддалявся все далі і далі поки взагалі не зник з поля зору.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Присутні ще тривалий час дивилися у той бік, куди полетів космоліт. </w:t>
      </w: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Головні титри </w:t>
      </w:r>
    </w:p>
    <w:p w:rsidR="00AA7F21" w:rsidRPr="00EF3900" w:rsidRDefault="00AA7F21" w:rsidP="00745307">
      <w:pPr>
        <w:pStyle w:val="Heading1"/>
        <w:jc w:val="left"/>
        <w:rPr>
          <w:rFonts w:ascii="Courier New" w:hAnsi="Courier New" w:cs="Courier New"/>
          <w:sz w:val="24"/>
          <w:szCs w:val="24"/>
        </w:rPr>
      </w:pPr>
      <w:r w:rsidRPr="00EF3900">
        <w:rPr>
          <w:rFonts w:ascii="Courier New" w:hAnsi="Courier New" w:cs="Courier New"/>
          <w:sz w:val="24"/>
          <w:szCs w:val="24"/>
        </w:rPr>
        <w:br w:type="page"/>
      </w:r>
    </w:p>
    <w:p w:rsidR="00AA7F21" w:rsidRPr="00EF3900" w:rsidRDefault="00AA7F21" w:rsidP="00745307">
      <w:pPr>
        <w:pStyle w:val="Heading1"/>
        <w:ind w:firstLine="0"/>
        <w:jc w:val="left"/>
        <w:rPr>
          <w:rFonts w:ascii="Courier New" w:hAnsi="Courier New" w:cs="Courier New"/>
          <w:b w:val="0"/>
          <w:sz w:val="24"/>
          <w:szCs w:val="24"/>
        </w:rPr>
      </w:pPr>
      <w:r w:rsidRPr="00EF3900">
        <w:rPr>
          <w:rFonts w:ascii="Courier New" w:hAnsi="Courier New" w:cs="Courier New"/>
          <w:b w:val="0"/>
          <w:sz w:val="24"/>
          <w:szCs w:val="24"/>
        </w:rPr>
        <w:t>Титр:</w:t>
      </w:r>
    </w:p>
    <w:p w:rsidR="00AA7F21" w:rsidRPr="00EF3900" w:rsidRDefault="00AA7F21" w:rsidP="00745307">
      <w:pPr>
        <w:pStyle w:val="Heading1"/>
        <w:jc w:val="left"/>
        <w:rPr>
          <w:rFonts w:ascii="Courier New" w:hAnsi="Courier New" w:cs="Courier New"/>
          <w:b w:val="0"/>
          <w:sz w:val="24"/>
          <w:szCs w:val="24"/>
        </w:rPr>
      </w:pPr>
    </w:p>
    <w:p w:rsidR="00AA7F21" w:rsidRPr="00EF3900" w:rsidRDefault="00AA7F21" w:rsidP="00745307">
      <w:pPr>
        <w:pStyle w:val="Heading1"/>
        <w:jc w:val="left"/>
        <w:rPr>
          <w:rFonts w:ascii="Courier New" w:hAnsi="Courier New" w:cs="Courier New"/>
          <w:b w:val="0"/>
          <w:sz w:val="24"/>
          <w:szCs w:val="24"/>
        </w:rPr>
      </w:pPr>
      <w:r w:rsidRPr="00EF3900">
        <w:rPr>
          <w:rFonts w:ascii="Courier New" w:hAnsi="Courier New" w:cs="Courier New"/>
          <w:b w:val="0"/>
          <w:sz w:val="24"/>
          <w:szCs w:val="24"/>
        </w:rPr>
        <w:t>«СОРОК РОКІВ ПОТОМУ»</w:t>
      </w:r>
    </w:p>
    <w:p w:rsidR="00AA7F21" w:rsidRPr="00EF3900" w:rsidRDefault="00AA7F21" w:rsidP="00745307">
      <w:pPr>
        <w:pStyle w:val="Heading1"/>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День понеділка 24 квітня 2197 року, був звичайним робочим днем, втім, як і решта днів до цього.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Але, на відміну від двох попередніх вихідних, коли сяяло тепле яскраве сонце, сьогодні з самого ранку у столиці України йшов дощ, який розпочався цієї ночі. За прогнозами синоптиків, починаючи від сьогодні, в основному на півночі країни йтимуть дощі, які до кінця тижня охоплять усю територію України з пониженням температури вдень до +17…+22</w:t>
      </w:r>
      <w:r w:rsidRPr="00EF3900">
        <w:rPr>
          <w:rFonts w:ascii="Courier New" w:hAnsi="Courier New" w:cs="Courier New"/>
          <w:sz w:val="24"/>
          <w:szCs w:val="24"/>
        </w:rPr>
        <w:sym w:font="Symbol" w:char="F0B0"/>
      </w:r>
      <w:r w:rsidRPr="00EF3900">
        <w:rPr>
          <w:rFonts w:ascii="Courier New" w:hAnsi="Courier New" w:cs="Courier New"/>
          <w:sz w:val="24"/>
          <w:szCs w:val="24"/>
        </w:rPr>
        <w:t>С. А починаючи з 1 травня до середини місяця, температурний фон на більшості території поліпшиться. Вдень стовпчик термометра сягне позначки від +23 до +34</w:t>
      </w:r>
      <w:r w:rsidRPr="00EF3900">
        <w:rPr>
          <w:rFonts w:ascii="Courier New" w:hAnsi="Courier New" w:cs="Courier New"/>
          <w:sz w:val="24"/>
          <w:szCs w:val="24"/>
        </w:rPr>
        <w:sym w:font="Symbol" w:char="F0B0"/>
      </w:r>
      <w:r w:rsidRPr="00EF3900">
        <w:rPr>
          <w:rFonts w:ascii="Courier New" w:hAnsi="Courier New" w:cs="Courier New"/>
          <w:sz w:val="24"/>
          <w:szCs w:val="24"/>
        </w:rPr>
        <w:t xml:space="preserve">С без опадів.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Дощ, який почався уночі, зараз ішов з невеликими перервами – то посилюючись, то стихаючи. Але, не дивлячись на це, Київ жив своїм життям.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 останніх 13 років (2184 – 2197) у столиці України з’явилося безліч нових дослідницьких інститутів, бюро, тощо.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Інститут дослідження та вивчення аномальних явищ та чорних дір Всесвіту (ІДВАЯЧД) один із самих старих закладів не лише Києва та України в цілому, але і Землі та решти планет Сонячної системи. Заснований ще у 2062 році він і понині є одним із провідних закладів держави. У травні цього року закладові виповнюється 135 років. </w:t>
      </w:r>
    </w:p>
    <w:p w:rsidR="00AA7F21" w:rsidRPr="00EF3900" w:rsidRDefault="00AA7F21" w:rsidP="00745307">
      <w:pPr>
        <w:jc w:val="left"/>
        <w:rPr>
          <w:rFonts w:ascii="Courier New" w:hAnsi="Courier New" w:cs="Courier New"/>
          <w:sz w:val="24"/>
          <w:szCs w:val="24"/>
        </w:rPr>
      </w:pPr>
      <w:r>
        <w:rPr>
          <w:rFonts w:ascii="Courier New" w:hAnsi="Courier New" w:cs="Courier New"/>
          <w:sz w:val="24"/>
          <w:szCs w:val="24"/>
        </w:rPr>
        <w:t>*</w:t>
      </w:r>
      <w:r>
        <w:rPr>
          <w:rFonts w:ascii="Courier New" w:hAnsi="Courier New" w:cs="Courier New"/>
          <w:sz w:val="24"/>
          <w:szCs w:val="24"/>
        </w:rPr>
        <w:tab/>
        <w:t>*</w:t>
      </w:r>
      <w:r>
        <w:rPr>
          <w:rFonts w:ascii="Courier New" w:hAnsi="Courier New" w:cs="Courier New"/>
          <w:sz w:val="24"/>
          <w:szCs w:val="24"/>
        </w:rPr>
        <w:tab/>
        <w:t>*</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Починався новий робочий тиждень.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Науковий співробітник Інституту дослідження та вивчення аномальних явищ та чорних дір Всесвіту Борис Станіславович Яриновський збирався на роботу до цього закладу де працює лише 7 років. Але не дивлячись на такий короткий період часу, він пройшов шлях від звичайного співробітника до керівника відділу з вивчення, походження та природи чорних дір Всесвіту.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Будівля Інституту де працює Яриновський знаходиться за дві станції метрополітену.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Ще перебуваючи вдома, він увімкнув один із астровізорів, які стояли один поруч одного на одному із столів. Цієї миті почався випуск новин. Сподіваючись почути хоча б найменші подробиці сорокарічної давнини. Яриновський почав слухати те, що говорив диктор. Але, і цього разу нічого нового диктором сказано не було.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ДИКТОР: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Як ми вже не одноразово повідомляли сорок років тому, ― 13 травня 2157 року, ― відправився у круїзну подорож навколо Всесвіту космоліт «Місячне сяйво», який було випущено компанією з однойменною назвою спеціально до десятиріччя компанії. </w:t>
      </w:r>
    </w:p>
    <w:p w:rsidR="00AA7F21" w:rsidRDefault="00AA7F21" w:rsidP="00745307">
      <w:pPr>
        <w:pStyle w:val="BodyText"/>
        <w:jc w:val="left"/>
        <w:rPr>
          <w:rFonts w:ascii="Courier New" w:hAnsi="Courier New" w:cs="Courier New"/>
          <w:sz w:val="24"/>
          <w:szCs w:val="24"/>
        </w:rPr>
      </w:pPr>
    </w:p>
    <w:p w:rsidR="00AA7F21" w:rsidRPr="00EF3900" w:rsidRDefault="00AA7F21" w:rsidP="00745307">
      <w:pPr>
        <w:pStyle w:val="BodyText"/>
        <w:jc w:val="left"/>
        <w:rPr>
          <w:rFonts w:ascii="Courier New" w:hAnsi="Courier New" w:cs="Courier New"/>
          <w:sz w:val="24"/>
          <w:szCs w:val="24"/>
        </w:rPr>
      </w:pPr>
      <w:r w:rsidRPr="00EF3900">
        <w:rPr>
          <w:rFonts w:ascii="Courier New" w:hAnsi="Courier New" w:cs="Courier New"/>
          <w:sz w:val="24"/>
          <w:szCs w:val="24"/>
        </w:rPr>
        <w:t>Диктор ще і ще раз повторював те, про що вже не одноразово писали електронні засоби масової інформації і про що тримав інформацію навіть Світовий Мозок. Ведучий новин говорив про те, скільки пасажирів та членів екіпажу перебувало на борту космольота. І ще багато висловлював  припущень стосовно заги</w:t>
      </w:r>
      <w:r>
        <w:rPr>
          <w:rFonts w:ascii="Courier New" w:hAnsi="Courier New" w:cs="Courier New"/>
          <w:sz w:val="24"/>
          <w:szCs w:val="24"/>
        </w:rPr>
        <w:t>белі круїзного лайнера</w:t>
      </w:r>
      <w:r w:rsidRPr="00EF3900">
        <w:rPr>
          <w:rFonts w:ascii="Courier New" w:hAnsi="Courier New" w:cs="Courier New"/>
          <w:sz w:val="24"/>
          <w:szCs w:val="24"/>
        </w:rPr>
        <w:t xml:space="preserve"> та його пасажирів.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Одна з версій усіх засобів масової інформації – зіткнення літального апарату з метеоритом через недбалість пілота. Але згодом з’ясувалося, що ця версія не підтвердилася, і її довелося спростувати. Потім висувалося ще кілька версій – і у сьогоднішньому випуску новин диктор також висловлював цю думку – серед яких версія про те, що, начебто, круїзний космоліт потрапив до так званої «чорної діри».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Ця версія зацікавила Бориса Станіславовича, тим більше, що він був фахівцем з досліджень «чорних дір» Всесвіту. Ще з десяти років зацікавившись цією проблемою, тоді ще хлопчик, вирішив у майбутньому присвятити свою діяльність цій темі.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У його домашній бібліотеці є матеріали ще майже з моменту заснування інституту у якому він працює – з 2064 року і до сьогодення – 2183 року. Але здебільшого це випадки, коли не було знайдено слідів космольотів. Останнього разу такий випадок трапився у березні 2179 року. Тоді слідів космольота знайдено не було. Як воно буде цього разу?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Випуск новин затягнувся. Вирішивши, що про все дізнається із Світового Мозку. Борис Станіславович поглянув на електронний годинник. На циферблаті світилися цифри: 07:53. Час виходити. Вимкнувши астровізор, Яриновський ще якийсь час затримався, і о 07:55 вийшов з дому.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Заклад, у якому працював вчений, знаходився в іншому кінці міста. Його приміщення загалом налічувало 624 поверхи, половина з яких – 312 знаходилося під поверхнею планети, і половина – з 313 по 624 – на поверхні. Будівля мала форму ромба, причому, як та його частина яка знаходилася під поверхнею, так і та, що знаходилася на поверхні планети.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Відділ з вивчення походження чорних дір та аномальних явищ Всесвіту знаходився на 246 поверсі, про що свідчила табличка, на якій було написано перелік відділів, що знаходяться у приміщенні інституту, і стрілка яка стояла напроти напису, показувала униз. Це означало, що Борисові необхідно опуститися швидкісним ліфтом на 67 поверхів.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Коли Яриновський був уже у ліфті, електронний годинник, ― він висів над дверима кабіни, ― висвітив час: 08:59.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О 09:20 загорівся зелений вогник телестерео для внутрішнього зв’язку. Увімкнувши прилад, Борис Станіславович побачив на екрані монітору керівника відділу з розслідування причин катастроф космольотів Віктора Володимировича Мороза, який на даний момент обіймав посаду заступника начальника відділу.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Вони були майже однолітками, і тому, коли залишалися сам на сам, розмовляли як старі друзі, забуваючи про ті посади, які кожен з них обіймає, про те, що вони працюють у різних відділах. Втім, ні те, ні інше не заважало їм товаришувати.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 Бориса Станіславовича з екрана телестерео дивився молодий чоловік, з формою обличчя схожий на корінного мешканця четвертої планети Сонячної системи. На вигляд йому було 28 років, 4 з яких живе і працює на Землі у київському відділенні ІДВАЯЧДВ планети. Віктор Володимирович прилетів на Землю аби мати змогу навчатися, а потім і працювати. Тут, на Землі, і одружився.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МОРОЗ: </w:t>
      </w:r>
    </w:p>
    <w:p w:rsidR="00AA7F21" w:rsidRPr="00EF3900" w:rsidRDefault="00AA7F21" w:rsidP="009A2484">
      <w:pPr>
        <w:ind w:left="1985" w:firstLine="0"/>
        <w:jc w:val="left"/>
        <w:rPr>
          <w:rFonts w:ascii="Courier New" w:hAnsi="Courier New" w:cs="Courier New"/>
          <w:sz w:val="24"/>
          <w:szCs w:val="24"/>
        </w:rPr>
      </w:pPr>
      <w:r w:rsidRPr="00EF3900">
        <w:rPr>
          <w:rFonts w:ascii="Courier New" w:hAnsi="Courier New" w:cs="Courier New"/>
          <w:sz w:val="24"/>
          <w:szCs w:val="24"/>
        </w:rPr>
        <w:t>Мої вітан</w:t>
      </w:r>
      <w:r>
        <w:rPr>
          <w:rFonts w:ascii="Courier New" w:hAnsi="Courier New" w:cs="Courier New"/>
          <w:sz w:val="24"/>
          <w:szCs w:val="24"/>
        </w:rPr>
        <w:t xml:space="preserve">ня, Борисе! </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Привіт, друзяко! </w:t>
      </w:r>
      <w:r>
        <w:rPr>
          <w:rFonts w:ascii="Courier New" w:hAnsi="Courier New" w:cs="Courier New"/>
          <w:sz w:val="24"/>
          <w:szCs w:val="24"/>
        </w:rPr>
        <w:t xml:space="preserve">Вікторе! </w:t>
      </w:r>
      <w:r w:rsidRPr="00EF3900">
        <w:rPr>
          <w:rFonts w:ascii="Courier New" w:hAnsi="Courier New" w:cs="Courier New"/>
          <w:sz w:val="24"/>
          <w:szCs w:val="24"/>
        </w:rPr>
        <w:t xml:space="preserve">Що у тебе нового?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МОРОЗ: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Ти останній випуск новин дивився? Випуск новин о сьомій тридцять?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Авжеж! Нічого нового не дізнався.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МОРОЗ: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Що значить «нічого нового не дізнався»? А як щодо версії про «чорну діру»?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 навряд чи вона підтвердиться! Швидше за усе, вона так само лусне, як і решта версій. Хоча… Ну, не знаю. На скільки мені відомо, дуже мало імовірно, коли після подібних випадків зникнення, знаходяться літальні апарати.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МОРОЗ: </w:t>
      </w:r>
    </w:p>
    <w:p w:rsidR="00AA7F21" w:rsidRPr="00EF3900" w:rsidRDefault="00AA7F21" w:rsidP="009A248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Проте хоча і малий відсоток знаходження літальних апаратів, але, він є! </w:t>
      </w:r>
    </w:p>
    <w:p w:rsidR="00AA7F21" w:rsidRDefault="00AA7F21" w:rsidP="00745307">
      <w:pPr>
        <w:ind w:firstLine="0"/>
        <w:jc w:val="left"/>
        <w:rPr>
          <w:rFonts w:ascii="Courier New" w:hAnsi="Courier New" w:cs="Courier New"/>
          <w:sz w:val="24"/>
          <w:szCs w:val="24"/>
        </w:rPr>
      </w:pPr>
    </w:p>
    <w:p w:rsidR="00AA7F21" w:rsidRPr="00EF3900" w:rsidRDefault="00AA7F21" w:rsidP="00745307">
      <w:pPr>
        <w:ind w:firstLine="708"/>
        <w:jc w:val="left"/>
        <w:rPr>
          <w:rFonts w:ascii="Courier New" w:hAnsi="Courier New" w:cs="Courier New"/>
          <w:sz w:val="24"/>
          <w:szCs w:val="24"/>
        </w:rPr>
      </w:pPr>
      <w:r w:rsidRPr="00EF3900">
        <w:rPr>
          <w:rFonts w:ascii="Courier New" w:hAnsi="Courier New" w:cs="Courier New"/>
          <w:sz w:val="24"/>
          <w:szCs w:val="24"/>
        </w:rPr>
        <w:t>Яриновський кивнув на знак згоди.</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МОРОЗ: </w:t>
      </w:r>
    </w:p>
    <w:p w:rsidR="00AA7F21" w:rsidRPr="00EF3900" w:rsidRDefault="00AA7F21" w:rsidP="0082272C">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 не знаю, Борисе, як розгортатимуться події – власне, цього ніхто не знає – проте, не треба втрачати надію на краще. І повір, рано чи пізно, але, ми його обов’язково знайдемо.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ЯРИНОВСЬКИЙ</w:t>
      </w:r>
      <w:r w:rsidRPr="00EF3900">
        <w:rPr>
          <w:rFonts w:ascii="Courier New" w:hAnsi="Courier New" w:cs="Courier New"/>
          <w:sz w:val="24"/>
          <w:szCs w:val="24"/>
        </w:rPr>
        <w:t xml:space="preserve"> </w:t>
      </w:r>
    </w:p>
    <w:p w:rsidR="00AA7F21" w:rsidRPr="00EF3900" w:rsidRDefault="00AA7F21" w:rsidP="0082272C">
      <w:pPr>
        <w:tabs>
          <w:tab w:val="left" w:pos="5103"/>
        </w:tabs>
        <w:ind w:left="2552" w:right="2125" w:firstLine="0"/>
        <w:jc w:val="left"/>
        <w:rPr>
          <w:rFonts w:ascii="Courier New" w:hAnsi="Courier New" w:cs="Courier New"/>
          <w:sz w:val="24"/>
          <w:szCs w:val="24"/>
        </w:rPr>
      </w:pPr>
      <w:r>
        <w:rPr>
          <w:rFonts w:ascii="Courier New" w:hAnsi="Courier New" w:cs="Courier New"/>
          <w:sz w:val="24"/>
          <w:szCs w:val="24"/>
        </w:rPr>
        <w:t xml:space="preserve">(скрушно хитаючи оловою): </w:t>
      </w:r>
    </w:p>
    <w:p w:rsidR="00AA7F21" w:rsidRPr="00EF3900" w:rsidRDefault="00AA7F21" w:rsidP="0082272C">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Сумніваюся, Вікторе. Вже якщо ми не знайшли «Місячне сяйво» протягом сорока років, то, мені здається, цю справу можна облишити раз і назавжди.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МОРОЗ: </w:t>
      </w:r>
    </w:p>
    <w:p w:rsidR="00AA7F21" w:rsidRDefault="00AA7F21" w:rsidP="0082272C">
      <w:pPr>
        <w:ind w:left="1985" w:firstLine="0"/>
        <w:jc w:val="left"/>
        <w:rPr>
          <w:rFonts w:ascii="Courier New" w:hAnsi="Courier New" w:cs="Courier New"/>
          <w:sz w:val="24"/>
          <w:szCs w:val="24"/>
        </w:rPr>
      </w:pPr>
      <w:r w:rsidRPr="00EF3900">
        <w:rPr>
          <w:rFonts w:ascii="Courier New" w:hAnsi="Courier New" w:cs="Courier New"/>
          <w:sz w:val="24"/>
          <w:szCs w:val="24"/>
        </w:rPr>
        <w:t xml:space="preserve">Надія вмирає останньою.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МОРОЗ </w:t>
      </w:r>
    </w:p>
    <w:p w:rsidR="00AA7F21" w:rsidRPr="00EF3900" w:rsidRDefault="00AA7F21" w:rsidP="0082272C">
      <w:pPr>
        <w:ind w:left="2552" w:right="2692" w:firstLine="0"/>
        <w:jc w:val="left"/>
        <w:rPr>
          <w:rFonts w:ascii="Courier New" w:hAnsi="Courier New" w:cs="Courier New"/>
          <w:sz w:val="24"/>
          <w:szCs w:val="24"/>
        </w:rPr>
      </w:pPr>
      <w:r>
        <w:rPr>
          <w:rFonts w:ascii="Courier New" w:hAnsi="Courier New" w:cs="Courier New"/>
          <w:sz w:val="24"/>
          <w:szCs w:val="24"/>
        </w:rPr>
        <w:t>(трохи помовчавши)</w:t>
      </w:r>
      <w:r w:rsidRPr="00EF3900">
        <w:rPr>
          <w:rFonts w:ascii="Courier New" w:hAnsi="Courier New" w:cs="Courier New"/>
          <w:sz w:val="24"/>
          <w:szCs w:val="24"/>
        </w:rPr>
        <w:t>:</w:t>
      </w:r>
    </w:p>
    <w:p w:rsidR="00AA7F21" w:rsidRPr="00EF3900" w:rsidRDefault="00AA7F21" w:rsidP="0082272C">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На футбол наступної неділі ідеш?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ЯРИНОВСЬКИЙ</w:t>
      </w:r>
      <w:r w:rsidRPr="00EF3900">
        <w:rPr>
          <w:rFonts w:ascii="Courier New" w:hAnsi="Courier New" w:cs="Courier New"/>
          <w:sz w:val="24"/>
          <w:szCs w:val="24"/>
        </w:rPr>
        <w:t xml:space="preserve"> </w:t>
      </w:r>
    </w:p>
    <w:p w:rsidR="00AA7F21" w:rsidRPr="00EF3900" w:rsidRDefault="00AA7F21" w:rsidP="0082272C">
      <w:pPr>
        <w:ind w:left="2552" w:right="2692" w:firstLine="0"/>
        <w:jc w:val="left"/>
        <w:rPr>
          <w:rFonts w:ascii="Courier New" w:hAnsi="Courier New" w:cs="Courier New"/>
          <w:sz w:val="24"/>
          <w:szCs w:val="24"/>
        </w:rPr>
      </w:pPr>
      <w:r>
        <w:rPr>
          <w:rFonts w:ascii="Courier New" w:hAnsi="Courier New" w:cs="Courier New"/>
          <w:sz w:val="24"/>
          <w:szCs w:val="24"/>
        </w:rPr>
        <w:t>(</w:t>
      </w:r>
      <w:r w:rsidRPr="00EF3900">
        <w:rPr>
          <w:rFonts w:ascii="Courier New" w:hAnsi="Courier New" w:cs="Courier New"/>
          <w:sz w:val="24"/>
          <w:szCs w:val="24"/>
        </w:rPr>
        <w:t xml:space="preserve">трохи </w:t>
      </w:r>
      <w:r>
        <w:rPr>
          <w:rFonts w:ascii="Courier New" w:hAnsi="Courier New" w:cs="Courier New"/>
          <w:sz w:val="24"/>
          <w:szCs w:val="24"/>
        </w:rPr>
        <w:t>п</w:t>
      </w:r>
      <w:r w:rsidRPr="00EF3900">
        <w:rPr>
          <w:rFonts w:ascii="Courier New" w:hAnsi="Courier New" w:cs="Courier New"/>
          <w:sz w:val="24"/>
          <w:szCs w:val="24"/>
        </w:rPr>
        <w:t>ожвавішав</w:t>
      </w:r>
      <w:r>
        <w:rPr>
          <w:rFonts w:ascii="Courier New" w:hAnsi="Courier New" w:cs="Courier New"/>
          <w:sz w:val="24"/>
          <w:szCs w:val="24"/>
        </w:rPr>
        <w:t xml:space="preserve">ши): </w:t>
      </w:r>
    </w:p>
    <w:p w:rsidR="00AA7F21" w:rsidRPr="00EF3900" w:rsidRDefault="00AA7F21" w:rsidP="0082272C">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Кубок України проти помаранчево-чорних? Авжеж! Пропустити таке видовище просто не можливо!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МОРОЗ: </w:t>
      </w:r>
    </w:p>
    <w:p w:rsidR="00AA7F21" w:rsidRPr="00EF3900" w:rsidRDefault="00AA7F21" w:rsidP="0082272C">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Тоді, у неділю зустрічаємося біля західної трибуни НСК «Олімпійський» Нудьгувати не доведеться!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Яриновський та Мороз були палкими шанувальниками столичного клубу, і не пропускали, ― принаймні, намагалися не пропускати ― жодної гри динамівців. А особливо, коли до столиці приїздив донецький «Шахтар». Зустрічі цієї пари завжди викликали особливу цікавість шанувальників короля спорту.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Подякувавши за запрошення, Яриновський попрощався з Морозом, і невдовзі екран телестерео погас.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Підійшовши до полиці, на якій стояли дискета з інформацією про різноманітні експедиції – вони були розділені по роках, починаючи з 2104 і до 2196 року – він узяв одну яка стояла під номером 09/11/2184.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 перших рядків дискета зацікавила молодого фахівця. І хоча інформація яка була на ній записана, не пов’язана зі зникненням космольотів, той матеріал, який там містився, виявився цікавим для Яриновського.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Яриновський дізнався про відкриття астрономами Землі планети з досить дивною поведінкою. Про те, як її досліджували, і як закінчилася ця експедиція.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Вимкнувши комп’ютер, юнак вийшов з кабінету. </w:t>
      </w:r>
    </w:p>
    <w:p w:rsidR="00AA7F21" w:rsidRPr="00EF3900" w:rsidRDefault="00AA7F21" w:rsidP="00745307">
      <w:pPr>
        <w:ind w:firstLine="0"/>
        <w:jc w:val="left"/>
        <w:rPr>
          <w:rFonts w:ascii="Courier New" w:hAnsi="Courier New" w:cs="Courier New"/>
          <w:sz w:val="24"/>
          <w:szCs w:val="24"/>
        </w:rPr>
      </w:pPr>
      <w:r>
        <w:rPr>
          <w:rFonts w:ascii="Courier New" w:hAnsi="Courier New" w:cs="Courier New"/>
          <w:sz w:val="24"/>
          <w:szCs w:val="24"/>
        </w:rPr>
        <w:t>***</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Минуло вже 3 місяці з того часу, як до системи Лоріс на планету Касідор IV було відправлено експедицію під керівництвом Олександра Зелінського. Це був візит-відповідь на візит, який відбувся у вересні минулого року.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Сьогодні, об 11:45 за Гринвічем, космоліт з експедицією у складі із 24 астронавтів здійснить посадку на бориспільському космодромі. До цієї події усі ретельно готувалися.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І ось нарешті настав час, коли над Борисполем має з’явитися космоліт із символікою Землі та Сонячної системи.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Електронний годинник на приміщенні показував 11:37, коли у безхмарному небі з’явилася цятка яка стрімко наближалася у бік космодрому. За кілька секунд можна було роздивитися контури літального апарату. Минув ще якийсь короткий час, і вже можна було прочитати назву космольота, та побачити обличчя тих, хто знаходився усередині.</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Об 11:43 космоліт тричі пролетів над злітно-посадочним полем, а об 11:45 здійснив посадку на одній із смуг.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У кабінеті Яриновського на внутрішньому телестерео загорівся зелений вогник. Натиснувши кнопку, він побачив на моніторі Віктора Мороза.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МОРОЗ: </w:t>
      </w:r>
    </w:p>
    <w:p w:rsidR="00AA7F21" w:rsidRPr="00EF3900" w:rsidRDefault="00AA7F21" w:rsidP="0082272C">
      <w:pPr>
        <w:ind w:left="1985" w:right="2125" w:firstLine="0"/>
        <w:jc w:val="left"/>
        <w:rPr>
          <w:rFonts w:ascii="Courier New" w:hAnsi="Courier New" w:cs="Courier New"/>
          <w:sz w:val="24"/>
          <w:szCs w:val="24"/>
        </w:rPr>
      </w:pPr>
      <w:r>
        <w:rPr>
          <w:rFonts w:ascii="Courier New" w:hAnsi="Courier New" w:cs="Courier New"/>
          <w:sz w:val="24"/>
          <w:szCs w:val="24"/>
        </w:rPr>
        <w:t>Ти дивишся</w:t>
      </w:r>
      <w:r w:rsidRPr="00EF3900">
        <w:rPr>
          <w:rFonts w:ascii="Courier New" w:hAnsi="Courier New" w:cs="Courier New"/>
          <w:sz w:val="24"/>
          <w:szCs w:val="24"/>
        </w:rPr>
        <w:t xml:space="preserve"> репортаж з Борисполя?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82272C">
      <w:pPr>
        <w:ind w:left="1985" w:firstLine="0"/>
        <w:jc w:val="left"/>
        <w:rPr>
          <w:rFonts w:ascii="Courier New" w:hAnsi="Courier New" w:cs="Courier New"/>
          <w:sz w:val="24"/>
          <w:szCs w:val="24"/>
        </w:rPr>
      </w:pPr>
      <w:r w:rsidRPr="00EF3900">
        <w:rPr>
          <w:rFonts w:ascii="Courier New" w:hAnsi="Courier New" w:cs="Courier New"/>
          <w:sz w:val="24"/>
          <w:szCs w:val="24"/>
        </w:rPr>
        <w:t xml:space="preserve">Який репортаж?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МОРОЗ: </w:t>
      </w:r>
    </w:p>
    <w:p w:rsidR="00AA7F21" w:rsidRPr="00EF3900" w:rsidRDefault="00AA7F21" w:rsidP="0082272C">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Ну, як який? Адже сьогодні повертається експедиція на чолі із Зелінським.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Керівник відділу дослідження чорних дір Всесвіту геть випустив цю подію з поля зору.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82272C">
      <w:pPr>
        <w:ind w:left="2552" w:right="2692" w:firstLine="0"/>
        <w:jc w:val="left"/>
        <w:rPr>
          <w:rFonts w:ascii="Courier New" w:hAnsi="Courier New" w:cs="Courier New"/>
          <w:sz w:val="24"/>
          <w:szCs w:val="24"/>
        </w:rPr>
      </w:pPr>
      <w:r>
        <w:rPr>
          <w:rFonts w:ascii="Courier New" w:hAnsi="Courier New" w:cs="Courier New"/>
          <w:sz w:val="24"/>
          <w:szCs w:val="24"/>
        </w:rPr>
        <w:t>(вигукує, натискаючи кнопку астровізова, який стояв поруч):</w:t>
      </w:r>
    </w:p>
    <w:p w:rsidR="00AA7F21" w:rsidRPr="00EF3900" w:rsidRDefault="00AA7F21" w:rsidP="0082272C">
      <w:pPr>
        <w:ind w:left="1985" w:right="3400" w:firstLine="0"/>
        <w:jc w:val="left"/>
        <w:rPr>
          <w:rFonts w:ascii="Courier New" w:hAnsi="Courier New" w:cs="Courier New"/>
          <w:sz w:val="24"/>
          <w:szCs w:val="24"/>
        </w:rPr>
      </w:pPr>
      <w:r w:rsidRPr="00EF3900">
        <w:rPr>
          <w:rFonts w:ascii="Courier New" w:hAnsi="Courier New" w:cs="Courier New"/>
          <w:sz w:val="24"/>
          <w:szCs w:val="24"/>
        </w:rPr>
        <w:t xml:space="preserve">Дякую, що сказав!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 екрані було видно як Зелінського оточили кореспонденти.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КОРЕСПОНДЕНТКА: </w:t>
      </w:r>
    </w:p>
    <w:p w:rsidR="00AA7F21" w:rsidRPr="00EF3900" w:rsidRDefault="00AA7F21" w:rsidP="002C3D1B">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Астровізійна компанія «Голос Галактики» Любов Кучевич. Зробіть якусь заяву після повернення додому! Що ви можете сказати про…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ЗЕЛІНСЬКИЙ</w:t>
      </w:r>
      <w:r w:rsidRPr="00EF3900">
        <w:rPr>
          <w:rFonts w:ascii="Courier New" w:hAnsi="Courier New" w:cs="Courier New"/>
          <w:sz w:val="24"/>
          <w:szCs w:val="24"/>
        </w:rPr>
        <w:t xml:space="preserve"> </w:t>
      </w:r>
    </w:p>
    <w:p w:rsidR="00AA7F21" w:rsidRPr="00EF3900" w:rsidRDefault="00AA7F21" w:rsidP="002C3D1B">
      <w:pPr>
        <w:ind w:left="3119" w:right="2692" w:firstLine="0"/>
        <w:jc w:val="left"/>
        <w:rPr>
          <w:rFonts w:ascii="Courier New" w:hAnsi="Courier New" w:cs="Courier New"/>
          <w:sz w:val="24"/>
          <w:szCs w:val="24"/>
        </w:rPr>
      </w:pPr>
      <w:r>
        <w:rPr>
          <w:rFonts w:ascii="Courier New" w:hAnsi="Courier New" w:cs="Courier New"/>
          <w:sz w:val="24"/>
          <w:szCs w:val="24"/>
        </w:rPr>
        <w:t>(зупиняючись, і дивлячись на</w:t>
      </w:r>
      <w:r w:rsidRPr="00EF3900">
        <w:rPr>
          <w:rFonts w:ascii="Courier New" w:hAnsi="Courier New" w:cs="Courier New"/>
          <w:sz w:val="24"/>
          <w:szCs w:val="24"/>
        </w:rPr>
        <w:t xml:space="preserve"> годин</w:t>
      </w:r>
      <w:r>
        <w:rPr>
          <w:rFonts w:ascii="Courier New" w:hAnsi="Courier New" w:cs="Courier New"/>
          <w:sz w:val="24"/>
          <w:szCs w:val="24"/>
        </w:rPr>
        <w:t>ник):</w:t>
      </w:r>
    </w:p>
    <w:p w:rsidR="00AA7F21" w:rsidRPr="00EF3900" w:rsidRDefault="00AA7F21" w:rsidP="002C3D1B">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У мене для вас, шановні пані та панове, є заява. Але, про те, що це за заява, ви дізнаєтеся за вісім хвилин.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 цими словами начальник експедиції закрив об’єктив, даючи зрозуміти, що усю інформацію він скаже під час прес-конференції.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 астронавтом продовжували йти кореспонденти, але він мовчки вказував на годинник, даючи зрозуміти, що до початку прес-конференції він не вимовить жодного слова.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Ще до прильоту астронавтів, місця на прес-конференцію були заброньовані репортерами електронних засобів масової інформації та астробачення не лише Землі, а і решти планет Сонячної системи. Були встановлені передавальні пристрої задля того, щоб за перебігом сьогоднішньої прес-конференції мали змогу слідкувати і мешканці інших планет системи.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До початку прес-конференції залишилося 3 хвилини. Час поволі збігав, а залу продовжували заповнювати кореспонденти не лише Землі, але і інших планет системи які були акредитовані на сьогоднішню прес-конференцію. Такого ажіотажу навколо повернення експедиції Сонячної системи не було з того часу, як у 2098 році було заселено решту планет системи. З того часу, починаючи з березня 2099 року і було започатковано традицію, згідно якої після повернення експедиції, її начальник мав відповісти на запитання кореспондентів.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Чим менше залишалося часу до 12:00 – до початку прес-конференції – тим більше відчувалося зростання напруги не лише серед тих, кому пощастило бути присутніми у великій залі готелю «Бориспіль», але і серед тих, хто спостерігав за перебігом подій за допомогою астробачення.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Рівно о 12:00 до зали зайшов Олександр Зелінський – начальник експедиції, чий космоліт чверть години тому здійснив посадку на льотному полі космодрому у Борисполі.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Прес-конференція розпочалася.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Відповідаючи на питання кореспондентів, астронавт розповів про перебування у системі Лакранджа на планеті Касідор IV, про те, як їх зустрічали тамтешні мешканці, і ще багато цікавого як про систему в цілому, так і про планету зокрема.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Кореспонденти занотовували кожне слово сказане астронавтом, намагаючись нічого не пропустити.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Коли прес-конференцію вже майже було завершено, і, здавалося, що астронавт зараз оголосить про її завершення, хтось з кореспондентів нагадав про ту заяву, яку той обіцяв зробити під час цієї прес-конференції.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09186B">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Так. Я обіцяв зробити заяву, і зараз виконаю свою біцянку.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Олександр Юрієвич замовк, тим самим випробовуючи терпіння і витримку представників усіх засобів масової інформації, які тут знаходяться. Усі терпляче чекали продовження прес-конференції.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Бачачи, що мовчанням не подієш на представників мас-медіа, астронавт заговорив, перед цім поклавши на стіл якесь фото. Як встигли розгледіти кореспонденти, зображенням униз.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09186B">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Друзі! Сьогодні, повертаючись із експедиції, пролітаючи повз планету Койдер-III, ми побачили те, що вважається втраченим вже багато років.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Pr="00EF3900" w:rsidRDefault="00AA7F21" w:rsidP="00745307">
      <w:pPr>
        <w:ind w:firstLine="708"/>
        <w:jc w:val="left"/>
        <w:rPr>
          <w:rFonts w:ascii="Courier New" w:hAnsi="Courier New" w:cs="Courier New"/>
          <w:sz w:val="24"/>
          <w:szCs w:val="24"/>
        </w:rPr>
      </w:pPr>
      <w:r w:rsidRPr="00EF3900">
        <w:rPr>
          <w:rFonts w:ascii="Courier New" w:hAnsi="Courier New" w:cs="Courier New"/>
          <w:sz w:val="24"/>
          <w:szCs w:val="24"/>
        </w:rPr>
        <w:t xml:space="preserve">Він замовк, узявши до рук фото, яке лежало на столі.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КОРЕСПОНДЕНТКА</w:t>
      </w:r>
      <w:r w:rsidRPr="00EF3900">
        <w:rPr>
          <w:rFonts w:ascii="Courier New" w:hAnsi="Courier New" w:cs="Courier New"/>
          <w:sz w:val="24"/>
          <w:szCs w:val="24"/>
        </w:rPr>
        <w:t xml:space="preserve"> </w:t>
      </w:r>
    </w:p>
    <w:p w:rsidR="00AA7F21" w:rsidRPr="00EF3900" w:rsidRDefault="00AA7F21" w:rsidP="0009186B">
      <w:pPr>
        <w:ind w:left="3119" w:right="2692" w:firstLine="0"/>
        <w:jc w:val="left"/>
        <w:rPr>
          <w:rFonts w:ascii="Courier New" w:hAnsi="Courier New" w:cs="Courier New"/>
          <w:sz w:val="24"/>
          <w:szCs w:val="24"/>
        </w:rPr>
      </w:pPr>
      <w:r>
        <w:rPr>
          <w:rFonts w:ascii="Courier New" w:hAnsi="Courier New" w:cs="Courier New"/>
          <w:sz w:val="24"/>
          <w:szCs w:val="24"/>
        </w:rPr>
        <w:t>(</w:t>
      </w:r>
      <w:r w:rsidRPr="00EF3900">
        <w:rPr>
          <w:rFonts w:ascii="Courier New" w:hAnsi="Courier New" w:cs="Courier New"/>
          <w:sz w:val="24"/>
          <w:szCs w:val="24"/>
        </w:rPr>
        <w:t>яка йшла за ним майже від самісінького космо</w:t>
      </w:r>
      <w:r>
        <w:rPr>
          <w:rFonts w:ascii="Courier New" w:hAnsi="Courier New" w:cs="Courier New"/>
          <w:sz w:val="24"/>
          <w:szCs w:val="24"/>
        </w:rPr>
        <w:t xml:space="preserve">льота): </w:t>
      </w:r>
    </w:p>
    <w:p w:rsidR="00AA7F21" w:rsidRDefault="00AA7F21" w:rsidP="0009186B">
      <w:pPr>
        <w:ind w:left="1985" w:right="2125" w:firstLine="0"/>
        <w:jc w:val="left"/>
        <w:rPr>
          <w:rFonts w:ascii="Courier New" w:hAnsi="Courier New" w:cs="Courier New"/>
          <w:sz w:val="24"/>
          <w:szCs w:val="24"/>
        </w:rPr>
      </w:pPr>
      <w:r w:rsidRPr="00EF3900">
        <w:rPr>
          <w:rFonts w:ascii="Courier New" w:hAnsi="Courier New" w:cs="Courier New"/>
          <w:sz w:val="24"/>
          <w:szCs w:val="24"/>
        </w:rPr>
        <w:t>Ви хочете сказати, що бачили космоліт, який загинув чот</w:t>
      </w:r>
      <w:r>
        <w:rPr>
          <w:rFonts w:ascii="Courier New" w:hAnsi="Courier New" w:cs="Courier New"/>
          <w:sz w:val="24"/>
          <w:szCs w:val="24"/>
        </w:rPr>
        <w:t xml:space="preserve">ири десятиліття тому?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09186B">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Так. Ми пролітали повз нього.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ГОЛОС </w:t>
      </w:r>
    </w:p>
    <w:p w:rsidR="00AA7F21" w:rsidRDefault="00AA7F21" w:rsidP="0009186B">
      <w:pPr>
        <w:ind w:left="3119" w:right="2692" w:firstLine="0"/>
        <w:jc w:val="left"/>
        <w:rPr>
          <w:rFonts w:ascii="Courier New" w:hAnsi="Courier New" w:cs="Courier New"/>
          <w:sz w:val="24"/>
          <w:szCs w:val="24"/>
        </w:rPr>
      </w:pPr>
      <w:r>
        <w:rPr>
          <w:rFonts w:ascii="Courier New" w:hAnsi="Courier New" w:cs="Courier New"/>
          <w:sz w:val="24"/>
          <w:szCs w:val="24"/>
        </w:rPr>
        <w:t>(із задніх рядів, вигукуючи):</w:t>
      </w:r>
    </w:p>
    <w:p w:rsidR="00AA7F21" w:rsidRDefault="00AA7F21" w:rsidP="0009186B">
      <w:pPr>
        <w:ind w:left="1985" w:right="2125" w:firstLine="0"/>
        <w:jc w:val="left"/>
        <w:rPr>
          <w:rFonts w:ascii="Courier New" w:hAnsi="Courier New" w:cs="Courier New"/>
          <w:sz w:val="24"/>
          <w:szCs w:val="24"/>
        </w:rPr>
      </w:pPr>
      <w:r w:rsidRPr="00EF3900">
        <w:rPr>
          <w:rFonts w:ascii="Courier New" w:hAnsi="Courier New" w:cs="Courier New"/>
          <w:sz w:val="24"/>
          <w:szCs w:val="24"/>
        </w:rPr>
        <w:t>Це не можливо!</w:t>
      </w:r>
      <w:r>
        <w:rPr>
          <w:rFonts w:ascii="Courier New" w:hAnsi="Courier New" w:cs="Courier New"/>
          <w:sz w:val="24"/>
          <w:szCs w:val="24"/>
        </w:rPr>
        <w:t xml:space="preserve"> Він загинув сорок років тому!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09186B">
      <w:pPr>
        <w:ind w:left="3119" w:right="2692" w:firstLine="0"/>
        <w:jc w:val="left"/>
        <w:rPr>
          <w:rFonts w:ascii="Courier New" w:hAnsi="Courier New" w:cs="Courier New"/>
          <w:sz w:val="24"/>
          <w:szCs w:val="24"/>
        </w:rPr>
      </w:pPr>
      <w:r>
        <w:rPr>
          <w:rFonts w:ascii="Courier New" w:hAnsi="Courier New" w:cs="Courier New"/>
          <w:sz w:val="24"/>
          <w:szCs w:val="24"/>
        </w:rPr>
        <w:t>(піднімаючи</w:t>
      </w:r>
      <w:r w:rsidRPr="00EF3900">
        <w:rPr>
          <w:rFonts w:ascii="Courier New" w:hAnsi="Courier New" w:cs="Courier New"/>
          <w:sz w:val="24"/>
          <w:szCs w:val="24"/>
        </w:rPr>
        <w:t xml:space="preserve"> угору той самий знімок</w:t>
      </w:r>
      <w:r>
        <w:rPr>
          <w:rFonts w:ascii="Courier New" w:hAnsi="Courier New" w:cs="Courier New"/>
          <w:sz w:val="24"/>
          <w:szCs w:val="24"/>
        </w:rPr>
        <w:t>, який лежав перед ним на столі):</w:t>
      </w:r>
    </w:p>
    <w:p w:rsidR="00AA7F21" w:rsidRDefault="00AA7F21" w:rsidP="0009186B">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Так, я знаю. Але, як ви поясните ось це?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Pr="00EF3900" w:rsidRDefault="00AA7F21" w:rsidP="00745307">
      <w:pPr>
        <w:ind w:firstLine="708"/>
        <w:jc w:val="left"/>
        <w:rPr>
          <w:rFonts w:ascii="Courier New" w:hAnsi="Courier New" w:cs="Courier New"/>
          <w:sz w:val="24"/>
          <w:szCs w:val="24"/>
        </w:rPr>
      </w:pPr>
      <w:r w:rsidRPr="00EF3900">
        <w:rPr>
          <w:rFonts w:ascii="Courier New" w:hAnsi="Courier New" w:cs="Courier New"/>
          <w:sz w:val="24"/>
          <w:szCs w:val="24"/>
        </w:rPr>
        <w:t xml:space="preserve">На чіткій кольоровій фотографії був зображений космоліт.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ТОЙ САМИЙ ГОЛОС </w:t>
      </w:r>
    </w:p>
    <w:p w:rsidR="00AA7F21" w:rsidRDefault="00AA7F21" w:rsidP="0009186B">
      <w:pPr>
        <w:ind w:left="3119"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Pr="00EF3900" w:rsidRDefault="00AA7F21" w:rsidP="0009186B">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Це може бути будь-який космоліт! І у вас немає доказів! Ви не зможете довести протилежне!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Не говорячи жодного слова, астронавт узяв знімок, і пішов до останніх рядів. Того, хто з ним сперечався, Зелінський впізнав миттєво, тому, що репортер продовжував стояти, у свою чергу слідкуючи за кожним кроком астронавта.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Поки Олександр йшов у кінець зали, знімок він тримав так, щоб його майже усі бачили.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Дійшовши до кінця зали юнак простягнув знімок кореспондентові, який продовжував стояти. Але зараз його погляд було прикуто безпосередньо до знімка.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09186B">
      <w:pPr>
        <w:ind w:left="2552" w:right="2692" w:firstLine="0"/>
        <w:jc w:val="left"/>
        <w:rPr>
          <w:rFonts w:ascii="Courier New" w:hAnsi="Courier New" w:cs="Courier New"/>
          <w:sz w:val="24"/>
          <w:szCs w:val="24"/>
        </w:rPr>
      </w:pPr>
      <w:r>
        <w:rPr>
          <w:rFonts w:ascii="Courier New" w:hAnsi="Courier New" w:cs="Courier New"/>
          <w:sz w:val="24"/>
          <w:szCs w:val="24"/>
        </w:rPr>
        <w:t>(</w:t>
      </w:r>
      <w:r w:rsidRPr="00EF3900">
        <w:rPr>
          <w:rFonts w:ascii="Courier New" w:hAnsi="Courier New" w:cs="Courier New"/>
          <w:sz w:val="24"/>
          <w:szCs w:val="24"/>
        </w:rPr>
        <w:t>простягаючи кореспондентові знімок, який щойно показував з трибуни</w:t>
      </w:r>
      <w:r>
        <w:rPr>
          <w:rFonts w:ascii="Courier New" w:hAnsi="Courier New" w:cs="Courier New"/>
          <w:sz w:val="24"/>
          <w:szCs w:val="24"/>
        </w:rPr>
        <w:t>):</w:t>
      </w:r>
    </w:p>
    <w:p w:rsidR="00AA7F21" w:rsidRDefault="00AA7F21" w:rsidP="0009186B">
      <w:pPr>
        <w:ind w:left="1985" w:right="2125" w:firstLine="0"/>
        <w:jc w:val="left"/>
        <w:rPr>
          <w:rFonts w:ascii="Courier New" w:hAnsi="Courier New" w:cs="Courier New"/>
          <w:sz w:val="24"/>
          <w:szCs w:val="24"/>
        </w:rPr>
      </w:pPr>
      <w:r w:rsidRPr="00EF3900">
        <w:rPr>
          <w:rFonts w:ascii="Courier New" w:hAnsi="Courier New" w:cs="Courier New"/>
          <w:sz w:val="24"/>
          <w:szCs w:val="24"/>
        </w:rPr>
        <w:t>А як ви поясните ось це?</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Pr="00EF3900" w:rsidRDefault="00AA7F21" w:rsidP="00745307">
      <w:pPr>
        <w:ind w:firstLine="708"/>
        <w:jc w:val="left"/>
        <w:rPr>
          <w:rFonts w:ascii="Courier New" w:hAnsi="Courier New" w:cs="Courier New"/>
          <w:sz w:val="24"/>
          <w:szCs w:val="24"/>
        </w:rPr>
      </w:pPr>
      <w:r w:rsidRPr="00EF3900">
        <w:rPr>
          <w:rFonts w:ascii="Courier New" w:hAnsi="Courier New" w:cs="Courier New"/>
          <w:sz w:val="24"/>
          <w:szCs w:val="24"/>
        </w:rPr>
        <w:t xml:space="preserve">На знімку був зображений той само космоліт, який 13 травня 2157 року стартував з космодрому Бориспіль. Він був у формі конуса, а на борту було виведено: «Місячне сяйво». Напис було зроблено великими літерами. Поруч з назвою були намальовані емблеми Сонячної системи та планети Земля. </w:t>
      </w: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КОРЕСПОНДЕНТ </w:t>
      </w:r>
    </w:p>
    <w:p w:rsidR="00AA7F21" w:rsidRDefault="00AA7F21" w:rsidP="0009186B">
      <w:pPr>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Pr="00EF3900" w:rsidRDefault="00AA7F21" w:rsidP="00DD5CCE">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Не може бути! Це… Це привид!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DD5CCE">
      <w:pPr>
        <w:ind w:left="2552" w:right="2833" w:firstLine="0"/>
        <w:jc w:val="left"/>
        <w:rPr>
          <w:rFonts w:ascii="Courier New" w:hAnsi="Courier New" w:cs="Courier New"/>
          <w:sz w:val="24"/>
          <w:szCs w:val="24"/>
        </w:rPr>
      </w:pPr>
      <w:r>
        <w:rPr>
          <w:rFonts w:ascii="Courier New" w:hAnsi="Courier New" w:cs="Courier New"/>
          <w:sz w:val="24"/>
          <w:szCs w:val="24"/>
        </w:rPr>
        <w:t xml:space="preserve">(ховаючи знімок): </w:t>
      </w:r>
    </w:p>
    <w:p w:rsidR="00AA7F21" w:rsidRPr="00EF3900" w:rsidRDefault="00AA7F21" w:rsidP="00DD5CCE">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Ну, привид це чи ні проте, нам варто його дослідити, і, якщо вдасться, забрати звідти.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КОРЕСПОНДЕНТ </w:t>
      </w:r>
    </w:p>
    <w:p w:rsidR="00AA7F21" w:rsidRDefault="00AA7F21" w:rsidP="00DD5CCE">
      <w:pPr>
        <w:ind w:left="2552" w:firstLine="0"/>
        <w:jc w:val="left"/>
        <w:rPr>
          <w:rFonts w:ascii="Courier New" w:hAnsi="Courier New" w:cs="Courier New"/>
          <w:sz w:val="24"/>
          <w:szCs w:val="24"/>
        </w:rPr>
      </w:pPr>
      <w:r>
        <w:rPr>
          <w:rFonts w:ascii="Courier New" w:hAnsi="Courier New" w:cs="Courier New"/>
          <w:sz w:val="24"/>
          <w:szCs w:val="24"/>
        </w:rPr>
        <w:t xml:space="preserve">(глузливо): </w:t>
      </w:r>
    </w:p>
    <w:p w:rsidR="00AA7F21" w:rsidRPr="00EF3900" w:rsidRDefault="00AA7F21" w:rsidP="00DD5CCE">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Ні, ну, ви чули таке?! Він хоче дослідити і забрати на Землю привид! Ні перше, ні тим більше друге, нікому, ви, шановний чуєте, нікому ще досі зробити не вдавалося! А фото – нехай мені хто завгодно і що завгодно каже – це простий монтаж, який можу зробити і я.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ЖІНОЧИЙ ГОЛОС </w:t>
      </w:r>
    </w:p>
    <w:p w:rsidR="00AA7F21" w:rsidRDefault="00AA7F21" w:rsidP="00DD5CCE">
      <w:pPr>
        <w:ind w:left="2552" w:firstLine="0"/>
        <w:jc w:val="left"/>
        <w:rPr>
          <w:rFonts w:ascii="Courier New" w:hAnsi="Courier New" w:cs="Courier New"/>
          <w:sz w:val="24"/>
          <w:szCs w:val="24"/>
        </w:rPr>
      </w:pPr>
      <w:r>
        <w:rPr>
          <w:rFonts w:ascii="Courier New" w:hAnsi="Courier New" w:cs="Courier New"/>
          <w:sz w:val="24"/>
          <w:szCs w:val="24"/>
        </w:rPr>
        <w:t xml:space="preserve">(у передніх рядах): </w:t>
      </w:r>
    </w:p>
    <w:p w:rsidR="00AA7F21" w:rsidRDefault="00AA7F21" w:rsidP="00DD5CCE">
      <w:pPr>
        <w:ind w:left="1985" w:firstLine="0"/>
        <w:jc w:val="left"/>
        <w:rPr>
          <w:rFonts w:ascii="Courier New" w:hAnsi="Courier New" w:cs="Courier New"/>
          <w:sz w:val="24"/>
          <w:szCs w:val="24"/>
        </w:rPr>
      </w:pPr>
      <w:r w:rsidRPr="00EF3900">
        <w:rPr>
          <w:rFonts w:ascii="Courier New" w:hAnsi="Courier New" w:cs="Courier New"/>
          <w:sz w:val="24"/>
          <w:szCs w:val="24"/>
        </w:rPr>
        <w:t>Але ж, це можна перевірити!</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Олександр поглянув на жінку, яка стала на його захист. Це була та сама кореспондентка, яка супроводжував його мало не до готелю, просячи, щоб Олександр сказав хоча б декілька слів. </w:t>
      </w:r>
    </w:p>
    <w:p w:rsidR="00AA7F21" w:rsidRDefault="00AA7F21" w:rsidP="00745307">
      <w:pPr>
        <w:jc w:val="left"/>
        <w:rPr>
          <w:rFonts w:ascii="Courier New" w:hAnsi="Courier New" w:cs="Courier New"/>
          <w:sz w:val="24"/>
          <w:szCs w:val="24"/>
        </w:rPr>
      </w:pPr>
    </w:p>
    <w:p w:rsidR="00AA7F21" w:rsidRDefault="00AA7F21" w:rsidP="002C6BD2">
      <w:pPr>
        <w:ind w:left="3686" w:right="2692"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2C6BD2">
      <w:pPr>
        <w:ind w:left="2552" w:right="2692" w:firstLine="0"/>
        <w:jc w:val="left"/>
        <w:rPr>
          <w:rFonts w:ascii="Courier New" w:hAnsi="Courier New" w:cs="Courier New"/>
          <w:sz w:val="24"/>
          <w:szCs w:val="24"/>
        </w:rPr>
      </w:pPr>
      <w:r>
        <w:rPr>
          <w:rFonts w:ascii="Courier New" w:hAnsi="Courier New" w:cs="Courier New"/>
          <w:sz w:val="24"/>
          <w:szCs w:val="24"/>
        </w:rPr>
        <w:t xml:space="preserve">(ледь помітно усміхнувшись): </w:t>
      </w:r>
    </w:p>
    <w:p w:rsidR="00AA7F21" w:rsidRDefault="00AA7F21" w:rsidP="002C6BD2">
      <w:pPr>
        <w:ind w:left="1985" w:firstLine="0"/>
        <w:jc w:val="left"/>
        <w:rPr>
          <w:rFonts w:ascii="Courier New" w:hAnsi="Courier New" w:cs="Courier New"/>
          <w:sz w:val="24"/>
          <w:szCs w:val="24"/>
        </w:rPr>
      </w:pPr>
      <w:r w:rsidRPr="00EF3900">
        <w:rPr>
          <w:rFonts w:ascii="Courier New" w:hAnsi="Courier New" w:cs="Courier New"/>
          <w:sz w:val="24"/>
          <w:szCs w:val="24"/>
        </w:rPr>
        <w:t xml:space="preserve">Дякую вам за підтримку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ind w:firstLine="708"/>
        <w:jc w:val="left"/>
        <w:rPr>
          <w:rFonts w:ascii="Courier New" w:hAnsi="Courier New" w:cs="Courier New"/>
          <w:sz w:val="24"/>
          <w:szCs w:val="24"/>
        </w:rPr>
      </w:pPr>
      <w:r>
        <w:rPr>
          <w:rFonts w:ascii="Courier New" w:hAnsi="Courier New" w:cs="Courier New"/>
          <w:sz w:val="24"/>
          <w:szCs w:val="24"/>
        </w:rPr>
        <w:t xml:space="preserve">Репортер </w:t>
      </w:r>
      <w:r w:rsidRPr="00EF3900">
        <w:rPr>
          <w:rFonts w:ascii="Courier New" w:hAnsi="Courier New" w:cs="Courier New"/>
          <w:sz w:val="24"/>
          <w:szCs w:val="24"/>
        </w:rPr>
        <w:t>під тиском ще кількох представників мас-медіа сів на своє місце</w:t>
      </w:r>
      <w:r>
        <w:rPr>
          <w:rFonts w:ascii="Courier New" w:hAnsi="Courier New" w:cs="Courier New"/>
          <w:sz w:val="24"/>
          <w:szCs w:val="24"/>
        </w:rPr>
        <w:t>.</w:t>
      </w:r>
    </w:p>
    <w:p w:rsidR="00AA7F21" w:rsidRDefault="00AA7F21" w:rsidP="00745307">
      <w:pPr>
        <w:jc w:val="left"/>
        <w:rPr>
          <w:rFonts w:ascii="Courier New" w:hAnsi="Courier New" w:cs="Courier New"/>
          <w:sz w:val="24"/>
          <w:szCs w:val="24"/>
        </w:rPr>
      </w:pPr>
    </w:p>
    <w:p w:rsidR="00AA7F21" w:rsidRDefault="00AA7F21" w:rsidP="00745307">
      <w:pPr>
        <w:ind w:firstLine="708"/>
        <w:jc w:val="left"/>
        <w:rPr>
          <w:rFonts w:ascii="Courier New" w:hAnsi="Courier New" w:cs="Courier New"/>
          <w:sz w:val="24"/>
          <w:szCs w:val="24"/>
        </w:rPr>
      </w:pPr>
      <w:r>
        <w:rPr>
          <w:rFonts w:ascii="Courier New" w:hAnsi="Courier New" w:cs="Courier New"/>
          <w:sz w:val="24"/>
          <w:szCs w:val="24"/>
        </w:rPr>
        <w:t xml:space="preserve">Зелінський пішов у напрямку трибуни, піднімаючи над головою той самий знімок, через який спалахнула палка суперечка.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2C6BD2">
      <w:pPr>
        <w:ind w:left="1985" w:right="2125" w:firstLine="0"/>
        <w:jc w:val="left"/>
        <w:rPr>
          <w:rFonts w:ascii="Courier New" w:hAnsi="Courier New" w:cs="Courier New"/>
          <w:sz w:val="24"/>
          <w:szCs w:val="24"/>
        </w:rPr>
      </w:pPr>
      <w:r w:rsidRPr="00EF3900">
        <w:rPr>
          <w:rFonts w:ascii="Courier New" w:hAnsi="Courier New" w:cs="Courier New"/>
          <w:sz w:val="24"/>
          <w:szCs w:val="24"/>
        </w:rPr>
        <w:t>Якщо цей пан наполягає то гаразд. Експертизу буде проведено. Після її проведення усі засоби масової інформації отримают</w:t>
      </w:r>
      <w:r>
        <w:rPr>
          <w:rFonts w:ascii="Courier New" w:hAnsi="Courier New" w:cs="Courier New"/>
          <w:sz w:val="24"/>
          <w:szCs w:val="24"/>
        </w:rPr>
        <w:t>ь знімок.</w:t>
      </w:r>
      <w:r w:rsidRPr="00EF3900">
        <w:rPr>
          <w:rFonts w:ascii="Courier New" w:hAnsi="Courier New" w:cs="Courier New"/>
          <w:sz w:val="24"/>
          <w:szCs w:val="24"/>
        </w:rPr>
        <w:t xml:space="preserve"> А зараз я усім дякую за увагу! </w:t>
      </w:r>
    </w:p>
    <w:p w:rsidR="00AA7F21" w:rsidRPr="00EF3900" w:rsidRDefault="00AA7F21" w:rsidP="00745307">
      <w:pPr>
        <w:ind w:firstLine="0"/>
        <w:jc w:val="left"/>
        <w:rPr>
          <w:rFonts w:ascii="Courier New" w:hAnsi="Courier New" w:cs="Courier New"/>
          <w:sz w:val="24"/>
          <w:szCs w:val="24"/>
        </w:rPr>
      </w:pPr>
      <w:r>
        <w:rPr>
          <w:rFonts w:ascii="Courier New" w:hAnsi="Courier New" w:cs="Courier New"/>
          <w:sz w:val="24"/>
          <w:szCs w:val="24"/>
        </w:rPr>
        <w:t>***</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Минуло 2 дні.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 цей час на вимогу кореспондента, який у понеділок під час прес-конференції сперечався із Зелінським про справжність того фото, яке показував астронавт, того ж дня після прес-конференції було проведено експертизу, яка засвідчила справжність знімку. Його було розтиражовано, і розіслано до редакцій усіх без винятку видань як Землі, так і решти планет Сонячної системи. Також знімок було розміщено у Світовому Мозку.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У вечірньому ефірі понеділка у випусках новин та на шпальтах електронних видань можна було почути і прочитати про те, як проходила прес-конференція, і ще раз ознайомитися із заявою, яку дав астронавт.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 усіх Інтернет-виданнях за виключенням одного, окрім того, що розповідалося про перебіг прес-конференції та тексту заяви астронавта, містилося те саме фото, яке було показано представникам преси.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Після цієї публікації і було вирішено провести засідання Комісії з розслідування причин загибелі круїзного космольота «Місячне сяйво». Воно пройде у середу, 27 квітня, під головуванням члена цієї комісії, почесного члена-кореспондента ІДВАЯЧДВ, Андрія Миколайовича Кокоріна.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Засідання було відкрито, і, хоча воно не транслювалося, так, як прес-конференція, на нього були запрошені представники усіх засобів масової інформації планет Сонячної системи.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Так само, як і у понеділок, велика зала інституту де проходило засідання комісії, була вщерть заповнена кореспондентами.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Pr="00EF3900">
        <w:rPr>
          <w:rFonts w:ascii="Courier New" w:hAnsi="Courier New" w:cs="Courier New"/>
          <w:sz w:val="24"/>
          <w:szCs w:val="24"/>
        </w:rPr>
        <w:t xml:space="preserve">Воно розпочалося о 15:00 за Гринвічем.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Головуючий нагадав присутнім, за яких обставин сорок років тому у простори відкритого космосу вийшов космоліт «Місячне сяйво». Кокорін говорив про те, про що і тоді і зараз пишуть і сперечаються електронні засоби масової інформації. </w:t>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КОКОРІН </w:t>
      </w:r>
    </w:p>
    <w:p w:rsidR="00AA7F21" w:rsidRDefault="00AA7F21" w:rsidP="002C6BD2">
      <w:pPr>
        <w:ind w:left="2552" w:right="2692" w:firstLine="0"/>
        <w:jc w:val="left"/>
        <w:rPr>
          <w:rFonts w:ascii="Courier New" w:hAnsi="Courier New" w:cs="Courier New"/>
          <w:sz w:val="24"/>
          <w:szCs w:val="24"/>
        </w:rPr>
      </w:pPr>
      <w:r>
        <w:rPr>
          <w:rFonts w:ascii="Courier New" w:hAnsi="Courier New" w:cs="Courier New"/>
          <w:sz w:val="24"/>
          <w:szCs w:val="24"/>
        </w:rPr>
        <w:t xml:space="preserve">(продовжуючи відкриття засідання): </w:t>
      </w:r>
    </w:p>
    <w:p w:rsidR="00AA7F21" w:rsidRPr="00EF3900" w:rsidRDefault="00AA7F21" w:rsidP="002C6BD2">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 ось, шановні товариші, після стількох років у нас з’явилася надія на те, що все-таки буде розкрито таємницю тих подій. У нас присутній астронавт експедиції, яка у понеділок повернулася на Землю – її начальник Олександр Юрієвич Зелінський, який стверджує, що бачив круїзний космоліт «Місячне сяйво». Йому я і передаю слово.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Лише зараз кореспондентам вдалося розгледіти астронавта. Це був істинний венерієць, молодий чоловік років 32, середнього зросту, середньо</w:t>
      </w:r>
      <w:r>
        <w:rPr>
          <w:rFonts w:ascii="Courier New" w:hAnsi="Courier New" w:cs="Courier New"/>
          <w:sz w:val="24"/>
          <w:szCs w:val="24"/>
        </w:rPr>
        <w:t>ї статури, з формою обличчя, яке говорило</w:t>
      </w:r>
      <w:r w:rsidRPr="00EF3900">
        <w:rPr>
          <w:rFonts w:ascii="Courier New" w:hAnsi="Courier New" w:cs="Courier New"/>
          <w:sz w:val="24"/>
          <w:szCs w:val="24"/>
        </w:rPr>
        <w:t xml:space="preserve"> про його венерійське походження: вузьке обличчя, майже гостре підборіддя, широке чоло та рідке волосся.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2C6BD2">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Шановні товариші! Два дні тому моя експедиція повернулася з просторів Всесвіту. Під час прес-конференції, яку було організовано відразу після нашого повернення, я тоді зробив заяву, у якій сказав про те, що ми бачили круїзний космоліт «Місячне сяйво». Це дійсно так. Ми бачили його поруч планети Койдер-III у системі Асконь. Ось той самий знімок, який я показував під час прес-конференції. Можете не сумніватися: знімок справжній, що, до речі, підтвердила експертиза, яку було проведено у понеділок.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Висловивши сподівання на те, що можливо, цього разу цю таємницю буде розкрито, Зелінський продовжив: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2C6BD2">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 панове, не знаю, які чутки ходять навколо зникнення круїзного лайнера, бо ніхто з тих, хто вирушав на його пошуки, ще не говорив про те, що йому пощастило побачити літальний апарат, який зник багато років тому, і досі про нього ніхто нічого не чув. Мало того: усі ми – як ті, хто жив сорок років тому, так і наші сучасники – до двадцять п’ятого квітня цього року вважали – і знаю, дехто і зараз так вважає – що те, про що я зараз говорю, не можливо. Так, друзі. Це здається дивним, бо ні з теоретичної, ні тим більше, з практичної точки зору – не можливо. І, можливо, я теж не повірив би, якби це усе не побачив на власні очі. Мені більше додати нічого.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Доповідач зійшов з трибуни, і зайняв своє місце.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КОКОРІН: </w:t>
      </w:r>
    </w:p>
    <w:p w:rsidR="00AA7F21" w:rsidRPr="00EF3900" w:rsidRDefault="00AA7F21" w:rsidP="002C6BD2">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Гаразд. Я сьогодні буду на прийомі у Прокуратора, і подам прохання про організацію експедиції. Але, майте на увазі, Олександре Юрієвичу: у тому разі, якщо Ваша версія виявиться хибною…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2C6BD2">
      <w:pPr>
        <w:ind w:left="2552" w:right="2692" w:firstLine="0"/>
        <w:jc w:val="left"/>
        <w:rPr>
          <w:rFonts w:ascii="Courier New" w:hAnsi="Courier New" w:cs="Courier New"/>
          <w:sz w:val="24"/>
          <w:szCs w:val="24"/>
        </w:rPr>
      </w:pPr>
      <w:r>
        <w:rPr>
          <w:rFonts w:ascii="Courier New" w:hAnsi="Courier New" w:cs="Courier New"/>
          <w:sz w:val="24"/>
          <w:szCs w:val="24"/>
        </w:rPr>
        <w:t xml:space="preserve">(перебиваючи головуючого): </w:t>
      </w:r>
    </w:p>
    <w:p w:rsidR="00AA7F21" w:rsidRPr="00EF3900" w:rsidRDefault="00AA7F21" w:rsidP="009B6510">
      <w:pPr>
        <w:ind w:left="1985" w:right="2125" w:firstLine="0"/>
        <w:jc w:val="left"/>
        <w:rPr>
          <w:rFonts w:ascii="Courier New" w:hAnsi="Courier New" w:cs="Courier New"/>
          <w:sz w:val="24"/>
          <w:szCs w:val="24"/>
        </w:rPr>
      </w:pPr>
      <w:r w:rsidRPr="00EF3900">
        <w:rPr>
          <w:rFonts w:ascii="Courier New" w:hAnsi="Courier New" w:cs="Courier New"/>
          <w:sz w:val="24"/>
          <w:szCs w:val="24"/>
        </w:rPr>
        <w:t>Не турбуйтеся</w:t>
      </w:r>
      <w:r>
        <w:rPr>
          <w:rFonts w:ascii="Courier New" w:hAnsi="Courier New" w:cs="Courier New"/>
          <w:sz w:val="24"/>
          <w:szCs w:val="24"/>
        </w:rPr>
        <w:t>.</w:t>
      </w:r>
      <w:r w:rsidRPr="00EF3900">
        <w:rPr>
          <w:rFonts w:ascii="Courier New" w:hAnsi="Courier New" w:cs="Courier New"/>
          <w:sz w:val="24"/>
          <w:szCs w:val="24"/>
        </w:rPr>
        <w:t xml:space="preserve"> Інформація вірніша, ніж ви можете собі уявити!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КОКОРІН: </w:t>
      </w:r>
    </w:p>
    <w:p w:rsidR="00AA7F21" w:rsidRPr="00EF3900" w:rsidRDefault="00AA7F21" w:rsidP="009B6510">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Гаразд, друзі. Мені залишається сказати, що засідання оголошується закритим. </w:t>
      </w:r>
    </w:p>
    <w:p w:rsidR="00AA7F21" w:rsidRPr="00EF3900" w:rsidRDefault="00AA7F21" w:rsidP="00745307">
      <w:pPr>
        <w:ind w:firstLine="0"/>
        <w:jc w:val="left"/>
        <w:rPr>
          <w:rFonts w:ascii="Courier New" w:hAnsi="Courier New" w:cs="Courier New"/>
          <w:sz w:val="24"/>
          <w:szCs w:val="24"/>
        </w:rPr>
      </w:pPr>
      <w:r>
        <w:rPr>
          <w:rFonts w:ascii="Courier New" w:hAnsi="Courier New" w:cs="Courier New"/>
          <w:sz w:val="24"/>
          <w:szCs w:val="24"/>
        </w:rPr>
        <w:t>***</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Минуло кілька днів протягом яких не одноразово вивчалися матеріали які були подані Зелінським.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29 квітня вони були відправлені на розгляд Прокураторові Сонячної системи, який 4 травня мав підписати відповідне розпорядження щодо ухвали або не ухвали рішення комісії під керівництвом Кокоріна.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 того часу, як було заселено останніх 5 планет, минуло 49 років.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Посаду Прокуратора було започатковано з наступного 2099 року. З того часу ось уже протягом 48 років виступи керівника Сонячної системи транслюється каналами астробачення. Тексти постанов, які підписуються керівником системи заносяться як до Інтернету, так і до Світового Мозку, задля того, щоб з ними мали змогу ознайомитися усі мешканці Сонячної системи.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Те ж саме можна сказати і про трансляцію виступів Прокуратора каналами астробачення.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Ось і сьогодні, 6 квітня, у п’ятницю о 10:00 за Гринвічем розпочнеться трансляція виступу Прокуратора Сонячної системи. Але, перед виступом керівника системи призначений виступ Міністра управління космічними польотами.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Сьогодні Яриновський прийшов на роботу як звичайно.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Знаючи про виступ Міністра а потім і Прокуратора, він увімкнув астровізор трохи раніше. На екрані показували кадри сорокарічної давнини. Мало хто пам’ятає ті події, і саме тому ці кадри ще і ще раз транслювалися каналами астробачення. Їх без болю у серці дивитися не можливо. Ті, хто зараз дивиться, на все життя запам’ятають той космоліт і його останній старт з бориспільського космодрому.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Нарешті електронний годинник висвітив час: 10:00. Зображення змінилося написом: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326AAE">
        <w:rPr>
          <w:rFonts w:ascii="Courier New" w:hAnsi="Courier New" w:cs="Courier New"/>
          <w:sz w:val="24"/>
          <w:szCs w:val="24"/>
        </w:rPr>
        <w:t>«ВИСТУП МІНІСТРА УПРАВЛІННЯ КОСМІЧНИМИ ПОЛЬОТАМИ КУЗНЄЦОВА КОСТЯНТИНА РУСЛАНОВИЧА».</w:t>
      </w:r>
      <w:r w:rsidRPr="00EF3900">
        <w:rPr>
          <w:rFonts w:ascii="Courier New" w:hAnsi="Courier New" w:cs="Courier New"/>
          <w:sz w:val="24"/>
          <w:szCs w:val="24"/>
        </w:rPr>
        <w:t xml:space="preserve">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 екрані монітору з’явився чоловік років 35 – 37, середньої статури, з каштановим волоссям розділеним навпіл. Формою обличчя він нагадував щось середнє між землянином та марсіанином Був одягнений у сорочку зеленого кольору на лівому рукаві якої виднілися дві емблеми, які вказували на його належність у першу чергу збройним силам Сонячної системи – кругла емблема, на якій було зображено усі 9 планет, посередині – Сонце – головне світило системи. Трохи нижче – емблема діаметром близько двох з половиною сантиметрів – символ планети Земля – різнокольорове коло: від блакитного до коричневого кольору.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Сидячи поруч астровізора, Борис Яриновський, ― власне, як і мешканці Землі та решти планет Сонячної системи,― очікував виступу цих двох шанованих людей з великим нетерпінням.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І ось нарешті Міністр розпочав свій виступ. </w:t>
      </w:r>
    </w:p>
    <w:p w:rsidR="00AA7F21" w:rsidRDefault="00AA7F21" w:rsidP="00745307">
      <w:pPr>
        <w:jc w:val="left"/>
        <w:rPr>
          <w:rFonts w:ascii="Courier New" w:hAnsi="Courier New" w:cs="Courier New"/>
          <w:sz w:val="24"/>
          <w:szCs w:val="24"/>
        </w:rPr>
      </w:pPr>
    </w:p>
    <w:p w:rsidR="00AA7F21" w:rsidRDefault="00AA7F21" w:rsidP="009B6510">
      <w:pPr>
        <w:ind w:left="3686" w:right="2692" w:firstLine="0"/>
        <w:jc w:val="left"/>
        <w:rPr>
          <w:rFonts w:ascii="Courier New" w:hAnsi="Courier New" w:cs="Courier New"/>
          <w:sz w:val="24"/>
          <w:szCs w:val="24"/>
        </w:rPr>
      </w:pPr>
    </w:p>
    <w:p w:rsidR="00AA7F21" w:rsidRDefault="00AA7F21" w:rsidP="009B6510">
      <w:pPr>
        <w:ind w:left="3686" w:right="2692" w:firstLine="0"/>
        <w:jc w:val="left"/>
        <w:rPr>
          <w:rFonts w:ascii="Courier New" w:hAnsi="Courier New" w:cs="Courier New"/>
          <w:sz w:val="24"/>
          <w:szCs w:val="24"/>
        </w:rPr>
      </w:pPr>
    </w:p>
    <w:p w:rsidR="00AA7F21" w:rsidRDefault="00AA7F21" w:rsidP="009B6510">
      <w:pPr>
        <w:ind w:left="3686" w:right="2692" w:firstLine="0"/>
        <w:jc w:val="left"/>
        <w:rPr>
          <w:rFonts w:ascii="Courier New" w:hAnsi="Courier New" w:cs="Courier New"/>
          <w:sz w:val="24"/>
          <w:szCs w:val="24"/>
        </w:rPr>
      </w:pPr>
    </w:p>
    <w:p w:rsidR="00AA7F21" w:rsidRDefault="00AA7F21" w:rsidP="009B6510">
      <w:pPr>
        <w:ind w:left="3686" w:right="2692" w:firstLine="0"/>
        <w:jc w:val="left"/>
        <w:rPr>
          <w:rFonts w:ascii="Courier New" w:hAnsi="Courier New" w:cs="Courier New"/>
          <w:sz w:val="24"/>
          <w:szCs w:val="24"/>
        </w:rPr>
      </w:pPr>
    </w:p>
    <w:p w:rsidR="00AA7F21" w:rsidRDefault="00AA7F21" w:rsidP="009B6510">
      <w:pPr>
        <w:ind w:left="3686" w:right="2692" w:firstLine="0"/>
        <w:jc w:val="left"/>
        <w:rPr>
          <w:rFonts w:ascii="Courier New" w:hAnsi="Courier New" w:cs="Courier New"/>
          <w:sz w:val="24"/>
          <w:szCs w:val="24"/>
        </w:rPr>
      </w:pPr>
    </w:p>
    <w:p w:rsidR="00AA7F21" w:rsidRDefault="00AA7F21" w:rsidP="009B6510">
      <w:pPr>
        <w:ind w:left="3686" w:right="2692" w:firstLine="0"/>
        <w:jc w:val="left"/>
        <w:rPr>
          <w:rFonts w:ascii="Courier New" w:hAnsi="Courier New" w:cs="Courier New"/>
          <w:sz w:val="24"/>
          <w:szCs w:val="24"/>
        </w:rPr>
      </w:pPr>
      <w:r>
        <w:rPr>
          <w:rFonts w:ascii="Courier New" w:hAnsi="Courier New" w:cs="Courier New"/>
          <w:sz w:val="24"/>
          <w:szCs w:val="24"/>
        </w:rPr>
        <w:t xml:space="preserve">МІНІСТР УПРАВЛІННЯ КОСМІЧНИМИ ПОЛЬОТАМИ: </w:t>
      </w:r>
    </w:p>
    <w:p w:rsidR="00AA7F21" w:rsidRPr="00EF3900" w:rsidRDefault="00AA7F21" w:rsidP="009B6510">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Шановні пані та панове! Усі ви знаєте про те, що сорок років тому відправився у подорож Всесвітом круїзний космоліт «Місячне сяйво», який було виготовлено компанією з однойменною назвою до її десятиріччя. Але минуло сорок років, проте, космоліт знайдено не було. Ми створили комісію на чолі з Андрієм Кокоріним, яка мала розслідувати причини тієї трагедії. Але і комісія майже нічого не зробила. І ось, у понеділок, 25 квітня повернулася з просторів космосу експедиція, яку очолював пан Зелінський. Під час прес-конференції, він заявив, що його команда, начебто, бачила зниклий космоліт. Що було далі – на прес-конференції та після неї – ви усі добре знаєте, тому я не буду акцентувати на цьому вашу увагу. І тепер останнє і головне. Так як ця експедиція збирається на замовлення Міністерства з Надзвичайних ситуацій та Військового космічного флоту Сонячної системи, то для проведення тренувального збору відводиться лише два дні – 10 та 12 травня о 10:00 у приміщенні МНС Землі. Старт відбудеться 13 травня о 12:00 за Гринвічем з космодрому Бориспіль. Наказ про підготовку експедиції, та про те, хто увійде до її складу, зачитає Прокуратор Сонячної системи. </w:t>
      </w:r>
    </w:p>
    <w:p w:rsidR="00AA7F21" w:rsidRDefault="00AA7F21" w:rsidP="00745307">
      <w:pPr>
        <w:jc w:val="left"/>
        <w:rPr>
          <w:rFonts w:ascii="Courier New" w:hAnsi="Courier New" w:cs="Courier New"/>
          <w:sz w:val="24"/>
          <w:szCs w:val="24"/>
        </w:rPr>
      </w:pPr>
    </w:p>
    <w:p w:rsidR="00AA7F21" w:rsidRPr="00326AAE"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Зображення змінилося новим написом: </w:t>
      </w:r>
      <w:r w:rsidRPr="00326AAE">
        <w:rPr>
          <w:rFonts w:ascii="Courier New" w:hAnsi="Courier New" w:cs="Courier New"/>
          <w:sz w:val="24"/>
          <w:szCs w:val="24"/>
        </w:rPr>
        <w:t xml:space="preserve">«ВИСТУП ПРОКУРАТОРА СОНЯЧНОЇ СИСТЕМИ ШЕВЧУК ОЛЕНИ ВІКТОРІВНИ».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Напруження зростало. Зараз вирішувалося питання про те, хто складе цю одну з найнебезпечніших експедицій з того часу, як було заселено планети Сонячної системи. </w:t>
      </w:r>
    </w:p>
    <w:p w:rsidR="00AA7F21" w:rsidRDefault="00AA7F21" w:rsidP="00745307">
      <w:pPr>
        <w:jc w:val="left"/>
        <w:rPr>
          <w:rFonts w:ascii="Courier New" w:hAnsi="Courier New" w:cs="Courier New"/>
          <w:sz w:val="24"/>
          <w:szCs w:val="24"/>
        </w:rPr>
      </w:pPr>
      <w:r w:rsidRPr="00EF3900">
        <w:rPr>
          <w:rFonts w:ascii="Courier New" w:hAnsi="Courier New" w:cs="Courier New"/>
          <w:sz w:val="24"/>
          <w:szCs w:val="24"/>
        </w:rPr>
        <w:t>Нарешті напис змінився зображенням жінки років 33 – 35, високого зросту, худорлявої статури з темним густим волоссям та формою обличчя мешканки Землі. Ось уже вдруге вона була обрана Прокуратором. Вона ви</w:t>
      </w:r>
      <w:r>
        <w:rPr>
          <w:rFonts w:ascii="Courier New" w:hAnsi="Courier New" w:cs="Courier New"/>
          <w:sz w:val="24"/>
          <w:szCs w:val="24"/>
        </w:rPr>
        <w:t>глядала молодшою за свої роки</w:t>
      </w:r>
    </w:p>
    <w:p w:rsidR="00AA7F21" w:rsidRDefault="00AA7F21" w:rsidP="00745307">
      <w:pPr>
        <w:jc w:val="left"/>
        <w:rPr>
          <w:rFonts w:ascii="Courier New" w:hAnsi="Courier New" w:cs="Courier New"/>
          <w:sz w:val="24"/>
          <w:szCs w:val="24"/>
        </w:rPr>
      </w:pPr>
    </w:p>
    <w:p w:rsidR="00AA7F21" w:rsidRPr="00EF3900" w:rsidRDefault="00AA7F21" w:rsidP="00745307">
      <w:pPr>
        <w:ind w:left="3686" w:firstLine="0"/>
        <w:jc w:val="left"/>
        <w:rPr>
          <w:rFonts w:ascii="Courier New" w:hAnsi="Courier New" w:cs="Courier New"/>
          <w:sz w:val="24"/>
          <w:szCs w:val="24"/>
        </w:rPr>
      </w:pPr>
      <w:r>
        <w:rPr>
          <w:rFonts w:ascii="Courier New" w:hAnsi="Courier New" w:cs="Courier New"/>
          <w:sz w:val="24"/>
          <w:szCs w:val="24"/>
        </w:rPr>
        <w:t>ПРОКУРАТОР СОНЯЧНОЇ СИСТЕМИ</w:t>
      </w:r>
      <w:r w:rsidRPr="00EF3900">
        <w:rPr>
          <w:rFonts w:ascii="Courier New" w:hAnsi="Courier New" w:cs="Courier New"/>
          <w:sz w:val="24"/>
          <w:szCs w:val="24"/>
        </w:rPr>
        <w:t>:</w:t>
      </w:r>
    </w:p>
    <w:p w:rsidR="00AA7F21" w:rsidRPr="00EF3900" w:rsidRDefault="00AA7F21" w:rsidP="009B6510">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Наказ про збір та проведення експедиції від Сонячної системи у складі одинадцяти астронавтів для розслідування причин неповернення круїзного космольота «Місячне сяйво» однойменної компанії. Призначити начальником експедиції Яриновського Бориса Станіславовича. Окрім нього до складу експедиції включити наступних астронавтів: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Зачитуючи прізвища астронавтів, Прокуратор називала і планети, звідки ті родом.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Після того, як було зачитано останнє прізвище, з’ясувалося, що до складу експедиції увійшли 3 вихідці із Землі, і по одному – з решти планет системи. Цікаво було те, що начальником експедиції було призначено вихідця з Венери.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ПРОКУРАТОР СОНЯЧНОЇ СИСТЕМИ</w:t>
      </w:r>
    </w:p>
    <w:p w:rsidR="00AA7F21" w:rsidRPr="00EF3900" w:rsidRDefault="00AA7F21" w:rsidP="009B6510">
      <w:pPr>
        <w:ind w:left="2552" w:firstLine="0"/>
        <w:jc w:val="left"/>
        <w:rPr>
          <w:rFonts w:ascii="Courier New" w:hAnsi="Courier New" w:cs="Courier New"/>
          <w:sz w:val="24"/>
          <w:szCs w:val="24"/>
        </w:rPr>
      </w:pPr>
      <w:r>
        <w:rPr>
          <w:rFonts w:ascii="Courier New" w:hAnsi="Courier New" w:cs="Courier New"/>
          <w:sz w:val="24"/>
          <w:szCs w:val="24"/>
        </w:rPr>
        <w:t>(завершуючи виступ)</w:t>
      </w:r>
      <w:r w:rsidRPr="00EF3900">
        <w:rPr>
          <w:rFonts w:ascii="Courier New" w:hAnsi="Courier New" w:cs="Courier New"/>
          <w:sz w:val="24"/>
          <w:szCs w:val="24"/>
        </w:rPr>
        <w:t>:</w:t>
      </w:r>
    </w:p>
    <w:p w:rsidR="00AA7F21" w:rsidRPr="00EF3900" w:rsidRDefault="00AA7F21" w:rsidP="009B6510">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Скласти досьє та характеристики на кожного з астронавтів, і відіслати на затвердження. Вдалого польоту, панове!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Зображення зникло, і Яриновський вимкнув астровізор.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Як для більшості мешканців Сонячної системи, так і для нього самого, його призначення начальником цієї експедиції було цілковитою несподіванкою. Зараз треба готуватися до експедиції. Міністерство керування польотами, також як і ІДВАЯЧДВ, якщо й відсилає когось на якусь роботу, то вже не питає хоче той, чи ні – наказ є наказ. Якщо тебе призначили до складу якоїсь експедиції, значить так вирішили ТАМ...</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Керівник ІДВАЯЧДВ сів за робочий стіл, і натиснув кнопку селектора для внутрішнього зв’язку. </w:t>
      </w:r>
    </w:p>
    <w:p w:rsidR="00AA7F21" w:rsidRPr="00326AAE" w:rsidRDefault="00AA7F21" w:rsidP="00745307">
      <w:pPr>
        <w:pStyle w:val="Title"/>
        <w:ind w:firstLine="0"/>
        <w:jc w:val="left"/>
        <w:rPr>
          <w:rFonts w:ascii="Courier New" w:hAnsi="Courier New" w:cs="Courier New"/>
          <w:b w:val="0"/>
          <w:sz w:val="24"/>
          <w:szCs w:val="24"/>
        </w:rPr>
      </w:pPr>
      <w:r>
        <w:rPr>
          <w:rFonts w:ascii="Courier New" w:hAnsi="Courier New" w:cs="Courier New"/>
          <w:b w:val="0"/>
          <w:sz w:val="24"/>
          <w:szCs w:val="24"/>
        </w:rPr>
        <w:t>***</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Вже близько однієї незалежної доби астронавти були у польоті. Кожен займався тим, чим йому і належало. Олександр Зелінський відстежуючи шлях космольота, складав карту польоту. Сергій Шемберг із самого початку польоту навіть і не знімав навушники, постійно тримаючись на зв’язку з Центром управління польотами Землі. І він, і решта команди чудово розуміють: втратити зв’язок ні в якому разі не можна. Якщо вони його втратять, то можуть загинути, тим більше, зважаючи на той статус, який отримала їхня експедиція. Решта зараз сиділи і спостерігали в ілюмінатор за планетами, які блискавично проносилися у просторі Всесвіту.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СТАНІСЛАВ ВОЙНОВИЧ </w:t>
      </w:r>
    </w:p>
    <w:p w:rsidR="00AA7F21" w:rsidRDefault="00AA7F21" w:rsidP="009B6510">
      <w:pPr>
        <w:ind w:left="2552" w:right="2692" w:firstLine="0"/>
        <w:jc w:val="left"/>
        <w:rPr>
          <w:rFonts w:ascii="Courier New" w:hAnsi="Courier New" w:cs="Courier New"/>
          <w:sz w:val="24"/>
          <w:szCs w:val="24"/>
        </w:rPr>
      </w:pPr>
      <w:r>
        <w:rPr>
          <w:rFonts w:ascii="Courier New" w:hAnsi="Courier New" w:cs="Courier New"/>
          <w:sz w:val="24"/>
          <w:szCs w:val="24"/>
        </w:rPr>
        <w:t>(звертається до другого астронавігатора):</w:t>
      </w:r>
    </w:p>
    <w:p w:rsidR="00AA7F21" w:rsidRPr="00EF3900" w:rsidRDefault="00AA7F21" w:rsidP="009B6510">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Ми вже летимо двадцять п’ять годин незалежного часу, а так нічого не знайшли. Сашко! Якщо ми нічого не знайдемо, ти ризикуєш залишитися тут назавжди!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Астронавт хотів щось відповісти пілотові, але не встиг. Борис Яриновський, щоб не допустити сварки сказав:</w:t>
      </w:r>
    </w:p>
    <w:p w:rsidR="00AA7F21" w:rsidRDefault="00AA7F21" w:rsidP="00745307">
      <w:pPr>
        <w:jc w:val="left"/>
        <w:rPr>
          <w:rFonts w:ascii="Courier New" w:hAnsi="Courier New" w:cs="Courier New"/>
          <w:sz w:val="24"/>
          <w:szCs w:val="24"/>
        </w:rPr>
      </w:pPr>
    </w:p>
    <w:p w:rsidR="00AA7F21" w:rsidRDefault="00AA7F21" w:rsidP="00745307">
      <w:pPr>
        <w:ind w:left="3402" w:firstLine="0"/>
        <w:jc w:val="left"/>
        <w:rPr>
          <w:rFonts w:ascii="Courier New" w:hAnsi="Courier New" w:cs="Courier New"/>
          <w:sz w:val="24"/>
          <w:szCs w:val="24"/>
        </w:rPr>
      </w:pPr>
      <w:r>
        <w:rPr>
          <w:rFonts w:ascii="Courier New" w:hAnsi="Courier New" w:cs="Courier New"/>
          <w:sz w:val="24"/>
          <w:szCs w:val="24"/>
        </w:rPr>
        <w:t xml:space="preserve">БОРИС ЯРИНОВСЬКИЙ </w:t>
      </w:r>
    </w:p>
    <w:p w:rsidR="00AA7F21" w:rsidRDefault="00AA7F21" w:rsidP="009B6510">
      <w:pPr>
        <w:ind w:left="2552" w:firstLine="0"/>
        <w:jc w:val="left"/>
        <w:rPr>
          <w:rFonts w:ascii="Courier New" w:hAnsi="Courier New" w:cs="Courier New"/>
          <w:sz w:val="24"/>
          <w:szCs w:val="24"/>
        </w:rPr>
      </w:pPr>
      <w:r>
        <w:rPr>
          <w:rFonts w:ascii="Courier New" w:hAnsi="Courier New" w:cs="Courier New"/>
          <w:sz w:val="24"/>
          <w:szCs w:val="24"/>
        </w:rPr>
        <w:t xml:space="preserve">(перериваючи сварку): </w:t>
      </w:r>
    </w:p>
    <w:p w:rsidR="00AA7F21" w:rsidRPr="00EF3900" w:rsidRDefault="00AA7F21" w:rsidP="009B6510">
      <w:pPr>
        <w:ind w:left="1985" w:right="2125" w:firstLine="0"/>
        <w:jc w:val="left"/>
        <w:rPr>
          <w:rFonts w:ascii="Courier New" w:hAnsi="Courier New" w:cs="Courier New"/>
          <w:sz w:val="24"/>
          <w:szCs w:val="24"/>
        </w:rPr>
      </w:pPr>
      <w:r w:rsidRPr="00EF3900">
        <w:rPr>
          <w:rFonts w:ascii="Courier New" w:hAnsi="Courier New" w:cs="Courier New"/>
          <w:sz w:val="24"/>
          <w:szCs w:val="24"/>
        </w:rPr>
        <w:t>Припиніть! Ніхто ніде не залишиться! Ви – одна команда! В решті решт ви молоді і маєте довіряти один одному! Ти, Станіславе, бери приклад ось з…  – він трохи помовчав, а потім перейшов на нову тему. – Дивіться на це простіше: ви вже двадцять п’ять годин знаходитесь у... круїзі. Деякі про це мріють, а ви...</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Яриновський не закінчив фразу.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РОМАН ДЖУЛІН </w:t>
      </w:r>
    </w:p>
    <w:p w:rsidR="00AA7F21" w:rsidRDefault="00AA7F21" w:rsidP="009B6510">
      <w:pPr>
        <w:ind w:left="2552" w:firstLine="0"/>
        <w:jc w:val="left"/>
        <w:rPr>
          <w:rFonts w:ascii="Courier New" w:hAnsi="Courier New" w:cs="Courier New"/>
          <w:sz w:val="24"/>
          <w:szCs w:val="24"/>
        </w:rPr>
      </w:pPr>
      <w:r>
        <w:rPr>
          <w:rFonts w:ascii="Courier New" w:hAnsi="Courier New" w:cs="Courier New"/>
          <w:sz w:val="24"/>
          <w:szCs w:val="24"/>
        </w:rPr>
        <w:t xml:space="preserve">(вигукує): </w:t>
      </w:r>
    </w:p>
    <w:p w:rsidR="00AA7F21" w:rsidRPr="00EF3900" w:rsidRDefault="00AA7F21" w:rsidP="009B6510">
      <w:pPr>
        <w:ind w:left="1985" w:firstLine="0"/>
        <w:jc w:val="left"/>
        <w:rPr>
          <w:rFonts w:ascii="Courier New" w:hAnsi="Courier New" w:cs="Courier New"/>
          <w:sz w:val="24"/>
          <w:szCs w:val="24"/>
        </w:rPr>
      </w:pPr>
      <w:r w:rsidRPr="00EF3900">
        <w:rPr>
          <w:rFonts w:ascii="Courier New" w:hAnsi="Courier New" w:cs="Courier New"/>
          <w:sz w:val="24"/>
          <w:szCs w:val="24"/>
        </w:rPr>
        <w:t xml:space="preserve">Що це було?!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9B6510">
      <w:pPr>
        <w:ind w:left="2552" w:right="2692" w:firstLine="0"/>
        <w:jc w:val="left"/>
        <w:rPr>
          <w:rFonts w:ascii="Courier New" w:hAnsi="Courier New" w:cs="Courier New"/>
          <w:sz w:val="24"/>
          <w:szCs w:val="24"/>
        </w:rPr>
      </w:pPr>
      <w:r>
        <w:rPr>
          <w:rFonts w:ascii="Courier New" w:hAnsi="Courier New" w:cs="Courier New"/>
          <w:sz w:val="24"/>
          <w:szCs w:val="24"/>
        </w:rPr>
        <w:t xml:space="preserve">(дивиться в ілюмінатор): </w:t>
      </w:r>
    </w:p>
    <w:p w:rsidR="00AA7F21" w:rsidRDefault="00AA7F21" w:rsidP="00F51695">
      <w:pPr>
        <w:ind w:left="1985" w:firstLine="0"/>
        <w:jc w:val="left"/>
        <w:rPr>
          <w:rFonts w:ascii="Courier New" w:hAnsi="Courier New" w:cs="Courier New"/>
          <w:sz w:val="24"/>
          <w:szCs w:val="24"/>
        </w:rPr>
      </w:pPr>
      <w:r w:rsidRPr="00EF3900">
        <w:rPr>
          <w:rFonts w:ascii="Courier New" w:hAnsi="Courier New" w:cs="Courier New"/>
          <w:sz w:val="24"/>
          <w:szCs w:val="24"/>
        </w:rPr>
        <w:t xml:space="preserve">Що там?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 монітор почали дивитися начальник експедиції і командир космольота.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Pr="00EF3900" w:rsidRDefault="00AA7F21" w:rsidP="00F51695">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Схоже на космоліт. Тільки, чий? </w:t>
      </w:r>
    </w:p>
    <w:p w:rsidR="00AA7F21" w:rsidRDefault="00AA7F21" w:rsidP="00745307">
      <w:pPr>
        <w:jc w:val="left"/>
        <w:rPr>
          <w:rFonts w:ascii="Courier New" w:hAnsi="Courier New" w:cs="Courier New"/>
          <w:sz w:val="24"/>
          <w:szCs w:val="24"/>
        </w:rPr>
      </w:pPr>
    </w:p>
    <w:p w:rsidR="00AA7F21" w:rsidRDefault="00AA7F21" w:rsidP="00745307">
      <w:pPr>
        <w:ind w:firstLine="708"/>
        <w:jc w:val="left"/>
        <w:rPr>
          <w:rFonts w:ascii="Courier New" w:hAnsi="Courier New" w:cs="Courier New"/>
          <w:sz w:val="24"/>
          <w:szCs w:val="24"/>
        </w:rPr>
      </w:pPr>
      <w:r>
        <w:rPr>
          <w:rFonts w:ascii="Courier New" w:hAnsi="Courier New" w:cs="Courier New"/>
          <w:sz w:val="24"/>
          <w:szCs w:val="24"/>
        </w:rPr>
        <w:t xml:space="preserve">Оксана Бур увімкнула про всяк випадок систему захисту і систему відеоспостереження космольотів.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ОКСАНА БУР: </w:t>
      </w:r>
    </w:p>
    <w:p w:rsidR="00AA7F21" w:rsidRDefault="00AA7F21" w:rsidP="00F51695">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Спробуємо розібратися з цим. </w:t>
      </w: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r>
        <w:rPr>
          <w:rFonts w:ascii="Courier New" w:hAnsi="Courier New" w:cs="Courier New"/>
          <w:sz w:val="24"/>
          <w:szCs w:val="24"/>
        </w:rPr>
        <w:t xml:space="preserve">Весь цей час начальник експедиції не зводив очей з радарів.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51695">
      <w:pPr>
        <w:ind w:left="2552" w:firstLine="0"/>
        <w:jc w:val="left"/>
        <w:rPr>
          <w:rFonts w:ascii="Courier New" w:hAnsi="Courier New" w:cs="Courier New"/>
          <w:sz w:val="24"/>
          <w:szCs w:val="24"/>
        </w:rPr>
      </w:pPr>
      <w:r>
        <w:rPr>
          <w:rFonts w:ascii="Courier New" w:hAnsi="Courier New" w:cs="Courier New"/>
          <w:sz w:val="24"/>
          <w:szCs w:val="24"/>
        </w:rPr>
        <w:t xml:space="preserve">(вигукує): </w:t>
      </w:r>
    </w:p>
    <w:p w:rsidR="00AA7F21" w:rsidRPr="00EF3900" w:rsidRDefault="00AA7F21" w:rsidP="00F51695">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Чорт забирай! Що за чортівня?!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ОКСАНА БУР: </w:t>
      </w:r>
    </w:p>
    <w:p w:rsidR="00AA7F21" w:rsidRPr="00EF3900" w:rsidRDefault="00AA7F21" w:rsidP="00F51695">
      <w:pPr>
        <w:ind w:left="1985" w:firstLine="0"/>
        <w:jc w:val="left"/>
        <w:rPr>
          <w:rFonts w:ascii="Courier New" w:hAnsi="Courier New" w:cs="Courier New"/>
          <w:sz w:val="24"/>
          <w:szCs w:val="24"/>
        </w:rPr>
      </w:pPr>
      <w:r w:rsidRPr="00EF3900">
        <w:rPr>
          <w:rFonts w:ascii="Courier New" w:hAnsi="Courier New" w:cs="Courier New"/>
          <w:sz w:val="24"/>
          <w:szCs w:val="24"/>
        </w:rPr>
        <w:t>Що</w:t>
      </w:r>
      <w:r>
        <w:rPr>
          <w:rFonts w:ascii="Courier New" w:hAnsi="Courier New" w:cs="Courier New"/>
          <w:sz w:val="24"/>
          <w:szCs w:val="24"/>
        </w:rPr>
        <w:t xml:space="preserve"> там, Борисе</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51695">
      <w:pPr>
        <w:ind w:left="2552" w:right="2692" w:firstLine="0"/>
        <w:jc w:val="left"/>
        <w:rPr>
          <w:rFonts w:ascii="Courier New" w:hAnsi="Courier New" w:cs="Courier New"/>
          <w:sz w:val="24"/>
          <w:szCs w:val="24"/>
        </w:rPr>
      </w:pPr>
      <w:r>
        <w:rPr>
          <w:rFonts w:ascii="Courier New" w:hAnsi="Courier New" w:cs="Courier New"/>
          <w:sz w:val="24"/>
          <w:szCs w:val="24"/>
        </w:rPr>
        <w:t xml:space="preserve">(продовжуючи дивитися на радари): </w:t>
      </w:r>
    </w:p>
    <w:p w:rsidR="00AA7F21" w:rsidRPr="00EF3900" w:rsidRDefault="00AA7F21" w:rsidP="00F51695">
      <w:pPr>
        <w:ind w:left="1985" w:firstLine="0"/>
        <w:jc w:val="left"/>
        <w:rPr>
          <w:rFonts w:ascii="Courier New" w:hAnsi="Courier New" w:cs="Courier New"/>
          <w:sz w:val="24"/>
          <w:szCs w:val="24"/>
        </w:rPr>
      </w:pPr>
      <w:r w:rsidRPr="00EF3900">
        <w:rPr>
          <w:rFonts w:ascii="Courier New" w:hAnsi="Courier New" w:cs="Courier New"/>
          <w:sz w:val="24"/>
          <w:szCs w:val="24"/>
        </w:rPr>
        <w:t xml:space="preserve">«Місячне сяйво»!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ТАРНАВСЬКИЙ: </w:t>
      </w:r>
    </w:p>
    <w:p w:rsidR="00AA7F21" w:rsidRPr="00EF3900" w:rsidRDefault="00AA7F21" w:rsidP="00F51695">
      <w:pPr>
        <w:ind w:left="1985" w:firstLine="0"/>
        <w:jc w:val="left"/>
        <w:rPr>
          <w:rFonts w:ascii="Courier New" w:hAnsi="Courier New" w:cs="Courier New"/>
          <w:sz w:val="24"/>
          <w:szCs w:val="24"/>
        </w:rPr>
      </w:pPr>
      <w:r w:rsidRPr="00EF3900">
        <w:rPr>
          <w:rFonts w:ascii="Courier New" w:hAnsi="Courier New" w:cs="Courier New"/>
          <w:sz w:val="24"/>
          <w:szCs w:val="24"/>
        </w:rPr>
        <w:t xml:space="preserve">Що?! Як?! Він же…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F51695">
      <w:pPr>
        <w:ind w:left="2552" w:right="2125" w:firstLine="0"/>
        <w:jc w:val="left"/>
        <w:rPr>
          <w:rFonts w:ascii="Courier New" w:hAnsi="Courier New" w:cs="Courier New"/>
          <w:sz w:val="24"/>
          <w:szCs w:val="24"/>
        </w:rPr>
      </w:pPr>
      <w:r w:rsidRPr="00EF3900">
        <w:rPr>
          <w:rFonts w:ascii="Courier New" w:hAnsi="Courier New" w:cs="Courier New"/>
          <w:sz w:val="24"/>
          <w:szCs w:val="24"/>
        </w:rPr>
        <w:t xml:space="preserve">Безслідно зник? Як бачиш, друже, цілий і не ушкоджений. </w:t>
      </w:r>
    </w:p>
    <w:p w:rsidR="00AA7F21" w:rsidRDefault="00AA7F21" w:rsidP="00745307">
      <w:pPr>
        <w:jc w:val="left"/>
        <w:rPr>
          <w:rFonts w:ascii="Courier New" w:hAnsi="Courier New" w:cs="Courier New"/>
          <w:sz w:val="24"/>
          <w:szCs w:val="24"/>
        </w:rPr>
      </w:pPr>
    </w:p>
    <w:p w:rsidR="00AA7F21" w:rsidRDefault="00AA7F21" w:rsidP="00F51695">
      <w:pPr>
        <w:ind w:left="2552" w:right="2125" w:firstLine="0"/>
        <w:jc w:val="left"/>
        <w:rPr>
          <w:rFonts w:ascii="Courier New" w:hAnsi="Courier New" w:cs="Courier New"/>
          <w:sz w:val="24"/>
          <w:szCs w:val="24"/>
        </w:rPr>
      </w:pPr>
      <w:r>
        <w:rPr>
          <w:rFonts w:ascii="Courier New" w:hAnsi="Courier New" w:cs="Courier New"/>
          <w:sz w:val="24"/>
          <w:szCs w:val="24"/>
        </w:rPr>
        <w:t xml:space="preserve">АНТОН ШЕЙМБЕРГ (намагаючись пожартувати): </w:t>
      </w:r>
    </w:p>
    <w:p w:rsidR="00AA7F21" w:rsidRDefault="00AA7F21" w:rsidP="00F51695">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Він лише зареєструвався на іншій планеті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ОКСАНА БУР </w:t>
      </w:r>
    </w:p>
    <w:p w:rsidR="00AA7F21" w:rsidRDefault="00AA7F21" w:rsidP="00F51695">
      <w:pPr>
        <w:ind w:left="2552" w:right="2692" w:firstLine="0"/>
        <w:jc w:val="left"/>
        <w:rPr>
          <w:rFonts w:ascii="Courier New" w:hAnsi="Courier New" w:cs="Courier New"/>
          <w:sz w:val="24"/>
          <w:szCs w:val="24"/>
        </w:rPr>
      </w:pPr>
      <w:r>
        <w:rPr>
          <w:rFonts w:ascii="Courier New" w:hAnsi="Courier New" w:cs="Courier New"/>
          <w:sz w:val="24"/>
          <w:szCs w:val="24"/>
        </w:rPr>
        <w:t xml:space="preserve">(кричить на Антона): </w:t>
      </w:r>
    </w:p>
    <w:p w:rsidR="00AA7F21" w:rsidRPr="00EF3900" w:rsidRDefault="00AA7F21" w:rsidP="00F51695">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Зараз не до жартів! Якби мене призначили начальником експедиції, ти б у мене так не жартував би!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Усі промовчали, бо розуміли, що вона в решті решт права. Зараз був не підходящий час для жартів.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51695">
      <w:pPr>
        <w:ind w:left="2552" w:right="2692" w:firstLine="0"/>
        <w:jc w:val="left"/>
        <w:rPr>
          <w:rFonts w:ascii="Courier New" w:hAnsi="Courier New" w:cs="Courier New"/>
          <w:sz w:val="24"/>
          <w:szCs w:val="24"/>
        </w:rPr>
      </w:pPr>
      <w:r>
        <w:rPr>
          <w:rFonts w:ascii="Courier New" w:hAnsi="Courier New" w:cs="Courier New"/>
          <w:sz w:val="24"/>
          <w:szCs w:val="24"/>
        </w:rPr>
        <w:t xml:space="preserve">(дивлячись на радар): </w:t>
      </w:r>
    </w:p>
    <w:p w:rsidR="00AA7F21" w:rsidRPr="00EF3900" w:rsidRDefault="00AA7F21" w:rsidP="00F51695">
      <w:pPr>
        <w:ind w:left="1985" w:firstLine="0"/>
        <w:jc w:val="left"/>
        <w:rPr>
          <w:rFonts w:ascii="Courier New" w:hAnsi="Courier New" w:cs="Courier New"/>
          <w:sz w:val="24"/>
          <w:szCs w:val="24"/>
        </w:rPr>
      </w:pPr>
      <w:r w:rsidRPr="00EF3900">
        <w:rPr>
          <w:rFonts w:ascii="Courier New" w:hAnsi="Courier New" w:cs="Courier New"/>
          <w:sz w:val="24"/>
          <w:szCs w:val="24"/>
        </w:rPr>
        <w:t xml:space="preserve">Де він зараз?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ОКСАНА БУР: </w:t>
      </w:r>
    </w:p>
    <w:p w:rsidR="00AA7F21" w:rsidRPr="00EF3900" w:rsidRDefault="00AA7F21" w:rsidP="00F51695">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Поки його… Ось він! Погляньте!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F51695">
      <w:pPr>
        <w:ind w:left="1985" w:firstLine="0"/>
        <w:jc w:val="left"/>
        <w:rPr>
          <w:rFonts w:ascii="Courier New" w:hAnsi="Courier New" w:cs="Courier New"/>
          <w:sz w:val="24"/>
          <w:szCs w:val="24"/>
        </w:rPr>
      </w:pPr>
      <w:r>
        <w:rPr>
          <w:rFonts w:ascii="Courier New" w:hAnsi="Courier New" w:cs="Courier New"/>
          <w:sz w:val="24"/>
          <w:szCs w:val="24"/>
        </w:rPr>
        <w:t xml:space="preserve">Де? </w:t>
      </w:r>
      <w:r w:rsidRPr="00EF3900">
        <w:rPr>
          <w:rFonts w:ascii="Courier New" w:hAnsi="Courier New" w:cs="Courier New"/>
          <w:sz w:val="24"/>
          <w:szCs w:val="24"/>
        </w:rPr>
        <w:t xml:space="preserve">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ОЛЕКСАНДР ЗЕЛІНСЬКИЙ </w:t>
      </w:r>
    </w:p>
    <w:p w:rsidR="00AA7F21" w:rsidRDefault="00AA7F21" w:rsidP="00AD1A42">
      <w:pPr>
        <w:ind w:left="2552" w:right="2692" w:firstLine="0"/>
        <w:jc w:val="left"/>
        <w:rPr>
          <w:rFonts w:ascii="Courier New" w:hAnsi="Courier New" w:cs="Courier New"/>
          <w:sz w:val="24"/>
          <w:szCs w:val="24"/>
        </w:rPr>
      </w:pPr>
      <w:r>
        <w:rPr>
          <w:rFonts w:ascii="Courier New" w:hAnsi="Courier New" w:cs="Courier New"/>
          <w:sz w:val="24"/>
          <w:szCs w:val="24"/>
        </w:rPr>
        <w:t xml:space="preserve">(не зводячи очей з приладів): </w:t>
      </w:r>
    </w:p>
    <w:p w:rsidR="00AA7F21" w:rsidRPr="00EF3900" w:rsidRDefault="00AA7F21" w:rsidP="00AD1A42">
      <w:pPr>
        <w:ind w:left="1985" w:right="2125" w:firstLine="0"/>
        <w:jc w:val="left"/>
        <w:rPr>
          <w:rFonts w:ascii="Courier New" w:hAnsi="Courier New" w:cs="Courier New"/>
          <w:sz w:val="24"/>
          <w:szCs w:val="24"/>
        </w:rPr>
      </w:pPr>
      <w:r>
        <w:rPr>
          <w:rFonts w:ascii="Courier New" w:hAnsi="Courier New" w:cs="Courier New"/>
          <w:sz w:val="24"/>
          <w:szCs w:val="24"/>
        </w:rPr>
        <w:t>Біля планети Койдер три</w:t>
      </w:r>
      <w:r w:rsidRPr="00EF3900">
        <w:rPr>
          <w:rFonts w:ascii="Courier New" w:hAnsi="Courier New" w:cs="Courier New"/>
          <w:sz w:val="24"/>
          <w:szCs w:val="24"/>
        </w:rPr>
        <w:t>! Всього за 97 світло</w:t>
      </w:r>
      <w:r>
        <w:rPr>
          <w:rFonts w:ascii="Courier New" w:hAnsi="Courier New" w:cs="Courier New"/>
          <w:sz w:val="24"/>
          <w:szCs w:val="24"/>
        </w:rPr>
        <w:t xml:space="preserve">вих років від нас!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AD1A42">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Тоді летимо туди! Усі по місцях! Самий повний уперед! Сашко! Ти був правий! </w:t>
      </w:r>
    </w:p>
    <w:p w:rsidR="00AA7F21" w:rsidRDefault="00AA7F21" w:rsidP="00745307">
      <w:pPr>
        <w:ind w:firstLine="708"/>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AD1A42">
      <w:pPr>
        <w:ind w:left="2552" w:firstLine="0"/>
        <w:jc w:val="left"/>
        <w:rPr>
          <w:rFonts w:ascii="Courier New" w:hAnsi="Courier New" w:cs="Courier New"/>
          <w:sz w:val="24"/>
          <w:szCs w:val="24"/>
        </w:rPr>
      </w:pPr>
      <w:r>
        <w:rPr>
          <w:rFonts w:ascii="Courier New" w:hAnsi="Courier New" w:cs="Courier New"/>
          <w:sz w:val="24"/>
          <w:szCs w:val="24"/>
        </w:rPr>
        <w:t xml:space="preserve">(тихо): </w:t>
      </w:r>
    </w:p>
    <w:p w:rsidR="00AA7F21" w:rsidRPr="00EF3900" w:rsidRDefault="00AA7F21" w:rsidP="00AD1A42">
      <w:pPr>
        <w:ind w:left="1985" w:right="2125" w:firstLine="0"/>
        <w:jc w:val="left"/>
        <w:rPr>
          <w:rFonts w:ascii="Courier New" w:hAnsi="Courier New" w:cs="Courier New"/>
          <w:sz w:val="24"/>
          <w:szCs w:val="24"/>
        </w:rPr>
      </w:pPr>
      <w:r w:rsidRPr="00EF3900">
        <w:rPr>
          <w:rFonts w:ascii="Courier New" w:hAnsi="Courier New" w:cs="Courier New"/>
          <w:sz w:val="24"/>
          <w:szCs w:val="24"/>
        </w:rPr>
        <w:t>Звісно... Я ж його вже бачив...</w:t>
      </w:r>
    </w:p>
    <w:p w:rsidR="00AA7F21" w:rsidRDefault="00AA7F21" w:rsidP="00745307">
      <w:pPr>
        <w:ind w:firstLine="708"/>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AD1A42">
      <w:pPr>
        <w:ind w:left="1985" w:right="2125" w:firstLine="0"/>
        <w:jc w:val="left"/>
        <w:rPr>
          <w:rFonts w:ascii="Courier New" w:hAnsi="Courier New" w:cs="Courier New"/>
          <w:sz w:val="24"/>
          <w:szCs w:val="24"/>
        </w:rPr>
      </w:pPr>
      <w:r w:rsidRPr="00EF3900">
        <w:rPr>
          <w:rFonts w:ascii="Courier New" w:hAnsi="Courier New" w:cs="Courier New"/>
          <w:sz w:val="24"/>
          <w:szCs w:val="24"/>
        </w:rPr>
        <w:t>Після повернення я потурбуюся, щоб тебе приставили до нагороди!</w:t>
      </w:r>
    </w:p>
    <w:p w:rsidR="00AA7F21" w:rsidRDefault="00AA7F21" w:rsidP="00745307">
      <w:pPr>
        <w:ind w:firstLine="708"/>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AD1A42">
      <w:pPr>
        <w:ind w:left="1985" w:right="2125" w:firstLine="0"/>
        <w:jc w:val="left"/>
        <w:rPr>
          <w:rFonts w:ascii="Courier New" w:hAnsi="Courier New" w:cs="Courier New"/>
          <w:sz w:val="24"/>
          <w:szCs w:val="24"/>
        </w:rPr>
      </w:pPr>
      <w:r w:rsidRPr="00EF3900">
        <w:rPr>
          <w:rFonts w:ascii="Courier New" w:hAnsi="Courier New" w:cs="Courier New"/>
          <w:sz w:val="24"/>
          <w:szCs w:val="24"/>
        </w:rPr>
        <w:t>Спочатку треба повернутися! Бо може бути…</w:t>
      </w:r>
    </w:p>
    <w:p w:rsidR="00AA7F21" w:rsidRDefault="00AA7F21" w:rsidP="00745307">
      <w:pPr>
        <w:ind w:firstLine="708"/>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AD1A42">
      <w:pPr>
        <w:ind w:left="2552" w:right="2692" w:firstLine="0"/>
        <w:jc w:val="left"/>
        <w:rPr>
          <w:rFonts w:ascii="Courier New" w:hAnsi="Courier New" w:cs="Courier New"/>
          <w:sz w:val="24"/>
          <w:szCs w:val="24"/>
        </w:rPr>
      </w:pPr>
      <w:r>
        <w:rPr>
          <w:rFonts w:ascii="Courier New" w:hAnsi="Courier New" w:cs="Courier New"/>
          <w:sz w:val="24"/>
          <w:szCs w:val="24"/>
        </w:rPr>
        <w:t xml:space="preserve">(перебиває астронавігатора): </w:t>
      </w:r>
    </w:p>
    <w:p w:rsidR="00AA7F21" w:rsidRPr="00EF3900" w:rsidRDefault="00AA7F21" w:rsidP="00AD1A42">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Жодних «може бути»! Усі повернуться на свої рідні планети!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Космоліт мчав на максимальній швидкості – 9,9 світлових років на секунду. Лише планети мерехтіли за ілюмінатором.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І ось нарешті вони опинилися біля планети Койдер-III. Неподалік неї, майже по орбіті літав космоліт «Місячне сяйво» – той самий, який вважався зниклим ось вже протягом сорока років. Як у день старту, так і зараз на його борту велетенськими літерами було виведено назву лайнера, поруч якої було намальовано дві емблеми: Сонячної системи та Місяця  – супутника третьої планети Сонячної системи, де і знаходиться компанія з однойменною назвою.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Не долітаючи до планети, Яриновський скомандував: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AD1A42">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Знизити швидкість до 0,1 світлового року на секунду, і почати маневрувати навколо космольота.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Коли «Скаф-11» почав кружляти навколо круїзного космольота, астронавти побачили, що він залишився таким, як і у день старту 40 років тому, принаймні, так він виглядав зовні.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AD1A42">
      <w:pPr>
        <w:ind w:left="1985" w:right="2125" w:firstLine="0"/>
        <w:jc w:val="left"/>
        <w:rPr>
          <w:rFonts w:ascii="Courier New" w:hAnsi="Courier New" w:cs="Courier New"/>
          <w:sz w:val="24"/>
          <w:szCs w:val="24"/>
        </w:rPr>
      </w:pPr>
      <w:r w:rsidRPr="00EF3900">
        <w:rPr>
          <w:rFonts w:ascii="Courier New" w:hAnsi="Courier New" w:cs="Courier New"/>
          <w:sz w:val="24"/>
          <w:szCs w:val="24"/>
        </w:rPr>
        <w:t>Ну, гаразд. Ми побачили, який він має вигляд зовні. А тепер треба подивитися, як він вигля</w:t>
      </w:r>
      <w:r>
        <w:rPr>
          <w:rFonts w:ascii="Courier New" w:hAnsi="Courier New" w:cs="Courier New"/>
          <w:sz w:val="24"/>
          <w:szCs w:val="24"/>
        </w:rPr>
        <w:t>дає усередині.</w:t>
      </w:r>
      <w:r w:rsidRPr="00EF3900">
        <w:rPr>
          <w:rFonts w:ascii="Courier New" w:hAnsi="Courier New" w:cs="Courier New"/>
          <w:sz w:val="24"/>
          <w:szCs w:val="24"/>
        </w:rPr>
        <w:t xml:space="preserve"> Почати стикування космольота «Скаф-11» з круїзним космольотом «Місячне сяйво».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 кілька секунд увімкнулася голосова система, і м’який жіночий голос повідомив: </w:t>
      </w:r>
    </w:p>
    <w:p w:rsidR="00AA7F21" w:rsidRDefault="00AA7F21" w:rsidP="00745307">
      <w:pPr>
        <w:jc w:val="left"/>
        <w:rPr>
          <w:rFonts w:ascii="Courier New" w:hAnsi="Courier New" w:cs="Courier New"/>
          <w:sz w:val="24"/>
          <w:szCs w:val="24"/>
        </w:rPr>
      </w:pPr>
    </w:p>
    <w:p w:rsidR="00AA7F21" w:rsidRPr="00EF3900" w:rsidRDefault="00AA7F21" w:rsidP="0088745F">
      <w:pPr>
        <w:ind w:left="1985" w:firstLine="0"/>
        <w:jc w:val="left"/>
        <w:rPr>
          <w:rFonts w:ascii="Courier New" w:hAnsi="Courier New" w:cs="Courier New"/>
          <w:sz w:val="24"/>
          <w:szCs w:val="24"/>
        </w:rPr>
      </w:pPr>
      <w:r>
        <w:rPr>
          <w:rFonts w:ascii="Courier New" w:hAnsi="Courier New" w:cs="Courier New"/>
          <w:sz w:val="24"/>
          <w:szCs w:val="24"/>
        </w:rPr>
        <w:t>«</w:t>
      </w:r>
      <w:r w:rsidRPr="00EF3900">
        <w:rPr>
          <w:rFonts w:ascii="Courier New" w:hAnsi="Courier New" w:cs="Courier New"/>
          <w:sz w:val="24"/>
          <w:szCs w:val="24"/>
        </w:rPr>
        <w:t>Стикування почалося</w:t>
      </w:r>
      <w:r>
        <w:rPr>
          <w:rFonts w:ascii="Courier New" w:hAnsi="Courier New" w:cs="Courier New"/>
          <w:sz w:val="24"/>
          <w:szCs w:val="24"/>
        </w:rPr>
        <w:t>»</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Минув якийсь час, і ця ж голосова система повідомила: </w:t>
      </w:r>
    </w:p>
    <w:p w:rsidR="00AA7F21" w:rsidRDefault="00AA7F21" w:rsidP="00745307">
      <w:pPr>
        <w:ind w:firstLine="708"/>
        <w:jc w:val="left"/>
        <w:rPr>
          <w:rFonts w:ascii="Courier New" w:hAnsi="Courier New" w:cs="Courier New"/>
          <w:sz w:val="24"/>
          <w:szCs w:val="24"/>
        </w:rPr>
      </w:pPr>
    </w:p>
    <w:p w:rsidR="00AA7F21" w:rsidRPr="00EF3900" w:rsidRDefault="00AA7F21" w:rsidP="0088745F">
      <w:pPr>
        <w:ind w:left="1985" w:firstLine="0"/>
        <w:jc w:val="left"/>
        <w:rPr>
          <w:rFonts w:ascii="Courier New" w:hAnsi="Courier New" w:cs="Courier New"/>
          <w:sz w:val="24"/>
          <w:szCs w:val="24"/>
        </w:rPr>
      </w:pPr>
      <w:r>
        <w:rPr>
          <w:rFonts w:ascii="Courier New" w:hAnsi="Courier New" w:cs="Courier New"/>
          <w:sz w:val="24"/>
          <w:szCs w:val="24"/>
        </w:rPr>
        <w:t>«</w:t>
      </w:r>
      <w:r w:rsidRPr="00EF3900">
        <w:rPr>
          <w:rFonts w:ascii="Courier New" w:hAnsi="Courier New" w:cs="Courier New"/>
          <w:sz w:val="24"/>
          <w:szCs w:val="24"/>
        </w:rPr>
        <w:t>Стикування завершено</w:t>
      </w:r>
      <w:r>
        <w:rPr>
          <w:rFonts w:ascii="Courier New" w:hAnsi="Courier New" w:cs="Courier New"/>
          <w:sz w:val="24"/>
          <w:szCs w:val="24"/>
        </w:rPr>
        <w:t>»</w:t>
      </w:r>
      <w:r w:rsidRPr="00EF3900">
        <w:rPr>
          <w:rFonts w:ascii="Courier New" w:hAnsi="Courier New" w:cs="Courier New"/>
          <w:sz w:val="24"/>
          <w:szCs w:val="24"/>
        </w:rPr>
        <w:t xml:space="preserve">. </w:t>
      </w:r>
    </w:p>
    <w:p w:rsidR="00AA7F21" w:rsidRDefault="00AA7F21" w:rsidP="00745307">
      <w:pPr>
        <w:ind w:firstLine="708"/>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88745F">
      <w:pPr>
        <w:ind w:left="1985" w:right="2125" w:firstLine="0"/>
        <w:jc w:val="left"/>
        <w:rPr>
          <w:rFonts w:ascii="Courier New" w:hAnsi="Courier New" w:cs="Courier New"/>
          <w:sz w:val="24"/>
          <w:szCs w:val="24"/>
        </w:rPr>
      </w:pPr>
      <w:r w:rsidRPr="00EF3900">
        <w:rPr>
          <w:rFonts w:ascii="Courier New" w:hAnsi="Courier New" w:cs="Courier New"/>
          <w:sz w:val="24"/>
          <w:szCs w:val="24"/>
        </w:rPr>
        <w:t>Тепер можна перейти до лай</w:t>
      </w:r>
      <w:r>
        <w:rPr>
          <w:rFonts w:ascii="Courier New" w:hAnsi="Courier New" w:cs="Courier New"/>
          <w:sz w:val="24"/>
          <w:szCs w:val="24"/>
        </w:rPr>
        <w:t>нера.</w:t>
      </w:r>
      <w:r w:rsidRPr="00EF3900">
        <w:rPr>
          <w:rFonts w:ascii="Courier New" w:hAnsi="Courier New" w:cs="Courier New"/>
          <w:sz w:val="24"/>
          <w:szCs w:val="24"/>
        </w:rPr>
        <w:t xml:space="preserve"> Зі мною підуть Зелінський, Джулін, Нємцов. Решта залишаться тут!</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ТАРНАВСЬКИЙ: </w:t>
      </w:r>
    </w:p>
    <w:p w:rsidR="00AA7F21" w:rsidRPr="00EF3900" w:rsidRDefault="00AA7F21" w:rsidP="0088745F">
      <w:pPr>
        <w:ind w:left="1985" w:right="3400" w:firstLine="0"/>
        <w:jc w:val="left"/>
        <w:rPr>
          <w:rFonts w:ascii="Courier New" w:hAnsi="Courier New" w:cs="Courier New"/>
          <w:sz w:val="24"/>
          <w:szCs w:val="24"/>
        </w:rPr>
      </w:pPr>
      <w:r w:rsidRPr="00EF3900">
        <w:rPr>
          <w:rFonts w:ascii="Courier New" w:hAnsi="Courier New" w:cs="Courier New"/>
          <w:sz w:val="24"/>
          <w:szCs w:val="24"/>
        </w:rPr>
        <w:t>А силова п</w:t>
      </w:r>
      <w:r>
        <w:rPr>
          <w:rFonts w:ascii="Courier New" w:hAnsi="Courier New" w:cs="Courier New"/>
          <w:sz w:val="24"/>
          <w:szCs w:val="24"/>
        </w:rPr>
        <w:t xml:space="preserve">ідтримка? </w:t>
      </w:r>
    </w:p>
    <w:p w:rsidR="00AA7F21" w:rsidRDefault="00AA7F21" w:rsidP="00745307">
      <w:pPr>
        <w:ind w:firstLine="708"/>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88745F">
      <w:pPr>
        <w:ind w:left="2552" w:right="2692" w:firstLine="0"/>
        <w:jc w:val="left"/>
        <w:rPr>
          <w:rFonts w:ascii="Courier New" w:hAnsi="Courier New" w:cs="Courier New"/>
          <w:sz w:val="24"/>
          <w:szCs w:val="24"/>
        </w:rPr>
      </w:pPr>
      <w:r>
        <w:rPr>
          <w:rFonts w:ascii="Courier New" w:hAnsi="Courier New" w:cs="Courier New"/>
          <w:sz w:val="24"/>
          <w:szCs w:val="24"/>
        </w:rPr>
        <w:t>(підходячи до переходу):</w:t>
      </w:r>
    </w:p>
    <w:p w:rsidR="00AA7F21" w:rsidRPr="00EF3900" w:rsidRDefault="00AA7F21" w:rsidP="0088745F">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Це – лайнер. а не бойовий корабель. </w:t>
      </w:r>
    </w:p>
    <w:p w:rsidR="00AA7F21" w:rsidRDefault="00AA7F21" w:rsidP="00745307">
      <w:pPr>
        <w:jc w:val="left"/>
        <w:rPr>
          <w:rFonts w:ascii="Courier New" w:hAnsi="Courier New" w:cs="Courier New"/>
          <w:sz w:val="24"/>
          <w:szCs w:val="24"/>
        </w:rPr>
      </w:pPr>
      <w:r w:rsidRPr="00EF3900">
        <w:rPr>
          <w:rFonts w:ascii="Courier New" w:hAnsi="Courier New" w:cs="Courier New"/>
          <w:sz w:val="24"/>
          <w:szCs w:val="24"/>
        </w:rPr>
        <w:tab/>
      </w:r>
    </w:p>
    <w:p w:rsidR="00AA7F21" w:rsidRPr="00EF3900" w:rsidRDefault="00AA7F21" w:rsidP="00745307">
      <w:pPr>
        <w:ind w:firstLine="708"/>
        <w:jc w:val="left"/>
        <w:rPr>
          <w:rFonts w:ascii="Courier New" w:hAnsi="Courier New" w:cs="Courier New"/>
          <w:sz w:val="24"/>
          <w:szCs w:val="24"/>
        </w:rPr>
      </w:pPr>
      <w:r w:rsidRPr="00EF3900">
        <w:rPr>
          <w:rFonts w:ascii="Courier New" w:hAnsi="Courier New" w:cs="Courier New"/>
          <w:sz w:val="24"/>
          <w:szCs w:val="24"/>
        </w:rPr>
        <w:t xml:space="preserve">Астронавти попрямували до переходу, який утворився між космольотами після стикування.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Pr>
          <w:rFonts w:ascii="Courier New" w:hAnsi="Courier New" w:cs="Courier New"/>
          <w:sz w:val="24"/>
          <w:szCs w:val="24"/>
        </w:rPr>
        <w:t>А</w:t>
      </w:r>
      <w:r w:rsidRPr="00EF3900">
        <w:rPr>
          <w:rFonts w:ascii="Courier New" w:hAnsi="Courier New" w:cs="Courier New"/>
          <w:sz w:val="24"/>
          <w:szCs w:val="24"/>
        </w:rPr>
        <w:t>стронавти</w:t>
      </w:r>
      <w:r>
        <w:rPr>
          <w:rFonts w:ascii="Courier New" w:hAnsi="Courier New" w:cs="Courier New"/>
          <w:sz w:val="24"/>
          <w:szCs w:val="24"/>
        </w:rPr>
        <w:t>, які мали йти на круїзний космоліт,</w:t>
      </w:r>
      <w:r w:rsidRPr="00EF3900">
        <w:rPr>
          <w:rFonts w:ascii="Courier New" w:hAnsi="Courier New" w:cs="Courier New"/>
          <w:sz w:val="24"/>
          <w:szCs w:val="24"/>
        </w:rPr>
        <w:t xml:space="preserve"> були вже біля перехо</w:t>
      </w:r>
      <w:r>
        <w:rPr>
          <w:rFonts w:ascii="Courier New" w:hAnsi="Courier New" w:cs="Courier New"/>
          <w:sz w:val="24"/>
          <w:szCs w:val="24"/>
        </w:rPr>
        <w:t xml:space="preserve">ду.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88745F">
      <w:pPr>
        <w:ind w:left="2552" w:right="2692" w:firstLine="0"/>
        <w:jc w:val="left"/>
        <w:rPr>
          <w:rFonts w:ascii="Courier New" w:hAnsi="Courier New" w:cs="Courier New"/>
          <w:sz w:val="24"/>
          <w:szCs w:val="24"/>
        </w:rPr>
      </w:pPr>
      <w:r>
        <w:rPr>
          <w:rFonts w:ascii="Courier New" w:hAnsi="Courier New" w:cs="Courier New"/>
          <w:sz w:val="24"/>
          <w:szCs w:val="24"/>
        </w:rPr>
        <w:t xml:space="preserve">(гукаючи до товаришів): </w:t>
      </w:r>
    </w:p>
    <w:p w:rsidR="00AA7F21" w:rsidRPr="00EF3900" w:rsidRDefault="00AA7F21" w:rsidP="0088745F">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Тримайте нас у курсі справи!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 знак згоди Яриновський підняв угору великий палець правиці.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ЛІЛІЯ ВОЄЙКОВА </w:t>
      </w:r>
    </w:p>
    <w:p w:rsidR="00AA7F21" w:rsidRDefault="00AA7F21" w:rsidP="0088745F">
      <w:pPr>
        <w:ind w:left="2552" w:firstLine="0"/>
        <w:jc w:val="left"/>
        <w:rPr>
          <w:rFonts w:ascii="Courier New" w:hAnsi="Courier New" w:cs="Courier New"/>
          <w:sz w:val="24"/>
          <w:szCs w:val="24"/>
        </w:rPr>
      </w:pPr>
      <w:r>
        <w:rPr>
          <w:rFonts w:ascii="Courier New" w:hAnsi="Courier New" w:cs="Courier New"/>
          <w:sz w:val="24"/>
          <w:szCs w:val="24"/>
        </w:rPr>
        <w:t xml:space="preserve">(кричить): </w:t>
      </w:r>
    </w:p>
    <w:p w:rsidR="00AA7F21" w:rsidRPr="00EF3900" w:rsidRDefault="00AA7F21" w:rsidP="0088745F">
      <w:pPr>
        <w:ind w:left="1985" w:right="2125" w:firstLine="0"/>
        <w:jc w:val="left"/>
        <w:rPr>
          <w:rFonts w:ascii="Courier New" w:hAnsi="Courier New" w:cs="Courier New"/>
          <w:sz w:val="24"/>
          <w:szCs w:val="24"/>
        </w:rPr>
      </w:pPr>
      <w:r>
        <w:rPr>
          <w:rFonts w:ascii="Courier New" w:hAnsi="Courier New" w:cs="Courier New"/>
          <w:sz w:val="24"/>
          <w:szCs w:val="24"/>
        </w:rPr>
        <w:t xml:space="preserve">Ні пуху, вам, хлопці, ні пера! </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88745F">
      <w:pPr>
        <w:ind w:left="2552" w:right="2692" w:firstLine="0"/>
        <w:jc w:val="left"/>
        <w:rPr>
          <w:rFonts w:ascii="Courier New" w:hAnsi="Courier New" w:cs="Courier New"/>
          <w:sz w:val="24"/>
          <w:szCs w:val="24"/>
        </w:rPr>
      </w:pPr>
      <w:r>
        <w:rPr>
          <w:rFonts w:ascii="Courier New" w:hAnsi="Courier New" w:cs="Courier New"/>
          <w:sz w:val="24"/>
          <w:szCs w:val="24"/>
        </w:rPr>
        <w:t xml:space="preserve">(кричить у відповідь): </w:t>
      </w:r>
    </w:p>
    <w:p w:rsidR="00AA7F21" w:rsidRPr="00EF3900" w:rsidRDefault="00AA7F21" w:rsidP="0088745F">
      <w:pPr>
        <w:ind w:left="1985" w:firstLine="0"/>
        <w:jc w:val="left"/>
        <w:rPr>
          <w:rFonts w:ascii="Courier New" w:hAnsi="Courier New" w:cs="Courier New"/>
          <w:sz w:val="24"/>
          <w:szCs w:val="24"/>
        </w:rPr>
      </w:pPr>
      <w:r w:rsidRPr="00EF3900">
        <w:rPr>
          <w:rFonts w:ascii="Courier New" w:hAnsi="Courier New" w:cs="Courier New"/>
          <w:sz w:val="24"/>
          <w:szCs w:val="24"/>
        </w:rPr>
        <w:t xml:space="preserve">До бісу!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Як Зелінський, так і Нємцов, хоча і не були марновірами, проте вважали, що йдучи на якусь важливу справу, краще не озиратися, а просто подати знак, так, як було зроблено цього разу.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 хвилину-півтори Яриновський, Зелінський, Джулін та Нємцов були на борту круїзного космольота «Місячне сяйво». Усередині, так само, як і зовні тут нічого не змінилося. Усі системи без винятку виглядали так, наче їх щойно змонтували. </w:t>
      </w:r>
    </w:p>
    <w:p w:rsidR="00AA7F21" w:rsidRDefault="00AA7F21" w:rsidP="00745307">
      <w:pPr>
        <w:pStyle w:val="BodyText"/>
        <w:jc w:val="left"/>
        <w:rPr>
          <w:rFonts w:ascii="Courier New" w:hAnsi="Courier New" w:cs="Courier New"/>
          <w:sz w:val="24"/>
          <w:szCs w:val="24"/>
        </w:rPr>
      </w:pPr>
    </w:p>
    <w:p w:rsidR="00AA7F21" w:rsidRDefault="00AA7F21" w:rsidP="00745307">
      <w:pPr>
        <w:pStyle w:val="BodyText"/>
        <w:ind w:left="3686" w:firstLine="0"/>
        <w:jc w:val="left"/>
        <w:rPr>
          <w:rFonts w:ascii="Courier New" w:hAnsi="Courier New" w:cs="Courier New"/>
          <w:sz w:val="24"/>
          <w:szCs w:val="24"/>
        </w:rPr>
      </w:pPr>
      <w:r>
        <w:rPr>
          <w:rFonts w:ascii="Courier New" w:hAnsi="Courier New" w:cs="Courier New"/>
          <w:sz w:val="24"/>
          <w:szCs w:val="24"/>
        </w:rPr>
        <w:t xml:space="preserve">ОЛЕКСАНДР ЗЕЛІНСЬКИЙ: </w:t>
      </w:r>
    </w:p>
    <w:p w:rsidR="00AA7F21" w:rsidRPr="00EF3900" w:rsidRDefault="00AA7F21" w:rsidP="0088745F">
      <w:pPr>
        <w:pStyle w:val="BodyText"/>
        <w:ind w:left="1985" w:firstLine="0"/>
        <w:jc w:val="left"/>
        <w:rPr>
          <w:rFonts w:ascii="Courier New" w:hAnsi="Courier New" w:cs="Courier New"/>
          <w:sz w:val="24"/>
          <w:szCs w:val="24"/>
        </w:rPr>
      </w:pPr>
      <w:r w:rsidRPr="00EF3900">
        <w:rPr>
          <w:rFonts w:ascii="Courier New" w:hAnsi="Courier New" w:cs="Courier New"/>
          <w:sz w:val="24"/>
          <w:szCs w:val="24"/>
        </w:rPr>
        <w:t>Шматок брухту</w:t>
      </w:r>
      <w:r>
        <w:rPr>
          <w:rFonts w:ascii="Courier New" w:hAnsi="Courier New" w:cs="Courier New"/>
          <w:sz w:val="24"/>
          <w:szCs w:val="24"/>
        </w:rPr>
        <w:t>, кажеш</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РЕНАТ ДЖУЛІН </w:t>
      </w:r>
    </w:p>
    <w:p w:rsidR="00AA7F21" w:rsidRDefault="00AA7F21" w:rsidP="0088745F">
      <w:pPr>
        <w:ind w:left="2552" w:right="2692" w:firstLine="0"/>
        <w:jc w:val="left"/>
        <w:rPr>
          <w:rFonts w:ascii="Courier New" w:hAnsi="Courier New" w:cs="Courier New"/>
          <w:sz w:val="24"/>
          <w:szCs w:val="24"/>
        </w:rPr>
      </w:pPr>
      <w:r>
        <w:rPr>
          <w:rFonts w:ascii="Courier New" w:hAnsi="Courier New" w:cs="Courier New"/>
          <w:sz w:val="24"/>
          <w:szCs w:val="24"/>
        </w:rPr>
        <w:t xml:space="preserve">(з непевністю у голосі): </w:t>
      </w:r>
    </w:p>
    <w:p w:rsidR="00AA7F21" w:rsidRPr="00EF3900" w:rsidRDefault="00AA7F21" w:rsidP="0088745F">
      <w:pPr>
        <w:ind w:left="1985" w:firstLine="0"/>
        <w:jc w:val="left"/>
        <w:rPr>
          <w:rFonts w:ascii="Courier New" w:hAnsi="Courier New" w:cs="Courier New"/>
          <w:sz w:val="24"/>
          <w:szCs w:val="24"/>
        </w:rPr>
      </w:pPr>
      <w:r>
        <w:rPr>
          <w:rFonts w:ascii="Courier New" w:hAnsi="Courier New" w:cs="Courier New"/>
          <w:sz w:val="24"/>
          <w:szCs w:val="24"/>
        </w:rPr>
        <w:t>Ну, так…</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88745F">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Якби це було так, то він не літав би.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88745F">
      <w:pPr>
        <w:ind w:left="2552" w:right="2692" w:firstLine="0"/>
        <w:jc w:val="left"/>
        <w:rPr>
          <w:rFonts w:ascii="Courier New" w:hAnsi="Courier New" w:cs="Courier New"/>
          <w:sz w:val="24"/>
          <w:szCs w:val="24"/>
        </w:rPr>
      </w:pPr>
      <w:r>
        <w:rPr>
          <w:rFonts w:ascii="Courier New" w:hAnsi="Courier New" w:cs="Courier New"/>
          <w:sz w:val="24"/>
          <w:szCs w:val="24"/>
        </w:rPr>
        <w:t xml:space="preserve">(звертається до астронавігатора): </w:t>
      </w:r>
    </w:p>
    <w:p w:rsidR="00AA7F21" w:rsidRPr="00EF3900" w:rsidRDefault="00AA7F21" w:rsidP="0088745F">
      <w:pPr>
        <w:ind w:left="1985" w:firstLine="0"/>
        <w:jc w:val="left"/>
        <w:rPr>
          <w:rFonts w:ascii="Courier New" w:hAnsi="Courier New" w:cs="Courier New"/>
          <w:sz w:val="24"/>
          <w:szCs w:val="24"/>
        </w:rPr>
      </w:pPr>
      <w:r w:rsidRPr="00EF3900">
        <w:rPr>
          <w:rFonts w:ascii="Courier New" w:hAnsi="Courier New" w:cs="Courier New"/>
          <w:sz w:val="24"/>
          <w:szCs w:val="24"/>
        </w:rPr>
        <w:t xml:space="preserve">Що там на приладах?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88745F">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Прилади показують що сорок п’ять хвилин тому цей космоліт на швидкості дев’ятнадцять цілих і вісім десятих світлові роки на секунду, подолав відстань у сімсот дванадцять тисяч вісімсот світлових років!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88745F">
      <w:pPr>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Pr="00EF3900" w:rsidRDefault="00AA7F21" w:rsidP="0088745F">
      <w:pPr>
        <w:ind w:left="1985" w:firstLine="0"/>
        <w:jc w:val="left"/>
        <w:rPr>
          <w:rFonts w:ascii="Courier New" w:hAnsi="Courier New" w:cs="Courier New"/>
          <w:sz w:val="24"/>
          <w:szCs w:val="24"/>
        </w:rPr>
      </w:pPr>
      <w:r w:rsidRPr="00EF3900">
        <w:rPr>
          <w:rFonts w:ascii="Courier New" w:hAnsi="Courier New" w:cs="Courier New"/>
          <w:sz w:val="24"/>
          <w:szCs w:val="24"/>
        </w:rPr>
        <w:t xml:space="preserve">Протягом години?!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88745F">
      <w:pPr>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Pr="00EF3900" w:rsidRDefault="00AA7F21" w:rsidP="0088745F">
      <w:pPr>
        <w:ind w:left="1985" w:firstLine="0"/>
        <w:jc w:val="left"/>
        <w:rPr>
          <w:rFonts w:ascii="Courier New" w:hAnsi="Courier New" w:cs="Courier New"/>
          <w:sz w:val="24"/>
          <w:szCs w:val="24"/>
        </w:rPr>
      </w:pPr>
      <w:r w:rsidRPr="00EF3900">
        <w:rPr>
          <w:rFonts w:ascii="Courier New" w:hAnsi="Courier New" w:cs="Courier New"/>
          <w:sz w:val="24"/>
          <w:szCs w:val="24"/>
        </w:rPr>
        <w:t xml:space="preserve">Ні! За пів години!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88745F">
      <w:pPr>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Pr="00EF3900" w:rsidRDefault="00AA7F21" w:rsidP="0088745F">
      <w:pPr>
        <w:ind w:left="1985" w:firstLine="0"/>
        <w:jc w:val="left"/>
        <w:rPr>
          <w:rFonts w:ascii="Courier New" w:hAnsi="Courier New" w:cs="Courier New"/>
          <w:sz w:val="24"/>
          <w:szCs w:val="24"/>
        </w:rPr>
      </w:pPr>
      <w:r w:rsidRPr="00EF3900">
        <w:rPr>
          <w:rFonts w:ascii="Courier New" w:hAnsi="Courier New" w:cs="Courier New"/>
          <w:sz w:val="24"/>
          <w:szCs w:val="24"/>
        </w:rPr>
        <w:t xml:space="preserve">Добряче гасає!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88745F">
      <w:pPr>
        <w:ind w:left="2552" w:right="2692" w:firstLine="0"/>
        <w:jc w:val="left"/>
        <w:rPr>
          <w:rFonts w:ascii="Courier New" w:hAnsi="Courier New" w:cs="Courier New"/>
          <w:sz w:val="24"/>
          <w:szCs w:val="24"/>
        </w:rPr>
      </w:pPr>
      <w:r>
        <w:rPr>
          <w:rFonts w:ascii="Courier New" w:hAnsi="Courier New" w:cs="Courier New"/>
          <w:sz w:val="24"/>
          <w:szCs w:val="24"/>
        </w:rPr>
        <w:t xml:space="preserve">(звертається до Джуліна): </w:t>
      </w:r>
    </w:p>
    <w:p w:rsidR="00AA7F21" w:rsidRPr="00EF3900" w:rsidRDefault="00AA7F21" w:rsidP="0088745F">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Ти, краще, ніж розкидатися жартами, займися справою.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Той мовчки пішов до каюти начальника експедиції.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Як і у будь-якому космольоті, так і на круїзному лайнері «Місячне сяйво», каюта начальника експедиції являла собою кімнату середніх розмірів, у якій напроти вхідних дверей знаходився ілюмінатор за яким було видно Койдер-III. Поруч нього стояв стіл. На ньому лежали диктофон та бортовий журнал. Ліворуч від вхідних дверей висіло кілька полиць, на яких стояли диски та дискети. Вони були розмежовані невеликими дощечками на кілька розділів, над кожним з яких був написаний рік з 2074 до 2196 року. Під однією з таких полиць стояв стіл невеликих розмірів, на якому стояв комп’ютер. Праворуч від вхідних дверей стояли шафа та сейф.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Підійшовши до столу на якому лежали бортовий журнал та диктофон, Джулін якусь мить вагався, з чого почати: з диктофона чи журналу? В решті решт, він узяв до рук диктофон, і відкрив касетоприймач, аби поглянути, скільки плівки прослухано чи записано. Поглянувши на касету, Джулін побачив, що вона записана – якщо на ній вівся запис – не до кінця, і на ній стоїть дата: «5 листопада 2157 року, 12:38 незалежного часу». Другий пілот підійшов до сейфу, який виявився відчиненим. Відкривши двері сейфу, він побачив ще касети. Їх було більше двох сотень, на кожній з яких було зафіксовано дату і час, починаючи з дня старту «Місячного сяйва» – 13 травня 2157 року – і завершуючи касетою, яку Джулін знайшов у диктофоні. Поставивши їх за номерами, другий пілот сів до столу, на якому лежав бортовий журнал. </w:t>
      </w:r>
    </w:p>
    <w:p w:rsidR="00AA7F21" w:rsidRPr="00EF3900" w:rsidRDefault="00AA7F21" w:rsidP="00745307">
      <w:pPr>
        <w:jc w:val="left"/>
        <w:rPr>
          <w:rFonts w:ascii="Courier New" w:hAnsi="Courier New" w:cs="Courier New"/>
          <w:sz w:val="24"/>
          <w:szCs w:val="24"/>
          <w:lang w:val="ru-RU"/>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Між тим, астронавти, які знаходилися у каюті екіпажу, продовжували обстежувати космоліт.</w:t>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88745F">
      <w:pPr>
        <w:ind w:left="1985" w:right="2125" w:firstLine="0"/>
        <w:jc w:val="left"/>
        <w:rPr>
          <w:rFonts w:ascii="Courier New" w:hAnsi="Courier New" w:cs="Courier New"/>
          <w:sz w:val="24"/>
          <w:szCs w:val="24"/>
        </w:rPr>
      </w:pPr>
      <w:r>
        <w:rPr>
          <w:rFonts w:ascii="Courier New" w:hAnsi="Courier New" w:cs="Courier New"/>
          <w:sz w:val="24"/>
          <w:szCs w:val="24"/>
        </w:rPr>
        <w:t>Дивно.</w:t>
      </w:r>
      <w:r w:rsidRPr="00EF3900">
        <w:rPr>
          <w:rFonts w:ascii="Courier New" w:hAnsi="Courier New" w:cs="Courier New"/>
          <w:sz w:val="24"/>
          <w:szCs w:val="24"/>
        </w:rPr>
        <w:t xml:space="preserve"> Ми його шукали, а він пролетів повз нас, наче стріла.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Pr="00EF3900" w:rsidRDefault="00AA7F21" w:rsidP="0088745F">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Значить, усі системи у нормі.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88745F">
      <w:pPr>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Pr="00EF3900" w:rsidRDefault="00AA7F21" w:rsidP="0088745F">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Авжеж! Ти хочеш знати, звідки він так мчав?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B255F8">
      <w:pPr>
        <w:ind w:left="2552" w:right="2692" w:firstLine="0"/>
        <w:jc w:val="left"/>
        <w:rPr>
          <w:rFonts w:ascii="Courier New" w:hAnsi="Courier New" w:cs="Courier New"/>
          <w:sz w:val="24"/>
          <w:szCs w:val="24"/>
        </w:rPr>
      </w:pPr>
      <w:r>
        <w:rPr>
          <w:rFonts w:ascii="Courier New" w:hAnsi="Courier New" w:cs="Courier New"/>
          <w:sz w:val="24"/>
          <w:szCs w:val="24"/>
        </w:rPr>
        <w:t xml:space="preserve">(продовжуючи робити заміри): </w:t>
      </w:r>
    </w:p>
    <w:p w:rsidR="00AA7F21" w:rsidRDefault="00AA7F21" w:rsidP="00B255F8">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Певна річ, що не зблизька!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B255F8">
      <w:pPr>
        <w:ind w:left="2552" w:right="2692" w:firstLine="0"/>
        <w:jc w:val="left"/>
        <w:rPr>
          <w:rFonts w:ascii="Courier New" w:hAnsi="Courier New" w:cs="Courier New"/>
          <w:sz w:val="24"/>
          <w:szCs w:val="24"/>
        </w:rPr>
      </w:pPr>
      <w:r>
        <w:rPr>
          <w:rFonts w:ascii="Courier New" w:hAnsi="Courier New" w:cs="Courier New"/>
          <w:sz w:val="24"/>
          <w:szCs w:val="24"/>
        </w:rPr>
        <w:t>(продовжуючи відстежувати шлях круїзного космольота):</w:t>
      </w:r>
    </w:p>
    <w:p w:rsidR="00AA7F21" w:rsidRPr="00EF3900" w:rsidRDefault="00AA7F21" w:rsidP="00B255F8">
      <w:pPr>
        <w:tabs>
          <w:tab w:val="left" w:pos="6237"/>
        </w:tabs>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Коли ми повзли, наче ті черепахи – у цей час лайнер пролетівши тими тринадцятьма системами, які були відкриті за останній час, зупинився ось тут, де ми його знайшли!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Нємцов відклав фотоапарат убік, і підійшов до другого астронавігатора.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Pr="00EF3900" w:rsidRDefault="00AA7F21" w:rsidP="00B255F8">
      <w:pPr>
        <w:ind w:left="1985" w:firstLine="0"/>
        <w:jc w:val="left"/>
        <w:rPr>
          <w:rFonts w:ascii="Courier New" w:hAnsi="Courier New" w:cs="Courier New"/>
          <w:sz w:val="24"/>
          <w:szCs w:val="24"/>
        </w:rPr>
      </w:pPr>
      <w:r w:rsidRPr="00EF3900">
        <w:rPr>
          <w:rFonts w:ascii="Courier New" w:hAnsi="Courier New" w:cs="Courier New"/>
          <w:sz w:val="24"/>
          <w:szCs w:val="24"/>
        </w:rPr>
        <w:t>Він що…</w:t>
      </w:r>
      <w:r>
        <w:rPr>
          <w:rFonts w:ascii="Courier New" w:hAnsi="Courier New" w:cs="Courier New"/>
          <w:sz w:val="24"/>
          <w:szCs w:val="24"/>
        </w:rPr>
        <w:t xml:space="preserve"> </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B255F8">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Хочеш знати, чи він був у круїзі?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Стереофотограф кивнув, і поглянув на астронавігатора.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B255F8">
      <w:pPr>
        <w:ind w:left="1985" w:firstLine="0"/>
        <w:jc w:val="left"/>
        <w:rPr>
          <w:rFonts w:ascii="Courier New" w:hAnsi="Courier New" w:cs="Courier New"/>
          <w:sz w:val="24"/>
          <w:szCs w:val="24"/>
        </w:rPr>
      </w:pPr>
      <w:r w:rsidRPr="00EF3900">
        <w:rPr>
          <w:rFonts w:ascii="Courier New" w:hAnsi="Courier New" w:cs="Courier New"/>
          <w:sz w:val="24"/>
          <w:szCs w:val="24"/>
        </w:rPr>
        <w:t xml:space="preserve">Так!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B255F8">
      <w:pPr>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Pr="00EF3900" w:rsidRDefault="00AA7F21" w:rsidP="00B255F8">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Але ж, тут нікого немає! Хто ж ним керує?!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B255F8">
      <w:pPr>
        <w:ind w:left="2552" w:right="2692" w:firstLine="0"/>
        <w:jc w:val="left"/>
        <w:rPr>
          <w:rFonts w:ascii="Courier New" w:hAnsi="Courier New" w:cs="Courier New"/>
          <w:sz w:val="24"/>
          <w:szCs w:val="24"/>
        </w:rPr>
      </w:pPr>
      <w:r>
        <w:rPr>
          <w:rFonts w:ascii="Courier New" w:hAnsi="Courier New" w:cs="Courier New"/>
          <w:sz w:val="24"/>
          <w:szCs w:val="24"/>
        </w:rPr>
        <w:t>(заходячи до каюти):</w:t>
      </w:r>
    </w:p>
    <w:p w:rsidR="00AA7F21" w:rsidRDefault="00AA7F21" w:rsidP="00B255F8">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Це теж нам належить з’ясувати. Ну, які новини?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Зелінський та Нємцов розповіли усе, що їм вдалося з’ясувати.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B255F8">
      <w:pPr>
        <w:ind w:left="2552" w:right="2692" w:firstLine="0"/>
        <w:jc w:val="left"/>
        <w:rPr>
          <w:rFonts w:ascii="Courier New" w:hAnsi="Courier New" w:cs="Courier New"/>
          <w:sz w:val="24"/>
          <w:szCs w:val="24"/>
        </w:rPr>
      </w:pPr>
      <w:r>
        <w:rPr>
          <w:rFonts w:ascii="Courier New" w:hAnsi="Courier New" w:cs="Courier New"/>
          <w:sz w:val="24"/>
          <w:szCs w:val="24"/>
        </w:rPr>
        <w:t xml:space="preserve">(вислухавши розповідь астронавтів): </w:t>
      </w:r>
    </w:p>
    <w:p w:rsidR="00AA7F21" w:rsidRPr="00EF3900" w:rsidRDefault="00AA7F21" w:rsidP="00B255F8">
      <w:pPr>
        <w:ind w:left="1985" w:firstLine="0"/>
        <w:jc w:val="left"/>
        <w:rPr>
          <w:rFonts w:ascii="Courier New" w:hAnsi="Courier New" w:cs="Courier New"/>
          <w:sz w:val="24"/>
          <w:szCs w:val="24"/>
        </w:rPr>
      </w:pPr>
      <w:r w:rsidRPr="00EF3900">
        <w:rPr>
          <w:rFonts w:ascii="Courier New" w:hAnsi="Courier New" w:cs="Courier New"/>
          <w:sz w:val="24"/>
          <w:szCs w:val="24"/>
        </w:rPr>
        <w:t xml:space="preserve">Карти якісь є? </w:t>
      </w:r>
    </w:p>
    <w:p w:rsidR="00AA7F21" w:rsidRDefault="00AA7F21" w:rsidP="00745307">
      <w:pPr>
        <w:ind w:firstLine="0"/>
        <w:jc w:val="left"/>
        <w:rPr>
          <w:rFonts w:ascii="Courier New" w:hAnsi="Courier New" w:cs="Courier New"/>
          <w:sz w:val="24"/>
          <w:szCs w:val="24"/>
        </w:rPr>
      </w:pPr>
    </w:p>
    <w:p w:rsidR="00AA7F21" w:rsidRDefault="00AA7F21" w:rsidP="00B255F8">
      <w:pPr>
        <w:ind w:left="3686" w:right="2692" w:firstLine="0"/>
        <w:jc w:val="left"/>
        <w:rPr>
          <w:rFonts w:ascii="Courier New" w:hAnsi="Courier New" w:cs="Courier New"/>
          <w:sz w:val="24"/>
          <w:szCs w:val="24"/>
        </w:rPr>
      </w:pPr>
      <w:r>
        <w:rPr>
          <w:rFonts w:ascii="Courier New" w:hAnsi="Courier New" w:cs="Courier New"/>
          <w:sz w:val="24"/>
          <w:szCs w:val="24"/>
        </w:rPr>
        <w:t>ЗЕЛІНСЬКИЙ</w:t>
      </w:r>
      <w:r w:rsidRPr="00EF3900">
        <w:rPr>
          <w:rFonts w:ascii="Courier New" w:hAnsi="Courier New" w:cs="Courier New"/>
          <w:sz w:val="24"/>
          <w:szCs w:val="24"/>
        </w:rPr>
        <w:t xml:space="preserve"> </w:t>
      </w:r>
    </w:p>
    <w:p w:rsidR="00AA7F21" w:rsidRPr="00EF3900" w:rsidRDefault="00AA7F21" w:rsidP="00B255F8">
      <w:pPr>
        <w:ind w:left="2552" w:right="2692" w:firstLine="0"/>
        <w:jc w:val="left"/>
        <w:rPr>
          <w:rFonts w:ascii="Courier New" w:hAnsi="Courier New" w:cs="Courier New"/>
          <w:sz w:val="24"/>
          <w:szCs w:val="24"/>
        </w:rPr>
      </w:pPr>
      <w:r>
        <w:rPr>
          <w:rFonts w:ascii="Courier New" w:hAnsi="Courier New" w:cs="Courier New"/>
          <w:sz w:val="24"/>
          <w:szCs w:val="24"/>
        </w:rPr>
        <w:t>(кладучи</w:t>
      </w:r>
      <w:r w:rsidRPr="00EF3900">
        <w:rPr>
          <w:rFonts w:ascii="Courier New" w:hAnsi="Courier New" w:cs="Courier New"/>
          <w:sz w:val="24"/>
          <w:szCs w:val="24"/>
        </w:rPr>
        <w:t xml:space="preserve"> перед начальником експедиції кілька карт</w:t>
      </w:r>
      <w:r>
        <w:rPr>
          <w:rFonts w:ascii="Courier New" w:hAnsi="Courier New" w:cs="Courier New"/>
          <w:sz w:val="24"/>
          <w:szCs w:val="24"/>
        </w:rPr>
        <w:t>):</w:t>
      </w:r>
    </w:p>
    <w:p w:rsidR="00AA7F21" w:rsidRPr="00EF3900" w:rsidRDefault="00AA7F21" w:rsidP="00B255F8">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Датовані другим листопада дві тисячі сто п’ятдесят сьомого року.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B255F8">
      <w:pPr>
        <w:ind w:left="2552" w:firstLine="0"/>
        <w:jc w:val="left"/>
        <w:rPr>
          <w:rFonts w:ascii="Courier New" w:hAnsi="Courier New" w:cs="Courier New"/>
          <w:sz w:val="24"/>
          <w:szCs w:val="24"/>
        </w:rPr>
      </w:pPr>
      <w:r>
        <w:rPr>
          <w:rFonts w:ascii="Courier New" w:hAnsi="Courier New" w:cs="Courier New"/>
          <w:sz w:val="24"/>
          <w:szCs w:val="24"/>
        </w:rPr>
        <w:t xml:space="preserve">(кладучи карти на стіл): </w:t>
      </w:r>
    </w:p>
    <w:p w:rsidR="00AA7F21" w:rsidRPr="00EF3900" w:rsidRDefault="00AA7F21" w:rsidP="00B255F8">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Гаразд. Я потім передивлюся. Джулін не виходив на зв’язок?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ТА НЄМЦОВ </w:t>
      </w:r>
    </w:p>
    <w:p w:rsidR="00AA7F21" w:rsidRDefault="00AA7F21" w:rsidP="00B255F8">
      <w:pPr>
        <w:ind w:left="2552" w:firstLine="0"/>
        <w:jc w:val="left"/>
        <w:rPr>
          <w:rFonts w:ascii="Courier New" w:hAnsi="Courier New" w:cs="Courier New"/>
          <w:sz w:val="24"/>
          <w:szCs w:val="24"/>
        </w:rPr>
      </w:pPr>
      <w:r>
        <w:rPr>
          <w:rFonts w:ascii="Courier New" w:hAnsi="Courier New" w:cs="Courier New"/>
          <w:sz w:val="24"/>
          <w:szCs w:val="24"/>
        </w:rPr>
        <w:t xml:space="preserve">(хором): </w:t>
      </w:r>
    </w:p>
    <w:p w:rsidR="00AA7F21" w:rsidRPr="00EF3900" w:rsidRDefault="00AA7F21" w:rsidP="00B255F8">
      <w:pPr>
        <w:ind w:left="1985" w:firstLine="0"/>
        <w:jc w:val="left"/>
        <w:rPr>
          <w:rFonts w:ascii="Courier New" w:hAnsi="Courier New" w:cs="Courier New"/>
          <w:sz w:val="24"/>
          <w:szCs w:val="24"/>
        </w:rPr>
      </w:pPr>
      <w:r w:rsidRPr="00EF3900">
        <w:rPr>
          <w:rFonts w:ascii="Courier New" w:hAnsi="Courier New" w:cs="Courier New"/>
          <w:sz w:val="24"/>
          <w:szCs w:val="24"/>
        </w:rPr>
        <w:t xml:space="preserve">Ні.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B255F8">
      <w:pPr>
        <w:ind w:left="2552" w:firstLine="0"/>
        <w:jc w:val="left"/>
        <w:rPr>
          <w:rFonts w:ascii="Courier New" w:hAnsi="Courier New" w:cs="Courier New"/>
          <w:sz w:val="24"/>
          <w:szCs w:val="24"/>
        </w:rPr>
      </w:pPr>
      <w:r>
        <w:rPr>
          <w:rFonts w:ascii="Courier New" w:hAnsi="Courier New" w:cs="Courier New"/>
          <w:sz w:val="24"/>
          <w:szCs w:val="24"/>
        </w:rPr>
        <w:t xml:space="preserve">(дістаючи рацію): </w:t>
      </w:r>
    </w:p>
    <w:p w:rsidR="00AA7F21" w:rsidRDefault="00AA7F21" w:rsidP="00B255F8">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 зараз зв’яжуся з ним, і дізнаюся, як у нього справи. </w:t>
      </w: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Не встиг Джулін відкрити журнал, як у нього увімкнулася рація. </w:t>
      </w:r>
    </w:p>
    <w:p w:rsidR="00AA7F21" w:rsidRPr="00EF3900"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Pr="00EF3900" w:rsidRDefault="00AA7F21" w:rsidP="006D11C8">
      <w:pPr>
        <w:ind w:left="1985" w:firstLine="0"/>
        <w:jc w:val="left"/>
        <w:rPr>
          <w:rFonts w:ascii="Courier New" w:hAnsi="Courier New" w:cs="Courier New"/>
          <w:sz w:val="24"/>
          <w:szCs w:val="24"/>
        </w:rPr>
      </w:pPr>
      <w:r w:rsidRPr="00EF3900">
        <w:rPr>
          <w:rFonts w:ascii="Courier New" w:hAnsi="Courier New" w:cs="Courier New"/>
          <w:sz w:val="24"/>
          <w:szCs w:val="24"/>
        </w:rPr>
        <w:t xml:space="preserve">Слухаю!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6D11C8">
      <w:pPr>
        <w:ind w:left="1985" w:firstLine="0"/>
        <w:jc w:val="left"/>
        <w:rPr>
          <w:rFonts w:ascii="Courier New" w:hAnsi="Courier New" w:cs="Courier New"/>
          <w:sz w:val="24"/>
          <w:szCs w:val="24"/>
        </w:rPr>
      </w:pPr>
      <w:r w:rsidRPr="00EF3900">
        <w:rPr>
          <w:rFonts w:ascii="Courier New" w:hAnsi="Courier New" w:cs="Courier New"/>
          <w:sz w:val="24"/>
          <w:szCs w:val="24"/>
        </w:rPr>
        <w:t xml:space="preserve">Що там у тебе?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Pr="00EF3900" w:rsidRDefault="00AA7F21" w:rsidP="006D11C8">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Зараз я хочу переглянути бортовий журнал.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6D11C8">
      <w:pPr>
        <w:ind w:left="1985" w:right="2125" w:firstLine="0"/>
        <w:jc w:val="left"/>
        <w:rPr>
          <w:rFonts w:ascii="Courier New" w:hAnsi="Courier New" w:cs="Courier New"/>
          <w:sz w:val="24"/>
          <w:szCs w:val="24"/>
        </w:rPr>
      </w:pPr>
      <w:r>
        <w:rPr>
          <w:rFonts w:ascii="Courier New" w:hAnsi="Courier New" w:cs="Courier New"/>
          <w:sz w:val="24"/>
          <w:szCs w:val="24"/>
        </w:rPr>
        <w:t xml:space="preserve">Гаразд. </w:t>
      </w:r>
      <w:r w:rsidRPr="00EF3900">
        <w:rPr>
          <w:rFonts w:ascii="Courier New" w:hAnsi="Courier New" w:cs="Courier New"/>
          <w:sz w:val="24"/>
          <w:szCs w:val="24"/>
        </w:rPr>
        <w:t xml:space="preserve">Я не вимикаю рацію. Інформуй мене про кожен свій крок.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Pr="00EF3900" w:rsidRDefault="00AA7F21" w:rsidP="006D11C8">
      <w:pPr>
        <w:ind w:left="1985" w:firstLine="0"/>
        <w:jc w:val="left"/>
        <w:rPr>
          <w:rFonts w:ascii="Courier New" w:hAnsi="Courier New" w:cs="Courier New"/>
          <w:sz w:val="24"/>
          <w:szCs w:val="24"/>
        </w:rPr>
      </w:pPr>
      <w:r w:rsidRPr="00EF3900">
        <w:rPr>
          <w:rFonts w:ascii="Courier New" w:hAnsi="Courier New" w:cs="Courier New"/>
          <w:sz w:val="24"/>
          <w:szCs w:val="24"/>
        </w:rPr>
        <w:t xml:space="preserve">Зрозумів!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Бортовий журнал являв собою товсту книгу, розбиту на кілька розділів, де окрім дати старту круїзного космольота було записано кількість пасажирів та членів екіпажу. Окрім цієї інформації, кожен день був розписаний по хвилинах. Із журналу можна було дізнатися, що коїлося на «Місячному сяйві» у будь-який день і час.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Джулін так близько поклав поруч журналу рацію, що Яриновський чув, як другий пілот гортає сторінку за сторінкою.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Раптом Яриновський почув, як у каюті падає стілець.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D11C8">
      <w:pPr>
        <w:ind w:left="2552" w:right="2692" w:firstLine="0"/>
        <w:jc w:val="left"/>
        <w:rPr>
          <w:rFonts w:ascii="Courier New" w:hAnsi="Courier New" w:cs="Courier New"/>
          <w:sz w:val="24"/>
          <w:szCs w:val="24"/>
        </w:rPr>
      </w:pPr>
      <w:r>
        <w:rPr>
          <w:rFonts w:ascii="Courier New" w:hAnsi="Courier New" w:cs="Courier New"/>
          <w:sz w:val="24"/>
          <w:szCs w:val="24"/>
        </w:rPr>
        <w:t xml:space="preserve">(звертається по рації до пілота):  </w:t>
      </w:r>
    </w:p>
    <w:p w:rsidR="00AA7F21" w:rsidRPr="00EF3900" w:rsidRDefault="00AA7F21" w:rsidP="006D11C8">
      <w:pPr>
        <w:ind w:left="1985" w:firstLine="0"/>
        <w:jc w:val="left"/>
        <w:rPr>
          <w:rFonts w:ascii="Courier New" w:hAnsi="Courier New" w:cs="Courier New"/>
          <w:sz w:val="24"/>
          <w:szCs w:val="24"/>
        </w:rPr>
      </w:pPr>
      <w:r>
        <w:rPr>
          <w:rFonts w:ascii="Courier New" w:hAnsi="Courier New" w:cs="Courier New"/>
          <w:sz w:val="24"/>
          <w:szCs w:val="24"/>
        </w:rPr>
        <w:t>Ренате</w:t>
      </w:r>
      <w:r w:rsidRPr="00EF3900">
        <w:rPr>
          <w:rFonts w:ascii="Courier New" w:hAnsi="Courier New" w:cs="Courier New"/>
          <w:sz w:val="24"/>
          <w:szCs w:val="24"/>
        </w:rPr>
        <w:t xml:space="preserve">! Що там у тебе?!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Джулін мовчав.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D11C8">
      <w:pPr>
        <w:ind w:left="2552" w:firstLine="0"/>
        <w:jc w:val="left"/>
        <w:rPr>
          <w:rFonts w:ascii="Courier New" w:hAnsi="Courier New" w:cs="Courier New"/>
          <w:sz w:val="24"/>
          <w:szCs w:val="24"/>
        </w:rPr>
      </w:pPr>
      <w:r>
        <w:rPr>
          <w:rFonts w:ascii="Courier New" w:hAnsi="Courier New" w:cs="Courier New"/>
          <w:sz w:val="24"/>
          <w:szCs w:val="24"/>
        </w:rPr>
        <w:t xml:space="preserve">(кричить у рацію): </w:t>
      </w:r>
    </w:p>
    <w:p w:rsidR="00AA7F21" w:rsidRDefault="00AA7F21" w:rsidP="006D11C8">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Що там відбувається, чорт забирай?!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Pr>
          <w:rFonts w:ascii="Courier New" w:hAnsi="Courier New" w:cs="Courier New"/>
          <w:sz w:val="24"/>
          <w:szCs w:val="24"/>
        </w:rPr>
        <w:t>Яриновський</w:t>
      </w:r>
      <w:r w:rsidRPr="00EF3900">
        <w:rPr>
          <w:rFonts w:ascii="Courier New" w:hAnsi="Courier New" w:cs="Courier New"/>
          <w:sz w:val="24"/>
          <w:szCs w:val="24"/>
        </w:rPr>
        <w:t xml:space="preserve"> чув, як Джулін ставив на місце стілець</w:t>
      </w:r>
      <w:r>
        <w:rPr>
          <w:rFonts w:ascii="Courier New" w:hAnsi="Courier New" w:cs="Courier New"/>
          <w:sz w:val="24"/>
          <w:szCs w:val="24"/>
        </w:rPr>
        <w:t xml:space="preserve"> та підбіг до столу</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ДЖУЛІН</w:t>
      </w:r>
      <w:r w:rsidRPr="00EF3900">
        <w:rPr>
          <w:rFonts w:ascii="Courier New" w:hAnsi="Courier New" w:cs="Courier New"/>
          <w:sz w:val="24"/>
          <w:szCs w:val="24"/>
        </w:rPr>
        <w:t xml:space="preserve"> </w:t>
      </w:r>
    </w:p>
    <w:p w:rsidR="00AA7F21" w:rsidRPr="00EF3900" w:rsidRDefault="00AA7F21" w:rsidP="006D11C8">
      <w:pPr>
        <w:ind w:left="2552" w:right="2692" w:firstLine="0"/>
        <w:jc w:val="left"/>
        <w:rPr>
          <w:rFonts w:ascii="Courier New" w:hAnsi="Courier New" w:cs="Courier New"/>
          <w:sz w:val="24"/>
          <w:szCs w:val="24"/>
        </w:rPr>
      </w:pPr>
      <w:r>
        <w:rPr>
          <w:rFonts w:ascii="Courier New" w:hAnsi="Courier New" w:cs="Courier New"/>
          <w:sz w:val="24"/>
          <w:szCs w:val="24"/>
        </w:rPr>
        <w:t>(</w:t>
      </w:r>
      <w:r w:rsidRPr="00EF3900">
        <w:rPr>
          <w:rFonts w:ascii="Courier New" w:hAnsi="Courier New" w:cs="Courier New"/>
          <w:sz w:val="24"/>
          <w:szCs w:val="24"/>
        </w:rPr>
        <w:t>ухопив</w:t>
      </w:r>
      <w:r>
        <w:rPr>
          <w:rFonts w:ascii="Courier New" w:hAnsi="Courier New" w:cs="Courier New"/>
          <w:sz w:val="24"/>
          <w:szCs w:val="24"/>
        </w:rPr>
        <w:t xml:space="preserve">ши рацію, запинаючись): </w:t>
      </w:r>
    </w:p>
    <w:p w:rsidR="00AA7F21" w:rsidRPr="00EF3900" w:rsidRDefault="00AA7F21" w:rsidP="006D11C8">
      <w:pPr>
        <w:ind w:left="1985" w:right="2125" w:firstLine="0"/>
        <w:jc w:val="left"/>
        <w:rPr>
          <w:rFonts w:ascii="Courier New" w:hAnsi="Courier New" w:cs="Courier New"/>
          <w:sz w:val="24"/>
          <w:szCs w:val="24"/>
        </w:rPr>
      </w:pPr>
      <w:r w:rsidRPr="00EF3900">
        <w:rPr>
          <w:rFonts w:ascii="Courier New" w:hAnsi="Courier New" w:cs="Courier New"/>
          <w:sz w:val="24"/>
          <w:szCs w:val="24"/>
        </w:rPr>
        <w:t>Краще б</w:t>
      </w:r>
      <w:r>
        <w:rPr>
          <w:rFonts w:ascii="Courier New" w:hAnsi="Courier New" w:cs="Courier New"/>
          <w:sz w:val="24"/>
          <w:szCs w:val="24"/>
        </w:rPr>
        <w:t>уло б…</w:t>
      </w:r>
      <w:r w:rsidRPr="00EF3900">
        <w:rPr>
          <w:rFonts w:ascii="Courier New" w:hAnsi="Courier New" w:cs="Courier New"/>
          <w:sz w:val="24"/>
          <w:szCs w:val="24"/>
        </w:rPr>
        <w:t xml:space="preserve"> якби я</w:t>
      </w:r>
      <w:r>
        <w:rPr>
          <w:rFonts w:ascii="Courier New" w:hAnsi="Courier New" w:cs="Courier New"/>
          <w:sz w:val="24"/>
          <w:szCs w:val="24"/>
        </w:rPr>
        <w:t>…</w:t>
      </w:r>
      <w:r w:rsidRPr="00EF3900">
        <w:rPr>
          <w:rFonts w:ascii="Courier New" w:hAnsi="Courier New" w:cs="Courier New"/>
          <w:sz w:val="24"/>
          <w:szCs w:val="24"/>
        </w:rPr>
        <w:t xml:space="preserve"> залишився вдома</w:t>
      </w:r>
      <w:r>
        <w:rPr>
          <w:rFonts w:ascii="Courier New" w:hAnsi="Courier New" w:cs="Courier New"/>
          <w:sz w:val="24"/>
          <w:szCs w:val="24"/>
        </w:rPr>
        <w:t>…</w:t>
      </w:r>
      <w:r w:rsidRPr="00EF3900">
        <w:rPr>
          <w:rFonts w:ascii="Courier New" w:hAnsi="Courier New" w:cs="Courier New"/>
          <w:sz w:val="24"/>
          <w:szCs w:val="24"/>
        </w:rPr>
        <w:t xml:space="preserve">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6D11C8">
      <w:pPr>
        <w:ind w:left="1985" w:right="2125" w:firstLine="0"/>
        <w:jc w:val="left"/>
        <w:rPr>
          <w:rFonts w:ascii="Courier New" w:hAnsi="Courier New" w:cs="Courier New"/>
          <w:sz w:val="24"/>
          <w:szCs w:val="24"/>
        </w:rPr>
      </w:pPr>
      <w:r w:rsidRPr="00EF3900">
        <w:rPr>
          <w:rFonts w:ascii="Courier New" w:hAnsi="Courier New" w:cs="Courier New"/>
          <w:sz w:val="24"/>
          <w:szCs w:val="24"/>
        </w:rPr>
        <w:t>Але, ти вже тут, на «Місячному сяйві»</w:t>
      </w:r>
      <w:r>
        <w:rPr>
          <w:rFonts w:ascii="Courier New" w:hAnsi="Courier New" w:cs="Courier New"/>
          <w:sz w:val="24"/>
          <w:szCs w:val="24"/>
        </w:rPr>
        <w:t>!</w:t>
      </w:r>
      <w:r w:rsidRPr="00EF3900">
        <w:rPr>
          <w:rFonts w:ascii="Courier New" w:hAnsi="Courier New" w:cs="Courier New"/>
          <w:sz w:val="24"/>
          <w:szCs w:val="24"/>
        </w:rPr>
        <w:t xml:space="preserve"> Що там у тебе трапилося?</w:t>
      </w:r>
      <w:r>
        <w:rPr>
          <w:rFonts w:ascii="Courier New" w:hAnsi="Courier New" w:cs="Courier New"/>
          <w:sz w:val="24"/>
          <w:szCs w:val="24"/>
        </w:rPr>
        <w:t>!</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6D11C8">
      <w:pPr>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Pr="00EF3900" w:rsidRDefault="00AA7F21" w:rsidP="006D11C8">
      <w:pPr>
        <w:ind w:left="1985" w:firstLine="0"/>
        <w:jc w:val="left"/>
        <w:rPr>
          <w:rFonts w:ascii="Courier New" w:hAnsi="Courier New" w:cs="Courier New"/>
          <w:sz w:val="24"/>
          <w:szCs w:val="24"/>
        </w:rPr>
      </w:pPr>
      <w:r w:rsidRPr="00EF3900">
        <w:rPr>
          <w:rFonts w:ascii="Courier New" w:hAnsi="Courier New" w:cs="Courier New"/>
          <w:sz w:val="24"/>
          <w:szCs w:val="24"/>
        </w:rPr>
        <w:t xml:space="preserve">Ви не повірите, хлопці! </w:t>
      </w:r>
    </w:p>
    <w:p w:rsidR="00AA7F21" w:rsidRDefault="00AA7F21" w:rsidP="00745307">
      <w:pPr>
        <w:ind w:firstLine="0"/>
        <w:jc w:val="left"/>
        <w:rPr>
          <w:rFonts w:ascii="Courier New" w:hAnsi="Courier New" w:cs="Courier New"/>
          <w:sz w:val="24"/>
          <w:szCs w:val="24"/>
        </w:rPr>
      </w:pPr>
    </w:p>
    <w:p w:rsidR="00AA7F21" w:rsidRDefault="00AA7F21" w:rsidP="00745307">
      <w:pPr>
        <w:ind w:firstLine="708"/>
        <w:jc w:val="left"/>
        <w:rPr>
          <w:rFonts w:ascii="Courier New" w:hAnsi="Courier New" w:cs="Courier New"/>
          <w:sz w:val="24"/>
          <w:szCs w:val="24"/>
        </w:rPr>
      </w:pPr>
      <w:r>
        <w:rPr>
          <w:rFonts w:ascii="Courier New" w:hAnsi="Courier New" w:cs="Courier New"/>
          <w:sz w:val="24"/>
          <w:szCs w:val="24"/>
        </w:rPr>
        <w:t xml:space="preserve">Нємцов та Зелінський підійшли до начальника експедиції.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Pr="00EF3900" w:rsidRDefault="00AA7F21" w:rsidP="006D11C8">
      <w:pPr>
        <w:ind w:left="1985" w:firstLine="0"/>
        <w:jc w:val="left"/>
        <w:rPr>
          <w:rFonts w:ascii="Courier New" w:hAnsi="Courier New" w:cs="Courier New"/>
          <w:sz w:val="24"/>
          <w:szCs w:val="24"/>
        </w:rPr>
      </w:pPr>
      <w:r w:rsidRPr="00EF3900">
        <w:rPr>
          <w:rFonts w:ascii="Courier New" w:hAnsi="Courier New" w:cs="Courier New"/>
          <w:sz w:val="24"/>
          <w:szCs w:val="24"/>
        </w:rPr>
        <w:t xml:space="preserve">Що саме?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6D11C8">
      <w:pPr>
        <w:tabs>
          <w:tab w:val="left" w:pos="5529"/>
        </w:tabs>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Останній запис у бортовому журналі датований…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D11C8">
      <w:pPr>
        <w:ind w:left="2552" w:firstLine="0"/>
        <w:jc w:val="left"/>
        <w:rPr>
          <w:rFonts w:ascii="Courier New" w:hAnsi="Courier New" w:cs="Courier New"/>
          <w:sz w:val="24"/>
          <w:szCs w:val="24"/>
        </w:rPr>
      </w:pPr>
      <w:r>
        <w:rPr>
          <w:rFonts w:ascii="Courier New" w:hAnsi="Courier New" w:cs="Courier New"/>
          <w:sz w:val="24"/>
          <w:szCs w:val="24"/>
        </w:rPr>
        <w:t xml:space="preserve">(кричить): </w:t>
      </w:r>
    </w:p>
    <w:p w:rsidR="00AA7F21" w:rsidRPr="00EF3900" w:rsidRDefault="00AA7F21" w:rsidP="006D11C8">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Говори! Не тягни «кота за хвіст»!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6D11C8">
      <w:pPr>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Pr="00EF3900" w:rsidRDefault="00AA7F21" w:rsidP="006D11C8">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Останній запис датовано четвертим липня дві тисячі сто дев’яносто сьомого року! Тобто, сьогоднішнім числом!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6D11C8">
      <w:pPr>
        <w:ind w:left="1985" w:firstLine="0"/>
        <w:jc w:val="left"/>
        <w:rPr>
          <w:rFonts w:ascii="Courier New" w:hAnsi="Courier New" w:cs="Courier New"/>
          <w:sz w:val="24"/>
          <w:szCs w:val="24"/>
        </w:rPr>
      </w:pPr>
      <w:r w:rsidRPr="00EF3900">
        <w:rPr>
          <w:rFonts w:ascii="Courier New" w:hAnsi="Courier New" w:cs="Courier New"/>
          <w:sz w:val="24"/>
          <w:szCs w:val="24"/>
        </w:rPr>
        <w:t xml:space="preserve">Як це?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6D11C8">
      <w:pPr>
        <w:ind w:left="3119"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Pr="00EF3900" w:rsidRDefault="00AA7F21" w:rsidP="00BD0811">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Іди, і подивись сам! Я тобі кажу те, що бачив на власні очі!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BD0811">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Якщо так, то… Котра година була, коли ми його бачили?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BD0811">
      <w:pPr>
        <w:ind w:left="2552" w:right="2692" w:firstLine="0"/>
        <w:jc w:val="left"/>
        <w:rPr>
          <w:rFonts w:ascii="Courier New" w:hAnsi="Courier New" w:cs="Courier New"/>
          <w:sz w:val="24"/>
          <w:szCs w:val="24"/>
        </w:rPr>
      </w:pPr>
      <w:r>
        <w:rPr>
          <w:rFonts w:ascii="Courier New" w:hAnsi="Courier New" w:cs="Courier New"/>
          <w:sz w:val="24"/>
          <w:szCs w:val="24"/>
        </w:rPr>
        <w:t xml:space="preserve">(дивлячись останній запис у бортовому журналі): </w:t>
      </w:r>
    </w:p>
    <w:p w:rsidR="00AA7F21" w:rsidRPr="00EF3900" w:rsidRDefault="00AA7F21" w:rsidP="00BD0811">
      <w:pPr>
        <w:ind w:left="1985" w:right="2125" w:firstLine="0"/>
        <w:jc w:val="left"/>
        <w:rPr>
          <w:rFonts w:ascii="Courier New" w:hAnsi="Courier New" w:cs="Courier New"/>
          <w:sz w:val="24"/>
          <w:szCs w:val="24"/>
        </w:rPr>
      </w:pPr>
      <w:r w:rsidRPr="00EF3900">
        <w:rPr>
          <w:rFonts w:ascii="Courier New" w:hAnsi="Courier New" w:cs="Courier New"/>
          <w:sz w:val="24"/>
          <w:szCs w:val="24"/>
        </w:rPr>
        <w:t>Двадцята со</w:t>
      </w:r>
      <w:r>
        <w:rPr>
          <w:rFonts w:ascii="Courier New" w:hAnsi="Courier New" w:cs="Courier New"/>
          <w:sz w:val="24"/>
          <w:szCs w:val="24"/>
        </w:rPr>
        <w:t xml:space="preserve">рок вісім чи двадцята тридцять три незалежного часу. </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BD0811">
      <w:pPr>
        <w:ind w:left="1985" w:firstLine="0"/>
        <w:jc w:val="left"/>
        <w:rPr>
          <w:rFonts w:ascii="Courier New" w:hAnsi="Courier New" w:cs="Courier New"/>
          <w:sz w:val="24"/>
          <w:szCs w:val="24"/>
        </w:rPr>
      </w:pPr>
      <w:r>
        <w:rPr>
          <w:rFonts w:ascii="Courier New" w:hAnsi="Courier New" w:cs="Courier New"/>
          <w:sz w:val="24"/>
          <w:szCs w:val="24"/>
        </w:rPr>
        <w:t xml:space="preserve">А точніше? </w:t>
      </w:r>
    </w:p>
    <w:p w:rsidR="00AA7F21" w:rsidRDefault="00AA7F21" w:rsidP="00745307">
      <w:pPr>
        <w:ind w:left="2552"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BD0811">
      <w:pPr>
        <w:ind w:left="1985" w:right="2125" w:firstLine="0"/>
        <w:jc w:val="left"/>
        <w:rPr>
          <w:rFonts w:ascii="Courier New" w:hAnsi="Courier New" w:cs="Courier New"/>
          <w:sz w:val="24"/>
          <w:szCs w:val="24"/>
        </w:rPr>
      </w:pPr>
      <w:r>
        <w:rPr>
          <w:rFonts w:ascii="Courier New" w:hAnsi="Courier New" w:cs="Courier New"/>
          <w:sz w:val="24"/>
          <w:szCs w:val="24"/>
        </w:rPr>
        <w:t xml:space="preserve">Двадцята сорок вісім незалежного часу!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BD0811">
      <w:pPr>
        <w:ind w:left="2552" w:right="2692" w:firstLine="0"/>
        <w:jc w:val="left"/>
        <w:rPr>
          <w:rFonts w:ascii="Courier New" w:hAnsi="Courier New" w:cs="Courier New"/>
          <w:sz w:val="24"/>
          <w:szCs w:val="24"/>
        </w:rPr>
      </w:pPr>
      <w:r>
        <w:rPr>
          <w:rFonts w:ascii="Courier New" w:hAnsi="Courier New" w:cs="Courier New"/>
          <w:sz w:val="24"/>
          <w:szCs w:val="24"/>
        </w:rPr>
        <w:t xml:space="preserve">(дивлячись на незалежний годинник): </w:t>
      </w:r>
    </w:p>
    <w:p w:rsidR="00AA7F21" w:rsidRDefault="00AA7F21" w:rsidP="00BD0811">
      <w:pPr>
        <w:ind w:left="1985" w:right="2125" w:firstLine="0"/>
        <w:jc w:val="left"/>
        <w:rPr>
          <w:rFonts w:ascii="Courier New" w:hAnsi="Courier New" w:cs="Courier New"/>
          <w:sz w:val="24"/>
          <w:szCs w:val="24"/>
        </w:rPr>
      </w:pPr>
      <w:r w:rsidRPr="00EF3900">
        <w:rPr>
          <w:rFonts w:ascii="Courier New" w:hAnsi="Courier New" w:cs="Courier New"/>
          <w:sz w:val="24"/>
          <w:szCs w:val="24"/>
        </w:rPr>
        <w:t>Мінус п’ятнадцять хвилин – час коли він нас о</w:t>
      </w:r>
      <w:r>
        <w:rPr>
          <w:rFonts w:ascii="Courier New" w:hAnsi="Courier New" w:cs="Courier New"/>
          <w:sz w:val="24"/>
          <w:szCs w:val="24"/>
        </w:rPr>
        <w:t>бігнав.</w:t>
      </w:r>
      <w:r w:rsidRPr="00EF3900">
        <w:rPr>
          <w:rFonts w:ascii="Courier New" w:hAnsi="Courier New" w:cs="Courier New"/>
          <w:sz w:val="24"/>
          <w:szCs w:val="24"/>
        </w:rPr>
        <w:t xml:space="preserve"> Виходить, ми з ним зустрілися, о двадцятій тридцять три. </w:t>
      </w: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Pr="00EF3900" w:rsidRDefault="00AA7F21" w:rsidP="00BD0811">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Значить, він був поруч найдальшої з цих систем, десь о десятій двадцять сім чи о десятій тридцять три.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BD0811">
      <w:pPr>
        <w:ind w:left="1985" w:right="2125" w:firstLine="0"/>
        <w:jc w:val="left"/>
        <w:rPr>
          <w:rFonts w:ascii="Courier New" w:hAnsi="Courier New" w:cs="Courier New"/>
          <w:sz w:val="24"/>
          <w:szCs w:val="24"/>
        </w:rPr>
      </w:pPr>
      <w:r w:rsidRPr="00EF3900">
        <w:rPr>
          <w:rFonts w:ascii="Courier New" w:hAnsi="Courier New" w:cs="Courier New"/>
          <w:sz w:val="24"/>
          <w:szCs w:val="24"/>
        </w:rPr>
        <w:t>Здається мені, хлопці, починається сама цікава частина нашого перебування у відкри</w:t>
      </w:r>
      <w:r>
        <w:rPr>
          <w:rFonts w:ascii="Courier New" w:hAnsi="Courier New" w:cs="Courier New"/>
          <w:sz w:val="24"/>
          <w:szCs w:val="24"/>
        </w:rPr>
        <w:t xml:space="preserve">тому космосі! </w:t>
      </w:r>
    </w:p>
    <w:p w:rsidR="00AA7F21" w:rsidRDefault="00AA7F21" w:rsidP="00BD0811">
      <w:pPr>
        <w:ind w:left="2552" w:right="2692" w:firstLine="0"/>
        <w:jc w:val="left"/>
        <w:rPr>
          <w:rFonts w:ascii="Courier New" w:hAnsi="Courier New" w:cs="Courier New"/>
          <w:sz w:val="24"/>
          <w:szCs w:val="24"/>
        </w:rPr>
      </w:pPr>
      <w:r>
        <w:rPr>
          <w:rFonts w:ascii="Courier New" w:hAnsi="Courier New" w:cs="Courier New"/>
          <w:sz w:val="24"/>
          <w:szCs w:val="24"/>
        </w:rPr>
        <w:t xml:space="preserve">(Звертається до Джуліна): </w:t>
      </w:r>
    </w:p>
    <w:p w:rsidR="00AA7F21" w:rsidRPr="00EF3900" w:rsidRDefault="00AA7F21" w:rsidP="00BD0811">
      <w:pPr>
        <w:ind w:left="1985" w:firstLine="0"/>
        <w:jc w:val="left"/>
        <w:rPr>
          <w:rFonts w:ascii="Courier New" w:hAnsi="Courier New" w:cs="Courier New"/>
          <w:sz w:val="24"/>
          <w:szCs w:val="24"/>
        </w:rPr>
      </w:pPr>
      <w:r w:rsidRPr="00EF3900">
        <w:rPr>
          <w:rFonts w:ascii="Courier New" w:hAnsi="Courier New" w:cs="Courier New"/>
          <w:sz w:val="24"/>
          <w:szCs w:val="24"/>
        </w:rPr>
        <w:t xml:space="preserve">З тобою усе гаразд?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BD0811">
      <w:pPr>
        <w:ind w:left="1985" w:firstLine="0"/>
        <w:jc w:val="left"/>
        <w:rPr>
          <w:rFonts w:ascii="Courier New" w:hAnsi="Courier New" w:cs="Courier New"/>
          <w:sz w:val="24"/>
          <w:szCs w:val="24"/>
        </w:rPr>
      </w:pPr>
      <w:r w:rsidRPr="00EF3900">
        <w:rPr>
          <w:rFonts w:ascii="Courier New" w:hAnsi="Courier New" w:cs="Courier New"/>
          <w:sz w:val="24"/>
          <w:szCs w:val="24"/>
        </w:rPr>
        <w:t xml:space="preserve">Так.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BD0811">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Ми зараз будемо. Ти щось казав про диски та дискети? Скільки їх?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Pr="00EF3900" w:rsidRDefault="00AA7F21" w:rsidP="00BD0811">
      <w:pPr>
        <w:ind w:left="1985" w:right="2125" w:firstLine="0"/>
        <w:jc w:val="left"/>
        <w:rPr>
          <w:rFonts w:ascii="Courier New" w:hAnsi="Courier New" w:cs="Courier New"/>
          <w:sz w:val="24"/>
          <w:szCs w:val="24"/>
        </w:rPr>
      </w:pPr>
      <w:r w:rsidRPr="00EF3900">
        <w:rPr>
          <w:rFonts w:ascii="Courier New" w:hAnsi="Courier New" w:cs="Courier New"/>
          <w:sz w:val="24"/>
          <w:szCs w:val="24"/>
        </w:rPr>
        <w:t>По чотириста вісімдес</w:t>
      </w:r>
      <w:r>
        <w:rPr>
          <w:rFonts w:ascii="Courier New" w:hAnsi="Courier New" w:cs="Courier New"/>
          <w:sz w:val="24"/>
          <w:szCs w:val="24"/>
        </w:rPr>
        <w:t xml:space="preserve">ят вісім кожного найменування. </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BD0811">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Почни відбирати ті, у яких говориться про випадки, подібні до цього. А ми зараз будемо.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Pr="00EF3900" w:rsidRDefault="00AA7F21" w:rsidP="00BD0811">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Але ж, вони усі розслідувані.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4973E3">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Нічого! Я хочу переглянути події після повідомлень про зникнення космольотів.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4973E3">
      <w:pPr>
        <w:ind w:left="2552" w:right="2125" w:firstLine="0"/>
        <w:jc w:val="left"/>
        <w:rPr>
          <w:rFonts w:ascii="Courier New" w:hAnsi="Courier New" w:cs="Courier New"/>
          <w:sz w:val="24"/>
          <w:szCs w:val="24"/>
        </w:rPr>
      </w:pPr>
      <w:r>
        <w:rPr>
          <w:rFonts w:ascii="Courier New" w:hAnsi="Courier New" w:cs="Courier New"/>
          <w:sz w:val="24"/>
          <w:szCs w:val="24"/>
        </w:rPr>
        <w:t xml:space="preserve">(вимикаючи рацію): </w:t>
      </w:r>
    </w:p>
    <w:p w:rsidR="00AA7F21" w:rsidRPr="00EF3900" w:rsidRDefault="00AA7F21" w:rsidP="004973E3">
      <w:pPr>
        <w:ind w:left="1985" w:firstLine="0"/>
        <w:jc w:val="left"/>
        <w:rPr>
          <w:rFonts w:ascii="Courier New" w:hAnsi="Courier New" w:cs="Courier New"/>
          <w:sz w:val="24"/>
          <w:szCs w:val="24"/>
        </w:rPr>
      </w:pPr>
      <w:r>
        <w:rPr>
          <w:rFonts w:ascii="Courier New" w:hAnsi="Courier New" w:cs="Courier New"/>
          <w:sz w:val="24"/>
          <w:szCs w:val="24"/>
        </w:rPr>
        <w:t xml:space="preserve">Гаразд! </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4973E3">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Ну, хлопці, ходімо до каюти начальника експедиції.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Один за одним вони вийшли з каюти екіпажу.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Підійшовши до каюти начальника експедиції, астронавти прислухалися. За дверима було тихо. Зробивши ще кілька кроків, вони опинилися у каюті.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Як і тоді, коли сюди зайшов Джулін, на столі, який стояв напроти вхідних дверей, лежали диктофон та журнал. З комп’ютера лунав м’який жіночий голос, який розповідав про одну із експедицій 2179 року.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Трохи послухавши, Яриновський звернувся до другого пілота з проханням поставити цю ж дискету з самого початку.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ДЖУЛІН</w:t>
      </w:r>
      <w:r w:rsidRPr="00EF3900">
        <w:rPr>
          <w:rFonts w:ascii="Courier New" w:hAnsi="Courier New" w:cs="Courier New"/>
          <w:sz w:val="24"/>
          <w:szCs w:val="24"/>
        </w:rPr>
        <w:t xml:space="preserve"> </w:t>
      </w:r>
    </w:p>
    <w:p w:rsidR="00AA7F21" w:rsidRPr="00EF3900" w:rsidRDefault="00AA7F21" w:rsidP="004973E3">
      <w:pPr>
        <w:ind w:left="2552" w:right="2692" w:firstLine="0"/>
        <w:jc w:val="left"/>
        <w:rPr>
          <w:rFonts w:ascii="Courier New" w:hAnsi="Courier New" w:cs="Courier New"/>
          <w:sz w:val="24"/>
          <w:szCs w:val="24"/>
        </w:rPr>
      </w:pPr>
      <w:r>
        <w:rPr>
          <w:rFonts w:ascii="Courier New" w:hAnsi="Courier New" w:cs="Courier New"/>
          <w:sz w:val="24"/>
          <w:szCs w:val="24"/>
        </w:rPr>
        <w:t>(</w:t>
      </w:r>
      <w:r w:rsidRPr="00EF3900">
        <w:rPr>
          <w:rFonts w:ascii="Courier New" w:hAnsi="Courier New" w:cs="Courier New"/>
          <w:sz w:val="24"/>
          <w:szCs w:val="24"/>
        </w:rPr>
        <w:t>натиснув</w:t>
      </w:r>
      <w:r>
        <w:rPr>
          <w:rFonts w:ascii="Courier New" w:hAnsi="Courier New" w:cs="Courier New"/>
          <w:sz w:val="24"/>
          <w:szCs w:val="24"/>
        </w:rPr>
        <w:t>ши</w:t>
      </w:r>
      <w:r w:rsidRPr="00EF3900">
        <w:rPr>
          <w:rFonts w:ascii="Courier New" w:hAnsi="Courier New" w:cs="Courier New"/>
          <w:sz w:val="24"/>
          <w:szCs w:val="24"/>
        </w:rPr>
        <w:t xml:space="preserve"> на паузу</w:t>
      </w:r>
      <w:r>
        <w:rPr>
          <w:rFonts w:ascii="Courier New" w:hAnsi="Courier New" w:cs="Courier New"/>
          <w:sz w:val="24"/>
          <w:szCs w:val="24"/>
        </w:rPr>
        <w:t xml:space="preserve">): </w:t>
      </w:r>
    </w:p>
    <w:p w:rsidR="00AA7F21" w:rsidRPr="00EF3900" w:rsidRDefault="00AA7F21" w:rsidP="004973E3">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Перепрошую, друзі. Я так захопився, що не помітив, коли ви увійшли. </w:t>
      </w: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r w:rsidRPr="00EF3900">
        <w:rPr>
          <w:rFonts w:ascii="Courier New" w:hAnsi="Courier New" w:cs="Courier New"/>
          <w:sz w:val="24"/>
          <w:szCs w:val="24"/>
        </w:rPr>
        <w:t>Яриновський побачив, що поруч комп’ютера лежать близько</w:t>
      </w:r>
      <w:r>
        <w:rPr>
          <w:rFonts w:ascii="Courier New" w:hAnsi="Courier New" w:cs="Courier New"/>
          <w:sz w:val="24"/>
          <w:szCs w:val="24"/>
        </w:rPr>
        <w:t xml:space="preserve"> п’ятнадцяти дискет та дисків.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4973E3">
      <w:pPr>
        <w:ind w:left="2552" w:right="2692" w:firstLine="0"/>
        <w:jc w:val="left"/>
        <w:rPr>
          <w:rFonts w:ascii="Courier New" w:hAnsi="Courier New" w:cs="Courier New"/>
          <w:sz w:val="24"/>
          <w:szCs w:val="24"/>
        </w:rPr>
      </w:pPr>
      <w:r>
        <w:rPr>
          <w:rFonts w:ascii="Courier New" w:hAnsi="Courier New" w:cs="Courier New"/>
          <w:sz w:val="24"/>
          <w:szCs w:val="24"/>
        </w:rPr>
        <w:t xml:space="preserve">ДЖУЛІН (помітивши погляд начальника експедиції): </w:t>
      </w:r>
    </w:p>
    <w:p w:rsidR="00AA7F21" w:rsidRPr="00EF3900" w:rsidRDefault="00AA7F21" w:rsidP="00881CE9">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Це все, що мені вдалося знайти.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881CE9">
      <w:pPr>
        <w:ind w:left="1985" w:right="2125" w:firstLine="0"/>
        <w:jc w:val="left"/>
        <w:rPr>
          <w:rFonts w:ascii="Courier New" w:hAnsi="Courier New" w:cs="Courier New"/>
          <w:sz w:val="24"/>
          <w:szCs w:val="24"/>
        </w:rPr>
      </w:pPr>
      <w:r>
        <w:rPr>
          <w:rFonts w:ascii="Courier New" w:hAnsi="Courier New" w:cs="Courier New"/>
          <w:sz w:val="24"/>
          <w:szCs w:val="24"/>
        </w:rPr>
        <w:t>Цього достатньо.</w:t>
      </w:r>
      <w:r w:rsidRPr="00EF3900">
        <w:rPr>
          <w:rFonts w:ascii="Courier New" w:hAnsi="Courier New" w:cs="Courier New"/>
          <w:sz w:val="24"/>
          <w:szCs w:val="24"/>
        </w:rPr>
        <w:t xml:space="preserve"> А що з касетами?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Pr="00EF3900" w:rsidRDefault="00AA7F21" w:rsidP="00881CE9">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Їх тут близько двохсот. Вони у сейфі.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Борис Станіславович відчинив сейф, і дістав касети.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881CE9">
      <w:pPr>
        <w:ind w:left="2552" w:firstLine="0"/>
        <w:jc w:val="left"/>
        <w:rPr>
          <w:rFonts w:ascii="Courier New" w:hAnsi="Courier New" w:cs="Courier New"/>
          <w:sz w:val="24"/>
          <w:szCs w:val="24"/>
        </w:rPr>
      </w:pPr>
      <w:r>
        <w:rPr>
          <w:rFonts w:ascii="Courier New" w:hAnsi="Courier New" w:cs="Courier New"/>
          <w:sz w:val="24"/>
          <w:szCs w:val="24"/>
        </w:rPr>
        <w:t xml:space="preserve">(переглядаючи касети): </w:t>
      </w:r>
    </w:p>
    <w:p w:rsidR="00AA7F21" w:rsidRDefault="00AA7F21" w:rsidP="00881CE9">
      <w:pPr>
        <w:ind w:left="1985" w:firstLine="0"/>
        <w:jc w:val="left"/>
        <w:rPr>
          <w:rFonts w:ascii="Courier New" w:hAnsi="Courier New" w:cs="Courier New"/>
          <w:sz w:val="24"/>
          <w:szCs w:val="24"/>
        </w:rPr>
      </w:pPr>
      <w:r w:rsidRPr="00EF3900">
        <w:rPr>
          <w:rFonts w:ascii="Courier New" w:hAnsi="Courier New" w:cs="Courier New"/>
          <w:sz w:val="24"/>
          <w:szCs w:val="24"/>
        </w:rPr>
        <w:t xml:space="preserve">Нічого не знайдено?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Pr="00EF3900" w:rsidRDefault="00AA7F21" w:rsidP="00881CE9">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Ні. А що, має бути ще щось?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881CE9">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Не думаю, що вони не записували того, що тут відбувається, на відео. Десь має бути і відеомагнітофон з моніторами. Можливо те, що записано на касетах, допоможе нам у розкритті цієї аємниці.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Pr="00EF3900" w:rsidRDefault="00AA7F21" w:rsidP="00881CE9">
      <w:pPr>
        <w:ind w:left="1985" w:firstLine="0"/>
        <w:jc w:val="left"/>
        <w:rPr>
          <w:rFonts w:ascii="Courier New" w:hAnsi="Courier New" w:cs="Courier New"/>
          <w:sz w:val="24"/>
          <w:szCs w:val="24"/>
        </w:rPr>
      </w:pPr>
      <w:r w:rsidRPr="00EF3900">
        <w:rPr>
          <w:rFonts w:ascii="Courier New" w:hAnsi="Courier New" w:cs="Courier New"/>
          <w:sz w:val="24"/>
          <w:szCs w:val="24"/>
        </w:rPr>
        <w:t xml:space="preserve">Дозволь я піду.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881CE9">
      <w:pPr>
        <w:ind w:left="1985" w:right="2125" w:firstLine="0"/>
        <w:jc w:val="left"/>
        <w:rPr>
          <w:rFonts w:ascii="Courier New" w:hAnsi="Courier New" w:cs="Courier New"/>
          <w:sz w:val="24"/>
          <w:szCs w:val="24"/>
        </w:rPr>
      </w:pPr>
      <w:r>
        <w:rPr>
          <w:rFonts w:ascii="Courier New" w:hAnsi="Courier New" w:cs="Courier New"/>
          <w:sz w:val="24"/>
          <w:szCs w:val="24"/>
        </w:rPr>
        <w:t xml:space="preserve">Ні. </w:t>
      </w:r>
      <w:r w:rsidRPr="00EF3900">
        <w:rPr>
          <w:rFonts w:ascii="Courier New" w:hAnsi="Courier New" w:cs="Courier New"/>
          <w:sz w:val="24"/>
          <w:szCs w:val="24"/>
        </w:rPr>
        <w:t xml:space="preserve">Ми підемо усі разом. Нас четверо, то ж кожному по дві каюти. Розділимося, і, якщо хтось знайде, відразу повідомте мене.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Залишивши каюту начальника експедиції та розділившись, астронавти пішли по різних каютах у пошуках відеомагнітофона та відеокасет. Але, у жодній з них вони нічого не знайшли.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Зустрівшись знову у каюті начальника експедиції, кожен з них доповів про зроблений обсяг роботи і результати.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881CE9">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Що ж, Гаразд. Але, треба хоч щось знайти.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881CE9">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Є одне місце, де ми не були.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881CE9">
      <w:pPr>
        <w:ind w:left="1985" w:firstLine="0"/>
        <w:jc w:val="left"/>
        <w:rPr>
          <w:rFonts w:ascii="Courier New" w:hAnsi="Courier New" w:cs="Courier New"/>
          <w:sz w:val="24"/>
          <w:szCs w:val="24"/>
        </w:rPr>
      </w:pPr>
      <w:r w:rsidRPr="00EF3900">
        <w:rPr>
          <w:rFonts w:ascii="Courier New" w:hAnsi="Courier New" w:cs="Courier New"/>
          <w:sz w:val="24"/>
          <w:szCs w:val="24"/>
        </w:rPr>
        <w:t xml:space="preserve">А саме?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Pr="00EF3900" w:rsidRDefault="00AA7F21" w:rsidP="00881CE9">
      <w:pPr>
        <w:ind w:left="1985" w:right="2125" w:firstLine="0"/>
        <w:jc w:val="left"/>
        <w:rPr>
          <w:rFonts w:ascii="Courier New" w:hAnsi="Courier New" w:cs="Courier New"/>
          <w:sz w:val="24"/>
          <w:szCs w:val="24"/>
        </w:rPr>
      </w:pPr>
      <w:r>
        <w:rPr>
          <w:rFonts w:ascii="Courier New" w:hAnsi="Courier New" w:cs="Courier New"/>
          <w:sz w:val="24"/>
          <w:szCs w:val="24"/>
        </w:rPr>
        <w:t>Це круїзний космоліт.</w:t>
      </w:r>
      <w:r w:rsidRPr="00EF3900">
        <w:rPr>
          <w:rFonts w:ascii="Courier New" w:hAnsi="Courier New" w:cs="Courier New"/>
          <w:sz w:val="24"/>
          <w:szCs w:val="24"/>
        </w:rPr>
        <w:t xml:space="preserve"> </w:t>
      </w:r>
      <w:r>
        <w:rPr>
          <w:rFonts w:ascii="Courier New" w:hAnsi="Courier New" w:cs="Courier New"/>
          <w:sz w:val="24"/>
          <w:szCs w:val="24"/>
        </w:rPr>
        <w:t>А</w:t>
      </w:r>
      <w:r w:rsidRPr="00EF3900">
        <w:rPr>
          <w:rFonts w:ascii="Courier New" w:hAnsi="Courier New" w:cs="Courier New"/>
          <w:sz w:val="24"/>
          <w:szCs w:val="24"/>
        </w:rPr>
        <w:t xml:space="preserve"> коли так, то на таких лайнерах зазвичай такі речі мають бути лише…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881CE9">
      <w:pPr>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Pr="00EF3900" w:rsidRDefault="00AA7F21" w:rsidP="00881CE9">
      <w:pPr>
        <w:ind w:left="1985" w:firstLine="0"/>
        <w:jc w:val="left"/>
        <w:rPr>
          <w:rFonts w:ascii="Courier New" w:hAnsi="Courier New" w:cs="Courier New"/>
          <w:sz w:val="24"/>
          <w:szCs w:val="24"/>
        </w:rPr>
      </w:pPr>
      <w:r w:rsidRPr="00EF3900">
        <w:rPr>
          <w:rFonts w:ascii="Courier New" w:hAnsi="Courier New" w:cs="Courier New"/>
          <w:sz w:val="24"/>
          <w:szCs w:val="24"/>
        </w:rPr>
        <w:t xml:space="preserve">Банкетний зал!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881CE9">
      <w:pPr>
        <w:ind w:left="1985" w:firstLine="0"/>
        <w:jc w:val="left"/>
        <w:rPr>
          <w:rFonts w:ascii="Courier New" w:hAnsi="Courier New" w:cs="Courier New"/>
          <w:sz w:val="24"/>
          <w:szCs w:val="24"/>
        </w:rPr>
      </w:pPr>
      <w:r w:rsidRPr="00EF3900">
        <w:rPr>
          <w:rFonts w:ascii="Courier New" w:hAnsi="Courier New" w:cs="Courier New"/>
          <w:sz w:val="24"/>
          <w:szCs w:val="24"/>
        </w:rPr>
        <w:t xml:space="preserve">Правильно.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881CE9">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Треба було відразу здогадатися, що тільки там його можна знайти Уперед! </w:t>
      </w:r>
    </w:p>
    <w:p w:rsidR="00AA7F21" w:rsidRPr="00EC0F50" w:rsidRDefault="00AA7F21" w:rsidP="00745307">
      <w:pPr>
        <w:jc w:val="left"/>
        <w:rPr>
          <w:rFonts w:ascii="Courier New" w:hAnsi="Courier New" w:cs="Courier New"/>
          <w:sz w:val="24"/>
          <w:szCs w:val="24"/>
        </w:rPr>
      </w:pPr>
    </w:p>
    <w:p w:rsidR="00AA7F21" w:rsidRPr="00EF3900" w:rsidRDefault="00AA7F21" w:rsidP="00881CE9">
      <w:pPr>
        <w:ind w:left="2552" w:right="2692" w:firstLine="0"/>
        <w:jc w:val="left"/>
        <w:rPr>
          <w:rFonts w:ascii="Courier New" w:hAnsi="Courier New" w:cs="Courier New"/>
          <w:sz w:val="24"/>
          <w:szCs w:val="24"/>
        </w:rPr>
      </w:pPr>
      <w:r>
        <w:rPr>
          <w:rFonts w:ascii="Courier New" w:hAnsi="Courier New" w:cs="Courier New"/>
          <w:sz w:val="24"/>
          <w:szCs w:val="24"/>
        </w:rPr>
        <w:t>ЯРИНОВСЬКИЙ (йдучи у напрямку банкетної зали)</w:t>
      </w:r>
      <w:r w:rsidRPr="00EF3900">
        <w:rPr>
          <w:rFonts w:ascii="Courier New" w:hAnsi="Courier New" w:cs="Courier New"/>
          <w:sz w:val="24"/>
          <w:szCs w:val="24"/>
        </w:rPr>
        <w:t>:</w:t>
      </w:r>
    </w:p>
    <w:p w:rsidR="00AA7F21" w:rsidRPr="00EF3900" w:rsidRDefault="00AA7F21" w:rsidP="00881CE9">
      <w:pPr>
        <w:ind w:left="1985" w:firstLine="0"/>
        <w:jc w:val="left"/>
        <w:rPr>
          <w:rFonts w:ascii="Courier New" w:hAnsi="Courier New" w:cs="Courier New"/>
          <w:sz w:val="24"/>
          <w:szCs w:val="24"/>
        </w:rPr>
      </w:pPr>
      <w:r>
        <w:rPr>
          <w:rFonts w:ascii="Courier New" w:hAnsi="Courier New" w:cs="Courier New"/>
          <w:sz w:val="24"/>
          <w:szCs w:val="24"/>
        </w:rPr>
        <w:t>Зброя в у</w:t>
      </w:r>
      <w:r w:rsidRPr="00EF3900">
        <w:rPr>
          <w:rFonts w:ascii="Courier New" w:hAnsi="Courier New" w:cs="Courier New"/>
          <w:sz w:val="24"/>
          <w:szCs w:val="24"/>
        </w:rPr>
        <w:t xml:space="preserve">сіх є?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Астронавти по черзі відповіли, що так.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Підійшовши майже упритул до банкетної зали, двері якої були відчинені, Яриновський, який ішов попереду, зупинився, приклавши вказівний палець правиці до вуст, тим самим показуючи, щоб було тихо.  Він витягнув свій мінібластер, який йому подарували, коли той завершував Університет Космічного Флоту. Решта наслідували його приклад.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Начальник експедиції підійшовши до дверей зали, зазирнув усередину. Там нікого не виявилося. А може, їм так здалося? Яриновський дав знак, і решта астронавтів пішли за ним, тримаючи напоготові зброю.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Дійшовши до середини, вони зупинилися, і роззирнувшись довкола, побачили у кутку зали велетенський екран. Сама ж зала була яйцеподібної форми з високою стелею. На стінах були зображені сузір’я та системи, які відомі людству ще з давніх-давен, до року, коли було зроблено останнє відкриття.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881CE9">
      <w:pPr>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Pr="00EF3900" w:rsidRDefault="00AA7F21" w:rsidP="00881CE9">
      <w:pPr>
        <w:ind w:left="1985" w:firstLine="0"/>
        <w:jc w:val="left"/>
        <w:rPr>
          <w:rFonts w:ascii="Courier New" w:hAnsi="Courier New" w:cs="Courier New"/>
          <w:sz w:val="24"/>
          <w:szCs w:val="24"/>
        </w:rPr>
      </w:pPr>
      <w:r w:rsidRPr="00EF3900">
        <w:rPr>
          <w:rFonts w:ascii="Courier New" w:hAnsi="Courier New" w:cs="Courier New"/>
          <w:sz w:val="24"/>
          <w:szCs w:val="24"/>
        </w:rPr>
        <w:t xml:space="preserve">Ось екран.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Pr="00EF3900" w:rsidRDefault="00AA7F21" w:rsidP="00745307">
      <w:pPr>
        <w:ind w:left="2552" w:firstLine="0"/>
        <w:jc w:val="left"/>
        <w:rPr>
          <w:rFonts w:ascii="Courier New" w:hAnsi="Courier New" w:cs="Courier New"/>
          <w:sz w:val="24"/>
          <w:szCs w:val="24"/>
        </w:rPr>
      </w:pPr>
      <w:r w:rsidRPr="00EF3900">
        <w:rPr>
          <w:rFonts w:ascii="Courier New" w:hAnsi="Courier New" w:cs="Courier New"/>
          <w:sz w:val="24"/>
          <w:szCs w:val="24"/>
        </w:rPr>
        <w:t xml:space="preserve">Бачу.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881CE9">
      <w:pPr>
        <w:ind w:left="2552" w:firstLine="0"/>
        <w:jc w:val="left"/>
        <w:rPr>
          <w:rFonts w:ascii="Courier New" w:hAnsi="Courier New" w:cs="Courier New"/>
          <w:sz w:val="24"/>
          <w:szCs w:val="24"/>
        </w:rPr>
      </w:pPr>
      <w:r>
        <w:rPr>
          <w:rFonts w:ascii="Courier New" w:hAnsi="Courier New" w:cs="Courier New"/>
          <w:sz w:val="24"/>
          <w:szCs w:val="24"/>
        </w:rPr>
        <w:t xml:space="preserve">(у пів голосу): </w:t>
      </w:r>
    </w:p>
    <w:p w:rsidR="00AA7F21" w:rsidRPr="00EF3900" w:rsidRDefault="00AA7F21" w:rsidP="00881CE9">
      <w:pPr>
        <w:ind w:left="1985" w:firstLine="0"/>
        <w:jc w:val="left"/>
        <w:rPr>
          <w:rFonts w:ascii="Courier New" w:hAnsi="Courier New" w:cs="Courier New"/>
          <w:sz w:val="24"/>
          <w:szCs w:val="24"/>
        </w:rPr>
      </w:pPr>
      <w:r w:rsidRPr="00EF3900">
        <w:rPr>
          <w:rFonts w:ascii="Courier New" w:hAnsi="Courier New" w:cs="Courier New"/>
          <w:sz w:val="24"/>
          <w:szCs w:val="24"/>
        </w:rPr>
        <w:t xml:space="preserve">А де ж відеомагнітофон?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Начальник експедиції лише знизав плечима.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881CE9">
      <w:pPr>
        <w:ind w:left="2552" w:firstLine="0"/>
        <w:jc w:val="left"/>
        <w:rPr>
          <w:rFonts w:ascii="Courier New" w:hAnsi="Courier New" w:cs="Courier New"/>
          <w:sz w:val="24"/>
          <w:szCs w:val="24"/>
        </w:rPr>
      </w:pPr>
      <w:r>
        <w:rPr>
          <w:rFonts w:ascii="Courier New" w:hAnsi="Courier New" w:cs="Courier New"/>
          <w:sz w:val="24"/>
          <w:szCs w:val="24"/>
        </w:rPr>
        <w:t xml:space="preserve">(знизуючи плечима): </w:t>
      </w:r>
    </w:p>
    <w:p w:rsidR="00AA7F21" w:rsidRDefault="00AA7F21" w:rsidP="00881CE9">
      <w:pPr>
        <w:ind w:left="1985" w:firstLine="0"/>
        <w:jc w:val="left"/>
        <w:rPr>
          <w:rFonts w:ascii="Courier New" w:hAnsi="Courier New" w:cs="Courier New"/>
          <w:sz w:val="24"/>
          <w:szCs w:val="24"/>
        </w:rPr>
      </w:pPr>
      <w:r w:rsidRPr="00EF3900">
        <w:rPr>
          <w:rFonts w:ascii="Courier New" w:hAnsi="Courier New" w:cs="Courier New"/>
          <w:sz w:val="24"/>
          <w:szCs w:val="24"/>
        </w:rPr>
        <w:t xml:space="preserve">Можливо, за екраном?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Pr="00EF3900" w:rsidRDefault="00AA7F21" w:rsidP="00745307">
      <w:pPr>
        <w:ind w:firstLine="708"/>
        <w:jc w:val="left"/>
        <w:rPr>
          <w:rFonts w:ascii="Courier New" w:hAnsi="Courier New" w:cs="Courier New"/>
          <w:sz w:val="24"/>
          <w:szCs w:val="24"/>
        </w:rPr>
      </w:pPr>
      <w:r>
        <w:rPr>
          <w:rFonts w:ascii="Courier New" w:hAnsi="Courier New" w:cs="Courier New"/>
          <w:sz w:val="24"/>
          <w:szCs w:val="24"/>
        </w:rPr>
        <w:t>Т</w:t>
      </w:r>
      <w:r w:rsidRPr="00EF3900">
        <w:rPr>
          <w:rFonts w:ascii="Courier New" w:hAnsi="Courier New" w:cs="Courier New"/>
          <w:sz w:val="24"/>
          <w:szCs w:val="24"/>
        </w:rPr>
        <w:t>ихо ступаючи,</w:t>
      </w:r>
      <w:r>
        <w:rPr>
          <w:rFonts w:ascii="Courier New" w:hAnsi="Courier New" w:cs="Courier New"/>
          <w:sz w:val="24"/>
          <w:szCs w:val="24"/>
        </w:rPr>
        <w:t xml:space="preserve"> Яриновський</w:t>
      </w:r>
      <w:r w:rsidRPr="00EF3900">
        <w:rPr>
          <w:rFonts w:ascii="Courier New" w:hAnsi="Courier New" w:cs="Courier New"/>
          <w:sz w:val="24"/>
          <w:szCs w:val="24"/>
        </w:rPr>
        <w:t xml:space="preserve"> пішов у бік екрану, при цьому мінібластер тримаючи напоготові.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Зелінський, Джулін та Нємцов пішли за Яриновський, тримаючи і свою зброю напоготові при цьому озираючись довкола себе.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Дійшовши до екрану, Яриновський зазирнув за нього продовжуючи тримати зброю напоготові.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881CE9">
      <w:pPr>
        <w:ind w:left="2552" w:right="2692" w:firstLine="0"/>
        <w:jc w:val="left"/>
        <w:rPr>
          <w:rFonts w:ascii="Courier New" w:hAnsi="Courier New" w:cs="Courier New"/>
          <w:sz w:val="24"/>
          <w:szCs w:val="24"/>
        </w:rPr>
      </w:pPr>
      <w:r>
        <w:rPr>
          <w:rFonts w:ascii="Courier New" w:hAnsi="Courier New" w:cs="Courier New"/>
          <w:sz w:val="24"/>
          <w:szCs w:val="24"/>
        </w:rPr>
        <w:t xml:space="preserve">(показуючи кудись убік): </w:t>
      </w:r>
    </w:p>
    <w:p w:rsidR="00AA7F21" w:rsidRPr="00EF3900" w:rsidRDefault="00AA7F21" w:rsidP="00881CE9">
      <w:pPr>
        <w:ind w:left="1985" w:right="2692" w:firstLine="0"/>
        <w:jc w:val="left"/>
        <w:rPr>
          <w:rFonts w:ascii="Courier New" w:hAnsi="Courier New" w:cs="Courier New"/>
          <w:sz w:val="24"/>
          <w:szCs w:val="24"/>
        </w:rPr>
      </w:pPr>
      <w:r w:rsidRPr="00EF3900">
        <w:rPr>
          <w:rFonts w:ascii="Courier New" w:hAnsi="Courier New" w:cs="Courier New"/>
          <w:sz w:val="24"/>
          <w:szCs w:val="24"/>
        </w:rPr>
        <w:t xml:space="preserve">Ось він. Я погляну що тут і як, а ви пильнуйте.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Зайшовши за екран, Яриновський опинився у невеличкій кімнаті, яка, як він помітив, була схожа на операторську, звідки і здійснювався показ різноманітних фільмів. Це була кімната близько дванадцяти квадратних метрів у якій на стінах були вмонтовані полиці, де і стояли два відеомагнітофони та безліч касет. Так само, як і у кімнаті начальника експедиції, дискети та диски, про які повідомив Джулін. Вони знаходилися у цій кімнаті, і були розбиті на декілька груп. Тут були касети з фільмами різноманітного жанру: від жахів до комедій та фільмів для дітей, концертні програми, науково-популярні фільми, а також – і це не минуло повз увагу Яриновського – фільми про усі ті експедиції, які відбулися з 2074 по 2196 роки. Тут були стрічки як художнього, так і документального характеру. У кімнаті таких касет було більше половини від загальної кількості знайдених тут. Також був і розділ під назвою </w:t>
      </w:r>
      <w:r w:rsidRPr="00DF29E2">
        <w:rPr>
          <w:rFonts w:ascii="Courier New" w:hAnsi="Courier New" w:cs="Courier New"/>
          <w:sz w:val="24"/>
          <w:szCs w:val="24"/>
        </w:rPr>
        <w:t>«МАНДРИ КРУЇЗНОГО КОСМОЛЬОТА «МІСЯЧНЕ СЯЙВО».</w:t>
      </w:r>
      <w:r w:rsidRPr="00EF3900">
        <w:rPr>
          <w:rFonts w:ascii="Courier New" w:hAnsi="Courier New" w:cs="Courier New"/>
          <w:sz w:val="24"/>
          <w:szCs w:val="24"/>
        </w:rPr>
        <w:t xml:space="preserve"> Трохи нижче було зазначено: </w:t>
      </w:r>
      <w:r w:rsidRPr="00DF29E2">
        <w:rPr>
          <w:rFonts w:ascii="Courier New" w:hAnsi="Courier New" w:cs="Courier New"/>
          <w:sz w:val="24"/>
          <w:szCs w:val="24"/>
        </w:rPr>
        <w:t>«ПЕРІОД КРУЇЗУ З 15 ТРАВНЯ ПО 30 ГРУДНЯ 2157 РОКУ».</w:t>
      </w:r>
      <w:r w:rsidRPr="00EF3900">
        <w:rPr>
          <w:rFonts w:ascii="Courier New" w:hAnsi="Courier New" w:cs="Courier New"/>
          <w:sz w:val="24"/>
          <w:szCs w:val="24"/>
        </w:rPr>
        <w:t xml:space="preserve"> У цьому розділі було 244 касети, на кожній з яких стояли дата і час – той чи інший час та день круїзу. Касет з написами було 189. Решта 55 касет – це були касети без напису. Як відмітив про себе Яриновський, це були чисті касети, на які збиралися робити запис днів перебування круїзного лайнера у відкритому космосі.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Астронавт підійшов до тієї частини полиці, на якій стояли касети з останніми записами. Над останньою з них значився підпис: «4 листопада 2157 року». Нижче стояв час: «09:00 – 23:50 незалежного часу».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Узявши касету, Яриновський побачив, що вона готова до перегляду.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Ставлячи її на місце, він подумав: «А де ж касета з останнім днем подорожі?»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Увімкнулася радіостанція. На зв’язок виходив Зелінський.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881CE9">
      <w:pPr>
        <w:ind w:left="2552" w:firstLine="0"/>
        <w:jc w:val="left"/>
        <w:rPr>
          <w:rFonts w:ascii="Courier New" w:hAnsi="Courier New" w:cs="Courier New"/>
          <w:sz w:val="24"/>
          <w:szCs w:val="24"/>
        </w:rPr>
      </w:pPr>
      <w:r>
        <w:rPr>
          <w:rFonts w:ascii="Courier New" w:hAnsi="Courier New" w:cs="Courier New"/>
          <w:sz w:val="24"/>
          <w:szCs w:val="24"/>
        </w:rPr>
        <w:t xml:space="preserve">(по рації): </w:t>
      </w:r>
    </w:p>
    <w:p w:rsidR="00AA7F21" w:rsidRPr="00EF3900" w:rsidRDefault="00AA7F21" w:rsidP="00B728F7">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Борисе! Мерщій до нас! Ми дещо знайшли!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Судячи з голосу астронавігатора, начальник експедиції зрозумів, що щось сталося, тому не став зволікати, і вибіг до банкетної зали. </w:t>
      </w:r>
    </w:p>
    <w:p w:rsidR="00AA7F21" w:rsidRPr="00EF3900" w:rsidRDefault="00AA7F21" w:rsidP="00745307">
      <w:pPr>
        <w:jc w:val="left"/>
        <w:rPr>
          <w:rFonts w:ascii="Courier New" w:hAnsi="Courier New" w:cs="Courier New"/>
          <w:sz w:val="24"/>
          <w:szCs w:val="24"/>
        </w:rPr>
      </w:pPr>
      <w:r>
        <w:rPr>
          <w:rFonts w:ascii="Courier New" w:hAnsi="Courier New" w:cs="Courier New"/>
          <w:sz w:val="24"/>
          <w:szCs w:val="24"/>
        </w:rPr>
        <w:t xml:space="preserve">Обличчя Зелінського та Нємцова були схвильовані.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B728F7">
      <w:pPr>
        <w:ind w:left="1985" w:firstLine="0"/>
        <w:jc w:val="left"/>
        <w:rPr>
          <w:rFonts w:ascii="Courier New" w:hAnsi="Courier New" w:cs="Courier New"/>
          <w:sz w:val="24"/>
          <w:szCs w:val="24"/>
        </w:rPr>
      </w:pPr>
      <w:r w:rsidRPr="00EF3900">
        <w:rPr>
          <w:rFonts w:ascii="Courier New" w:hAnsi="Courier New" w:cs="Courier New"/>
          <w:sz w:val="24"/>
          <w:szCs w:val="24"/>
        </w:rPr>
        <w:t xml:space="preserve">Що трапилося?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І тут він побачив у руках Нємцова відеокамеру та відеокасету. </w:t>
      </w:r>
    </w:p>
    <w:p w:rsidR="00AA7F21" w:rsidRDefault="00AA7F21" w:rsidP="00745307">
      <w:pPr>
        <w:jc w:val="left"/>
        <w:rPr>
          <w:rFonts w:ascii="Courier New" w:hAnsi="Courier New" w:cs="Courier New"/>
          <w:sz w:val="24"/>
          <w:szCs w:val="24"/>
        </w:rPr>
      </w:pPr>
    </w:p>
    <w:p w:rsidR="00AA7F21" w:rsidRDefault="00AA7F21" w:rsidP="00745307">
      <w:pPr>
        <w:ind w:firstLine="708"/>
        <w:jc w:val="left"/>
        <w:rPr>
          <w:rFonts w:ascii="Courier New" w:hAnsi="Courier New" w:cs="Courier New"/>
          <w:sz w:val="24"/>
          <w:szCs w:val="24"/>
        </w:rPr>
      </w:pPr>
      <w:r>
        <w:rPr>
          <w:rFonts w:ascii="Courier New" w:hAnsi="Courier New" w:cs="Courier New"/>
          <w:sz w:val="24"/>
          <w:szCs w:val="24"/>
        </w:rPr>
        <w:t xml:space="preserve">Яриновський бере з рук стерео фотографа відеокамеру з відеокасетою.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B728F7">
      <w:pPr>
        <w:ind w:left="1985" w:firstLine="0"/>
        <w:jc w:val="left"/>
        <w:rPr>
          <w:rFonts w:ascii="Courier New" w:hAnsi="Courier New" w:cs="Courier New"/>
          <w:sz w:val="24"/>
          <w:szCs w:val="24"/>
        </w:rPr>
      </w:pPr>
      <w:r w:rsidRPr="00EF3900">
        <w:rPr>
          <w:rFonts w:ascii="Courier New" w:hAnsi="Courier New" w:cs="Courier New"/>
          <w:sz w:val="24"/>
          <w:szCs w:val="24"/>
        </w:rPr>
        <w:t xml:space="preserve">Звідки вона у тебе?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Pr="00EF3900" w:rsidRDefault="00AA7F21" w:rsidP="00B728F7">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Зняв з однієї із стін. Зала ними нашпигована. Лише поглянь!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І дійсно. На відстані п’ятнадцяти сантиметрів одна від одної по усій залі були вмонтовані відеокамери.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B728F7">
      <w:pPr>
        <w:ind w:left="1985" w:firstLine="0"/>
        <w:jc w:val="left"/>
        <w:rPr>
          <w:rFonts w:ascii="Courier New" w:hAnsi="Courier New" w:cs="Courier New"/>
          <w:sz w:val="24"/>
          <w:szCs w:val="24"/>
        </w:rPr>
      </w:pPr>
      <w:r w:rsidRPr="00EF3900">
        <w:rPr>
          <w:rFonts w:ascii="Courier New" w:hAnsi="Courier New" w:cs="Courier New"/>
          <w:sz w:val="24"/>
          <w:szCs w:val="24"/>
        </w:rPr>
        <w:t xml:space="preserve">Для чого це?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B728F7">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Ну, вже ясна річ, що не для того, щоб вистежувати когось із відпочиваючих.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Потім поглянув ще раз на касету. </w:t>
      </w:r>
    </w:p>
    <w:p w:rsidR="00AA7F21" w:rsidRDefault="00AA7F21" w:rsidP="00745307">
      <w:pPr>
        <w:jc w:val="left"/>
        <w:rPr>
          <w:rFonts w:ascii="Courier New" w:hAnsi="Courier New" w:cs="Courier New"/>
          <w:b/>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ЯРИНОВСЬКИЙ</w:t>
      </w:r>
      <w:r w:rsidRPr="00AA7A0D">
        <w:rPr>
          <w:rFonts w:ascii="Courier New" w:hAnsi="Courier New" w:cs="Courier New"/>
          <w:sz w:val="24"/>
          <w:szCs w:val="24"/>
        </w:rPr>
        <w:t xml:space="preserve"> </w:t>
      </w:r>
    </w:p>
    <w:p w:rsidR="00AA7F21" w:rsidRPr="00AA7A0D" w:rsidRDefault="00AA7F21" w:rsidP="00B728F7">
      <w:pPr>
        <w:ind w:left="2552" w:right="2692" w:firstLine="0"/>
        <w:jc w:val="left"/>
        <w:rPr>
          <w:rFonts w:ascii="Courier New" w:hAnsi="Courier New" w:cs="Courier New"/>
          <w:sz w:val="24"/>
          <w:szCs w:val="24"/>
        </w:rPr>
      </w:pPr>
      <w:r w:rsidRPr="00AA7A0D">
        <w:rPr>
          <w:rFonts w:ascii="Courier New" w:hAnsi="Courier New" w:cs="Courier New"/>
          <w:sz w:val="24"/>
          <w:szCs w:val="24"/>
        </w:rPr>
        <w:t xml:space="preserve">(поглянувши на касету): </w:t>
      </w:r>
    </w:p>
    <w:p w:rsidR="00AA7F21" w:rsidRPr="00EF3900" w:rsidRDefault="00AA7F21" w:rsidP="00B728F7">
      <w:pPr>
        <w:ind w:left="1985" w:right="2692" w:firstLine="0"/>
        <w:jc w:val="left"/>
        <w:rPr>
          <w:rFonts w:ascii="Courier New" w:hAnsi="Courier New" w:cs="Courier New"/>
          <w:sz w:val="24"/>
          <w:szCs w:val="24"/>
        </w:rPr>
      </w:pPr>
      <w:r>
        <w:rPr>
          <w:rFonts w:ascii="Courier New" w:hAnsi="Courier New" w:cs="Courier New"/>
          <w:sz w:val="24"/>
          <w:szCs w:val="24"/>
        </w:rPr>
        <w:t>Дивно.</w:t>
      </w:r>
      <w:r w:rsidRPr="00EF3900">
        <w:rPr>
          <w:rFonts w:ascii="Courier New" w:hAnsi="Courier New" w:cs="Courier New"/>
          <w:sz w:val="24"/>
          <w:szCs w:val="24"/>
        </w:rPr>
        <w:t xml:space="preserve"> </w:t>
      </w:r>
      <w:r>
        <w:rPr>
          <w:rFonts w:ascii="Courier New" w:hAnsi="Courier New" w:cs="Courier New"/>
          <w:sz w:val="24"/>
          <w:szCs w:val="24"/>
        </w:rPr>
        <w:t>Н</w:t>
      </w:r>
      <w:r w:rsidRPr="00EF3900">
        <w:rPr>
          <w:rFonts w:ascii="Courier New" w:hAnsi="Courier New" w:cs="Courier New"/>
          <w:sz w:val="24"/>
          <w:szCs w:val="24"/>
        </w:rPr>
        <w:t>а ній дата не стоїть</w:t>
      </w:r>
      <w:r>
        <w:rPr>
          <w:rFonts w:ascii="Courier New" w:hAnsi="Courier New" w:cs="Courier New"/>
          <w:sz w:val="24"/>
          <w:szCs w:val="24"/>
        </w:rPr>
        <w:t>…</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Pr="00EF3900" w:rsidRDefault="00AA7F21" w:rsidP="00B728F7">
      <w:pPr>
        <w:ind w:left="1985" w:right="2125" w:firstLine="0"/>
        <w:jc w:val="left"/>
        <w:rPr>
          <w:rFonts w:ascii="Courier New" w:hAnsi="Courier New" w:cs="Courier New"/>
          <w:sz w:val="24"/>
          <w:szCs w:val="24"/>
        </w:rPr>
      </w:pPr>
      <w:r w:rsidRPr="00EF3900">
        <w:rPr>
          <w:rFonts w:ascii="Courier New" w:hAnsi="Courier New" w:cs="Courier New"/>
          <w:sz w:val="24"/>
          <w:szCs w:val="24"/>
        </w:rPr>
        <w:t>Ав</w:t>
      </w:r>
      <w:r>
        <w:rPr>
          <w:rFonts w:ascii="Courier New" w:hAnsi="Courier New" w:cs="Courier New"/>
          <w:sz w:val="24"/>
          <w:szCs w:val="24"/>
        </w:rPr>
        <w:t>жеж!</w:t>
      </w:r>
      <w:r w:rsidRPr="00EF3900">
        <w:rPr>
          <w:rFonts w:ascii="Courier New" w:hAnsi="Courier New" w:cs="Courier New"/>
          <w:sz w:val="24"/>
          <w:szCs w:val="24"/>
        </w:rPr>
        <w:t xml:space="preserve"> Я ж її щойно з камери вийняв! Треба її переглянути. </w:t>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B728F7">
      <w:pPr>
        <w:ind w:left="1985" w:right="2125" w:firstLine="0"/>
        <w:jc w:val="left"/>
        <w:rPr>
          <w:rFonts w:ascii="Courier New" w:hAnsi="Courier New" w:cs="Courier New"/>
          <w:sz w:val="24"/>
          <w:szCs w:val="24"/>
        </w:rPr>
      </w:pPr>
      <w:r>
        <w:rPr>
          <w:rFonts w:ascii="Courier New" w:hAnsi="Courier New" w:cs="Courier New"/>
          <w:sz w:val="24"/>
          <w:szCs w:val="24"/>
        </w:rPr>
        <w:t>І не лише її.</w:t>
      </w:r>
      <w:r w:rsidRPr="00EF3900">
        <w:rPr>
          <w:rFonts w:ascii="Courier New" w:hAnsi="Courier New" w:cs="Courier New"/>
          <w:sz w:val="24"/>
          <w:szCs w:val="24"/>
        </w:rPr>
        <w:t xml:space="preserve"> Я знайшов два відеомагнітофони та двісті сорок чотири касети. П’ятдесят п’ять з них без запису, а решту треба переглянути.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B728F7">
      <w:pPr>
        <w:ind w:left="1985" w:firstLine="0"/>
        <w:jc w:val="left"/>
        <w:rPr>
          <w:rFonts w:ascii="Courier New" w:hAnsi="Courier New" w:cs="Courier New"/>
          <w:sz w:val="24"/>
          <w:szCs w:val="24"/>
        </w:rPr>
      </w:pPr>
      <w:r w:rsidRPr="00EF3900">
        <w:rPr>
          <w:rFonts w:ascii="Courier New" w:hAnsi="Courier New" w:cs="Courier New"/>
          <w:sz w:val="24"/>
          <w:szCs w:val="24"/>
        </w:rPr>
        <w:t xml:space="preserve">Тоді – за роботу!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Pr="00EF3900" w:rsidRDefault="00AA7F21" w:rsidP="00745307">
      <w:pPr>
        <w:ind w:firstLine="708"/>
        <w:jc w:val="left"/>
        <w:rPr>
          <w:rFonts w:ascii="Courier New" w:hAnsi="Courier New" w:cs="Courier New"/>
          <w:sz w:val="24"/>
          <w:szCs w:val="24"/>
        </w:rPr>
      </w:pPr>
      <w:r>
        <w:rPr>
          <w:rFonts w:ascii="Courier New" w:hAnsi="Courier New" w:cs="Courier New"/>
          <w:sz w:val="24"/>
          <w:szCs w:val="24"/>
        </w:rPr>
        <w:t>Джулін</w:t>
      </w:r>
      <w:r w:rsidRPr="00EF3900">
        <w:rPr>
          <w:rFonts w:ascii="Courier New" w:hAnsi="Courier New" w:cs="Courier New"/>
          <w:sz w:val="24"/>
          <w:szCs w:val="24"/>
        </w:rPr>
        <w:t xml:space="preserve"> хотів йти до кімнати, з якої кілька хвилин тому вийшов начальник експедиції.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A1146">
      <w:pPr>
        <w:ind w:left="2552" w:right="2692" w:firstLine="0"/>
        <w:jc w:val="left"/>
        <w:rPr>
          <w:rFonts w:ascii="Courier New" w:hAnsi="Courier New" w:cs="Courier New"/>
          <w:sz w:val="24"/>
          <w:szCs w:val="24"/>
        </w:rPr>
      </w:pPr>
      <w:r>
        <w:rPr>
          <w:rFonts w:ascii="Courier New" w:hAnsi="Courier New" w:cs="Courier New"/>
          <w:sz w:val="24"/>
          <w:szCs w:val="24"/>
        </w:rPr>
        <w:t xml:space="preserve">(зупиняючи пілота): </w:t>
      </w:r>
    </w:p>
    <w:p w:rsidR="00AA7F21" w:rsidRPr="00EF3900" w:rsidRDefault="00AA7F21" w:rsidP="003A1146">
      <w:pPr>
        <w:ind w:left="1985" w:firstLine="0"/>
        <w:jc w:val="left"/>
        <w:rPr>
          <w:rFonts w:ascii="Courier New" w:hAnsi="Courier New" w:cs="Courier New"/>
          <w:sz w:val="24"/>
          <w:szCs w:val="24"/>
        </w:rPr>
      </w:pPr>
      <w:r w:rsidRPr="00EF3900">
        <w:rPr>
          <w:rFonts w:ascii="Courier New" w:hAnsi="Courier New" w:cs="Courier New"/>
          <w:sz w:val="24"/>
          <w:szCs w:val="24"/>
        </w:rPr>
        <w:t>Зачекай!</w:t>
      </w:r>
      <w:r>
        <w:rPr>
          <w:rFonts w:ascii="Courier New" w:hAnsi="Courier New" w:cs="Courier New"/>
          <w:sz w:val="24"/>
          <w:szCs w:val="24"/>
        </w:rPr>
        <w:t xml:space="preserve"> </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Той зупинився.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Pr="00EF3900" w:rsidRDefault="00AA7F21" w:rsidP="003A1146">
      <w:pPr>
        <w:ind w:left="1985" w:firstLine="0"/>
        <w:jc w:val="left"/>
        <w:rPr>
          <w:rFonts w:ascii="Courier New" w:hAnsi="Courier New" w:cs="Courier New"/>
          <w:sz w:val="24"/>
          <w:szCs w:val="24"/>
        </w:rPr>
      </w:pPr>
      <w:r w:rsidRPr="00EF3900">
        <w:rPr>
          <w:rFonts w:ascii="Courier New" w:hAnsi="Courier New" w:cs="Courier New"/>
          <w:sz w:val="24"/>
          <w:szCs w:val="24"/>
        </w:rPr>
        <w:t xml:space="preserve">Що трапилося?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3A1146">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Ми зараз пройдемося залою, і повиймаємо касети з решти відеокамер. Потім я скажу, що робитимемо далі. А зараз – за роботу!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Минуло більше двох з половиною незалежних годин. За цей час усі касети були перенесені до операторської. </w:t>
      </w:r>
    </w:p>
    <w:p w:rsidR="00AA7F21" w:rsidRDefault="00AA7F21" w:rsidP="00745307">
      <w:pPr>
        <w:jc w:val="left"/>
        <w:rPr>
          <w:rFonts w:ascii="Courier New" w:hAnsi="Courier New" w:cs="Courier New"/>
          <w:sz w:val="24"/>
          <w:szCs w:val="24"/>
        </w:rPr>
      </w:pPr>
      <w:r>
        <w:rPr>
          <w:rFonts w:ascii="Courier New" w:hAnsi="Courier New" w:cs="Courier New"/>
          <w:sz w:val="24"/>
          <w:szCs w:val="24"/>
        </w:rPr>
        <w:t>Нарешті</w:t>
      </w:r>
      <w:r w:rsidRPr="00EF3900">
        <w:rPr>
          <w:rFonts w:ascii="Courier New" w:hAnsi="Courier New" w:cs="Courier New"/>
          <w:sz w:val="24"/>
          <w:szCs w:val="24"/>
        </w:rPr>
        <w:t xml:space="preserve"> було знято останню відеокамеру та вилучено з неї </w:t>
      </w:r>
      <w:r>
        <w:rPr>
          <w:rFonts w:ascii="Courier New" w:hAnsi="Courier New" w:cs="Courier New"/>
          <w:sz w:val="24"/>
          <w:szCs w:val="24"/>
        </w:rPr>
        <w:t>ка</w:t>
      </w:r>
      <w:r w:rsidRPr="00EF3900">
        <w:rPr>
          <w:rFonts w:ascii="Courier New" w:hAnsi="Courier New" w:cs="Courier New"/>
          <w:sz w:val="24"/>
          <w:szCs w:val="24"/>
        </w:rPr>
        <w:t>се</w:t>
      </w:r>
      <w:r>
        <w:rPr>
          <w:rFonts w:ascii="Courier New" w:hAnsi="Courier New" w:cs="Courier New"/>
          <w:sz w:val="24"/>
          <w:szCs w:val="24"/>
        </w:rPr>
        <w:t>ту.</w:t>
      </w:r>
      <w:r w:rsidRPr="00EF3900">
        <w:rPr>
          <w:rFonts w:ascii="Courier New" w:hAnsi="Courier New" w:cs="Courier New"/>
          <w:sz w:val="24"/>
          <w:szCs w:val="24"/>
        </w:rPr>
        <w:t xml:space="preserve"> </w:t>
      </w:r>
    </w:p>
    <w:p w:rsidR="00AA7F21" w:rsidRPr="00EF3900" w:rsidRDefault="00AA7F21" w:rsidP="00745307">
      <w:pPr>
        <w:jc w:val="left"/>
        <w:rPr>
          <w:rFonts w:ascii="Courier New" w:hAnsi="Courier New" w:cs="Courier New"/>
          <w:sz w:val="24"/>
          <w:szCs w:val="24"/>
        </w:rPr>
      </w:pPr>
      <w:r>
        <w:rPr>
          <w:rFonts w:ascii="Courier New" w:hAnsi="Courier New" w:cs="Courier New"/>
          <w:sz w:val="24"/>
          <w:szCs w:val="24"/>
        </w:rPr>
        <w:t xml:space="preserve">Яриновський вийшов з операторської. </w:t>
      </w:r>
      <w:r w:rsidRPr="00EF3900">
        <w:rPr>
          <w:rFonts w:ascii="Courier New" w:hAnsi="Courier New" w:cs="Courier New"/>
          <w:sz w:val="24"/>
          <w:szCs w:val="24"/>
        </w:rPr>
        <w:t xml:space="preserve">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3A1146">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 зараз те саме зробимо і у решті кают. Зустрічаємося біля каюти начальника експедиції. Кожному по дві каюти.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І знову закипіла робота. За годину усі зібралися біля каюти начальника експедиції. Незабаром з каюти командира вийшов і Яриновський. Кожен з астронавтів тримав по 8 касет.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3A1146">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 зараз пройдемося пасажирським салоном.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Вони пішли до салону. Не доходячи до нього, Яриновський підняв угору правицю, і астронавти зупинилися. Діставши мінібластери, крадькома увійшли до пасажирського салону. Там нікого не виявилося.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Продовжуючи тримати зброю, начальник експедиції показав угору. Згодом було з’ясовано, що тут відеокамер немає. </w:t>
      </w: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r>
        <w:rPr>
          <w:rFonts w:ascii="Courier New" w:hAnsi="Courier New" w:cs="Courier New"/>
          <w:sz w:val="24"/>
          <w:szCs w:val="24"/>
        </w:rPr>
        <w:t xml:space="preserve">Яриновський сів в одне із крісел, і прикрив очі.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Pr="00EF3900"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A1146">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Пропоную трохи перепочити,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Решта астронавтів також сіли до крісел, але усі вони тримали зброю напоготові.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Минула хвилина, і вони почули м’який жіночий голос: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ГОЛОС: </w:t>
      </w:r>
    </w:p>
    <w:p w:rsidR="00AA7F21" w:rsidRPr="00EF3900" w:rsidRDefault="00AA7F21" w:rsidP="003A1146">
      <w:pPr>
        <w:ind w:left="1985" w:firstLine="0"/>
        <w:jc w:val="left"/>
        <w:rPr>
          <w:rFonts w:ascii="Courier New" w:hAnsi="Courier New" w:cs="Courier New"/>
          <w:sz w:val="24"/>
          <w:szCs w:val="24"/>
        </w:rPr>
      </w:pPr>
      <w:r w:rsidRPr="00EF3900">
        <w:rPr>
          <w:rFonts w:ascii="Courier New" w:hAnsi="Courier New" w:cs="Courier New"/>
          <w:sz w:val="24"/>
          <w:szCs w:val="24"/>
        </w:rPr>
        <w:t xml:space="preserve">Шановні пасажири!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Астронавтів наче підкинуло. Вони почали озиратися довкола себе, зіскочивши із крісел, але нікого не побачили.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ГОЛОС </w:t>
      </w:r>
    </w:p>
    <w:p w:rsidR="00AA7F21" w:rsidRPr="00EF3900" w:rsidRDefault="00AA7F21" w:rsidP="003A1146">
      <w:pPr>
        <w:ind w:left="2552" w:firstLine="0"/>
        <w:jc w:val="left"/>
        <w:rPr>
          <w:rFonts w:ascii="Courier New" w:hAnsi="Courier New" w:cs="Courier New"/>
          <w:sz w:val="24"/>
          <w:szCs w:val="24"/>
        </w:rPr>
      </w:pPr>
      <w:r>
        <w:rPr>
          <w:rFonts w:ascii="Courier New" w:hAnsi="Courier New" w:cs="Courier New"/>
          <w:sz w:val="24"/>
          <w:szCs w:val="24"/>
        </w:rPr>
        <w:t>(продовжуючи)</w:t>
      </w:r>
      <w:r w:rsidRPr="00EF3900">
        <w:rPr>
          <w:rFonts w:ascii="Courier New" w:hAnsi="Courier New" w:cs="Courier New"/>
          <w:sz w:val="24"/>
          <w:szCs w:val="24"/>
        </w:rPr>
        <w:t>:</w:t>
      </w:r>
    </w:p>
    <w:p w:rsidR="00AA7F21" w:rsidRPr="00EF3900" w:rsidRDefault="00AA7F21" w:rsidP="003A1146">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Від імені командира космольота Карпова Сергія Антоновича та пілота Тимофєєва Віталія Андрійовича, я, стюардеса, Яценко Тетяна Федорівна, та компанія «Місячне сяйво», раді вітати вас на борту красеня-космольота з однойменною назвою!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Астронавти не одразу зрозуміли, що трапилось, але наступної миті вони відчули легкий поштовх, що підказав всім про початок нового круїзу навколо Всесвіту.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За декілька секунд Яриновський вийшов на зв’язок зі «Скафом-11». </w:t>
      </w:r>
    </w:p>
    <w:p w:rsidR="00AA7F21" w:rsidRDefault="00AA7F21" w:rsidP="00745307">
      <w:pPr>
        <w:jc w:val="left"/>
        <w:rPr>
          <w:rFonts w:ascii="Courier New" w:hAnsi="Courier New" w:cs="Courier New"/>
          <w:sz w:val="24"/>
          <w:szCs w:val="24"/>
        </w:rPr>
      </w:pPr>
    </w:p>
    <w:p w:rsidR="00AA7F21" w:rsidRPr="00EF3900"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ШЕЙМБЕРГ: </w:t>
      </w:r>
    </w:p>
    <w:p w:rsidR="00AA7F21" w:rsidRPr="00EF3900" w:rsidRDefault="00AA7F21" w:rsidP="003A1146">
      <w:pPr>
        <w:ind w:left="1985" w:firstLine="0"/>
        <w:jc w:val="left"/>
        <w:rPr>
          <w:rFonts w:ascii="Courier New" w:hAnsi="Courier New" w:cs="Courier New"/>
          <w:sz w:val="24"/>
          <w:szCs w:val="24"/>
        </w:rPr>
      </w:pPr>
      <w:r w:rsidRPr="00EF3900">
        <w:rPr>
          <w:rFonts w:ascii="Courier New" w:hAnsi="Courier New" w:cs="Courier New"/>
          <w:sz w:val="24"/>
          <w:szCs w:val="24"/>
        </w:rPr>
        <w:t xml:space="preserve">Що трапилося?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3A1146">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Розстикуватися з «Місячним сяйвом», і на повній швидкості слідувати за ним!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ШЕЙМБЕРГ: </w:t>
      </w:r>
    </w:p>
    <w:p w:rsidR="00AA7F21" w:rsidRPr="00EF3900" w:rsidRDefault="00AA7F21" w:rsidP="003A1146">
      <w:pPr>
        <w:ind w:left="1985" w:firstLine="0"/>
        <w:jc w:val="left"/>
        <w:rPr>
          <w:rFonts w:ascii="Courier New" w:hAnsi="Courier New" w:cs="Courier New"/>
          <w:sz w:val="24"/>
          <w:szCs w:val="24"/>
        </w:rPr>
      </w:pPr>
      <w:r w:rsidRPr="00EF3900">
        <w:rPr>
          <w:rFonts w:ascii="Courier New" w:hAnsi="Courier New" w:cs="Courier New"/>
          <w:sz w:val="24"/>
          <w:szCs w:val="24"/>
        </w:rPr>
        <w:t xml:space="preserve">Але, чому?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3A1146">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Лайнер відправляється у подорож!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ШЕЙМБЕРГ </w:t>
      </w:r>
    </w:p>
    <w:p w:rsidR="00AA7F21" w:rsidRDefault="00AA7F21" w:rsidP="003A1146">
      <w:pPr>
        <w:ind w:left="2552" w:firstLine="0"/>
        <w:jc w:val="left"/>
        <w:rPr>
          <w:rFonts w:ascii="Courier New" w:hAnsi="Courier New" w:cs="Courier New"/>
          <w:sz w:val="24"/>
          <w:szCs w:val="24"/>
        </w:rPr>
      </w:pPr>
      <w:r>
        <w:rPr>
          <w:rFonts w:ascii="Courier New" w:hAnsi="Courier New" w:cs="Courier New"/>
          <w:sz w:val="24"/>
          <w:szCs w:val="24"/>
        </w:rPr>
        <w:t xml:space="preserve">(кричить): </w:t>
      </w:r>
    </w:p>
    <w:p w:rsidR="00AA7F21" w:rsidRPr="00EF3900" w:rsidRDefault="00AA7F21" w:rsidP="003A1146">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Зрозумів! Рацію лишаю увімкненою!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Минув деякий час, і Яриновського повідомили, що розстикування завершено, і «Скаф-11» не відстає від «Місячного сяйва». А як тільки лайнер зупиниться, вони знову зістикуються.</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Наступної миті астронавти відчули легкий поштовх, що нагадував про закон фізики інерції.  </w:t>
      </w:r>
    </w:p>
    <w:p w:rsidR="00AA7F21" w:rsidRDefault="00AA7F21" w:rsidP="00745307">
      <w:pPr>
        <w:ind w:left="2552" w:firstLine="0"/>
        <w:jc w:val="left"/>
        <w:rPr>
          <w:rFonts w:ascii="Courier New" w:hAnsi="Courier New" w:cs="Courier New"/>
          <w:sz w:val="24"/>
          <w:szCs w:val="24"/>
        </w:rPr>
      </w:pPr>
    </w:p>
    <w:p w:rsidR="00AA7F21" w:rsidRDefault="00AA7F21" w:rsidP="00745307">
      <w:pPr>
        <w:ind w:left="2552"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A1146">
      <w:pPr>
        <w:ind w:left="2552" w:right="2125" w:firstLine="0"/>
        <w:jc w:val="left"/>
        <w:rPr>
          <w:rFonts w:ascii="Courier New" w:hAnsi="Courier New" w:cs="Courier New"/>
          <w:sz w:val="24"/>
          <w:szCs w:val="24"/>
        </w:rPr>
      </w:pPr>
      <w:r>
        <w:rPr>
          <w:rFonts w:ascii="Courier New" w:hAnsi="Courier New" w:cs="Courier New"/>
          <w:sz w:val="24"/>
          <w:szCs w:val="24"/>
        </w:rPr>
        <w:t xml:space="preserve">(звертається до своїх товаришів): </w:t>
      </w:r>
    </w:p>
    <w:p w:rsidR="00AA7F21" w:rsidRPr="00EF3900" w:rsidRDefault="00AA7F21" w:rsidP="003A1146">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Крига скресла, панове! Пристебніть паски. Вирушаємо у круїзну подорож Всесвітом з екіпажем-привидом. </w:t>
      </w:r>
    </w:p>
    <w:p w:rsidR="00AA7F21" w:rsidRPr="00EF3900"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Pr>
          <w:rFonts w:ascii="Courier New" w:hAnsi="Courier New" w:cs="Courier New"/>
          <w:sz w:val="24"/>
          <w:szCs w:val="24"/>
        </w:rPr>
        <w:t>Борис</w:t>
      </w:r>
      <w:r w:rsidRPr="00EF3900">
        <w:rPr>
          <w:rFonts w:ascii="Courier New" w:hAnsi="Courier New" w:cs="Courier New"/>
          <w:sz w:val="24"/>
          <w:szCs w:val="24"/>
        </w:rPr>
        <w:t xml:space="preserve"> побачив схвильовані обличчя своїх товаришів.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3A1146">
      <w:pPr>
        <w:ind w:left="1985" w:firstLine="0"/>
        <w:jc w:val="left"/>
        <w:rPr>
          <w:rFonts w:ascii="Courier New" w:hAnsi="Courier New" w:cs="Courier New"/>
          <w:sz w:val="24"/>
          <w:szCs w:val="24"/>
        </w:rPr>
      </w:pPr>
      <w:r w:rsidRPr="00EF3900">
        <w:rPr>
          <w:rFonts w:ascii="Courier New" w:hAnsi="Courier New" w:cs="Courier New"/>
          <w:sz w:val="24"/>
          <w:szCs w:val="24"/>
        </w:rPr>
        <w:t xml:space="preserve">Що ти задумав?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A1146">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Хочу покататися на цьому красені!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Pr="00EF3900" w:rsidRDefault="00AA7F21" w:rsidP="00745307">
      <w:pPr>
        <w:ind w:firstLine="708"/>
        <w:jc w:val="left"/>
        <w:rPr>
          <w:rFonts w:ascii="Courier New" w:hAnsi="Courier New" w:cs="Courier New"/>
          <w:sz w:val="24"/>
          <w:szCs w:val="24"/>
        </w:rPr>
      </w:pPr>
      <w:r>
        <w:rPr>
          <w:rFonts w:ascii="Courier New" w:hAnsi="Courier New" w:cs="Courier New"/>
          <w:sz w:val="24"/>
          <w:szCs w:val="24"/>
        </w:rPr>
        <w:t>Сказав це начальник експедиції</w:t>
      </w:r>
      <w:r w:rsidRPr="00EF3900">
        <w:rPr>
          <w:rFonts w:ascii="Courier New" w:hAnsi="Courier New" w:cs="Courier New"/>
          <w:sz w:val="24"/>
          <w:szCs w:val="24"/>
        </w:rPr>
        <w:t xml:space="preserve"> таким тоном, що було зрозуміло, що це рішення йому далося не просто.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Круїзний лайнер «Місячне сяйво» продовжував летіти просторами Всесвіту долаючи парсек за парсеком.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Через деякий час Яриновський поглянув на свій незалежний годинник.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A1146">
      <w:pPr>
        <w:ind w:left="2552" w:right="2692" w:firstLine="0"/>
        <w:jc w:val="left"/>
        <w:rPr>
          <w:rFonts w:ascii="Courier New" w:hAnsi="Courier New" w:cs="Courier New"/>
          <w:sz w:val="24"/>
          <w:szCs w:val="24"/>
        </w:rPr>
      </w:pPr>
      <w:r>
        <w:rPr>
          <w:rFonts w:ascii="Courier New" w:hAnsi="Courier New" w:cs="Courier New"/>
          <w:sz w:val="24"/>
          <w:szCs w:val="24"/>
        </w:rPr>
        <w:t>(дивлячись на свій незалежний годинник):</w:t>
      </w:r>
    </w:p>
    <w:p w:rsidR="00AA7F21" w:rsidRPr="00EF3900" w:rsidRDefault="00AA7F21" w:rsidP="003A1146">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Ми вже летимо півтори незалежних години. Швидкість така сама.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Pr="00EF3900" w:rsidRDefault="00AA7F21" w:rsidP="003A1146">
      <w:pPr>
        <w:ind w:left="1985" w:right="2125" w:firstLine="567"/>
        <w:jc w:val="left"/>
        <w:rPr>
          <w:rFonts w:ascii="Courier New" w:hAnsi="Courier New" w:cs="Courier New"/>
          <w:sz w:val="24"/>
          <w:szCs w:val="24"/>
        </w:rPr>
      </w:pPr>
      <w:r w:rsidRPr="00EF3900">
        <w:rPr>
          <w:rFonts w:ascii="Courier New" w:hAnsi="Courier New" w:cs="Courier New"/>
          <w:sz w:val="24"/>
          <w:szCs w:val="24"/>
        </w:rPr>
        <w:t>Дев’ятнадцять і вісім світлових роки на секунду</w:t>
      </w:r>
      <w:r w:rsidRPr="003C5E06">
        <w:rPr>
          <w:rFonts w:ascii="Courier New" w:hAnsi="Courier New" w:cs="Courier New"/>
          <w:sz w:val="24"/>
          <w:szCs w:val="24"/>
        </w:rPr>
        <w:t>. Зараз ми знаходим</w:t>
      </w:r>
      <w:r w:rsidRPr="00EF3900">
        <w:rPr>
          <w:rFonts w:ascii="Courier New" w:hAnsi="Courier New" w:cs="Courier New"/>
          <w:sz w:val="24"/>
          <w:szCs w:val="24"/>
        </w:rPr>
        <w:t xml:space="preserve">ося на відстані сто шість тисяч дев’ятсот двадцять світлових років від планети Койдер-III. Тобто на відстані триста сорок тисяч п’ятсот п’ятдесят дев’ять цілих і дві десятих парсека. </w:t>
      </w:r>
    </w:p>
    <w:p w:rsidR="00AA7F21" w:rsidRDefault="00AA7F21" w:rsidP="00745307">
      <w:pPr>
        <w:jc w:val="left"/>
        <w:rPr>
          <w:rFonts w:ascii="Courier New" w:hAnsi="Courier New" w:cs="Courier New"/>
          <w:sz w:val="24"/>
          <w:szCs w:val="24"/>
        </w:rPr>
      </w:pPr>
    </w:p>
    <w:p w:rsidR="00AA7F21" w:rsidRDefault="00AA7F21" w:rsidP="00745307">
      <w:pPr>
        <w:ind w:left="3119"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A1146">
      <w:pPr>
        <w:ind w:left="2552" w:right="2692" w:firstLine="0"/>
        <w:jc w:val="left"/>
        <w:rPr>
          <w:rFonts w:ascii="Courier New" w:hAnsi="Courier New" w:cs="Courier New"/>
          <w:sz w:val="24"/>
          <w:szCs w:val="24"/>
        </w:rPr>
      </w:pPr>
      <w:r>
        <w:rPr>
          <w:rFonts w:ascii="Courier New" w:hAnsi="Courier New" w:cs="Courier New"/>
          <w:sz w:val="24"/>
          <w:szCs w:val="24"/>
        </w:rPr>
        <w:t xml:space="preserve">(ні до кого не звертаючись): </w:t>
      </w:r>
    </w:p>
    <w:p w:rsidR="00AA7F21" w:rsidRPr="00EF3900" w:rsidRDefault="00AA7F21" w:rsidP="003A1146">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Цікаво, Скільки ще продовжиться політ?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ГОЛОС ПОЗАДУ: </w:t>
      </w:r>
    </w:p>
    <w:p w:rsidR="00AA7F21" w:rsidRPr="00EF3900" w:rsidRDefault="00AA7F21" w:rsidP="003A1146">
      <w:pPr>
        <w:ind w:left="1985" w:firstLine="0"/>
        <w:jc w:val="left"/>
        <w:rPr>
          <w:rFonts w:ascii="Courier New" w:hAnsi="Courier New" w:cs="Courier New"/>
          <w:sz w:val="24"/>
          <w:szCs w:val="24"/>
        </w:rPr>
      </w:pPr>
      <w:r w:rsidRPr="00EF3900">
        <w:rPr>
          <w:rFonts w:ascii="Courier New" w:hAnsi="Courier New" w:cs="Courier New"/>
          <w:sz w:val="24"/>
          <w:szCs w:val="24"/>
        </w:rPr>
        <w:t xml:space="preserve">Завтра повернемося! </w:t>
      </w:r>
    </w:p>
    <w:p w:rsidR="00AA7F21" w:rsidRDefault="00AA7F21" w:rsidP="00745307">
      <w:pPr>
        <w:jc w:val="left"/>
        <w:rPr>
          <w:rFonts w:ascii="Courier New" w:hAnsi="Courier New" w:cs="Courier New"/>
          <w:sz w:val="24"/>
          <w:szCs w:val="24"/>
        </w:rPr>
      </w:pP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Яриновський озирнувся, але нікого не побачив. Але ж, хтось йому відповів? Він відчув, як по тілу побігли комахи. Борис озирнувся ще раз, але і тепер нікого не побачив.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ЖІНОЧИЙ ГОЛОС </w:t>
      </w:r>
    </w:p>
    <w:p w:rsidR="00AA7F21" w:rsidRDefault="00AA7F21" w:rsidP="003A1146">
      <w:pPr>
        <w:ind w:left="2552" w:firstLine="0"/>
        <w:jc w:val="left"/>
        <w:rPr>
          <w:rFonts w:ascii="Courier New" w:hAnsi="Courier New" w:cs="Courier New"/>
          <w:sz w:val="24"/>
          <w:szCs w:val="24"/>
        </w:rPr>
      </w:pPr>
      <w:r>
        <w:rPr>
          <w:rFonts w:ascii="Courier New" w:hAnsi="Courier New" w:cs="Courier New"/>
          <w:sz w:val="24"/>
          <w:szCs w:val="24"/>
        </w:rPr>
        <w:t xml:space="preserve">(поруч Яриновського): </w:t>
      </w:r>
    </w:p>
    <w:p w:rsidR="00AA7F21" w:rsidRPr="00EF3900" w:rsidRDefault="00AA7F21" w:rsidP="003A1146">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Ви щось загубили, шановний? </w:t>
      </w:r>
    </w:p>
    <w:p w:rsidR="00AA7F21" w:rsidRDefault="00AA7F21" w:rsidP="00745307">
      <w:pPr>
        <w:ind w:firstLine="708"/>
        <w:jc w:val="left"/>
        <w:rPr>
          <w:rFonts w:ascii="Courier New" w:hAnsi="Courier New" w:cs="Courier New"/>
          <w:sz w:val="24"/>
          <w:szCs w:val="24"/>
        </w:rPr>
      </w:pPr>
    </w:p>
    <w:p w:rsidR="00AA7F21" w:rsidRPr="00EF3900" w:rsidRDefault="00AA7F21" w:rsidP="00745307">
      <w:pPr>
        <w:ind w:firstLine="708"/>
        <w:jc w:val="left"/>
        <w:rPr>
          <w:rFonts w:ascii="Courier New" w:hAnsi="Courier New" w:cs="Courier New"/>
          <w:sz w:val="24"/>
          <w:szCs w:val="24"/>
        </w:rPr>
      </w:pPr>
      <w:r w:rsidRPr="00EF3900">
        <w:rPr>
          <w:rFonts w:ascii="Courier New" w:hAnsi="Courier New" w:cs="Courier New"/>
          <w:sz w:val="24"/>
          <w:szCs w:val="24"/>
        </w:rPr>
        <w:t xml:space="preserve">Яриновський поглянув у той бік, звідки лунав голос. Поруч нього стояла молода жінка невисокого зросту, з чорним волоссям заплетеним у косу. Вона дивилася на нього великими блакитними очима. Дивлячись на жінку, можна було сказати, що вона виходець із третьої планети Сонячної системи. Поруч неї стояв візок з різноманітними напоями.  </w:t>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A1146">
      <w:pPr>
        <w:ind w:left="2552" w:firstLine="0"/>
        <w:jc w:val="left"/>
        <w:rPr>
          <w:rFonts w:ascii="Courier New" w:hAnsi="Courier New" w:cs="Courier New"/>
          <w:sz w:val="24"/>
          <w:szCs w:val="24"/>
        </w:rPr>
      </w:pPr>
      <w:r>
        <w:rPr>
          <w:rFonts w:ascii="Courier New" w:hAnsi="Courier New" w:cs="Courier New"/>
          <w:sz w:val="24"/>
          <w:szCs w:val="24"/>
        </w:rPr>
        <w:t xml:space="preserve">(подумки): </w:t>
      </w:r>
    </w:p>
    <w:p w:rsidR="00AA7F21" w:rsidRDefault="00AA7F21" w:rsidP="003A1146">
      <w:pPr>
        <w:ind w:left="1985" w:right="2125" w:firstLine="0"/>
        <w:jc w:val="left"/>
        <w:rPr>
          <w:rFonts w:ascii="Courier New" w:hAnsi="Courier New" w:cs="Courier New"/>
          <w:sz w:val="24"/>
          <w:szCs w:val="24"/>
        </w:rPr>
      </w:pPr>
      <w:r>
        <w:rPr>
          <w:rFonts w:ascii="Courier New" w:hAnsi="Courier New" w:cs="Courier New"/>
          <w:sz w:val="24"/>
          <w:szCs w:val="24"/>
        </w:rPr>
        <w:t>«Стюардеса!</w:t>
      </w:r>
      <w:r w:rsidRPr="00EF3900">
        <w:rPr>
          <w:rFonts w:ascii="Courier New" w:hAnsi="Courier New" w:cs="Courier New"/>
          <w:sz w:val="24"/>
          <w:szCs w:val="24"/>
        </w:rPr>
        <w:t xml:space="preserve"> Але ж… Але ж я її ба</w:t>
      </w:r>
      <w:r>
        <w:rPr>
          <w:rFonts w:ascii="Courier New" w:hAnsi="Courier New" w:cs="Courier New"/>
          <w:sz w:val="24"/>
          <w:szCs w:val="24"/>
        </w:rPr>
        <w:t xml:space="preserve">чу!»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ind w:right="-2" w:firstLine="708"/>
        <w:jc w:val="left"/>
        <w:rPr>
          <w:rFonts w:ascii="Courier New" w:hAnsi="Courier New" w:cs="Courier New"/>
          <w:sz w:val="24"/>
          <w:szCs w:val="24"/>
        </w:rPr>
      </w:pPr>
      <w:r w:rsidRPr="00EF3900">
        <w:rPr>
          <w:rFonts w:ascii="Courier New" w:hAnsi="Courier New" w:cs="Courier New"/>
          <w:sz w:val="24"/>
          <w:szCs w:val="24"/>
        </w:rPr>
        <w:t xml:space="preserve">Стюардеса простягнула йому пляшку «Луна-коли».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D0E1E">
      <w:pPr>
        <w:ind w:left="2552" w:firstLine="0"/>
        <w:jc w:val="left"/>
        <w:rPr>
          <w:rFonts w:ascii="Courier New" w:hAnsi="Courier New" w:cs="Courier New"/>
          <w:sz w:val="24"/>
          <w:szCs w:val="24"/>
        </w:rPr>
      </w:pPr>
      <w:r>
        <w:rPr>
          <w:rFonts w:ascii="Courier New" w:hAnsi="Courier New" w:cs="Courier New"/>
          <w:sz w:val="24"/>
          <w:szCs w:val="24"/>
        </w:rPr>
        <w:t xml:space="preserve">(розгублено): </w:t>
      </w:r>
    </w:p>
    <w:p w:rsidR="00AA7F21" w:rsidRDefault="00AA7F21" w:rsidP="006D0E1E">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Дякую. Скільки з мене? </w:t>
      </w:r>
      <w:r w:rsidRPr="00EF3900">
        <w:rPr>
          <w:rFonts w:ascii="Courier New" w:hAnsi="Courier New" w:cs="Courier New"/>
          <w:sz w:val="24"/>
          <w:szCs w:val="24"/>
        </w:rPr>
        <w:tab/>
      </w:r>
    </w:p>
    <w:p w:rsidR="00AA7F21" w:rsidRDefault="00AA7F21" w:rsidP="00745307">
      <w:pPr>
        <w:jc w:val="left"/>
        <w:rPr>
          <w:rFonts w:ascii="Courier New" w:hAnsi="Courier New" w:cs="Courier New"/>
          <w:sz w:val="24"/>
          <w:szCs w:val="24"/>
        </w:rPr>
      </w:pPr>
    </w:p>
    <w:p w:rsidR="00AA7F21"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Стюардеса відмітила про себе, що якщо він запитує про ціну, значить це хтось новий з пасажирів кого вона не бачила до цього і не подаючи вигляду, що дивується, відповіла: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Default="00AA7F21" w:rsidP="006D0E1E">
      <w:pPr>
        <w:ind w:left="1985" w:firstLine="0"/>
        <w:jc w:val="left"/>
        <w:rPr>
          <w:rFonts w:ascii="Courier New" w:hAnsi="Courier New" w:cs="Courier New"/>
          <w:sz w:val="24"/>
          <w:szCs w:val="24"/>
        </w:rPr>
      </w:pPr>
      <w:r w:rsidRPr="00EF3900">
        <w:rPr>
          <w:rFonts w:ascii="Courier New" w:hAnsi="Courier New" w:cs="Courier New"/>
          <w:sz w:val="24"/>
          <w:szCs w:val="24"/>
        </w:rPr>
        <w:t xml:space="preserve">За рахунок компанії.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jc w:val="left"/>
        <w:rPr>
          <w:rFonts w:ascii="Courier New" w:hAnsi="Courier New" w:cs="Courier New"/>
          <w:sz w:val="24"/>
          <w:szCs w:val="24"/>
        </w:rPr>
      </w:pPr>
      <w:r w:rsidRPr="00EF3900">
        <w:rPr>
          <w:rFonts w:ascii="Courier New" w:hAnsi="Courier New" w:cs="Courier New"/>
          <w:sz w:val="24"/>
          <w:szCs w:val="24"/>
        </w:rPr>
        <w:t>Астронавт простягнув руку щоб узяти пляшку, але побачивш</w:t>
      </w:r>
      <w:r>
        <w:rPr>
          <w:rFonts w:ascii="Courier New" w:hAnsi="Courier New" w:cs="Courier New"/>
          <w:sz w:val="24"/>
          <w:szCs w:val="24"/>
        </w:rPr>
        <w:t xml:space="preserve">и погляд Сергія Джуліна. </w:t>
      </w:r>
      <w:r w:rsidRPr="00EF3900">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D0E1E">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Ні, дякую. У салоні хоча і спекотно, але я, щось не дуже хочу пити.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Default="00AA7F21" w:rsidP="006D0E1E">
      <w:pPr>
        <w:ind w:left="2552" w:right="2692" w:firstLine="0"/>
        <w:jc w:val="left"/>
        <w:rPr>
          <w:rFonts w:ascii="Courier New" w:hAnsi="Courier New" w:cs="Courier New"/>
          <w:sz w:val="24"/>
          <w:szCs w:val="24"/>
        </w:rPr>
      </w:pPr>
      <w:r>
        <w:rPr>
          <w:rFonts w:ascii="Courier New" w:hAnsi="Courier New" w:cs="Courier New"/>
          <w:sz w:val="24"/>
          <w:szCs w:val="24"/>
        </w:rPr>
        <w:t>(поглянувши на годинник):</w:t>
      </w:r>
    </w:p>
    <w:p w:rsidR="00AA7F21" w:rsidRDefault="00AA7F21" w:rsidP="006D0E1E">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За годину у банкетній залі почнеться банкет на честь десятиріччя компанії «Місячне сяйво». Ви сам чи з друзями? </w:t>
      </w:r>
      <w:r w:rsidRPr="00EF3900">
        <w:rPr>
          <w:rFonts w:ascii="Courier New" w:hAnsi="Courier New" w:cs="Courier New"/>
          <w:sz w:val="24"/>
          <w:szCs w:val="24"/>
        </w:rPr>
        <w:tab/>
      </w:r>
    </w:p>
    <w:p w:rsidR="00AA7F21" w:rsidRDefault="00AA7F21" w:rsidP="006D0E1E">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D0E1E">
      <w:pPr>
        <w:ind w:left="2552" w:right="2692" w:firstLine="0"/>
        <w:jc w:val="left"/>
        <w:rPr>
          <w:rFonts w:ascii="Courier New" w:hAnsi="Courier New" w:cs="Courier New"/>
          <w:sz w:val="24"/>
          <w:szCs w:val="24"/>
        </w:rPr>
      </w:pPr>
      <w:r>
        <w:rPr>
          <w:rFonts w:ascii="Courier New" w:hAnsi="Courier New" w:cs="Courier New"/>
          <w:sz w:val="24"/>
          <w:szCs w:val="24"/>
        </w:rPr>
        <w:t xml:space="preserve">(дивлячись на своїх товаришів): </w:t>
      </w:r>
    </w:p>
    <w:p w:rsidR="00AA7F21" w:rsidRDefault="00AA7F21" w:rsidP="006D0E1E">
      <w:pPr>
        <w:ind w:left="1985" w:firstLine="0"/>
        <w:jc w:val="left"/>
        <w:rPr>
          <w:rFonts w:ascii="Courier New" w:hAnsi="Courier New" w:cs="Courier New"/>
          <w:sz w:val="24"/>
          <w:szCs w:val="24"/>
        </w:rPr>
      </w:pPr>
      <w:r w:rsidRPr="00EF3900">
        <w:rPr>
          <w:rFonts w:ascii="Courier New" w:hAnsi="Courier New" w:cs="Courier New"/>
          <w:sz w:val="24"/>
          <w:szCs w:val="24"/>
        </w:rPr>
        <w:t xml:space="preserve">З друзями. Нас четверо.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ind w:firstLine="708"/>
        <w:jc w:val="left"/>
        <w:rPr>
          <w:rFonts w:ascii="Courier New" w:hAnsi="Courier New" w:cs="Courier New"/>
          <w:sz w:val="24"/>
          <w:szCs w:val="24"/>
        </w:rPr>
      </w:pPr>
      <w:r>
        <w:rPr>
          <w:rFonts w:ascii="Courier New" w:hAnsi="Courier New" w:cs="Courier New"/>
          <w:sz w:val="24"/>
          <w:szCs w:val="24"/>
        </w:rPr>
        <w:t>Начальник експедиції</w:t>
      </w:r>
      <w:r w:rsidRPr="00EF3900">
        <w:rPr>
          <w:rFonts w:ascii="Courier New" w:hAnsi="Courier New" w:cs="Courier New"/>
          <w:sz w:val="24"/>
          <w:szCs w:val="24"/>
        </w:rPr>
        <w:t xml:space="preserve"> поглянув на своїх товаришів які дивилися на нього як на божевільного.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Default="00AA7F21" w:rsidP="006D0E1E">
      <w:pPr>
        <w:ind w:left="1985" w:right="2692" w:firstLine="0"/>
        <w:jc w:val="left"/>
        <w:rPr>
          <w:rFonts w:ascii="Courier New" w:hAnsi="Courier New" w:cs="Courier New"/>
          <w:sz w:val="24"/>
          <w:szCs w:val="24"/>
        </w:rPr>
      </w:pPr>
      <w:r>
        <w:rPr>
          <w:rFonts w:ascii="Courier New" w:hAnsi="Courier New" w:cs="Courier New"/>
          <w:sz w:val="24"/>
          <w:szCs w:val="24"/>
        </w:rPr>
        <w:t>Ви та ваші друзі</w:t>
      </w:r>
      <w:r w:rsidRPr="00EF3900">
        <w:rPr>
          <w:rFonts w:ascii="Courier New" w:hAnsi="Courier New" w:cs="Courier New"/>
          <w:sz w:val="24"/>
          <w:szCs w:val="24"/>
        </w:rPr>
        <w:t xml:space="preserve"> запрошуєтесь на свято. Повірте, буде дуже весело.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D0E1E">
      <w:pPr>
        <w:ind w:left="2552" w:firstLine="0"/>
        <w:jc w:val="left"/>
        <w:rPr>
          <w:rFonts w:ascii="Courier New" w:hAnsi="Courier New" w:cs="Courier New"/>
          <w:sz w:val="24"/>
          <w:szCs w:val="24"/>
        </w:rPr>
      </w:pPr>
      <w:r>
        <w:rPr>
          <w:rFonts w:ascii="Courier New" w:hAnsi="Courier New" w:cs="Courier New"/>
          <w:sz w:val="24"/>
          <w:szCs w:val="24"/>
        </w:rPr>
        <w:t xml:space="preserve">(подумки): </w:t>
      </w:r>
    </w:p>
    <w:p w:rsidR="00AA7F21" w:rsidRDefault="00AA7F21" w:rsidP="006D0E1E">
      <w:pPr>
        <w:ind w:left="1985" w:right="2125" w:firstLine="0"/>
        <w:jc w:val="left"/>
        <w:rPr>
          <w:rFonts w:ascii="Courier New" w:hAnsi="Courier New" w:cs="Courier New"/>
          <w:sz w:val="24"/>
          <w:szCs w:val="24"/>
        </w:rPr>
      </w:pPr>
      <w:r w:rsidRPr="00EF3900">
        <w:rPr>
          <w:rFonts w:ascii="Courier New" w:hAnsi="Courier New" w:cs="Courier New"/>
          <w:sz w:val="24"/>
          <w:szCs w:val="24"/>
        </w:rPr>
        <w:t>«Авжеж! У цьому у мене немає жодного сумні</w:t>
      </w:r>
      <w:r>
        <w:rPr>
          <w:rFonts w:ascii="Courier New" w:hAnsi="Courier New" w:cs="Courier New"/>
          <w:sz w:val="24"/>
          <w:szCs w:val="24"/>
        </w:rPr>
        <w:t xml:space="preserve">ву!»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ind w:right="-2" w:firstLine="708"/>
        <w:jc w:val="left"/>
        <w:rPr>
          <w:rFonts w:ascii="Courier New" w:hAnsi="Courier New" w:cs="Courier New"/>
          <w:sz w:val="24"/>
          <w:szCs w:val="24"/>
        </w:rPr>
      </w:pPr>
      <w:r>
        <w:rPr>
          <w:rFonts w:ascii="Courier New" w:hAnsi="Courier New" w:cs="Courier New"/>
          <w:sz w:val="24"/>
          <w:szCs w:val="24"/>
        </w:rPr>
        <w:t xml:space="preserve">Весь цей час астронавт дивився на стюардесою при цьому намагаючись не випускати із поля зору і своїх товаришів, які нічого не розуміли що відбувається. </w:t>
      </w:r>
    </w:p>
    <w:p w:rsidR="00AA7F21" w:rsidRDefault="00AA7F21" w:rsidP="00745307">
      <w:pPr>
        <w:ind w:right="-2" w:firstLine="0"/>
        <w:jc w:val="left"/>
        <w:rPr>
          <w:rFonts w:ascii="Courier New" w:hAnsi="Courier New" w:cs="Courier New"/>
          <w:sz w:val="24"/>
          <w:szCs w:val="24"/>
        </w:rPr>
      </w:pPr>
      <w:r>
        <w:rPr>
          <w:rFonts w:ascii="Courier New" w:hAnsi="Courier New" w:cs="Courier New"/>
          <w:sz w:val="24"/>
          <w:szCs w:val="24"/>
        </w:rPr>
        <w:tab/>
        <w:t xml:space="preserve">Стюардеса розмовляючи з Яриновським, весь цей час </w:t>
      </w:r>
      <w:r w:rsidRPr="00EF3900">
        <w:rPr>
          <w:rFonts w:ascii="Courier New" w:hAnsi="Courier New" w:cs="Courier New"/>
          <w:sz w:val="24"/>
          <w:szCs w:val="24"/>
        </w:rPr>
        <w:t>роздавала напої, як йому здалося, порожнім кріслам. Але, щойно вона забирала руку, як склянка «зависала» у повітрі, і наступної миті повільно піднімалася і опускалася до певного рівня. З кожним таким рухом напою у склянці ставало усе менше і менше. Яриновський похитав головою, наче намагаючись щось з неї стряхнути.</w:t>
      </w:r>
    </w:p>
    <w:p w:rsidR="00AA7F21" w:rsidRDefault="00AA7F21" w:rsidP="00745307">
      <w:pPr>
        <w:ind w:right="-2"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ЯРИНОВСЬКИЙ</w:t>
      </w:r>
      <w:r w:rsidRPr="00EF3900">
        <w:rPr>
          <w:rFonts w:ascii="Courier New" w:hAnsi="Courier New" w:cs="Courier New"/>
          <w:sz w:val="24"/>
          <w:szCs w:val="24"/>
        </w:rPr>
        <w:t xml:space="preserve"> </w:t>
      </w:r>
    </w:p>
    <w:p w:rsidR="00AA7F21" w:rsidRDefault="00AA7F21" w:rsidP="006D0E1E">
      <w:pPr>
        <w:ind w:left="2552" w:firstLine="0"/>
        <w:jc w:val="left"/>
        <w:rPr>
          <w:rFonts w:ascii="Courier New" w:hAnsi="Courier New" w:cs="Courier New"/>
          <w:sz w:val="24"/>
          <w:szCs w:val="24"/>
        </w:rPr>
      </w:pPr>
      <w:r>
        <w:rPr>
          <w:rFonts w:ascii="Courier New" w:hAnsi="Courier New" w:cs="Courier New"/>
          <w:sz w:val="24"/>
          <w:szCs w:val="24"/>
        </w:rPr>
        <w:t>(у голос)</w:t>
      </w:r>
      <w:r w:rsidRPr="00EF3900">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Pr="00EF3900" w:rsidRDefault="00AA7F21" w:rsidP="006D0E1E">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Дякую за запрошення. Ми з друзями обов’язково прийдемо. </w:t>
      </w:r>
    </w:p>
    <w:p w:rsidR="00AA7F21" w:rsidRDefault="00AA7F21" w:rsidP="00745307">
      <w:pPr>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Default="00AA7F21" w:rsidP="006D0E1E">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(зупиняючись поруч Яриновського): </w:t>
      </w:r>
    </w:p>
    <w:p w:rsidR="00AA7F21" w:rsidRDefault="00AA7F21" w:rsidP="006D0E1E">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То ж я вас і ваших друзів чекатиму сьогодні на банкеті. – сказала вона</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D0E1E">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(киваючи на знак згоди): </w:t>
      </w:r>
    </w:p>
    <w:p w:rsidR="00AA7F21" w:rsidRDefault="00AA7F21" w:rsidP="006D0E1E">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Так… Звісно…</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 xml:space="preserve">Стюардеса пішла на передній майданчик салону.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 xml:space="preserve">Коли стюардеса пішла ошалілий Яриновський сказав: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D0E1E">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(звертається до товаришів): </w:t>
      </w:r>
    </w:p>
    <w:p w:rsidR="00AA7F21" w:rsidRDefault="00AA7F21" w:rsidP="006D0E1E">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Хлопці, ви не повірите!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6D0E1E">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(глузливо): </w:t>
      </w:r>
    </w:p>
    <w:p w:rsidR="00AA7F21" w:rsidRDefault="00AA7F21" w:rsidP="006D0E1E">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Ти з’їхав з глузду?</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D0E1E">
      <w:pPr>
        <w:pStyle w:val="BodyTextIndent"/>
        <w:spacing w:after="0"/>
        <w:ind w:left="2410" w:right="2692" w:firstLine="0"/>
        <w:jc w:val="left"/>
        <w:rPr>
          <w:rFonts w:ascii="Courier New" w:hAnsi="Courier New" w:cs="Courier New"/>
          <w:sz w:val="24"/>
          <w:szCs w:val="24"/>
        </w:rPr>
      </w:pPr>
      <w:r>
        <w:rPr>
          <w:rFonts w:ascii="Courier New" w:hAnsi="Courier New" w:cs="Courier New"/>
          <w:sz w:val="24"/>
          <w:szCs w:val="24"/>
        </w:rPr>
        <w:t xml:space="preserve">(ігноруючи жарт Джуліна): </w:t>
      </w:r>
    </w:p>
    <w:p w:rsidR="00AA7F21" w:rsidRDefault="00AA7F21" w:rsidP="006D0E1E">
      <w:pPr>
        <w:pStyle w:val="BodyTextIndent"/>
        <w:spacing w:after="0"/>
        <w:ind w:left="1985" w:right="2125" w:firstLine="0"/>
        <w:jc w:val="left"/>
        <w:rPr>
          <w:rFonts w:ascii="Courier New" w:hAnsi="Courier New" w:cs="Courier New"/>
          <w:sz w:val="24"/>
          <w:szCs w:val="24"/>
        </w:rPr>
      </w:pPr>
      <w:r>
        <w:rPr>
          <w:rFonts w:ascii="Courier New" w:hAnsi="Courier New" w:cs="Courier New"/>
          <w:sz w:val="24"/>
          <w:szCs w:val="24"/>
        </w:rPr>
        <w:t xml:space="preserve">Спочатку вислухай, а потім вирішиш: </w:t>
      </w:r>
      <w:r w:rsidRPr="00EF3900">
        <w:rPr>
          <w:rFonts w:ascii="Courier New" w:hAnsi="Courier New" w:cs="Courier New"/>
          <w:sz w:val="24"/>
          <w:szCs w:val="24"/>
        </w:rPr>
        <w:t>з’їхав</w:t>
      </w:r>
      <w:r>
        <w:rPr>
          <w:rFonts w:ascii="Courier New" w:hAnsi="Courier New" w:cs="Courier New"/>
          <w:sz w:val="24"/>
          <w:szCs w:val="24"/>
        </w:rPr>
        <w:t xml:space="preserve"> я з глузду чи ні! Так ось!</w:t>
      </w:r>
      <w:r w:rsidRPr="00EF3900">
        <w:rPr>
          <w:rFonts w:ascii="Courier New" w:hAnsi="Courier New" w:cs="Courier New"/>
          <w:sz w:val="24"/>
          <w:szCs w:val="24"/>
        </w:rPr>
        <w:t xml:space="preserve"> За двадцять хвилин у банкетній залі розпочнеться банкет на честь десятиріччя (п’ятдесятиріччя) компанії «Місячне сяйво» на який запрошені і ми. Треба повідомити про це «Скаф-11». Нехай якимось чином пришлють підкріплення. У нас двадцять хвилин!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jc w:val="left"/>
        <w:rPr>
          <w:rFonts w:ascii="Courier New" w:hAnsi="Courier New" w:cs="Courier New"/>
          <w:sz w:val="24"/>
          <w:szCs w:val="24"/>
        </w:rPr>
      </w:pPr>
    </w:p>
    <w:p w:rsidR="00AA7F21" w:rsidRPr="00EF3900" w:rsidRDefault="00AA7F21" w:rsidP="00745307">
      <w:pPr>
        <w:pStyle w:val="BodyTextIndent"/>
        <w:spacing w:after="0"/>
        <w:ind w:left="0"/>
        <w:jc w:val="left"/>
        <w:rPr>
          <w:rFonts w:ascii="Courier New" w:hAnsi="Courier New" w:cs="Courier New"/>
          <w:sz w:val="24"/>
          <w:szCs w:val="24"/>
          <w:lang w:val="ru-RU"/>
        </w:rPr>
      </w:pPr>
      <w:r w:rsidRPr="00EF3900">
        <w:rPr>
          <w:rFonts w:ascii="Courier New" w:hAnsi="Courier New" w:cs="Courier New"/>
          <w:sz w:val="24"/>
          <w:szCs w:val="24"/>
        </w:rPr>
        <w:t xml:space="preserve">Джулін поглянув на Яриновського як на божевільного, і покрутив пальцем біля своєї скроні, але не сказавши жодного слова, поглянув на годинник, і не зовсім зрозумівши у чому справа, увімкнув радіостанцію. Вона чомусь не працювала… </w:t>
      </w:r>
    </w:p>
    <w:p w:rsidR="00AA7F21" w:rsidRDefault="00AA7F21" w:rsidP="00745307">
      <w:pPr>
        <w:pStyle w:val="BodyTextIndent"/>
        <w:spacing w:after="0"/>
        <w:ind w:left="0"/>
        <w:jc w:val="left"/>
        <w:rPr>
          <w:rFonts w:ascii="Courier New" w:hAnsi="Courier New" w:cs="Courier New"/>
          <w:sz w:val="24"/>
          <w:szCs w:val="24"/>
        </w:rPr>
      </w:pPr>
    </w:p>
    <w:p w:rsidR="00AA7F21" w:rsidRPr="00EF3900"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 xml:space="preserve">Двадцять хвилин промайнули, наче одна секунда. І ось, у призначений час, Яриновський, Зелінський, Джулін та Нємцов стояли на порозі банкетної зали. </w:t>
      </w:r>
    </w:p>
    <w:p w:rsidR="00AA7F21" w:rsidRPr="00EF3900"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 xml:space="preserve">Присутніх у залі було досить багато. Але не дивлячись на те, ті, хто знаходився на космольоті, продовжували підходити і підходити наповнюючи залу гомоном. Спостерігаючи за тим, що відбувається, астронавти бачили, що вік тих, хто підходив до зали, не перевищував п’ятдесяти років. Були тут і діти. Самій старшій дитині, як визначили астронавти, близько п’ятнадцяти, а самій найменшій – років шість. </w:t>
      </w:r>
    </w:p>
    <w:p w:rsidR="00AA7F21" w:rsidRPr="00EF3900"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 xml:space="preserve">Продовжуючи стояти неподалік зали, астронавти бачили, як декілька чоловіків та жінок роздавали програмки на сьогоднішній вечір. </w:t>
      </w:r>
    </w:p>
    <w:p w:rsidR="00AA7F21" w:rsidRPr="00EF3900"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 xml:space="preserve">У вестибюлі, чи, точніше сказати, у приміщенні, схожому на вестибюль – бо воно було найбільшим на космольоті – продавали вино, пиво, різноманітні напої, тістечка, тощо.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6D0E1E">
      <w:pPr>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Default="00AA7F21" w:rsidP="006D0E1E">
      <w:pPr>
        <w:ind w:left="1985" w:firstLine="0"/>
        <w:jc w:val="left"/>
        <w:rPr>
          <w:rFonts w:ascii="Courier New" w:hAnsi="Courier New" w:cs="Courier New"/>
          <w:sz w:val="24"/>
          <w:szCs w:val="24"/>
        </w:rPr>
      </w:pPr>
      <w:r>
        <w:rPr>
          <w:rFonts w:ascii="Courier New" w:hAnsi="Courier New" w:cs="Courier New"/>
          <w:sz w:val="24"/>
          <w:szCs w:val="24"/>
        </w:rPr>
        <w:t xml:space="preserve">Погляньте, хлопці.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6D0E1E">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Схоже на те, що тут ще і продають щось!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5B674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Продають усяку всячину! Точнісінько так, як і на Землі, скажімо, у Києві. Нічого дивного у цьому немає!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5B6744">
      <w:pPr>
        <w:ind w:left="1985" w:right="2125" w:firstLine="0"/>
        <w:jc w:val="left"/>
        <w:rPr>
          <w:rFonts w:ascii="Courier New" w:hAnsi="Courier New" w:cs="Courier New"/>
          <w:sz w:val="24"/>
          <w:szCs w:val="24"/>
        </w:rPr>
      </w:pPr>
      <w:r w:rsidRPr="00EF3900">
        <w:rPr>
          <w:rFonts w:ascii="Courier New" w:hAnsi="Courier New" w:cs="Courier New"/>
          <w:sz w:val="24"/>
          <w:szCs w:val="24"/>
        </w:rPr>
        <w:t>Хлопці! Хто бажає чогось прохолодного?</w:t>
      </w:r>
      <w:r>
        <w:rPr>
          <w:rFonts w:ascii="Courier New" w:hAnsi="Courier New" w:cs="Courier New"/>
          <w:sz w:val="24"/>
          <w:szCs w:val="24"/>
        </w:rPr>
        <w:t xml:space="preserve"> </w:t>
      </w:r>
      <w:r w:rsidRPr="00EF3900">
        <w:rPr>
          <w:rFonts w:ascii="Courier New" w:hAnsi="Courier New" w:cs="Courier New"/>
          <w:sz w:val="24"/>
          <w:szCs w:val="24"/>
        </w:rPr>
        <w:tab/>
      </w:r>
    </w:p>
    <w:p w:rsidR="00AA7F21" w:rsidRDefault="00AA7F21" w:rsidP="00745307">
      <w:pPr>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5B6744">
      <w:pPr>
        <w:ind w:left="1985" w:right="2125" w:firstLine="0"/>
        <w:jc w:val="left"/>
        <w:rPr>
          <w:rFonts w:ascii="Courier New" w:hAnsi="Courier New" w:cs="Courier New"/>
          <w:sz w:val="24"/>
          <w:szCs w:val="24"/>
        </w:rPr>
      </w:pPr>
      <w:r w:rsidRPr="00EF3900">
        <w:rPr>
          <w:rFonts w:ascii="Courier New" w:hAnsi="Courier New" w:cs="Courier New"/>
          <w:sz w:val="24"/>
          <w:szCs w:val="24"/>
        </w:rPr>
        <w:t>Я б не відмовився від скляночки соку!</w:t>
      </w:r>
      <w:r>
        <w:rPr>
          <w:rFonts w:ascii="Courier New" w:hAnsi="Courier New" w:cs="Courier New"/>
          <w:sz w:val="24"/>
          <w:szCs w:val="24"/>
        </w:rPr>
        <w:t xml:space="preserve"> </w:t>
      </w:r>
      <w:r>
        <w:rPr>
          <w:rFonts w:ascii="Courier New" w:hAnsi="Courier New" w:cs="Courier New"/>
          <w:sz w:val="24"/>
          <w:szCs w:val="24"/>
        </w:rPr>
        <w:tab/>
      </w:r>
      <w:r>
        <w:rPr>
          <w:rFonts w:ascii="Courier New" w:hAnsi="Courier New" w:cs="Courier New"/>
          <w:sz w:val="24"/>
          <w:szCs w:val="24"/>
        </w:rPr>
        <w:tab/>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5B6744">
      <w:pPr>
        <w:ind w:left="2552" w:right="2692" w:firstLine="0"/>
        <w:jc w:val="left"/>
        <w:rPr>
          <w:rFonts w:ascii="Courier New" w:hAnsi="Courier New" w:cs="Courier New"/>
          <w:sz w:val="24"/>
          <w:szCs w:val="24"/>
        </w:rPr>
      </w:pPr>
      <w:r>
        <w:rPr>
          <w:rFonts w:ascii="Courier New" w:hAnsi="Courier New" w:cs="Courier New"/>
          <w:sz w:val="24"/>
          <w:szCs w:val="24"/>
        </w:rPr>
        <w:t xml:space="preserve">(звертається до Зелінського): </w:t>
      </w:r>
    </w:p>
    <w:p w:rsidR="00AA7F21" w:rsidRDefault="00AA7F21" w:rsidP="005B674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Пам’ятай про те що минуло вже сорок років від дня зникнення «Місячного сяйва». Ти уявляєш у якому стані зараз усе це?!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ГОЛОС</w:t>
      </w:r>
    </w:p>
    <w:p w:rsidR="00AA7F21" w:rsidRDefault="00AA7F21" w:rsidP="005B6744">
      <w:pPr>
        <w:ind w:left="2552" w:right="2692" w:firstLine="0"/>
        <w:jc w:val="left"/>
        <w:rPr>
          <w:rFonts w:ascii="Courier New" w:hAnsi="Courier New" w:cs="Courier New"/>
          <w:sz w:val="24"/>
          <w:szCs w:val="24"/>
        </w:rPr>
      </w:pPr>
      <w:r>
        <w:rPr>
          <w:rFonts w:ascii="Courier New" w:hAnsi="Courier New" w:cs="Courier New"/>
          <w:sz w:val="24"/>
          <w:szCs w:val="24"/>
        </w:rPr>
        <w:t xml:space="preserve">(позаду астронавтів): </w:t>
      </w:r>
    </w:p>
    <w:p w:rsidR="00AA7F21" w:rsidRDefault="00AA7F21" w:rsidP="005B6744">
      <w:pPr>
        <w:ind w:left="1985" w:right="2125" w:firstLine="0"/>
        <w:jc w:val="left"/>
        <w:rPr>
          <w:rFonts w:ascii="Courier New" w:hAnsi="Courier New" w:cs="Courier New"/>
          <w:sz w:val="24"/>
          <w:szCs w:val="24"/>
        </w:rPr>
      </w:pPr>
      <w:r w:rsidRPr="00EF3900">
        <w:rPr>
          <w:rFonts w:ascii="Courier New" w:hAnsi="Courier New" w:cs="Courier New"/>
          <w:sz w:val="24"/>
          <w:szCs w:val="24"/>
        </w:rPr>
        <w:t>Ви вважаєте, що це усе у непридатному стані? А ви спробуйте хоча б сік</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Від несподіванки астронавти завмерли на місці. Озирнувшись, Яриновський побачив ту саму жінку, яка розмовляла з ним у пасажирському салоні. Але тепер вона була одягнута у біле плаття, такі ж босоніжки, брошка з кулоном і – цього астронавт тоді не помітив – довга коса яка була заплетена колоском.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5B6744">
      <w:pPr>
        <w:ind w:left="1985" w:right="2125" w:firstLine="0"/>
        <w:jc w:val="left"/>
        <w:rPr>
          <w:rFonts w:ascii="Courier New" w:hAnsi="Courier New" w:cs="Courier New"/>
          <w:sz w:val="24"/>
          <w:szCs w:val="24"/>
        </w:rPr>
      </w:pPr>
      <w:r w:rsidRPr="00EF3900">
        <w:rPr>
          <w:rFonts w:ascii="Courier New" w:hAnsi="Courier New" w:cs="Courier New"/>
          <w:sz w:val="24"/>
          <w:szCs w:val="24"/>
        </w:rPr>
        <w:t>Ви так тихо підійшли, що ми не помітили цього</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ind w:firstLine="0"/>
        <w:jc w:val="left"/>
        <w:rPr>
          <w:rFonts w:ascii="Courier New" w:hAnsi="Courier New" w:cs="Courier New"/>
          <w:sz w:val="24"/>
          <w:szCs w:val="24"/>
        </w:rPr>
      </w:pPr>
    </w:p>
    <w:p w:rsidR="00AA7F21" w:rsidRDefault="00AA7F21" w:rsidP="00745307">
      <w:pPr>
        <w:ind w:firstLine="0"/>
        <w:jc w:val="left"/>
        <w:rPr>
          <w:rFonts w:ascii="Courier New" w:hAnsi="Courier New" w:cs="Courier New"/>
          <w:sz w:val="24"/>
          <w:szCs w:val="24"/>
        </w:rPr>
      </w:pPr>
      <w:r>
        <w:rPr>
          <w:rFonts w:ascii="Courier New" w:hAnsi="Courier New" w:cs="Courier New"/>
          <w:sz w:val="24"/>
          <w:szCs w:val="24"/>
        </w:rPr>
        <w:tab/>
        <w:t xml:space="preserve">Двічина не звернула на непривітність з боку астронавтів, чи не зробила вигляд. </w:t>
      </w:r>
    </w:p>
    <w:p w:rsidR="00AA7F21" w:rsidRDefault="00AA7F21" w:rsidP="00745307">
      <w:pPr>
        <w:ind w:firstLine="0"/>
        <w:jc w:val="left"/>
        <w:rPr>
          <w:rFonts w:ascii="Courier New" w:hAnsi="Courier New" w:cs="Courier New"/>
          <w:sz w:val="24"/>
          <w:szCs w:val="24"/>
        </w:rPr>
      </w:pP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Default="00AA7F21" w:rsidP="005B674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До речі Мене звати Яценко Тетяна Федорівна. Можна Таня.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5B6744">
      <w:pPr>
        <w:ind w:left="1985" w:right="2125" w:firstLine="0"/>
        <w:jc w:val="left"/>
        <w:rPr>
          <w:rFonts w:ascii="Courier New" w:hAnsi="Courier New" w:cs="Courier New"/>
          <w:sz w:val="24"/>
          <w:szCs w:val="24"/>
        </w:rPr>
      </w:pPr>
      <w:r w:rsidRPr="00EF3900">
        <w:rPr>
          <w:rFonts w:ascii="Courier New" w:hAnsi="Courier New" w:cs="Courier New"/>
          <w:sz w:val="24"/>
          <w:szCs w:val="24"/>
        </w:rPr>
        <w:t>Це, ви мене з друзями запросили?</w:t>
      </w:r>
      <w:r>
        <w:rPr>
          <w:rFonts w:ascii="Courier New" w:hAnsi="Courier New" w:cs="Courier New"/>
          <w:sz w:val="24"/>
          <w:szCs w:val="24"/>
        </w:rPr>
        <w:t xml:space="preserve"> </w:t>
      </w:r>
    </w:p>
    <w:p w:rsidR="00AA7F21" w:rsidRDefault="00AA7F21" w:rsidP="00745307">
      <w:pPr>
        <w:ind w:firstLine="0"/>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Default="00AA7F21" w:rsidP="005B6744">
      <w:pPr>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Так Ви сиділи в одному із крісел у пасажирському салоні, а я розвозила напої.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5B6744">
      <w:pPr>
        <w:ind w:left="1985" w:firstLine="0"/>
        <w:jc w:val="left"/>
        <w:rPr>
          <w:rFonts w:ascii="Courier New" w:hAnsi="Courier New" w:cs="Courier New"/>
          <w:sz w:val="24"/>
          <w:szCs w:val="24"/>
        </w:rPr>
      </w:pPr>
      <w:r w:rsidRPr="00EF3900">
        <w:rPr>
          <w:rFonts w:ascii="Courier New" w:hAnsi="Courier New" w:cs="Courier New"/>
          <w:sz w:val="24"/>
          <w:szCs w:val="24"/>
        </w:rPr>
        <w:t>Так, я пам’ятаю</w:t>
      </w:r>
      <w:r>
        <w:rPr>
          <w:rFonts w:ascii="Courier New" w:hAnsi="Courier New" w:cs="Courier New"/>
          <w:sz w:val="24"/>
          <w:szCs w:val="24"/>
        </w:rPr>
        <w:t xml:space="preserve"> </w:t>
      </w:r>
    </w:p>
    <w:p w:rsidR="00AA7F21" w:rsidRDefault="00AA7F21" w:rsidP="00745307">
      <w:pPr>
        <w:ind w:firstLine="0"/>
        <w:jc w:val="left"/>
        <w:rPr>
          <w:rFonts w:ascii="Courier New" w:hAnsi="Courier New" w:cs="Courier New"/>
          <w:sz w:val="24"/>
          <w:szCs w:val="24"/>
        </w:rPr>
      </w:pPr>
    </w:p>
    <w:p w:rsidR="00AA7F21" w:rsidRDefault="00AA7F21" w:rsidP="00745307">
      <w:pPr>
        <w:ind w:firstLine="0"/>
        <w:jc w:val="left"/>
        <w:rPr>
          <w:rFonts w:ascii="Courier New" w:hAnsi="Courier New" w:cs="Courier New"/>
          <w:sz w:val="24"/>
          <w:szCs w:val="24"/>
        </w:rPr>
      </w:pPr>
      <w:r>
        <w:rPr>
          <w:rFonts w:ascii="Courier New" w:hAnsi="Courier New" w:cs="Courier New"/>
          <w:sz w:val="24"/>
          <w:szCs w:val="24"/>
        </w:rPr>
        <w:tab/>
        <w:t xml:space="preserve">Яриновський розумів що дана розмова безглузда, але про щось говорити треба було.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ind w:left="3686"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Default="00AA7F21" w:rsidP="005B6744">
      <w:pPr>
        <w:tabs>
          <w:tab w:val="left" w:pos="6237"/>
        </w:tabs>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Ну, що ж зайдемо до зали? Зараз має розпочатися банкет.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 xml:space="preserve">Астронавти у супроводі жінки зайшли до зали. Заходячи туди, Яриновський помітив ще п’ятеро людей із силової підтримки, і подав знак своїм друзям і колегам. </w:t>
      </w:r>
    </w:p>
    <w:p w:rsidR="00AA7F21" w:rsidRPr="00EF3900" w:rsidRDefault="00AA7F21" w:rsidP="00745307">
      <w:pPr>
        <w:jc w:val="left"/>
        <w:rPr>
          <w:rFonts w:ascii="Courier New" w:hAnsi="Courier New" w:cs="Courier New"/>
          <w:sz w:val="24"/>
          <w:szCs w:val="24"/>
        </w:rPr>
      </w:pPr>
      <w:r w:rsidRPr="00EF3900">
        <w:rPr>
          <w:rFonts w:ascii="Courier New" w:hAnsi="Courier New" w:cs="Courier New"/>
          <w:sz w:val="24"/>
          <w:szCs w:val="24"/>
        </w:rPr>
        <w:t>У залі вже було досить багато людей. Одні танцювали, інші стояли курили або пили якісь напої, а хтось просто сидів, спостерігаючи за тим, що відбувається.</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402" w:firstLine="0"/>
        <w:jc w:val="left"/>
        <w:rPr>
          <w:rFonts w:ascii="Courier New" w:hAnsi="Courier New" w:cs="Courier New"/>
          <w:sz w:val="24"/>
          <w:szCs w:val="24"/>
        </w:rPr>
      </w:pPr>
    </w:p>
    <w:p w:rsidR="00AA7F21" w:rsidRDefault="00AA7F21" w:rsidP="00745307">
      <w:pPr>
        <w:pStyle w:val="BodyTextIndent"/>
        <w:spacing w:after="0"/>
        <w:ind w:left="3402" w:firstLine="0"/>
        <w:jc w:val="left"/>
        <w:rPr>
          <w:rFonts w:ascii="Courier New" w:hAnsi="Courier New" w:cs="Courier New"/>
          <w:sz w:val="24"/>
          <w:szCs w:val="24"/>
        </w:rPr>
      </w:pPr>
    </w:p>
    <w:p w:rsidR="00AA7F21" w:rsidRDefault="00AA7F21" w:rsidP="00745307">
      <w:pPr>
        <w:pStyle w:val="BodyTextIndent"/>
        <w:spacing w:after="0"/>
        <w:ind w:left="3402" w:firstLine="0"/>
        <w:jc w:val="left"/>
        <w:rPr>
          <w:rFonts w:ascii="Courier New" w:hAnsi="Courier New" w:cs="Courier New"/>
          <w:sz w:val="24"/>
          <w:szCs w:val="24"/>
        </w:rPr>
      </w:pPr>
      <w:r>
        <w:rPr>
          <w:rFonts w:ascii="Courier New" w:hAnsi="Courier New" w:cs="Courier New"/>
          <w:sz w:val="24"/>
          <w:szCs w:val="24"/>
        </w:rPr>
        <w:t>ЯРИНОВСЬКИЙ</w:t>
      </w:r>
      <w:r w:rsidRPr="00EF3900">
        <w:rPr>
          <w:rFonts w:ascii="Courier New" w:hAnsi="Courier New" w:cs="Courier New"/>
          <w:sz w:val="24"/>
          <w:szCs w:val="24"/>
        </w:rPr>
        <w:t xml:space="preserve"> </w:t>
      </w:r>
    </w:p>
    <w:p w:rsidR="00AA7F21" w:rsidRDefault="00AA7F21" w:rsidP="005B6744">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(стукаючи</w:t>
      </w:r>
      <w:r w:rsidRPr="00EF3900">
        <w:rPr>
          <w:rFonts w:ascii="Courier New" w:hAnsi="Courier New" w:cs="Courier New"/>
          <w:sz w:val="24"/>
          <w:szCs w:val="24"/>
        </w:rPr>
        <w:t xml:space="preserve"> себе по кишенях</w:t>
      </w:r>
      <w:r>
        <w:rPr>
          <w:rFonts w:ascii="Courier New" w:hAnsi="Courier New" w:cs="Courier New"/>
          <w:sz w:val="24"/>
          <w:szCs w:val="24"/>
        </w:rPr>
        <w:t xml:space="preserve">): </w:t>
      </w:r>
    </w:p>
    <w:p w:rsidR="00AA7F21" w:rsidRDefault="00AA7F21" w:rsidP="005B6744">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Схоже на те що у мене закінчилися сигарети. Треба купити.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 xml:space="preserve">Він пішов, а троє астронавтів залишилися із жінкою, яка почала розповідати про тих, хто знаходився у залі, і з ким вона досить давно товаришує.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Default="00AA7F21" w:rsidP="005B6744">
      <w:pPr>
        <w:pStyle w:val="BodyTextIndent"/>
        <w:spacing w:after="0"/>
        <w:ind w:left="1985" w:right="2692" w:firstLine="0"/>
        <w:jc w:val="left"/>
        <w:rPr>
          <w:rFonts w:ascii="Courier New" w:hAnsi="Courier New" w:cs="Courier New"/>
          <w:sz w:val="24"/>
          <w:szCs w:val="24"/>
        </w:rPr>
      </w:pPr>
      <w:r w:rsidRPr="00EF3900">
        <w:rPr>
          <w:rFonts w:ascii="Courier New" w:hAnsi="Courier New" w:cs="Courier New"/>
          <w:sz w:val="24"/>
          <w:szCs w:val="24"/>
        </w:rPr>
        <w:t xml:space="preserve">Не задовго до старту із Землі на урочистості були запрошені як керівники планет Сонячної системи, так і систем та сузір’їв які входять до складу Галактики Чумацький Шлях. Але більшість – це мешканці планет Сонячної системи.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ЕЛІНСЬКИЙ: </w:t>
      </w:r>
    </w:p>
    <w:p w:rsidR="00AA7F21" w:rsidRDefault="00AA7F21" w:rsidP="005B6744">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Ось вже чотири десятиліття, як «Місячне сяйво» полетів просторами Всесвіту і не повернувся Що трапилося? Останнього разу його бачили на моніторах 5 листопада 2157 року.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2552" w:right="3400" w:firstLine="0"/>
        <w:jc w:val="left"/>
        <w:rPr>
          <w:rFonts w:ascii="Courier New" w:hAnsi="Courier New" w:cs="Courier New"/>
          <w:sz w:val="24"/>
          <w:szCs w:val="24"/>
        </w:rPr>
      </w:pPr>
    </w:p>
    <w:p w:rsidR="00AA7F21" w:rsidRDefault="00AA7F21" w:rsidP="00745307">
      <w:pPr>
        <w:pStyle w:val="BodyTextIndent"/>
        <w:spacing w:after="0"/>
        <w:ind w:left="0" w:right="-2" w:firstLine="0"/>
        <w:jc w:val="left"/>
        <w:rPr>
          <w:rFonts w:ascii="Courier New" w:hAnsi="Courier New" w:cs="Courier New"/>
          <w:sz w:val="24"/>
          <w:szCs w:val="24"/>
        </w:rPr>
      </w:pPr>
      <w:r w:rsidRPr="00EF3900">
        <w:rPr>
          <w:rFonts w:ascii="Courier New" w:hAnsi="Courier New" w:cs="Courier New"/>
          <w:sz w:val="24"/>
          <w:szCs w:val="24"/>
        </w:rPr>
        <w:tab/>
      </w:r>
      <w:r>
        <w:rPr>
          <w:rFonts w:ascii="Courier New" w:hAnsi="Courier New" w:cs="Courier New"/>
          <w:sz w:val="24"/>
          <w:szCs w:val="24"/>
        </w:rPr>
        <w:t>П</w:t>
      </w:r>
      <w:r w:rsidRPr="00EF3900">
        <w:rPr>
          <w:rFonts w:ascii="Courier New" w:hAnsi="Courier New" w:cs="Courier New"/>
          <w:sz w:val="24"/>
          <w:szCs w:val="24"/>
        </w:rPr>
        <w:t xml:space="preserve">ідійшов і сів поруч Яриновський. Він мовчав. Його не залишала думка: як зв’язатися зі «Скафом-11»?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Default="00AA7F21" w:rsidP="005B6744">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Так. </w:t>
      </w:r>
      <w:r w:rsidRPr="00EF3900">
        <w:rPr>
          <w:rFonts w:ascii="Courier New" w:hAnsi="Courier New" w:cs="Courier New"/>
          <w:sz w:val="24"/>
          <w:szCs w:val="24"/>
        </w:rPr>
        <w:t xml:space="preserve">Того дня…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jc w:val="left"/>
        <w:rPr>
          <w:rFonts w:ascii="Courier New" w:hAnsi="Courier New" w:cs="Courier New"/>
          <w:sz w:val="24"/>
          <w:szCs w:val="24"/>
        </w:rPr>
      </w:pPr>
    </w:p>
    <w:p w:rsidR="00AA7F21"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 xml:space="preserve">Вона не закінчила фразу. До них підійшли двоє молодих хлопців у військовій формі Цивільного космічного флоту. Як встигли роздивитися астронавти, це були командир та пілот. З ними були ще п’ятеро жінок.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2835"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Default="00AA7F21" w:rsidP="005B6744">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w:t>
      </w:r>
      <w:r w:rsidRPr="00EF3900">
        <w:rPr>
          <w:rFonts w:ascii="Courier New" w:hAnsi="Courier New" w:cs="Courier New"/>
          <w:sz w:val="24"/>
          <w:szCs w:val="24"/>
        </w:rPr>
        <w:t>вказуючи на тих, хто підійшов</w:t>
      </w:r>
      <w:r>
        <w:rPr>
          <w:rFonts w:ascii="Courier New" w:hAnsi="Courier New" w:cs="Courier New"/>
          <w:sz w:val="24"/>
          <w:szCs w:val="24"/>
        </w:rPr>
        <w:t xml:space="preserve">): </w:t>
      </w:r>
    </w:p>
    <w:p w:rsidR="00AA7F21" w:rsidRDefault="00AA7F21" w:rsidP="005B6744">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Це мої друзі</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ФОРМІ КОМАНДИРА: </w:t>
      </w:r>
    </w:p>
    <w:p w:rsidR="00AA7F21" w:rsidRDefault="00AA7F21" w:rsidP="005B6744">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З ким маю честь розмовля</w:t>
      </w:r>
      <w:r>
        <w:rPr>
          <w:rFonts w:ascii="Courier New" w:hAnsi="Courier New" w:cs="Courier New"/>
          <w:sz w:val="24"/>
          <w:szCs w:val="24"/>
        </w:rPr>
        <w:t xml:space="preserve">ти?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5B6744">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Ваш колега Начальник експедиції космольота «Скаф-11», Яриновський Борис Станіславович.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5B6744">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Колега, кажеш?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jc w:val="left"/>
        <w:rPr>
          <w:rFonts w:ascii="Courier New" w:hAnsi="Courier New" w:cs="Courier New"/>
          <w:sz w:val="24"/>
          <w:szCs w:val="24"/>
        </w:rPr>
      </w:pPr>
    </w:p>
    <w:p w:rsidR="00AA7F21"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 xml:space="preserve">Слово «колега» він вимовив таким тоном, що стало зрозуміло: тут їх не чекали взагалі.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CA4736">
      <w:pPr>
        <w:pStyle w:val="BodyTextIndent"/>
        <w:spacing w:after="0"/>
        <w:ind w:left="2552" w:right="849" w:firstLine="0"/>
        <w:jc w:val="left"/>
        <w:rPr>
          <w:rFonts w:ascii="Courier New" w:hAnsi="Courier New" w:cs="Courier New"/>
          <w:sz w:val="24"/>
          <w:szCs w:val="24"/>
        </w:rPr>
      </w:pPr>
      <w:r>
        <w:rPr>
          <w:rFonts w:ascii="Courier New" w:hAnsi="Courier New" w:cs="Courier New"/>
          <w:sz w:val="24"/>
          <w:szCs w:val="24"/>
        </w:rPr>
        <w:t>ЮНАК У ВІЙСЬКОВІЙ ФОРМІ (підкреслюючи неприязнь):</w:t>
      </w:r>
    </w:p>
    <w:p w:rsidR="00AA7F21" w:rsidRDefault="00AA7F21" w:rsidP="00CA4736">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Ось що, колего</w:t>
      </w:r>
      <w:r>
        <w:rPr>
          <w:rFonts w:ascii="Courier New" w:hAnsi="Courier New" w:cs="Courier New"/>
          <w:sz w:val="24"/>
          <w:szCs w:val="24"/>
        </w:rPr>
        <w:t>.</w:t>
      </w:r>
      <w:r w:rsidRPr="00EF3900">
        <w:rPr>
          <w:rFonts w:ascii="Courier New" w:hAnsi="Courier New" w:cs="Courier New"/>
          <w:sz w:val="24"/>
          <w:szCs w:val="24"/>
        </w:rPr>
        <w:t xml:space="preserve"> Моя вам порада: повертайтеся на свій «Шкаф» чи як він там у вас називається, і відлітайте на Землю. </w:t>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CA4736">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Але ж…</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CA4736">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(перебиваючи Зелінського):</w:t>
      </w:r>
    </w:p>
    <w:p w:rsidR="00AA7F21" w:rsidRDefault="00AA7F21" w:rsidP="00CA4736">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Жодних «але»!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r>
        <w:rPr>
          <w:rFonts w:ascii="Courier New" w:hAnsi="Courier New" w:cs="Courier New"/>
          <w:sz w:val="24"/>
          <w:szCs w:val="24"/>
        </w:rPr>
        <w:tab/>
        <w:t xml:space="preserve">Весь цей час стюардеса слухала їхню розмову, нічого не розуміючи що відбцівється.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CA4736">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(звертається до стюардеси): </w:t>
      </w:r>
    </w:p>
    <w:p w:rsidR="00AA7F21"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Х</w:t>
      </w:r>
      <w:r w:rsidRPr="00EF3900">
        <w:rPr>
          <w:rFonts w:ascii="Courier New" w:hAnsi="Courier New" w:cs="Courier New"/>
          <w:sz w:val="24"/>
          <w:szCs w:val="24"/>
        </w:rPr>
        <w:t xml:space="preserve">то це?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Default="00AA7F21" w:rsidP="00CA4736">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Капітане Я вам потім усе поясню. Не будьте з ними занадто суво</w:t>
      </w:r>
      <w:r>
        <w:rPr>
          <w:rFonts w:ascii="Courier New" w:hAnsi="Courier New" w:cs="Courier New"/>
          <w:sz w:val="24"/>
          <w:szCs w:val="24"/>
        </w:rPr>
        <w:t xml:space="preserve">рими. Це мої друзі. </w:t>
      </w:r>
      <w:r w:rsidRPr="00EF3900">
        <w:rPr>
          <w:rFonts w:ascii="Courier New" w:hAnsi="Courier New" w:cs="Courier New"/>
          <w:sz w:val="24"/>
          <w:szCs w:val="24"/>
        </w:rPr>
        <w:tab/>
      </w:r>
    </w:p>
    <w:p w:rsidR="00AA7F21" w:rsidRDefault="00AA7F21" w:rsidP="00745307">
      <w:pPr>
        <w:pStyle w:val="BodyTextIndent"/>
        <w:spacing w:after="0"/>
        <w:ind w:left="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CA4736">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Default="00AA7F21" w:rsidP="00CA4736">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Друзі?! Минуло стільки часу, і у тебе з’явилися друзі! А ти дізнавалася про мету їхнього візиту сюди і хто вони такі? </w:t>
      </w:r>
      <w:r w:rsidRPr="00EF3900">
        <w:rPr>
          <w:rFonts w:ascii="Courier New" w:hAnsi="Courier New" w:cs="Courier New"/>
          <w:sz w:val="24"/>
          <w:szCs w:val="24"/>
        </w:rPr>
        <w:tab/>
      </w:r>
    </w:p>
    <w:p w:rsidR="00AA7F21"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 xml:space="preserve">Жінка мовчки опустила голову.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CA4736">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(кричить): </w:t>
      </w:r>
    </w:p>
    <w:p w:rsidR="00AA7F21" w:rsidRDefault="00AA7F21" w:rsidP="00CA4736">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Ні?! Тоді я тобі скажу! Вони прийшли для того, щоб знищити тебе, мене і решту тих, хто тут знаходиться!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 xml:space="preserve">Він вихопив мінібластер. Наступної миті Яриновський хотів вдарити юнака у військовій формі по руці, щоб вибити зброю. Але, що це? Невже він промахнувся? Ставши на ноги, Яриновський помітив, що стоїть на місці юнака у військовій формі.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CA4736">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Default="00AA7F21" w:rsidP="00CA4736">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Що за чортівня?!</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ГОЛОС </w:t>
      </w:r>
    </w:p>
    <w:p w:rsidR="00AA7F21" w:rsidRDefault="00AA7F21" w:rsidP="00CA4736">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(за спиною Яриновського): </w:t>
      </w:r>
    </w:p>
    <w:p w:rsidR="00AA7F21" w:rsidRDefault="00AA7F21" w:rsidP="00CA4736">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А я кажу: летіть до</w:t>
      </w:r>
      <w:r>
        <w:rPr>
          <w:rFonts w:ascii="Courier New" w:hAnsi="Courier New" w:cs="Courier New"/>
          <w:sz w:val="24"/>
          <w:szCs w:val="24"/>
        </w:rPr>
        <w:t>дому!</w:t>
      </w:r>
      <w:r w:rsidRPr="00EF3900">
        <w:rPr>
          <w:rFonts w:ascii="Courier New" w:hAnsi="Courier New" w:cs="Courier New"/>
          <w:sz w:val="24"/>
          <w:szCs w:val="24"/>
        </w:rPr>
        <w:t xml:space="preserve"> Це буде набагато ліпше і для вас і для нас.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 xml:space="preserve">Яриновський вихопив мінібластер, і, повернувшись на 180°, натиснув на спусковий гачок. Промінь пройшов крізь військового і вперся у стіну.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CA4736">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Default="00AA7F21" w:rsidP="00CA4736">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Що тут відбувається, чорт заби</w:t>
      </w:r>
      <w:r>
        <w:rPr>
          <w:rFonts w:ascii="Courier New" w:hAnsi="Courier New" w:cs="Courier New"/>
          <w:sz w:val="24"/>
          <w:szCs w:val="24"/>
        </w:rPr>
        <w:t xml:space="preserve">рай?! </w:t>
      </w:r>
      <w:r w:rsidRPr="00EF3900">
        <w:rPr>
          <w:rFonts w:ascii="Courier New" w:hAnsi="Courier New" w:cs="Courier New"/>
          <w:sz w:val="24"/>
          <w:szCs w:val="24"/>
        </w:rPr>
        <w:t xml:space="preserve">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Pr="00EF3900" w:rsidRDefault="00AA7F21" w:rsidP="00745307">
      <w:pPr>
        <w:pStyle w:val="BodyTextIndent"/>
        <w:spacing w:after="0"/>
        <w:ind w:left="0"/>
        <w:jc w:val="left"/>
        <w:rPr>
          <w:rFonts w:ascii="Courier New" w:hAnsi="Courier New" w:cs="Courier New"/>
          <w:sz w:val="24"/>
          <w:szCs w:val="24"/>
        </w:rPr>
      </w:pPr>
      <w:r>
        <w:rPr>
          <w:rFonts w:ascii="Courier New" w:hAnsi="Courier New" w:cs="Courier New"/>
          <w:sz w:val="24"/>
          <w:szCs w:val="24"/>
        </w:rPr>
        <w:t>В</w:t>
      </w:r>
      <w:r w:rsidRPr="00EF3900">
        <w:rPr>
          <w:rFonts w:ascii="Courier New" w:hAnsi="Courier New" w:cs="Courier New"/>
          <w:sz w:val="24"/>
          <w:szCs w:val="24"/>
        </w:rPr>
        <w:t>ихопивши рацію,</w:t>
      </w:r>
      <w:r>
        <w:rPr>
          <w:rFonts w:ascii="Courier New" w:hAnsi="Courier New" w:cs="Courier New"/>
          <w:sz w:val="24"/>
          <w:szCs w:val="24"/>
        </w:rPr>
        <w:t xml:space="preserve"> Борис Станіславович</w:t>
      </w:r>
      <w:r w:rsidRPr="00EF3900">
        <w:rPr>
          <w:rFonts w:ascii="Courier New" w:hAnsi="Courier New" w:cs="Courier New"/>
          <w:sz w:val="24"/>
          <w:szCs w:val="24"/>
        </w:rPr>
        <w:t xml:space="preserve"> вибіг із зали, а за ним і решта астронавтів. </w:t>
      </w:r>
    </w:p>
    <w:p w:rsidR="00AA7F21" w:rsidRDefault="00AA7F21" w:rsidP="00745307">
      <w:pPr>
        <w:pStyle w:val="BodyTextIndent"/>
        <w:spacing w:after="0"/>
        <w:ind w:left="0"/>
        <w:jc w:val="left"/>
        <w:rPr>
          <w:rFonts w:ascii="Courier New" w:hAnsi="Courier New" w:cs="Courier New"/>
          <w:sz w:val="24"/>
          <w:szCs w:val="24"/>
        </w:rPr>
      </w:pPr>
      <w:r w:rsidRPr="00EF3900">
        <w:rPr>
          <w:rFonts w:ascii="Courier New" w:hAnsi="Courier New" w:cs="Courier New"/>
          <w:sz w:val="24"/>
          <w:szCs w:val="24"/>
        </w:rPr>
        <w:t xml:space="preserve">Вони бігли у бік </w:t>
      </w:r>
      <w:r>
        <w:rPr>
          <w:rFonts w:ascii="Courier New" w:hAnsi="Courier New" w:cs="Courier New"/>
          <w:sz w:val="24"/>
          <w:szCs w:val="24"/>
        </w:rPr>
        <w:t xml:space="preserve">каюти начальника експедиції. </w:t>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r>
        <w:rPr>
          <w:rFonts w:ascii="Courier New" w:hAnsi="Courier New" w:cs="Courier New"/>
          <w:sz w:val="24"/>
          <w:szCs w:val="24"/>
        </w:rPr>
        <w:tab/>
        <w:t xml:space="preserve">Яриновський триалий час не міг зв’язатися </w:t>
      </w:r>
      <w:r w:rsidRPr="00EF3900">
        <w:rPr>
          <w:rFonts w:ascii="Courier New" w:hAnsi="Courier New" w:cs="Courier New"/>
          <w:sz w:val="24"/>
          <w:szCs w:val="24"/>
        </w:rPr>
        <w:t>зі «Скафом-11».</w:t>
      </w:r>
      <w:r>
        <w:rPr>
          <w:rFonts w:ascii="Courier New" w:hAnsi="Courier New" w:cs="Courier New"/>
          <w:sz w:val="24"/>
          <w:szCs w:val="24"/>
        </w:rPr>
        <w:t xml:space="preserve"> </w:t>
      </w:r>
    </w:p>
    <w:p w:rsidR="00AA7F21" w:rsidRDefault="00AA7F21" w:rsidP="00745307">
      <w:pPr>
        <w:pStyle w:val="BodyTextIndent"/>
        <w:ind w:left="0" w:firstLine="0"/>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 xml:space="preserve">Новохатський тривалий час не міг зв’язатися зі «Скафом-11». Нарешті йому вдалося це зробити. </w:t>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НОВОХАТСЬКИЙ </w:t>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(кричить у рацію): </w:t>
      </w:r>
    </w:p>
    <w:p w:rsidR="00AA7F21" w:rsidRDefault="00AA7F21" w:rsidP="00CA4736">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У нас проблеми!</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ТАРНАВСЬКИЙ </w:t>
      </w:r>
    </w:p>
    <w:p w:rsidR="00AA7F21" w:rsidRDefault="00AA7F21" w:rsidP="00CA4736">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(глузливо): </w:t>
      </w:r>
    </w:p>
    <w:p w:rsidR="00AA7F21" w:rsidRDefault="00AA7F21" w:rsidP="00CA4736">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Ми ж вам дали підтримку!</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CA4736">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(кричить у рацію, продовжуючи бігти овгим коридором):</w:t>
      </w:r>
    </w:p>
    <w:p w:rsidR="00AA7F21" w:rsidRDefault="00AA7F21" w:rsidP="00CA4736">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До біса! Ми забираємося звідси як тільки ми будемо у безпеці, – знищити цей корабель!</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За ним та його «захистом» бігли кілька привидів чоловічої статі у військовій формі, намагаючись поцілити бодай одного астронавта. Та їх спроби були марними. Астронавти перебували на великій відстані, і намагалися збільшити її. </w:t>
      </w:r>
      <w:r>
        <w:rPr>
          <w:rFonts w:ascii="Courier New" w:hAnsi="Courier New" w:cs="Courier New"/>
          <w:sz w:val="24"/>
          <w:szCs w:val="24"/>
        </w:rPr>
        <w:t xml:space="preserve">Джулін біг слідом за Зелінським.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FB7B19">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(вигукує глузливо): </w:t>
      </w:r>
    </w:p>
    <w:p w:rsidR="00AA7F21" w:rsidRDefault="00AA7F21" w:rsidP="00FB7B19">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 я сподівався, що потанцюю з привидом! А тут бачу, що справа пахне керосином! Треба воювати з ними!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B7B19">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(глузуючи із Джуліна): </w:t>
      </w:r>
    </w:p>
    <w:p w:rsidR="00AA7F21" w:rsidRDefault="00AA7F21" w:rsidP="00FB7B19">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Якщо хочеш, то повертайся! Скажеш, що</w:t>
      </w:r>
      <w:r>
        <w:rPr>
          <w:rFonts w:ascii="Courier New" w:hAnsi="Courier New" w:cs="Courier New"/>
          <w:sz w:val="24"/>
          <w:szCs w:val="24"/>
        </w:rPr>
        <w:t xml:space="preserve"> хочеш потанцювати!</w:t>
      </w:r>
      <w:r w:rsidRPr="00EF3900">
        <w:rPr>
          <w:rFonts w:ascii="Courier New" w:hAnsi="Courier New" w:cs="Courier New"/>
          <w:sz w:val="24"/>
          <w:szCs w:val="24"/>
        </w:rPr>
        <w:t xml:space="preserve"> А я хочу повоювати з ними!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FB7B19">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Default="00AA7F21" w:rsidP="00FB7B19">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Ну, вже ні! Якщо ти воюватимеш, то і я робитиму те саме!  </w:t>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Астронавти повернули праворуч, і опинилися поруч каюти екіпажу. Пробігши ще кілька метрів, вони опинилися поруч електрощита. Яриновський озирнувся. Позаду нікого не виявилося. Він почав гарячково вимикати усі вимикачі. Нарешті, останній з них було вимкнуто.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B7B19">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Default="00AA7F21" w:rsidP="00FB7B19">
      <w:pPr>
        <w:pStyle w:val="BodyTextIndent"/>
        <w:tabs>
          <w:tab w:val="left" w:pos="1985"/>
        </w:tabs>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 тепер, усім зняти взуття, і йти якнайтихіше! Де тут люк, крізь який ми сюди потрапили?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FB7B19">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Default="00AA7F21" w:rsidP="00FB7B19">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Десь поруч каюти </w:t>
      </w:r>
      <w:r>
        <w:rPr>
          <w:rFonts w:ascii="Courier New" w:hAnsi="Courier New" w:cs="Courier New"/>
          <w:sz w:val="24"/>
          <w:szCs w:val="24"/>
        </w:rPr>
        <w:t>командира.</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FB7B19">
      <w:pPr>
        <w:pStyle w:val="BodyTextIndent"/>
        <w:spacing w:after="0"/>
        <w:ind w:left="3686" w:right="2125" w:firstLine="0"/>
        <w:jc w:val="left"/>
        <w:rPr>
          <w:rFonts w:ascii="Courier New" w:hAnsi="Courier New" w:cs="Courier New"/>
          <w:sz w:val="24"/>
          <w:szCs w:val="24"/>
        </w:rPr>
      </w:pPr>
    </w:p>
    <w:p w:rsidR="00AA7F21" w:rsidRDefault="00AA7F21" w:rsidP="00FB7B19">
      <w:pPr>
        <w:pStyle w:val="BodyTextIndent"/>
        <w:spacing w:after="0"/>
        <w:ind w:left="3686" w:right="2125"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B7B19">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Перш, ніж ми підемо звідси, ми повернемося в заберемо касети.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024239">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 може, до біса касети? Забиратися треба!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024239">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Ні. Ми маємо виконати свою роботу до кінця. Ми маємо з’ясувати що сталося, та те, чому не повернувся цей кос</w:t>
      </w:r>
      <w:r>
        <w:rPr>
          <w:rFonts w:ascii="Courier New" w:hAnsi="Courier New" w:cs="Courier New"/>
          <w:sz w:val="24"/>
          <w:szCs w:val="24"/>
        </w:rPr>
        <w:t xml:space="preserve">моліт. Усі готові йти далі?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АСТРОНАВТИ </w:t>
      </w:r>
    </w:p>
    <w:p w:rsidR="00AA7F21" w:rsidRDefault="00AA7F21" w:rsidP="00024239">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(хором, шепочуть): </w:t>
      </w:r>
    </w:p>
    <w:p w:rsidR="00AA7F21" w:rsidRDefault="00AA7F21" w:rsidP="00024239">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Так.</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Ледь пам’ятаючи розташування кают, астронавти по темряві йшли у бік каюти командира космольота де Нємцов знайшов комп’ютер та диски з дискетами до нього.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Пройшовши кілька кроків, Яриновський зупинився.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24239">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Default="00AA7F21" w:rsidP="00024239">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Ми маємо забрати дискети з дисками.</w:t>
      </w:r>
      <w:r>
        <w:rPr>
          <w:rFonts w:ascii="Courier New" w:hAnsi="Courier New" w:cs="Courier New"/>
          <w:sz w:val="24"/>
          <w:szCs w:val="24"/>
        </w:rPr>
        <w:t xml:space="preserve"> </w:t>
      </w:r>
      <w:r w:rsidRPr="00EF3900">
        <w:rPr>
          <w:rFonts w:ascii="Courier New" w:hAnsi="Courier New" w:cs="Courier New"/>
          <w:sz w:val="24"/>
          <w:szCs w:val="24"/>
        </w:rPr>
        <w:t xml:space="preserve"> </w:t>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024239">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(йдучи позаду): </w:t>
      </w:r>
    </w:p>
    <w:p w:rsidR="00AA7F21" w:rsidRDefault="00AA7F21" w:rsidP="00024239">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Усі?</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24239">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Так. А навіщо вони привидам?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Відчинивши двері, Яриновський зайшов до каюти. За ним прослідували інші. У каюті було так само темно, як і усюди на космольоті. Звикнувши до темряви,, астронавти помітили ліворуч від входу комп’ютер, який як і раніше стояв на столі. Поруч нього дискет видно не було. Де вони? Можливо тут хтось був після них, і позабирав їх чи поставив назад на полицю? Для астронавтів був кращим другий варіант цього запитання. Бо якщо тут хтось був – а це міг бути тільки командир космольота – і забрав, принаймні, ті диски та дискети, які вони відібрали для себе, то у них не буде жодного епізоду, подібного до того, який вони розслідують зараз. Здогад – це одне, а подивитися матеріали і знати хоча б приблизно з ким або з чим вони мають справу – це зовсім інше.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 xml:space="preserve">Яриновський підійшов до столу на якому виднівся силует </w:t>
      </w:r>
      <w:r w:rsidRPr="00EF3900">
        <w:rPr>
          <w:rFonts w:ascii="Courier New" w:hAnsi="Courier New" w:cs="Courier New"/>
          <w:sz w:val="24"/>
          <w:szCs w:val="24"/>
        </w:rPr>
        <w:t>комп’ютера.</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24239">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Default="00AA7F21" w:rsidP="00024239">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Сподіваюся, що усе на місці.</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Провівши кілька разів рукою по столі, астронавт намацав кілька дискет та дисків, які лежали поруч комп’ютера. Усього їх налічувалося п'ятнадцять.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56515">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Default="00AA7F21" w:rsidP="00056515">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Усі. </w:t>
      </w:r>
    </w:p>
    <w:p w:rsidR="00AA7F21" w:rsidRDefault="00AA7F21" w:rsidP="00745307">
      <w:pPr>
        <w:pStyle w:val="BodyTextIndent"/>
        <w:spacing w:after="0"/>
        <w:ind w:left="2552" w:firstLine="0"/>
        <w:jc w:val="left"/>
        <w:rPr>
          <w:rFonts w:ascii="Courier New" w:hAnsi="Courier New" w:cs="Courier New"/>
          <w:sz w:val="24"/>
          <w:szCs w:val="24"/>
        </w:rPr>
      </w:pPr>
      <w:r w:rsidRPr="00EF3900">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Підійшовши до полиці, він почав збирати решту дискет та дисків.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56515">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(пошепки звертається до товаришів): </w:t>
      </w:r>
    </w:p>
    <w:p w:rsidR="00AA7F21" w:rsidRDefault="00AA7F21" w:rsidP="0005651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Нам час. Необхідно ще якось проникнути до операторської, і забрати касети. Якщо не усі, то, принаймні, із записами.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Вийшовши із каюти, астронавти пішли у бік банкетної зали. </w:t>
      </w:r>
      <w:r>
        <w:rPr>
          <w:rFonts w:ascii="Courier New" w:hAnsi="Courier New" w:cs="Courier New"/>
          <w:sz w:val="24"/>
          <w:szCs w:val="24"/>
        </w:rPr>
        <w:t>І</w:t>
      </w:r>
      <w:r w:rsidRPr="00EF3900">
        <w:rPr>
          <w:rFonts w:ascii="Courier New" w:hAnsi="Courier New" w:cs="Courier New"/>
          <w:sz w:val="24"/>
          <w:szCs w:val="24"/>
        </w:rPr>
        <w:t xml:space="preserve"> ось, нарешті, вони дісталися до місця. Неподалік входу зупинилися, прислухалися. У залі було галасливо. Чулися п’яні вигуки чоловіків. Зазирнувши усередину, астронавти побачили, що по стінах були розвішані підсвічники. Складалося враження, що тут світло і не зникало. Але у коридорі було темно.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5651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У нас проблеми. Але все рівно, треба забрати касети. І ми це зробимо.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Вони почули голоси. Хтось виходив із зали і прямував у їхній бік. Розмовляли двоє чоловіків і двоє жінок. Вони порівнялися з тим місцем, де стояли астронавти, де стояли астронавти. Здавалося, астронавтів ось-ось помітять. Але, вони настільки захопилися розмовою, що нічого і нікого не помічали. Як не намагалися астронавти почути бодай слово – усе марно. Так минуло хвилин п'ятнадцять. Коли вже здавалося, що їм звідси ніколи не вийти, астронавти почули, як між співрозмовниками спалахнула сварка. Прислухавшись, астронавти впізнали голос командира. Він сперечався, очевидно, з кимсь із пасажирів. Астронавти бачили, як командир розмахнувся і кілька разів вдарив свого співрозмовника. Той впав долу. Юнак вихопив зброю і не цілячись кілька разів вистрілив. Його співрозмовник не рухався.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056515">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Default="00AA7F21" w:rsidP="0005651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Як це може бути? Вбити привида не можливо!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056515">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Default="00AA7F21" w:rsidP="0005651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Не забувай, друзяко що той, хто вбив теж привид.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5651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Значить, лише привид може вбити собі подібного. У кого є якісь ідеї з цього приводу?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056515">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Що ти маєш на увазі?</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56515">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Default="00AA7F21" w:rsidP="0005651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Є думка, але вона мені не дуже подобається…</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056515">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Яка?</w:t>
      </w:r>
      <w:r>
        <w:rPr>
          <w:rFonts w:ascii="Courier New" w:hAnsi="Courier New" w:cs="Courier New"/>
          <w:sz w:val="24"/>
          <w:szCs w:val="24"/>
        </w:rPr>
        <w:t xml:space="preserve">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5651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Виходячи з того, що привид може вбити привида, а ми цього зробити не можемо, то нам треба якось пересварити їх між собою…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05651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 чому б і ні! Тільки як це зробити?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056515">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(показуючи у той бік, де щойно застрелили людину):</w:t>
      </w:r>
    </w:p>
    <w:p w:rsidR="00AA7F21" w:rsidRDefault="00AA7F21" w:rsidP="0005651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Дивіться! І як це розуміти?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Той, у кого щойно стріляли, встав з підлоги, і як ні в чому не бувало пішов у своїх справах.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05651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 так розумію, що вони знають, що вони привиди…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56515">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Так… Але…</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056515">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(перебиваючи Яриновського): </w:t>
      </w:r>
    </w:p>
    <w:p w:rsidR="00AA7F21" w:rsidRDefault="00AA7F21" w:rsidP="00056515">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Що?</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5651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Він майже п’ять хвилин був не у змозі реагувати ні на що навколо. Про що це може говорити?</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5651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Ми можемо якось їх вбити і у нас буде майже п’ять хвилин додаткового часу!</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7E14CD">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І що ми можемо зробити, щоб вони усі померли?</w:t>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E14CD">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Я ще не придумав.</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7E14CD">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(пошепки притискаючись до стіни): </w:t>
      </w:r>
    </w:p>
    <w:p w:rsidR="00AA7F21" w:rsidRDefault="00AA7F21" w:rsidP="007E14CD">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Сюди хтось іде!</w:t>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Решта зробили те саме.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Із банкетної зали вийшло кілька людей. Потім ще. Поступово тіней у коридорі ставало більше.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7E14CD">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Ми так ніколи не виберемося Їх стає дедалі більше.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7E14CD">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(стоїть поруч Джуліна): </w:t>
      </w:r>
    </w:p>
    <w:p w:rsidR="00AA7F21" w:rsidRDefault="00AA7F21" w:rsidP="007E14CD">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Не панікуй! Усе буде гаразд.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7E14CD">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Так, звісно. Але командир, чи вірніше, його привид виявить пропажу</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7E14CD">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(глузливо, з докором): </w:t>
      </w:r>
    </w:p>
    <w:p w:rsidR="00AA7F21" w:rsidRDefault="00AA7F21" w:rsidP="007E14CD">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Нехай подякує, що залишився комп’ютер. А то могли б і його забрати!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7E14CD">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(не розуміючи докору Джуліна): </w:t>
      </w:r>
    </w:p>
    <w:p w:rsidR="00AA7F21" w:rsidRDefault="00AA7F21" w:rsidP="007E14CD">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Занадто веселий!</w:t>
      </w:r>
      <w:r>
        <w:rPr>
          <w:rFonts w:ascii="Courier New" w:hAnsi="Courier New" w:cs="Courier New"/>
          <w:sz w:val="24"/>
          <w:szCs w:val="24"/>
        </w:rPr>
        <w:t xml:space="preserve">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E14CD">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(гримаючи на Джуліна та Нємцова): </w:t>
      </w:r>
    </w:p>
    <w:p w:rsidR="00AA7F21" w:rsidRDefault="00AA7F21" w:rsidP="007E14CD">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Ви тут для того, щоб обмінюватися дотепами, чи прийшли виконувати свою роботу?! Повернемося додому, тоді можете хоч луснути від сміху! А зараз прошу виконувати свою роботу!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Джулін насупився і замовк.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Не встигли астронавти замовкнути, як поруч них промайнуло кілька тіней. Хлопці у черговий раз притислися до стіни, і завдяки цьому лишилися непоміченими.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Поступово зала пустіла. Нарешті, свічки почали згасати. Гомін ставав все тихіше і тихіше. Нарешті усе стихло.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E14CD">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Default="00AA7F21" w:rsidP="007E14CD">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Здається, час.</w:t>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Він зазирнув до зали. Там було тихо і темно.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E14CD">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Нємцов зі мною, решта лишається тут!</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Борис та Михайло почали крастися до банкетної зали. </w:t>
      </w:r>
      <w:r w:rsidRPr="00EF3900">
        <w:rPr>
          <w:rFonts w:ascii="Courier New" w:hAnsi="Courier New" w:cs="Courier New"/>
          <w:sz w:val="24"/>
          <w:szCs w:val="24"/>
        </w:rPr>
        <w:tab/>
      </w:r>
      <w:r w:rsidRPr="00EF3900">
        <w:rPr>
          <w:rFonts w:ascii="Courier New" w:hAnsi="Courier New" w:cs="Courier New"/>
          <w:sz w:val="24"/>
          <w:szCs w:val="24"/>
        </w:rPr>
        <w:tab/>
        <w:t xml:space="preserve">Коли вони були майже біля операторської, пролунав голос: </w:t>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ГОЛОС: </w:t>
      </w:r>
    </w:p>
    <w:p w:rsidR="00AA7F21" w:rsidRDefault="00AA7F21" w:rsidP="007E14CD">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Хто тут?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Астронавти зупинилися і завмерли. На відстані п’яти метрів вони побачили тінь яка рухалася у бік виходу. Біля виходу тінь зупинилася і обернулась ще раз оглянути приміщення, яке покидала.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7E14CD">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Default="00AA7F21" w:rsidP="007E14CD">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Ледь не провалили операцію.</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E14CD">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(встаючи з підлоги): </w:t>
      </w:r>
    </w:p>
    <w:p w:rsidR="00AA7F21" w:rsidRDefault="00AA7F21" w:rsidP="007E14CD">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Так. Пішли!</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Вони добралися до операторської.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E14CD">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Default="00AA7F21" w:rsidP="007E14CD">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Що таке?! Зачинено!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Борис</w:t>
      </w:r>
      <w:r w:rsidRPr="00EF3900">
        <w:rPr>
          <w:rFonts w:ascii="Courier New" w:hAnsi="Courier New" w:cs="Courier New"/>
          <w:sz w:val="24"/>
          <w:szCs w:val="24"/>
        </w:rPr>
        <w:t xml:space="preserve"> витягнув кортик.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7E14CD">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Дозволь я.</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Узявши з рук з рук колеги кортик, астронавт вставив у отвір. За секунду щось луснуло. Астронавти завмерли. Як і раніше, було усе тихо.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C6216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(відчиняючи двері): </w:t>
      </w:r>
    </w:p>
    <w:p w:rsidR="00AA7F21" w:rsidRDefault="00AA7F21" w:rsidP="00C6216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Ось і все.</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C6216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(усміхаючись): </w:t>
      </w:r>
    </w:p>
    <w:p w:rsidR="00AA7F21" w:rsidRDefault="00AA7F21" w:rsidP="00C6216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Тобі не у космосі працювати, а грабіжником се</w:t>
      </w:r>
      <w:r>
        <w:rPr>
          <w:rFonts w:ascii="Courier New" w:hAnsi="Courier New" w:cs="Courier New"/>
          <w:sz w:val="24"/>
          <w:szCs w:val="24"/>
        </w:rPr>
        <w:t xml:space="preserve">йфів!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C6216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(жартома): </w:t>
      </w:r>
    </w:p>
    <w:p w:rsidR="00AA7F21" w:rsidRDefault="00AA7F21" w:rsidP="00C6216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У космосі усе згодиться!</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Вони зайшли у середину. Так само, як і тоді, коли Яриновський був тут сам, усе було на своїх місцях. Лише на полиці не вистачало однієї касети.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C62160">
      <w:pPr>
        <w:pStyle w:val="BodyTextIndent"/>
        <w:spacing w:after="0"/>
        <w:ind w:left="2552" w:right="2125" w:firstLine="0"/>
        <w:jc w:val="left"/>
        <w:rPr>
          <w:rFonts w:ascii="Courier New" w:hAnsi="Courier New" w:cs="Courier New"/>
          <w:sz w:val="24"/>
          <w:szCs w:val="24"/>
        </w:rPr>
      </w:pPr>
      <w:r>
        <w:rPr>
          <w:rFonts w:ascii="Courier New" w:hAnsi="Courier New" w:cs="Courier New"/>
          <w:sz w:val="24"/>
          <w:szCs w:val="24"/>
        </w:rPr>
        <w:t xml:space="preserve">(питає наче сам у себе): </w:t>
      </w:r>
    </w:p>
    <w:p w:rsidR="00AA7F21" w:rsidRDefault="00AA7F21" w:rsidP="00C6216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Де касета?</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C62160">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(дістаючи касету з відеомагнітофона): </w:t>
      </w:r>
    </w:p>
    <w:p w:rsidR="00AA7F21" w:rsidRDefault="00AA7F21" w:rsidP="00C6216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Тут! Вони її дивилися а ми завадили.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Швидко зібравши касети і порозпихавши їх по кишенях, куди тільки було можливо, вони так само тихо вийшли з операторської, і пройшовши залу, вийшли у коридор, пошкодували, що не узяли із собою якусь сумку. </w:t>
      </w:r>
      <w:r w:rsidRPr="00EF3900">
        <w:rPr>
          <w:rFonts w:ascii="Courier New" w:hAnsi="Courier New" w:cs="Courier New"/>
          <w:sz w:val="24"/>
          <w:szCs w:val="24"/>
        </w:rPr>
        <w:tab/>
        <w:t xml:space="preserve">Цієї миті увімкнулося світло, і астронавти побачили у кількох кроках від себе декілька постатей. Вони тримали мінібластери націлені на Яриновського та Нємцова. Михайло хотів було бігти, але Яриновський його зупинив. </w:t>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C6216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Сенсу вже нема!</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Той зупинився.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Два астронавти дивилися на три мінібластери, націлені на них. Розуміючи своє становище, Яриновський усміхнувся.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87472E">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(тихо): </w:t>
      </w:r>
    </w:p>
    <w:p w:rsidR="00AA7F21" w:rsidRDefault="00AA7F21" w:rsidP="0087472E">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Що?</w:t>
      </w:r>
      <w:r>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87472E">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Вони, мабуть, не чекали від на</w:t>
      </w:r>
      <w:r>
        <w:rPr>
          <w:rFonts w:ascii="Courier New" w:hAnsi="Courier New" w:cs="Courier New"/>
          <w:sz w:val="24"/>
          <w:szCs w:val="24"/>
        </w:rPr>
        <w:t xml:space="preserve">с такої нахабності… </w:t>
      </w:r>
      <w:r w:rsidRPr="00EF3900">
        <w:rPr>
          <w:rFonts w:ascii="Courier New" w:hAnsi="Courier New" w:cs="Courier New"/>
          <w:sz w:val="24"/>
          <w:szCs w:val="24"/>
        </w:rPr>
        <w:t xml:space="preserve">Ми не лише проникли до їхнього корабля, а ще й викрали у них усю їхню інформацію, яка ще стирчить з наших кишень…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Нємцов зрозумів думки Яриновського і вони обоє зареготали так голосно що три охоронці з лайнера не відразу зрозуміли що їм робити.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ОХОРОНЕЦЬ </w:t>
      </w:r>
    </w:p>
    <w:p w:rsidR="00AA7F21" w:rsidRDefault="00AA7F21" w:rsidP="0087472E">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(розвертаючись</w:t>
      </w:r>
      <w:r w:rsidRPr="00EF3900">
        <w:rPr>
          <w:rFonts w:ascii="Courier New" w:hAnsi="Courier New" w:cs="Courier New"/>
          <w:sz w:val="24"/>
          <w:szCs w:val="24"/>
        </w:rPr>
        <w:t xml:space="preserve"> у бік каюти капітана корабля</w:t>
      </w:r>
      <w:r>
        <w:rPr>
          <w:rFonts w:ascii="Courier New" w:hAnsi="Courier New" w:cs="Courier New"/>
          <w:sz w:val="24"/>
          <w:szCs w:val="24"/>
        </w:rPr>
        <w:t xml:space="preserve">): </w:t>
      </w:r>
    </w:p>
    <w:p w:rsidR="00AA7F21" w:rsidRDefault="00AA7F21" w:rsidP="0087472E">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Панове! Прошу йти за мною.</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p>
    <w:p w:rsidR="00AA7F21" w:rsidRPr="00EF3900"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Два мінібластери ще були націлені на астронавтів, тому їм довелося підкоритися цьому наказові.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Охоронці «Місячного сяйва» завели астронавтів у капітанську каюту. Там сиділи капітан, його помічник і заплакана стюардеса. Та сама, яка </w:t>
      </w:r>
      <w:r>
        <w:rPr>
          <w:rFonts w:ascii="Courier New" w:hAnsi="Courier New" w:cs="Courier New"/>
          <w:sz w:val="24"/>
          <w:szCs w:val="24"/>
        </w:rPr>
        <w:t xml:space="preserve">знайшла новачків на лайнері. </w:t>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r>
        <w:rPr>
          <w:rFonts w:ascii="Courier New" w:hAnsi="Courier New" w:cs="Courier New"/>
          <w:sz w:val="24"/>
          <w:szCs w:val="24"/>
        </w:rPr>
        <w:tab/>
        <w:t xml:space="preserve">Яриновський та Нємцов розуміли що </w:t>
      </w:r>
      <w:r w:rsidRPr="00EF3900">
        <w:rPr>
          <w:rFonts w:ascii="Courier New" w:hAnsi="Courier New" w:cs="Courier New"/>
          <w:sz w:val="24"/>
          <w:szCs w:val="24"/>
        </w:rPr>
        <w:t xml:space="preserve">тепер живими їх навряд чи випустять з цього лайнера.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87472E">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(нахабно): </w:t>
      </w:r>
    </w:p>
    <w:p w:rsidR="00AA7F21" w:rsidRDefault="00AA7F21" w:rsidP="0087472E">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Ми зробили щось не так?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КАПІТАН «МІСЯЧНОГО СЯЙВА»: </w:t>
      </w:r>
    </w:p>
    <w:p w:rsidR="00AA7F21" w:rsidRDefault="00AA7F21" w:rsidP="0087472E">
      <w:pPr>
        <w:pStyle w:val="BodyTextIndent"/>
        <w:spacing w:after="0"/>
        <w:ind w:left="1985" w:right="2125" w:firstLine="0"/>
        <w:jc w:val="left"/>
        <w:rPr>
          <w:rFonts w:ascii="Courier New" w:hAnsi="Courier New" w:cs="Courier New"/>
          <w:sz w:val="24"/>
          <w:szCs w:val="24"/>
        </w:rPr>
      </w:pPr>
      <w:r>
        <w:rPr>
          <w:rFonts w:ascii="Courier New" w:hAnsi="Courier New" w:cs="Courier New"/>
          <w:sz w:val="24"/>
          <w:szCs w:val="24"/>
        </w:rPr>
        <w:t>Та, ні…</w:t>
      </w:r>
      <w:r w:rsidRPr="00EF3900">
        <w:rPr>
          <w:rFonts w:ascii="Courier New" w:hAnsi="Courier New" w:cs="Courier New"/>
          <w:sz w:val="24"/>
          <w:szCs w:val="24"/>
        </w:rPr>
        <w:t xml:space="preserve"> Нічого іншого я від вас і не чекав…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87472E">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Чому нас не вбили?</w:t>
      </w:r>
      <w:r>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КАПІТАН «МІСЯЧНОГО СЯЙВА»: </w:t>
      </w:r>
    </w:p>
    <w:p w:rsidR="00AA7F21" w:rsidRDefault="00AA7F21" w:rsidP="0087472E">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Я віддав такий наказ!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87472E">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Чому?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КАПІТАН «МІСЯЧНОГО СЯЙВА» </w:t>
      </w:r>
    </w:p>
    <w:p w:rsidR="00AA7F21" w:rsidRDefault="00AA7F21" w:rsidP="0087472E">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w:t>
      </w:r>
      <w:r w:rsidRPr="00EF3900">
        <w:rPr>
          <w:rFonts w:ascii="Courier New" w:hAnsi="Courier New" w:cs="Courier New"/>
          <w:sz w:val="24"/>
          <w:szCs w:val="24"/>
        </w:rPr>
        <w:t>охоронцям, які привели астронав</w:t>
      </w:r>
      <w:r>
        <w:rPr>
          <w:rFonts w:ascii="Courier New" w:hAnsi="Courier New" w:cs="Courier New"/>
          <w:sz w:val="24"/>
          <w:szCs w:val="24"/>
        </w:rPr>
        <w:t>тів):</w:t>
      </w:r>
    </w:p>
    <w:p w:rsidR="00AA7F21" w:rsidRDefault="00AA7F21" w:rsidP="0087472E">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Ви вільні!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КАПІТАН «МІСЯЧНОГО СЯЙВА» </w:t>
      </w:r>
    </w:p>
    <w:p w:rsidR="00AA7F21" w:rsidRDefault="00AA7F21" w:rsidP="0087472E">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(звертається до Яриновського та Нємцова):</w:t>
      </w:r>
    </w:p>
    <w:p w:rsidR="00AA7F21" w:rsidRDefault="00AA7F21" w:rsidP="0087472E">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Я хочу з вами поговорити!</w:t>
      </w:r>
      <w:r>
        <w:rPr>
          <w:rFonts w:ascii="Courier New" w:hAnsi="Courier New" w:cs="Courier New"/>
          <w:sz w:val="24"/>
          <w:szCs w:val="24"/>
        </w:rPr>
        <w:t xml:space="preserve">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D57302">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(говорить так щоб його почули усі): </w:t>
      </w:r>
    </w:p>
    <w:p w:rsidR="00AA7F21" w:rsidRDefault="00AA7F21" w:rsidP="00D57302">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Звучить загрозливо…</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КАПІТАН «МІСЯЧНОГО СЯЙВА»: </w:t>
      </w:r>
    </w:p>
    <w:p w:rsidR="00AA7F21" w:rsidRDefault="00AA7F21" w:rsidP="00D5730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 ви що хотіли? Ви вважаєте, ми навмисно вас намагалися звідси  прогнати, як з якогось замкнутого суспільства? Ні… Ми хотіли вас попередити, щоб не сталося чогось гіршого. Але ж ні! Вам обов’язково потрібно було всувати свій ніс у наші справи! Тепер я не знаю що з вами робити: вбити чи просити у вас допомоги…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D57302">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Я не розумію…</w:t>
      </w:r>
      <w:r>
        <w:rPr>
          <w:rFonts w:ascii="Courier New" w:hAnsi="Courier New" w:cs="Courier New"/>
          <w:sz w:val="24"/>
          <w:szCs w:val="24"/>
        </w:rPr>
        <w:t xml:space="preserve"> </w:t>
      </w:r>
    </w:p>
    <w:p w:rsidR="00AA7F21" w:rsidRDefault="00AA7F21" w:rsidP="0051273C">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 xml:space="preserve">КАПІТАН «МІСЯЧНОГО СЯЙВА»: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D5730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 спробую вам пояснити. Ви сідайте. Розмова буде довга…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Астронавти пошукали найближчі до себе місця, і сіли. </w:t>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КАПІТАН «МІСЯЧНОГО СЯЙВА»:  </w:t>
      </w:r>
    </w:p>
    <w:p w:rsidR="00AA7F21" w:rsidRDefault="00AA7F21" w:rsidP="00D5730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Так вже трапилось, що кілька років тому ми вилетіли із Землі – третьої планети Сонячної системи – у круїз. Щось з самого початку пішло не так. Ми довго не могли вирахувати наш між просторовий кидок. Чомусь комп’ютер постійно збивався. Врешті решт ми вирішили, що з комп’ютером щось не так але відміняти круїз ніхто не хотів – це великі гроші. Якби ми відмінили цей круїз, компанія «Місячне сяйво» була б на грані банкрутства. Тому ми все прорахувавши «вручну», якщо так можна сказати, без допомоги комп’ютера. Лише коли ми увімкнули гіпердвигун зробивши міжзоряний кидок, і зупинились на першому етапі круїзу, ми зрозуміли свою помилку: там де раніше були планети, тепер була чорна діра…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D5730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Ви потрапили у неї?</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КАПІТАН «МІСЯЧНОГО СЯЙВА»: </w:t>
      </w:r>
    </w:p>
    <w:p w:rsidR="00AA7F21" w:rsidRDefault="00AA7F21" w:rsidP="00D5730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Ні, не у саму діру. Ми були поруч. Але те тяжіння, яке вона давала, потроху затягувало нас у неї. Наш двигун не міг подолати це тяжіння. Мною було прийнято рішення нічого не казати пасажирам. Про дійсне положення корабля знають лише кілька членів команди.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D5730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Але, як ви вибралися з неї?</w:t>
      </w:r>
      <w:r>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КАПІТАН «МІСЯЧНОГО СЯЙВА»: </w:t>
      </w:r>
    </w:p>
    <w:p w:rsidR="00AA7F21" w:rsidRDefault="00AA7F21" w:rsidP="00D57302">
      <w:pPr>
        <w:pStyle w:val="BodyTextIndent"/>
        <w:spacing w:after="0"/>
        <w:ind w:left="1985" w:right="2125" w:firstLine="0"/>
        <w:jc w:val="left"/>
        <w:rPr>
          <w:rFonts w:ascii="Courier New" w:hAnsi="Courier New" w:cs="Courier New"/>
          <w:sz w:val="24"/>
          <w:szCs w:val="24"/>
        </w:rPr>
      </w:pPr>
      <w:r>
        <w:rPr>
          <w:rFonts w:ascii="Courier New" w:hAnsi="Courier New" w:cs="Courier New"/>
          <w:sz w:val="24"/>
          <w:szCs w:val="24"/>
        </w:rPr>
        <w:t xml:space="preserve">Я сам не розумію… </w:t>
      </w:r>
      <w:r w:rsidRPr="00EF3900">
        <w:rPr>
          <w:rFonts w:ascii="Courier New" w:hAnsi="Courier New" w:cs="Courier New"/>
          <w:sz w:val="24"/>
          <w:szCs w:val="24"/>
        </w:rPr>
        <w:t xml:space="preserve">Як на мене, незабаром має закінчитися наш круїз. Сьогодні ми повинні були відсвяткувати десятиріччя компанії «Місячне сяйво», і нарешті повертатися додому – на Землю. Але… –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В</w:t>
      </w:r>
      <w:r w:rsidRPr="00EF3900">
        <w:rPr>
          <w:rFonts w:ascii="Courier New" w:hAnsi="Courier New" w:cs="Courier New"/>
          <w:sz w:val="24"/>
          <w:szCs w:val="24"/>
        </w:rPr>
        <w:t xml:space="preserve">ін замовк.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D57302">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Що?</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КАПІТАН «МІСЯЧНОГО СЯЙВА»: </w:t>
      </w:r>
    </w:p>
    <w:p w:rsidR="00AA7F21" w:rsidRDefault="00AA7F21" w:rsidP="00D5730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Я сам не розумію що трапилось…  Наш корабель був запрограмований на певний маршрут. Цей маршрут закінчився сьогодні. Усі намагання відключити цю програму не дали результатів… Я дійсно нічого не розумію…</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D5730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Та, поясніть, нарешті, що ви хочете сказати?!</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КАПІТАН «МІСЯЧНОГО СЯЙВА»: </w:t>
      </w:r>
    </w:p>
    <w:p w:rsidR="00AA7F21" w:rsidRDefault="00AA7F21" w:rsidP="00D57302">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(вказуючи</w:t>
      </w:r>
      <w:r w:rsidRPr="00EF3900">
        <w:rPr>
          <w:rFonts w:ascii="Courier New" w:hAnsi="Courier New" w:cs="Courier New"/>
          <w:sz w:val="24"/>
          <w:szCs w:val="24"/>
        </w:rPr>
        <w:t xml:space="preserve"> на пульт управління кораблем і важель-джойстик м’якої посадки</w:t>
      </w:r>
      <w:r>
        <w:rPr>
          <w:rFonts w:ascii="Courier New" w:hAnsi="Courier New" w:cs="Courier New"/>
          <w:sz w:val="24"/>
          <w:szCs w:val="24"/>
        </w:rPr>
        <w:t>):</w:t>
      </w:r>
    </w:p>
    <w:p w:rsidR="00AA7F21" w:rsidRDefault="00AA7F21" w:rsidP="00D5730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Корабель нас не слухається. Ми не можемо повернути навіть цей важіль.</w:t>
      </w:r>
      <w:r>
        <w:rPr>
          <w:rFonts w:ascii="Courier New" w:hAnsi="Courier New" w:cs="Courier New"/>
          <w:sz w:val="24"/>
          <w:szCs w:val="24"/>
        </w:rPr>
        <w:t xml:space="preserve"> </w:t>
      </w:r>
      <w:r w:rsidRPr="00EF3900">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П</w:t>
      </w:r>
      <w:r w:rsidRPr="00EF3900">
        <w:rPr>
          <w:rFonts w:ascii="Courier New" w:hAnsi="Courier New" w:cs="Courier New"/>
          <w:sz w:val="24"/>
          <w:szCs w:val="24"/>
        </w:rPr>
        <w:t>омічник</w:t>
      </w:r>
      <w:r>
        <w:rPr>
          <w:rFonts w:ascii="Courier New" w:hAnsi="Courier New" w:cs="Courier New"/>
          <w:sz w:val="24"/>
          <w:szCs w:val="24"/>
        </w:rPr>
        <w:t xml:space="preserve"> капітана</w:t>
      </w:r>
      <w:r w:rsidRPr="00EF3900">
        <w:rPr>
          <w:rFonts w:ascii="Courier New" w:hAnsi="Courier New" w:cs="Courier New"/>
          <w:sz w:val="24"/>
          <w:szCs w:val="24"/>
        </w:rPr>
        <w:t xml:space="preserve"> підійшов до важеля і показав, що він не рухається, яку б силу той не застосовував.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ПОМІЧНИК КАПІТАНА: </w:t>
      </w:r>
    </w:p>
    <w:p w:rsidR="00AA7F21" w:rsidRDefault="00AA7F21" w:rsidP="00D5730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 його тримаю, але він навіть не ворухнеться, наче я якийсь привид, а не людина!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Яриновський та Нємцов перезирнулись.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КАПІТАН «МІСЯЧНОГО СЯЙВА»: </w:t>
      </w:r>
    </w:p>
    <w:p w:rsidR="00AA7F21" w:rsidRDefault="00AA7F21" w:rsidP="00D5730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Спробуйте ви… У мене є одна неймовірна ідея. Бо ми не можемо відкрити навіть люк, а ви спокійнісінько увійшли на наш корабель, і гуляєте тут усіма каютами і відділеннями. А я просто у відчаї.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Астронавти мовчали. Нємцов почув, як у нього на голові заворушилося волосся.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FB3D4C">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Ви знаєте, що минуло не десять, а сорок років?</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ПОМІЧНИК КАПІТАНА: </w:t>
      </w:r>
    </w:p>
    <w:p w:rsidR="00AA7F21" w:rsidRDefault="00AA7F21" w:rsidP="00FB3D4C">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Так, хронометр показав це: ми якось перестрибнули у часі точно на сорок років.</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Яриновський встав і підійшов до важеля м’якої посадки. Він обережно узяв його у руки, і трохи потягнув униз. Як за командою корабель підняв свій ніс…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Default="00AA7F21" w:rsidP="00FB3D4C">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(вигукує): </w:t>
      </w:r>
    </w:p>
    <w:p w:rsidR="00AA7F21" w:rsidRDefault="00AA7F21" w:rsidP="00FB3D4C">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Ми привиди!</w:t>
      </w:r>
      <w:r>
        <w:rPr>
          <w:rFonts w:ascii="Courier New" w:hAnsi="Courier New" w:cs="Courier New"/>
          <w:sz w:val="24"/>
          <w:szCs w:val="24"/>
        </w:rPr>
        <w:t xml:space="preserve">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Яриновський відпустив важіль, і злякано-здивовано подивився на Нємцова. Той з таким же виразом обличчя дивився на Яриновського.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СТЮАРДЕСА </w:t>
      </w:r>
    </w:p>
    <w:p w:rsidR="00AA7F21" w:rsidRDefault="00AA7F21" w:rsidP="00FB3D4C">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(плачучи): </w:t>
      </w:r>
    </w:p>
    <w:p w:rsidR="00AA7F21" w:rsidRDefault="00AA7F21" w:rsidP="00FB3D4C">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Допоможіть нам повернутися на Землю!</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Яриновський мовчав, не знаючи, що відповісти. Уся мозаїка дійсності, що як уламки була у його голові, почала складатися у якусь картинку. Та ця «картинка» йому не подобалася…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B3D4C">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Мені треба переговорити з моєю командою!</w:t>
      </w:r>
      <w:r>
        <w:rPr>
          <w:rFonts w:ascii="Courier New" w:hAnsi="Courier New" w:cs="Courier New"/>
          <w:sz w:val="24"/>
          <w:szCs w:val="24"/>
        </w:rPr>
        <w:t xml:space="preserve">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КАПІТАН «МІСЯЧНОГО СЯЙВА»: </w:t>
      </w:r>
    </w:p>
    <w:p w:rsidR="00AA7F21" w:rsidRDefault="00AA7F21" w:rsidP="00FB3D4C">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Гаразд. Я так і думав, що ви це скажете…  Ви вільні Але якщо ви не повернетесь і ваш корабель розстикується з нашим, я зроблю усе, щоб знайти вас і вбити! </w:t>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2835"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B3D4C">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(виходячи з каюти капітана): </w:t>
      </w:r>
    </w:p>
    <w:p w:rsidR="00AA7F21" w:rsidRDefault="00AA7F21" w:rsidP="00FB3D4C">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Ми повернемось!</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FB3D4C">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(йдучи коридором): </w:t>
      </w:r>
    </w:p>
    <w:p w:rsidR="00AA7F21" w:rsidRDefault="00AA7F21" w:rsidP="00FB3D4C">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Треба якомога швидше забиратися звідси!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B3D4C">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(додаючи швидкості): </w:t>
      </w:r>
    </w:p>
    <w:p w:rsidR="00AA7F21" w:rsidRDefault="00AA7F21" w:rsidP="00FB3D4C">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Т</w:t>
      </w:r>
      <w:r w:rsidRPr="00EF3900">
        <w:rPr>
          <w:rFonts w:ascii="Courier New" w:hAnsi="Courier New" w:cs="Courier New"/>
          <w:sz w:val="24"/>
          <w:szCs w:val="24"/>
        </w:rPr>
        <w:t>ак.</w:t>
      </w:r>
      <w:r>
        <w:rPr>
          <w:rFonts w:ascii="Courier New" w:hAnsi="Courier New" w:cs="Courier New"/>
          <w:sz w:val="24"/>
          <w:szCs w:val="24"/>
        </w:rPr>
        <w:t xml:space="preserve"> </w:t>
      </w:r>
      <w:r w:rsidRPr="00EF3900">
        <w:rPr>
          <w:rFonts w:ascii="Courier New" w:hAnsi="Courier New" w:cs="Courier New"/>
          <w:sz w:val="24"/>
          <w:szCs w:val="24"/>
        </w:rPr>
        <w:t xml:space="preserve"> </w:t>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Борис швидко йшов, і Михайло ледь встигав за ним. </w:t>
      </w:r>
      <w:r w:rsidRPr="00EF3900">
        <w:rPr>
          <w:rFonts w:ascii="Courier New" w:hAnsi="Courier New" w:cs="Courier New"/>
          <w:sz w:val="24"/>
          <w:szCs w:val="24"/>
        </w:rPr>
        <w:tab/>
        <w:t xml:space="preserve">Так вони пройшли повз якісь двері, а коли побачили, що десь вже близько якийсь вихід, почали бігти. Нємцов весь час дивився угору, шукаючи поглядом люк, через який вони потрапили сюди. Угорі його не було.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FB3D4C">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(вигукує): </w:t>
      </w:r>
    </w:p>
    <w:p w:rsidR="00AA7F21" w:rsidRDefault="00AA7F21" w:rsidP="00FB3D4C">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Знайшов! </w:t>
      </w:r>
    </w:p>
    <w:p w:rsidR="00AA7F21" w:rsidRDefault="00AA7F21" w:rsidP="00745307">
      <w:pPr>
        <w:pStyle w:val="BodyTextIndent"/>
        <w:spacing w:after="0"/>
        <w:ind w:left="2552" w:firstLine="0"/>
        <w:jc w:val="left"/>
        <w:rPr>
          <w:rFonts w:ascii="Courier New" w:hAnsi="Courier New" w:cs="Courier New"/>
          <w:sz w:val="24"/>
          <w:szCs w:val="24"/>
        </w:rPr>
      </w:pPr>
      <w:r w:rsidRPr="00EF3900">
        <w:rPr>
          <w:rFonts w:ascii="Courier New" w:hAnsi="Courier New" w:cs="Courier New"/>
          <w:sz w:val="24"/>
          <w:szCs w:val="24"/>
        </w:rPr>
        <w:t xml:space="preserve">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Стереофотограф</w:t>
      </w:r>
      <w:r w:rsidRPr="00EF3900">
        <w:rPr>
          <w:rFonts w:ascii="Courier New" w:hAnsi="Courier New" w:cs="Courier New"/>
          <w:sz w:val="24"/>
          <w:szCs w:val="24"/>
        </w:rPr>
        <w:t xml:space="preserve"> натиснув кілька кнопок. Люк було відчинено. </w:t>
      </w:r>
      <w:r w:rsidRPr="00EF3900">
        <w:rPr>
          <w:rFonts w:ascii="Courier New" w:hAnsi="Courier New" w:cs="Courier New"/>
          <w:sz w:val="24"/>
          <w:szCs w:val="24"/>
        </w:rPr>
        <w:tab/>
      </w:r>
    </w:p>
    <w:p w:rsidR="00AA7F21" w:rsidRPr="00EF3900"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Першим у люк стрибнув Яриновський. Михайло тим часом озирнувшись побачив, що до нього біжать два охоронці. Один з них підняв мінібластер. Коли прийшла черга стрибнути Михайлові, він відчув нестерпний біль. Відчувши, що щось негаразд, Борис буквально силоміць ухопив товариша, і потягнув його крізь люк. Охоронці були вже близько, але Яриновський встиг зачинити кришку люка. Люк ніхто угорі не намагався відкрити. Чи не міг?..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Якось з’їхавши стикувальним трапом, Яриновський впхнув Нємцова до компресорного відсіку «Скафа-11». Потім відкрив внутрішній люк, і таким само чином впхнув безтямного товариша у корабель. Перед тим, як зачинити люк, Борис натиснув кілька кнопок, і корабель почав процес роз стиковки від «Місячного сяйва».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Оксана Бур, яка це усе бачила, бо була поруч внутрішнього люка на чергуванні, відкрила нижній люк, допомагаючи занести Нємцова усередину.</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B3D4C">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Треба занести його до моєї каюти!</w:t>
      </w:r>
      <w:r>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Войнович: </w:t>
      </w:r>
    </w:p>
    <w:p w:rsidR="00AA7F21" w:rsidRDefault="00AA7F21" w:rsidP="00FB3D4C">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Що трапилося?</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(вигукуючи): </w:t>
      </w:r>
    </w:p>
    <w:p w:rsidR="00AA7F21" w:rsidRDefault="00AA7F21" w:rsidP="00FB3D4C">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Якби я знав! Де Зелінський т</w:t>
      </w:r>
      <w:r>
        <w:rPr>
          <w:rFonts w:ascii="Courier New" w:hAnsi="Courier New" w:cs="Courier New"/>
          <w:sz w:val="24"/>
          <w:szCs w:val="24"/>
        </w:rPr>
        <w:t xml:space="preserve">а Джулін? Вони повернулись?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Голос позаду Яриновського: </w:t>
      </w:r>
    </w:p>
    <w:p w:rsidR="00AA7F21" w:rsidRDefault="00AA7F21" w:rsidP="00FB3D4C">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Так.</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У Яриновського полегшало на душі, бо він не забув своїх хлопців на круїзному лайнері. Але полегшення було не на довго. </w:t>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958D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Чорт забирай! Моя перша експедиція і ось маєш!</w:t>
      </w:r>
      <w:r>
        <w:rPr>
          <w:rFonts w:ascii="Courier New" w:hAnsi="Courier New" w:cs="Courier New"/>
          <w:sz w:val="24"/>
          <w:szCs w:val="24"/>
        </w:rPr>
        <w:t xml:space="preserve">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ВЛАСИК: </w:t>
      </w:r>
    </w:p>
    <w:p w:rsidR="00AA7F21" w:rsidRDefault="00AA7F21" w:rsidP="000958D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Не хвилюйся. Усе уде гаразд.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958D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 якщо ні?! А якщо Нємцов на все життя залишиться інвалідом, чи, ще гірше, помре?!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ВЛАСИК: </w:t>
      </w:r>
    </w:p>
    <w:p w:rsidR="00AA7F21" w:rsidRDefault="00AA7F21" w:rsidP="000958D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Гірше не буває. Припини думати про погане! Це наказ!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958D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(трохи помовчавши): </w:t>
      </w:r>
    </w:p>
    <w:p w:rsidR="00AA7F21" w:rsidRDefault="00AA7F21" w:rsidP="000958D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Знаєш, Це моя перша експедиція, і те, що мене у ній призначили начальником, це нічого не означає. Ми – одна команда. Не дивлячись на те, що більшість – це ті, з ким я полетів уперше: ось ти, Андрію, Оксана та інші – усі ви – мої друзі. А друзів як відомо, втрачати боляче.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p>
    <w:p w:rsidR="00AA7F21" w:rsidRDefault="00AA7F21" w:rsidP="000958D0">
      <w:pPr>
        <w:pStyle w:val="BodyTextIndent"/>
        <w:spacing w:after="0"/>
        <w:ind w:left="3686" w:right="2125" w:firstLine="0"/>
        <w:jc w:val="left"/>
        <w:rPr>
          <w:rFonts w:ascii="Courier New" w:hAnsi="Courier New" w:cs="Courier New"/>
          <w:sz w:val="24"/>
          <w:szCs w:val="24"/>
        </w:rPr>
      </w:pPr>
      <w:r>
        <w:rPr>
          <w:rFonts w:ascii="Courier New" w:hAnsi="Courier New" w:cs="Courier New"/>
          <w:sz w:val="24"/>
          <w:szCs w:val="24"/>
        </w:rPr>
        <w:t xml:space="preserve">ВЛАСИК: </w:t>
      </w:r>
    </w:p>
    <w:p w:rsidR="00AA7F21" w:rsidRDefault="00AA7F21" w:rsidP="000958D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 розумію. І все-таки треба сподіватися на краще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right="-2" w:firstLine="708"/>
        <w:jc w:val="left"/>
        <w:rPr>
          <w:rFonts w:ascii="Courier New" w:hAnsi="Courier New" w:cs="Courier New"/>
          <w:sz w:val="24"/>
          <w:szCs w:val="24"/>
        </w:rPr>
      </w:pPr>
      <w:r w:rsidRPr="00EF3900">
        <w:rPr>
          <w:rFonts w:ascii="Courier New" w:hAnsi="Courier New" w:cs="Courier New"/>
          <w:sz w:val="24"/>
          <w:szCs w:val="24"/>
        </w:rPr>
        <w:t xml:space="preserve">До них підійшла лікар зоряного флоту.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958D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(хапає жінку за руку): </w:t>
      </w:r>
    </w:p>
    <w:p w:rsidR="00AA7F21" w:rsidRDefault="00AA7F21" w:rsidP="002E783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Як він?</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 </w:t>
      </w:r>
      <w:r w:rsidRPr="00EF3900">
        <w:rPr>
          <w:rFonts w:ascii="Courier New" w:hAnsi="Courier New" w:cs="Courier New"/>
          <w:sz w:val="24"/>
          <w:szCs w:val="24"/>
        </w:rPr>
        <w:tab/>
      </w:r>
    </w:p>
    <w:p w:rsidR="00AA7F21" w:rsidRDefault="00AA7F21" w:rsidP="002E7830">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ЛІКАР ЗОРЯНОГО ФЛОТУ </w:t>
      </w:r>
    </w:p>
    <w:p w:rsidR="00AA7F21" w:rsidRDefault="00AA7F21" w:rsidP="002E783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(звільняючи руку): </w:t>
      </w:r>
    </w:p>
    <w:p w:rsidR="00AA7F21" w:rsidRDefault="00AA7F21" w:rsidP="002E783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Заснув. Займіться чим</w:t>
      </w:r>
      <w:r>
        <w:rPr>
          <w:rFonts w:ascii="Courier New" w:hAnsi="Courier New" w:cs="Courier New"/>
          <w:sz w:val="24"/>
          <w:szCs w:val="24"/>
        </w:rPr>
        <w:t xml:space="preserve">ось.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ТАМАЗОВ: </w:t>
      </w:r>
    </w:p>
    <w:p w:rsidR="00AA7F21" w:rsidRDefault="00AA7F21" w:rsidP="002E783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Чим? Я навіть не знаю, що ми можемо протиставити тому, з чим маємо справу.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2E783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Щось придумаємо.</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ТАМАЗОВ: </w:t>
      </w:r>
    </w:p>
    <w:p w:rsidR="00AA7F21" w:rsidRDefault="00AA7F21" w:rsidP="002E783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У тебе є ідеї?</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2E783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(до самого себе): </w:t>
      </w:r>
    </w:p>
    <w:p w:rsidR="00AA7F21" w:rsidRDefault="00AA7F21" w:rsidP="002E783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Чи є у мене ідеї?</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Він мовчав і дивився крізь ілюмінатор у той бік, де зараз знаходився круїзний космоліт.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ТАМАЗОВ </w:t>
      </w:r>
    </w:p>
    <w:p w:rsidR="00AA7F21" w:rsidRDefault="00AA7F21" w:rsidP="002E783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(кричить): </w:t>
      </w:r>
    </w:p>
    <w:p w:rsidR="00AA7F21" w:rsidRDefault="00AA7F21" w:rsidP="002E783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Ну, що ти мовчиш?! Ти будеш щось робити чи ти так і будеш роздивлятися цей привид?!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ОКСАНА БУР </w:t>
      </w:r>
    </w:p>
    <w:p w:rsidR="00AA7F21" w:rsidRDefault="00AA7F21" w:rsidP="002E7830">
      <w:pPr>
        <w:pStyle w:val="BodyTextIndent"/>
        <w:tabs>
          <w:tab w:val="left" w:pos="5670"/>
        </w:tabs>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(кладучи на плече </w:t>
      </w:r>
    </w:p>
    <w:p w:rsidR="00AA7F21" w:rsidRDefault="00AA7F21" w:rsidP="00745307">
      <w:pPr>
        <w:pStyle w:val="BodyTextIndent"/>
        <w:spacing w:after="0"/>
        <w:ind w:left="2552" w:right="3400" w:firstLine="0"/>
        <w:jc w:val="left"/>
        <w:rPr>
          <w:rFonts w:ascii="Courier New" w:hAnsi="Courier New" w:cs="Courier New"/>
          <w:sz w:val="24"/>
          <w:szCs w:val="24"/>
        </w:rPr>
      </w:pPr>
      <w:r>
        <w:rPr>
          <w:rFonts w:ascii="Courier New" w:hAnsi="Courier New" w:cs="Courier New"/>
          <w:sz w:val="24"/>
          <w:szCs w:val="24"/>
        </w:rPr>
        <w:t xml:space="preserve">Тамазова руку): </w:t>
      </w:r>
    </w:p>
    <w:p w:rsidR="00AA7F21" w:rsidRDefault="00AA7F21" w:rsidP="002E783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Заспокойся. Нам залишається сподіватися, що усе буде гаразд. </w:t>
      </w:r>
    </w:p>
    <w:p w:rsidR="00AA7F21" w:rsidRDefault="00AA7F21" w:rsidP="002E7830">
      <w:pPr>
        <w:pStyle w:val="BodyTextIndent"/>
        <w:tabs>
          <w:tab w:val="left" w:pos="5670"/>
        </w:tabs>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(звертається до начальника експедиції): </w:t>
      </w:r>
    </w:p>
    <w:p w:rsidR="00AA7F21" w:rsidRDefault="00AA7F21" w:rsidP="002E783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Борисе, у тебе є якась ідея?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Яриновський стоїть</w:t>
      </w:r>
      <w:r w:rsidRPr="00EF3900">
        <w:rPr>
          <w:rFonts w:ascii="Courier New" w:hAnsi="Courier New" w:cs="Courier New"/>
          <w:sz w:val="24"/>
          <w:szCs w:val="24"/>
        </w:rPr>
        <w:t xml:space="preserve"> поруч ілюмінатора роздивлявся лайнер. </w:t>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(трохи помовчавши)</w:t>
      </w:r>
      <w:r w:rsidRPr="00EF3900">
        <w:rPr>
          <w:rFonts w:ascii="Courier New" w:hAnsi="Courier New" w:cs="Courier New"/>
          <w:sz w:val="24"/>
          <w:szCs w:val="24"/>
        </w:rPr>
        <w:t>:</w:t>
      </w:r>
    </w:p>
    <w:p w:rsidR="00AA7F21" w:rsidRDefault="00AA7F21" w:rsidP="002E783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Ось що. Ідей поки що немає. Я хочу дещо переглянути на дискетах. Нємцов! – гукнув він стерео фотографа, і відповзу ж схаменувся. – Ой, вибачте, забув… Хтось ще окрім Михайла вміє користуватися стереоапаратурою?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2E783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Я вмію!</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C84946">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Гаразд. Візьми Оксану, і перегляньте усі касети, які нам вдалося забрати. Я до вас підійду трохи згодом. І скажеш Шеймбергові, нехай зв’яжеться із Землею і розповість, з чим</w:t>
      </w:r>
      <w:r>
        <w:rPr>
          <w:rFonts w:ascii="Courier New" w:hAnsi="Courier New" w:cs="Courier New"/>
          <w:sz w:val="24"/>
          <w:szCs w:val="24"/>
        </w:rPr>
        <w:t xml:space="preserve"> нам тут довелося мати справу. </w:t>
      </w:r>
      <w:r w:rsidRPr="00EF3900">
        <w:rPr>
          <w:rFonts w:ascii="Courier New" w:hAnsi="Courier New" w:cs="Courier New"/>
          <w:sz w:val="24"/>
          <w:szCs w:val="24"/>
        </w:rPr>
        <w:t xml:space="preserve"> </w:t>
      </w:r>
    </w:p>
    <w:p w:rsidR="00AA7F21" w:rsidRDefault="00AA7F21" w:rsidP="00C84946">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(тихо)</w:t>
      </w:r>
      <w:r w:rsidRPr="00EF3900">
        <w:rPr>
          <w:rFonts w:ascii="Courier New" w:hAnsi="Courier New" w:cs="Courier New"/>
          <w:sz w:val="24"/>
          <w:szCs w:val="24"/>
        </w:rPr>
        <w:t xml:space="preserve">: </w:t>
      </w:r>
    </w:p>
    <w:p w:rsidR="00AA7F21" w:rsidRDefault="00AA7F21" w:rsidP="00C84946">
      <w:pPr>
        <w:pStyle w:val="BodyTextIndent"/>
        <w:spacing w:after="0"/>
        <w:ind w:left="1985" w:right="2692" w:firstLine="0"/>
        <w:jc w:val="left"/>
        <w:rPr>
          <w:rFonts w:ascii="Courier New" w:hAnsi="Courier New" w:cs="Courier New"/>
          <w:sz w:val="24"/>
          <w:szCs w:val="24"/>
        </w:rPr>
      </w:pPr>
      <w:r w:rsidRPr="00EF3900">
        <w:rPr>
          <w:rFonts w:ascii="Courier New" w:hAnsi="Courier New" w:cs="Courier New"/>
          <w:sz w:val="24"/>
          <w:szCs w:val="24"/>
        </w:rPr>
        <w:t xml:space="preserve">Якщо нас не стануть вважати божевільними.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Яриновський віддав наказ.</w:t>
      </w:r>
      <w:r w:rsidRPr="00EF3900">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17C91">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(подумки)</w:t>
      </w:r>
      <w:r w:rsidRPr="00EF3900">
        <w:rPr>
          <w:rFonts w:ascii="Courier New" w:hAnsi="Courier New" w:cs="Courier New"/>
          <w:sz w:val="24"/>
          <w:szCs w:val="24"/>
        </w:rPr>
        <w:t xml:space="preserve">: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17C91">
      <w:pPr>
        <w:pStyle w:val="BodyTextIndent"/>
        <w:spacing w:after="0"/>
        <w:ind w:left="1985" w:right="2125" w:firstLine="0"/>
        <w:jc w:val="left"/>
        <w:rPr>
          <w:rFonts w:ascii="Courier New" w:hAnsi="Courier New" w:cs="Courier New"/>
          <w:sz w:val="24"/>
          <w:szCs w:val="24"/>
        </w:rPr>
      </w:pPr>
      <w:r>
        <w:rPr>
          <w:rFonts w:ascii="Courier New" w:hAnsi="Courier New" w:cs="Courier New"/>
          <w:sz w:val="24"/>
          <w:szCs w:val="24"/>
        </w:rPr>
        <w:t>«А</w:t>
      </w:r>
      <w:r w:rsidRPr="00EF3900">
        <w:rPr>
          <w:rFonts w:ascii="Courier New" w:hAnsi="Courier New" w:cs="Courier New"/>
          <w:sz w:val="24"/>
          <w:szCs w:val="24"/>
        </w:rPr>
        <w:t xml:space="preserve"> чому у них із Нємцовим не відібрали касети?»</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17C91">
      <w:pPr>
        <w:pStyle w:val="BodyTextIndent"/>
        <w:spacing w:after="0"/>
        <w:ind w:left="2552" w:right="2692" w:firstLine="0"/>
        <w:jc w:val="left"/>
        <w:rPr>
          <w:rFonts w:ascii="Courier New" w:hAnsi="Courier New" w:cs="Courier New"/>
          <w:sz w:val="24"/>
          <w:szCs w:val="24"/>
        </w:rPr>
      </w:pPr>
      <w:r w:rsidRPr="00EF3900">
        <w:rPr>
          <w:rFonts w:ascii="Courier New" w:hAnsi="Courier New" w:cs="Courier New"/>
          <w:sz w:val="24"/>
          <w:szCs w:val="24"/>
        </w:rPr>
        <w:t>І відразу ж він відповів на своє пи</w:t>
      </w:r>
      <w:r>
        <w:rPr>
          <w:rFonts w:ascii="Courier New" w:hAnsi="Courier New" w:cs="Courier New"/>
          <w:sz w:val="24"/>
          <w:szCs w:val="24"/>
        </w:rPr>
        <w:t xml:space="preserve">тання: </w:t>
      </w:r>
      <w:r>
        <w:rPr>
          <w:rFonts w:ascii="Courier New" w:hAnsi="Courier New" w:cs="Courier New"/>
          <w:sz w:val="24"/>
          <w:szCs w:val="24"/>
        </w:rPr>
        <w:tab/>
      </w:r>
      <w:r>
        <w:rPr>
          <w:rFonts w:ascii="Courier New" w:hAnsi="Courier New" w:cs="Courier New"/>
          <w:sz w:val="24"/>
          <w:szCs w:val="24"/>
        </w:rPr>
        <w:tab/>
      </w:r>
    </w:p>
    <w:p w:rsidR="00AA7F21" w:rsidRDefault="00AA7F21" w:rsidP="00717C9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«Тому, що вони самі хочуть розібратися, що з ними сталося і сподіваються, що ми їм у цьому допоможемо… А ми втекли! Як останні боягузи!»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Раптом космоліт у якому перебували астронавти струснув поштовх. На якусь мить здалося, що літальний апарат зараз розвалиться на дрібні шматочки. Але він встояв.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17C91">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(тихо): </w:t>
      </w:r>
    </w:p>
    <w:p w:rsidR="00AA7F21" w:rsidRDefault="00AA7F21" w:rsidP="00717C91">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Ось воно. Почалося…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ВЛАСИК </w:t>
      </w:r>
    </w:p>
    <w:p w:rsidR="00AA7F21" w:rsidRDefault="00AA7F21" w:rsidP="00717C91">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Default="00AA7F21" w:rsidP="00717C9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Ти поглянь на них! Привиди, а стріляють, наче живі!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17C91">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Default="00AA7F21" w:rsidP="00717C9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Без жартів! Може і привиди, та Нємцова якось підстрелили! Увімкнути на повну потужність системи броньового та біологічного захисту!</w:t>
      </w:r>
      <w:r>
        <w:rPr>
          <w:rFonts w:ascii="Courier New" w:hAnsi="Courier New" w:cs="Courier New"/>
          <w:sz w:val="24"/>
          <w:szCs w:val="24"/>
        </w:rPr>
        <w:t xml:space="preserve"> </w:t>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Власик подивився на колегу, і хотів було щось запитати, та Борис відразу йому відповів: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17C9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Хто їх знає чим вони стріляють! Можливо за цей час, поки їх не було, вони винайшли ще щось, чим бажають зараз «поділи</w:t>
      </w:r>
      <w:r>
        <w:rPr>
          <w:rFonts w:ascii="Courier New" w:hAnsi="Courier New" w:cs="Courier New"/>
          <w:sz w:val="24"/>
          <w:szCs w:val="24"/>
        </w:rPr>
        <w:t>тися» з нами!</w:t>
      </w:r>
      <w:r w:rsidRPr="00EF3900">
        <w:rPr>
          <w:rFonts w:ascii="Courier New" w:hAnsi="Courier New" w:cs="Courier New"/>
          <w:sz w:val="24"/>
          <w:szCs w:val="24"/>
        </w:rPr>
        <w:t xml:space="preserve"> Я піду подивлюся матеріали, що ми вилучили. Можливо, вони щось підкажуть нам…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Яриновський</w:t>
      </w:r>
      <w:r w:rsidRPr="00EF3900">
        <w:rPr>
          <w:rFonts w:ascii="Courier New" w:hAnsi="Courier New" w:cs="Courier New"/>
          <w:sz w:val="24"/>
          <w:szCs w:val="24"/>
        </w:rPr>
        <w:t xml:space="preserve"> швидко попрямував до виходу, та зупинився. </w:t>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17C91">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(звертаючись до пілота): </w:t>
      </w:r>
    </w:p>
    <w:p w:rsidR="00AA7F21" w:rsidRDefault="00AA7F21" w:rsidP="00717C9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До ре</w:t>
      </w:r>
      <w:r>
        <w:rPr>
          <w:rFonts w:ascii="Courier New" w:hAnsi="Courier New" w:cs="Courier New"/>
          <w:sz w:val="24"/>
          <w:szCs w:val="24"/>
        </w:rPr>
        <w:t>чі, Ренате!</w:t>
      </w:r>
      <w:r w:rsidRPr="00EF3900">
        <w:rPr>
          <w:rFonts w:ascii="Courier New" w:hAnsi="Courier New" w:cs="Courier New"/>
          <w:sz w:val="24"/>
          <w:szCs w:val="24"/>
        </w:rPr>
        <w:t xml:space="preserve"> Відлети на відстань пострілу. Якщо вірити тому, що я дізнався, вони не можуть керувати своїм кораблем! І побіг у стереолабораторію космольота.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717C91">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(відводячи космоліт на безпечну відстань): </w:t>
      </w:r>
    </w:p>
    <w:p w:rsidR="00AA7F21" w:rsidRDefault="00AA7F21" w:rsidP="00717C9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Що? Як це не можуть керувати кораблем?</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w:t>
      </w:r>
    </w:p>
    <w:p w:rsidR="00AA7F21" w:rsidRPr="00EF3900"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З</w:t>
      </w:r>
      <w:r w:rsidRPr="00EF3900">
        <w:rPr>
          <w:rFonts w:ascii="Courier New" w:hAnsi="Courier New" w:cs="Courier New"/>
          <w:sz w:val="24"/>
          <w:szCs w:val="24"/>
        </w:rPr>
        <w:t xml:space="preserve">а кілька хвилин Борис вже відбирав диски та дискети, щоб вивчити той матеріал, що на них містився. Це були носії, на яких розповідалося про подібні випадки, на зразок того, який розслідувала його команда. Кожен такий носій містив розповідь про той чи інший політ астронавтів від Сонячної системи, їхню зустріч з астронавтами-привидами. Але ні на комп’ютерних носіях, ні тим більше на відеокасетах не згадувалося про спосіб боротьби з подібними явищами. Він увійшов до системи Світового Мозку, щоб відшукати щось подібне до цієї ситуації.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Перша подібна цій, ситуація трапилася у січні 2178 року. Але на відміну від теперішніх подій, тоді з радарів зник космоліт, у якому перебували 20 астронавтів. То був косо літ з дослідницькою експедицією, і тоді, у 2178 році, знайшли лише космоліт, на якому не виявилося жодного з астронавтів. Яриновський вже завершував перегляд відібраного матеріалу, але того, що він сподівався знайти, так і не було. Начальник експедиції почав мигцем переглядати решту матеріалу. Йому на очі потрапили 2 диски, які його зацікавили. Це події, які трапилися з 13 січня по 28 лютого 2147 року, коли начальником експедиції був Петро Шнипор. А також події п’ятирічної давнини, коли на Землі було винайдено речовину, яка мала властивість згортати Всесвіт. Проте, ні на цих двох, ні на решті дискет та дисків не було тієї інформації, яку сподівався знайти Борис.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Відпустивши Оксану та Олександра, Борис ще довго сидів за комп’ютером, та нічого особливого так і не знайшов. Він вимкнув комп’ютер і пішов до своїх товаришів. </w:t>
      </w:r>
      <w:r w:rsidRPr="00EF3900">
        <w:rPr>
          <w:rFonts w:ascii="Courier New" w:hAnsi="Courier New" w:cs="Courier New"/>
          <w:sz w:val="24"/>
          <w:szCs w:val="24"/>
        </w:rPr>
        <w:tab/>
        <w:t xml:space="preserve">Пройшовши приблизно половину шляху, астронавти відчули потужний удар об борт літального апарату. Наступної митті із шаленою швидкість щось вдарило об протилежний борт космольота. </w:t>
      </w:r>
      <w:r w:rsidRPr="00EF3900">
        <w:rPr>
          <w:rFonts w:ascii="Courier New" w:hAnsi="Courier New" w:cs="Courier New"/>
          <w:sz w:val="24"/>
          <w:szCs w:val="24"/>
        </w:rPr>
        <w:tab/>
        <w:t xml:space="preserve">Увімкнувши рацію, Яриновський скомандував, щоб поки не відповідати пострілом на постріл. Щоб не піддаватися на провокації з боку ворога.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Нарешті Яриновський був поруч дверей кают екіпажу.</w:t>
      </w:r>
    </w:p>
    <w:p w:rsidR="00AA7F21" w:rsidRPr="00EF3900"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Ступивши ще один крок, двері відчинилися, і Яриновський увійшов у середину.</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Дехто з його товаришів стояли поруч установок, і вже готові були завдати удару у відповідь.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Яриновський підняв угору правицю, показуючи цим самим, що не варто відповідати ударом на удар.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17C9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Не варто. Тим більше, що це не допоможе. Нам треба пам’ятати з якою метою ми тут.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717C9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Але ж якщо ми не оборонятимемося, то у такому разі…</w:t>
      </w:r>
      <w:r>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119"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0324A">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(перебиваючи Зелінського): </w:t>
      </w:r>
    </w:p>
    <w:p w:rsidR="00AA7F21" w:rsidRDefault="00AA7F21" w:rsidP="0030324A">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Гаразд. Відстрілюватися дозволяю, але щоб це не переросло у справжню війну. Просто, покажіть їм, що ми не беззахисні. </w:t>
      </w:r>
    </w:p>
    <w:p w:rsidR="00AA7F21" w:rsidRDefault="00AA7F21" w:rsidP="00745307">
      <w:pPr>
        <w:pStyle w:val="BodyTextIndent"/>
        <w:spacing w:after="0"/>
        <w:ind w:left="1985"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ТАРНАВСЬКИЙ </w:t>
      </w:r>
    </w:p>
    <w:p w:rsidR="00AA7F21" w:rsidRDefault="00AA7F21" w:rsidP="0030324A">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(вказуючи трьом силовикам на зброю): </w:t>
      </w:r>
    </w:p>
    <w:p w:rsidR="00AA7F21" w:rsidRDefault="00AA7F21" w:rsidP="0030324A">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Зрозуміло.</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p>
    <w:p w:rsidR="00AA7F21" w:rsidRDefault="00AA7F21" w:rsidP="0030324A">
      <w:pPr>
        <w:pStyle w:val="BodyTextIndent"/>
        <w:spacing w:after="0"/>
        <w:ind w:left="2552" w:right="2125" w:firstLine="0"/>
        <w:jc w:val="left"/>
        <w:rPr>
          <w:rFonts w:ascii="Courier New" w:hAnsi="Courier New" w:cs="Courier New"/>
          <w:sz w:val="24"/>
          <w:szCs w:val="24"/>
        </w:rPr>
      </w:pPr>
      <w:r>
        <w:rPr>
          <w:rFonts w:ascii="Courier New" w:hAnsi="Courier New" w:cs="Courier New"/>
          <w:sz w:val="24"/>
          <w:szCs w:val="24"/>
        </w:rPr>
        <w:t>ЯРИНОВСЬКИЙ (звертається до Зелінського та Бур, піднімаючи</w:t>
      </w:r>
      <w:r w:rsidRPr="00EF3900">
        <w:rPr>
          <w:rFonts w:ascii="Courier New" w:hAnsi="Courier New" w:cs="Courier New"/>
          <w:sz w:val="24"/>
          <w:szCs w:val="24"/>
        </w:rPr>
        <w:t xml:space="preserve"> над собою 2 диски, які його більше за усю решту зацікавили</w:t>
      </w:r>
      <w:r>
        <w:rPr>
          <w:rFonts w:ascii="Courier New" w:hAnsi="Courier New" w:cs="Courier New"/>
          <w:sz w:val="24"/>
          <w:szCs w:val="24"/>
        </w:rPr>
        <w:t>):</w:t>
      </w:r>
    </w:p>
    <w:p w:rsidR="00AA7F21" w:rsidRDefault="00AA7F21" w:rsidP="0030324A">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Тепер ось про що. Це два диски, на яких міститься інформація про перебіг експедиції дві тисячі сто сорок сьомого року, під керівництвом Шнипіра Петра Івановича, а також ще про одну, подібну цій експедицію, де є способи боротьби з привидами.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30324A">
      <w:pPr>
        <w:pStyle w:val="BodyTextIndent"/>
        <w:spacing w:after="0"/>
        <w:ind w:left="3686" w:right="2692"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30324A">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Свого часу, з привидами боролися за допомогою срібних куль.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0324A">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Олександре, ви досвідчена людина. </w:t>
      </w:r>
    </w:p>
    <w:p w:rsidR="00AA7F21" w:rsidRPr="00943575"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30324A">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 ні… Просто чомусь згадалося…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0324A">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Ну, так, звісно. Але нажаль, це нам не допоможе.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(трохи помовчавши)</w:t>
      </w:r>
      <w:r w:rsidRPr="00EF3900">
        <w:rPr>
          <w:rFonts w:ascii="Courier New" w:hAnsi="Courier New" w:cs="Courier New"/>
          <w:sz w:val="24"/>
          <w:szCs w:val="24"/>
        </w:rPr>
        <w:t>:</w:t>
      </w:r>
    </w:p>
    <w:p w:rsidR="00AA7F21" w:rsidRDefault="00AA7F21" w:rsidP="0030324A">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Ну, гаразд. Ми щось придумаємо. А поки що нам потрібно буде знову продертися на «Місячне сяйво» до каюти командира, і переглянути бортовий журнал. Можливо у ньому ми знайдемо розгадку зникнення цього круїзного лайнера на такий тривалий час…</w:t>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lang w:val="ru-RU"/>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30324A">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А раптом…</w:t>
      </w:r>
      <w:r>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0324A">
      <w:pPr>
        <w:pStyle w:val="BodyTextIndent"/>
        <w:tabs>
          <w:tab w:val="left" w:pos="1985"/>
        </w:tabs>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Що, вони приготуються до нашого приходу?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Джулін кивнув.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65C2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Якщо ти не помітив, то я тобі скажу: вони вже підготувались… Ми із Мишком обіцяли повернутися до них… Це я і збираюся зробити!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665C2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Я не піду! Дурних нема! Де гарантія, що вони нас не переб’ють як Нємцова?!</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745307">
      <w:pPr>
        <w:pStyle w:val="BodyTextIndent"/>
        <w:spacing w:after="0"/>
        <w:ind w:left="2552" w:right="3400" w:firstLine="0"/>
        <w:jc w:val="left"/>
        <w:rPr>
          <w:rFonts w:ascii="Courier New" w:hAnsi="Courier New" w:cs="Courier New"/>
          <w:sz w:val="24"/>
          <w:szCs w:val="24"/>
        </w:rPr>
      </w:pPr>
      <w:r w:rsidRPr="00EF3900">
        <w:rPr>
          <w:rFonts w:ascii="Courier New" w:hAnsi="Courier New" w:cs="Courier New"/>
          <w:sz w:val="24"/>
          <w:szCs w:val="24"/>
        </w:rPr>
        <w:t xml:space="preserve">Ми обіцяли повернутися, і ми повернемось. Сашко, ти підеш зі мною?..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Яриновський</w:t>
      </w:r>
      <w:r w:rsidRPr="00EF3900">
        <w:rPr>
          <w:rFonts w:ascii="Courier New" w:hAnsi="Courier New" w:cs="Courier New"/>
          <w:sz w:val="24"/>
          <w:szCs w:val="24"/>
        </w:rPr>
        <w:t xml:space="preserve"> запи</w:t>
      </w:r>
      <w:r>
        <w:rPr>
          <w:rFonts w:ascii="Courier New" w:hAnsi="Courier New" w:cs="Courier New"/>
          <w:sz w:val="24"/>
          <w:szCs w:val="24"/>
        </w:rPr>
        <w:t>тав</w:t>
      </w:r>
      <w:r w:rsidRPr="00EF3900">
        <w:rPr>
          <w:rFonts w:ascii="Courier New" w:hAnsi="Courier New" w:cs="Courier New"/>
          <w:sz w:val="24"/>
          <w:szCs w:val="24"/>
        </w:rPr>
        <w:t xml:space="preserve"> якимось таким тоном, що Олександр не зрозумів: чи це наказ, чи це питання.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665C22">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(трохи розгублено): </w:t>
      </w:r>
    </w:p>
    <w:p w:rsidR="00AA7F21" w:rsidRDefault="00AA7F21" w:rsidP="00665C22">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Це… Запитання чи наказ?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65C22">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(посміхнувшись): </w:t>
      </w:r>
    </w:p>
    <w:p w:rsidR="00AA7F21" w:rsidRDefault="00AA7F21" w:rsidP="00665C22">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Запитання.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665C2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Піду. Мені самому цікаво.</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65C2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Що ж, хто не ризикує, той не п’є шампанського</w:t>
      </w:r>
      <w:r>
        <w:rPr>
          <w:rFonts w:ascii="Courier New" w:hAnsi="Courier New" w:cs="Courier New"/>
          <w:sz w:val="24"/>
          <w:szCs w:val="24"/>
        </w:rPr>
        <w:t>!</w:t>
      </w:r>
      <w:r w:rsidRPr="00EF3900">
        <w:rPr>
          <w:rFonts w:ascii="Courier New" w:hAnsi="Courier New" w:cs="Courier New"/>
          <w:sz w:val="24"/>
          <w:szCs w:val="24"/>
        </w:rPr>
        <w:t xml:space="preserve"> Що б там не було, ми маємо ризикнути.</w:t>
      </w:r>
      <w:r>
        <w:rPr>
          <w:rFonts w:ascii="Courier New" w:hAnsi="Courier New" w:cs="Courier New"/>
          <w:sz w:val="24"/>
          <w:szCs w:val="24"/>
        </w:rPr>
        <w:t xml:space="preserve"> </w:t>
      </w:r>
      <w:r w:rsidRPr="00EF3900">
        <w:rPr>
          <w:rFonts w:ascii="Courier New" w:hAnsi="Courier New" w:cs="Courier New"/>
          <w:sz w:val="24"/>
          <w:szCs w:val="24"/>
        </w:rPr>
        <w:t xml:space="preserve">Пам’ятайте: зброя нам у даному випадку не союзник. Нам треба діяти так, щоб ми могли, якщо буде потрібно, перехитрити ворога. Самі розумієте, хоч ми і дослідницька експедиція, нам доведеться діяти в умовах, максимально наближених до бойових. Хоча, повторюю ще раз: привида не можливо вбити ні бластером, ні тим більше, так званою «срібною кулею». Це вам не вампір і не перевертень. З ними було б значно легше.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До каюти зайшла лікар зоряного флоту, і усі звернули погляди у бік дівчини. Її обличчя було блідим. У неї було таке обличчя, що Джуліну здалося що вони втратили свого товариша. </w:t>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Начальник експедиції поглянув на Воєйкову. У його очах вона бачила ту іскру надії, що і в очах решти членів команди. А можливо, він живий? Нехай він краще залишиться серед них! Чорт забирай! Це ж перша експедиція у житті молодого астронавта Яриновського у ранзі начальника експедиції!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Pr="00EF3900"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Борисові цієї миті стало байдужим усе, у тому числі і те, що це його остання експедиція, останній вихід у відкритий космос. І нехай навіть після повернення на Землю його звільнять з роботи. Яриновський думав зараз не про це. Нємцов став для нього таким само товаришем, як і решта тих, хто його зараз оточував. Він не хотів втратити свого товариша і так само, як і решта, хотів бачити Олександра живим.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До цього бліде обличчя лікаря зоряного флоту поступово почало рожевіти і в решті решт набуло звичайного кольору. </w:t>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ЛІЛІЯ </w:t>
      </w:r>
    </w:p>
    <w:p w:rsidR="00AA7F21" w:rsidRDefault="00AA7F21" w:rsidP="00665C22">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(тихо): </w:t>
      </w:r>
    </w:p>
    <w:p w:rsidR="00AA7F21" w:rsidRDefault="00AA7F21" w:rsidP="00665C2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Я прийшла запитати дозволу на відпочинок.</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65C22">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Як там Сашко?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ВОЄЙКОВА: </w:t>
      </w:r>
    </w:p>
    <w:p w:rsidR="00AA7F21" w:rsidRDefault="00AA7F21" w:rsidP="00665C22">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З ним усе гаразд.</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65C22">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Можна його побачити?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ВОЄЙКОВА: </w:t>
      </w:r>
    </w:p>
    <w:p w:rsidR="00AA7F21" w:rsidRDefault="00AA7F21" w:rsidP="00665C2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Зараз не бажано. Він спить.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65C22">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Йдіть відпочиньте.</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У Яриновського та решти з’явилася надія, що їх товариш незабаром буде з ними. А тоді, чому ж коли Лілія прийшла, вона була такою блідою? Можливо, вона заспокоює товаришів, говорячи, що Нємцов відпочиває? Можливо, вона не хоче їм сказати самого жахливого, того, що вони втратили одного із своїх товаришів і колег?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Погані думки та передчуття оточили начальника експедиції. Він думав про одне: треба вмовити лікаря зоряного флоту, щоб провідати товариша.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Яриновський ще раз підійшов до дівчини. Астронавти бачили, як Борис довго розмовляв з Воєйковою, намагаючись переконати її у тому, що саме зараз він має побачити стереофотографа. </w:t>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Врешті решт, йому вдалося переконати лікаря зоряного флоту. Жінка кивнула, і жестом показала начальникові експедиції, щоб той ішов за нею.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Pr="00EF3900">
        <w:rPr>
          <w:rFonts w:ascii="Courier New" w:hAnsi="Courier New" w:cs="Courier New"/>
          <w:sz w:val="24"/>
          <w:szCs w:val="24"/>
        </w:rPr>
        <w:t xml:space="preserve">Пройшло не так багато часу, коли Яриновський повернувся. Вираз його обличчя говорив, що з їхнім товаришем усе гаразд.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665C2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Із Сашком усе добре. Будемо сподіватися, що незабаром він буде вже бігати. Шеймберг! Зв’яжіться з «Місячним сяйвом», і скажіть, нехай припинять вогонь. Ми повертаємося. Як і обіцяли. Інші готуйтеся до висадки на лайнер. Джулін, якщо ми не повернемося за добу, то не намагайтесь якось нас врятувати. Ми самі зв’яжемося з вами. Зелінський і силовики йдуть зі мною. Решта залишається тут. Це наказ!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Пам’ятаючи про круїз який здійснив лайнер минулого разу, під час якого він і ще кілька астронавтів перебували на його борту, начальник експедиції вже у дверях, коли ті були відчинені, додав: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Pr="00EF3900" w:rsidRDefault="00AA7F21" w:rsidP="00665C2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Про всяк випадок будьте готові до того, що лайнер здійснить ще одну «подорож». Я так розумію, що їхня подорож вже скінчилася і комп’ютер лайнера чекає інших команд. Я не знаю, яким чином їхній комп’ютер відраховує час, але коли я там був, лайнер зробив останню зупинку у круїзі, хоча повинен був зробити це сорок років тому. Так що будьте готові до будь-якої їхньої витівки!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665C2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Але ж стільки часу спостерігаємо за «Місячним сяйвом», а він стоїть на місці. Він не рухається!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Яриновський зробив крок у бік дверей, відкрив їх, і зупинився у проймі.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665C22">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Воно, взагалі-то так. Але… я ж кажу, про всяк випадок.</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Джулін кивнув на знак згоди, і сів у крісло пілота, даючи зрозуміти, що у нього запитань  більше нема. </w:t>
      </w:r>
      <w:r w:rsidRPr="00EF3900">
        <w:rPr>
          <w:rFonts w:ascii="Courier New" w:hAnsi="Courier New" w:cs="Courier New"/>
          <w:sz w:val="24"/>
          <w:szCs w:val="24"/>
        </w:rPr>
        <w:tab/>
      </w:r>
      <w:r w:rsidRPr="00EF3900">
        <w:rPr>
          <w:rFonts w:ascii="Courier New" w:hAnsi="Courier New" w:cs="Courier New"/>
          <w:sz w:val="24"/>
          <w:szCs w:val="24"/>
        </w:rPr>
        <w:tab/>
        <w:t xml:space="preserve">Яриновський обвів поглядом астронавтів, і вийшов з каюти.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ШЕЙМБЕРГ </w:t>
      </w:r>
    </w:p>
    <w:p w:rsidR="00AA7F21" w:rsidRDefault="00AA7F21" w:rsidP="00AC3675">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(кричить з нижньої палуби): </w:t>
      </w:r>
    </w:p>
    <w:p w:rsidR="00AA7F21" w:rsidRDefault="00AA7F21" w:rsidP="00AC367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Борисе! «Місячне сяйво» дало згоду! Вони нас чекають! Кажуть, що з миром!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AC3675">
      <w:pPr>
        <w:pStyle w:val="BodyTextIndent"/>
        <w:spacing w:after="0"/>
        <w:ind w:left="1985" w:firstLine="0"/>
        <w:jc w:val="left"/>
        <w:rPr>
          <w:rFonts w:ascii="Courier New" w:hAnsi="Courier New" w:cs="Courier New"/>
          <w:sz w:val="24"/>
          <w:szCs w:val="24"/>
          <w:lang w:val="ru-RU"/>
        </w:rPr>
      </w:pPr>
      <w:r w:rsidRPr="00EF3900">
        <w:rPr>
          <w:rFonts w:ascii="Courier New" w:hAnsi="Courier New" w:cs="Courier New"/>
          <w:sz w:val="24"/>
          <w:szCs w:val="24"/>
        </w:rPr>
        <w:t>Гаразд! До ви</w:t>
      </w:r>
      <w:r>
        <w:rPr>
          <w:rFonts w:ascii="Courier New" w:hAnsi="Courier New" w:cs="Courier New"/>
          <w:sz w:val="24"/>
          <w:szCs w:val="24"/>
        </w:rPr>
        <w:t xml:space="preserve">ходу!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За кілька хвилин Яриновський у супроводі Зелінського, Тарнавського, Войновича, Власика та Тамазова, чекали у компресорному відсіку «Скафа-11» коли закінчиться процес стикування двох кораблів. А ще за кілька хвилин вони йшли порожніми коридорами, які створювали враження, що це давно покинутий, забутий і залишений усіма напризволяще лайнер. Насправді, – і про це пам’ятали астронавти, – це було не так. Тиша, яка зараз тут панувала, таїла у собі небезпеку на кожному кроці. Чого чекати зараз – Борис Яриновський не знав. Чи то їх просто зараз просто розстріляють, як намагалися це зробити із Нємцовим, чи то їх дійсно чекають з миром...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Борис підняв угору правицю, прислухався. У коридорі зберігалася тиша, наче на цвинтарі.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AC3675">
      <w:pPr>
        <w:pStyle w:val="BodyTextIndent"/>
        <w:spacing w:after="0"/>
        <w:ind w:left="2552" w:firstLine="1134"/>
        <w:jc w:val="left"/>
        <w:rPr>
          <w:rFonts w:ascii="Courier New" w:hAnsi="Courier New" w:cs="Courier New"/>
          <w:sz w:val="24"/>
          <w:szCs w:val="24"/>
        </w:rPr>
      </w:pPr>
      <w:r>
        <w:rPr>
          <w:rFonts w:ascii="Courier New" w:hAnsi="Courier New" w:cs="Courier New"/>
          <w:sz w:val="24"/>
          <w:szCs w:val="24"/>
        </w:rPr>
        <w:t xml:space="preserve">(пошепки): </w:t>
      </w:r>
    </w:p>
    <w:p w:rsidR="00AA7F21" w:rsidRDefault="00AA7F21" w:rsidP="00AC3675">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Тихо, наче на цвинтарі.</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AC3675">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Default="00AA7F21" w:rsidP="00AC367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У тому-то і річ, що «наче».</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Яриновський приклав вказівний палець правиці до вуст, дав знак, щоб було тихо. Астронавти замовкли, і знову запанувала тиша. Вони продиралися крізь напівморок до каюти капітана. Коли астронавти нарешті добралися до неї, двері так само, як і минулого разу легко відчинилися, і вони опинилися в освітленому приміщенні каюти.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ВЛАСИК: </w:t>
      </w:r>
    </w:p>
    <w:p w:rsidR="00AA7F21" w:rsidRDefault="00AA7F21" w:rsidP="00AC3675">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У мене таке враження…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AC3675">
      <w:pPr>
        <w:pStyle w:val="BodyTextIndent"/>
        <w:spacing w:after="0"/>
        <w:ind w:left="1985" w:right="2125" w:firstLine="0"/>
        <w:jc w:val="left"/>
        <w:rPr>
          <w:rFonts w:ascii="Courier New" w:hAnsi="Courier New" w:cs="Courier New"/>
          <w:sz w:val="24"/>
          <w:szCs w:val="24"/>
        </w:rPr>
      </w:pPr>
      <w:r>
        <w:rPr>
          <w:rFonts w:ascii="Courier New" w:hAnsi="Courier New" w:cs="Courier New"/>
          <w:sz w:val="24"/>
          <w:szCs w:val="24"/>
        </w:rPr>
        <w:t>Окрім нас, тут нікого немає.</w:t>
      </w:r>
      <w:r w:rsidRPr="00EF3900">
        <w:rPr>
          <w:rFonts w:ascii="Courier New" w:hAnsi="Courier New" w:cs="Courier New"/>
          <w:sz w:val="24"/>
          <w:szCs w:val="24"/>
        </w:rPr>
        <w:t xml:space="preserve"> </w:t>
      </w:r>
      <w:r w:rsidRPr="00EF3900">
        <w:rPr>
          <w:rFonts w:ascii="Courier New" w:hAnsi="Courier New" w:cs="Courier New"/>
          <w:sz w:val="24"/>
          <w:szCs w:val="24"/>
        </w:rPr>
        <w:tab/>
      </w:r>
      <w:r>
        <w:rPr>
          <w:rFonts w:ascii="Courier New" w:hAnsi="Courier New" w:cs="Courier New"/>
          <w:sz w:val="24"/>
          <w:szCs w:val="24"/>
        </w:rPr>
        <w:tab/>
        <w:t xml:space="preserve"> </w:t>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ВЛАСИК </w:t>
      </w:r>
    </w:p>
    <w:p w:rsidR="00AA7F21" w:rsidRDefault="00AA7F21" w:rsidP="00AC3675">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(стоячи на своєму): </w:t>
      </w:r>
    </w:p>
    <w:p w:rsidR="00AA7F21" w:rsidRDefault="00AA7F21" w:rsidP="00AC367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А я кажу, що є! Ти у потойбічні сили віриш? До того, як очолити цю експедицію, ніхто з астронавтів, – як тих, хто зараз знаходився на «Місячному сяйві», так і з числа тих, хто знаходився на «Скафі-11», – не вірили, і мабуть, ніколи не повірили б у потойбічні сили, до</w:t>
      </w:r>
      <w:r>
        <w:rPr>
          <w:rFonts w:ascii="Courier New" w:hAnsi="Courier New" w:cs="Courier New"/>
          <w:sz w:val="24"/>
          <w:szCs w:val="24"/>
        </w:rPr>
        <w:t>ки, доти, док</w:t>
      </w:r>
      <w:r w:rsidRPr="00EF3900">
        <w:rPr>
          <w:rFonts w:ascii="Courier New" w:hAnsi="Courier New" w:cs="Courier New"/>
          <w:sz w:val="24"/>
          <w:szCs w:val="24"/>
        </w:rPr>
        <w:t>и не побачили цього самі. Але тепер згадавши свою зустріч з минулого перебування на цьо</w:t>
      </w:r>
      <w:r>
        <w:rPr>
          <w:rFonts w:ascii="Courier New" w:hAnsi="Courier New" w:cs="Courier New"/>
          <w:sz w:val="24"/>
          <w:szCs w:val="24"/>
        </w:rPr>
        <w:t>му лайнері…</w:t>
      </w:r>
      <w:r w:rsidRPr="00EF3900">
        <w:rPr>
          <w:rFonts w:ascii="Courier New" w:hAnsi="Courier New" w:cs="Courier New"/>
          <w:sz w:val="24"/>
          <w:szCs w:val="24"/>
        </w:rPr>
        <w:t xml:space="preserve">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Борис промовчав, лише трохи усміхнувшись… </w:t>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r>
        <w:rPr>
          <w:rFonts w:ascii="Courier New" w:hAnsi="Courier New" w:cs="Courier New"/>
          <w:sz w:val="24"/>
          <w:szCs w:val="24"/>
        </w:rPr>
        <w:tab/>
        <w:t xml:space="preserve">Наступної миті Тарнавський завмер як вкопаний.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402" w:firstLine="0"/>
        <w:jc w:val="left"/>
        <w:rPr>
          <w:rFonts w:ascii="Courier New" w:hAnsi="Courier New" w:cs="Courier New"/>
          <w:sz w:val="24"/>
          <w:szCs w:val="24"/>
        </w:rPr>
      </w:pPr>
      <w:r>
        <w:rPr>
          <w:rFonts w:ascii="Courier New" w:hAnsi="Courier New" w:cs="Courier New"/>
          <w:sz w:val="24"/>
          <w:szCs w:val="24"/>
        </w:rPr>
        <w:t xml:space="preserve">ТАМАЗОВ </w:t>
      </w:r>
    </w:p>
    <w:p w:rsidR="00AA7F21" w:rsidRDefault="00AA7F21" w:rsidP="00AC3675">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(звертається до Тарнавського): </w:t>
      </w:r>
    </w:p>
    <w:p w:rsidR="00AA7F21" w:rsidRDefault="00AA7F21" w:rsidP="00AC3675">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Що таке?</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ТАРНАВСЬКИЙ </w:t>
      </w:r>
    </w:p>
    <w:p w:rsidR="00AA7F21" w:rsidRDefault="00AA7F21" w:rsidP="00AC3675">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(ледве дихаючи): </w:t>
      </w:r>
    </w:p>
    <w:p w:rsidR="00AA7F21" w:rsidRDefault="00AA7F21" w:rsidP="00AC3675">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Поглянь на крісло.</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Усі астронавти як за наказом поглянули на крісло, на яке дивився Тарнавський, і… у кріслі сидів хлопчик років п’ятнадцяти а поруч нього стояла дівчинка років семи. Діти дивилися на астронавтів, так жодного разу і не кліпнувши очима. У такій тиші минуло близько двох-трьох хвилин. Як астронавти, так і діти, дивилися один на одного вивчаючим поглядом. </w:t>
      </w:r>
      <w:r w:rsidRPr="00EF3900">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Зелінський навпомацки знайшов свій «Polaroid», обережно витягнув його, і, майже не цілячись, натиснув на кнопку. За кілька секунд на підлогу впав знімок. Олександр підняв його, і… на знімку було зображено порожнє крісло. </w:t>
      </w:r>
      <w:r w:rsidRPr="00EF3900">
        <w:rPr>
          <w:rFonts w:ascii="Courier New" w:hAnsi="Courier New" w:cs="Courier New"/>
          <w:sz w:val="24"/>
          <w:szCs w:val="24"/>
        </w:rPr>
        <w:tab/>
        <w:t xml:space="preserve">Раптом діти кудись зникли, а за кілька секунд знову були поруч крісла. Тільки зараз було навпаки: дівчинка сиділа у кріслі, а хлопчик стояв поруч. Поглянувши на знімок, Зелінський лише знизав плечима.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AC3675">
      <w:pPr>
        <w:pStyle w:val="BodyTextIndent"/>
        <w:spacing w:after="0"/>
        <w:ind w:left="2552" w:right="2125" w:firstLine="0"/>
        <w:jc w:val="left"/>
        <w:rPr>
          <w:rFonts w:ascii="Courier New" w:hAnsi="Courier New" w:cs="Courier New"/>
          <w:sz w:val="24"/>
          <w:szCs w:val="24"/>
        </w:rPr>
      </w:pPr>
      <w:r>
        <w:rPr>
          <w:rFonts w:ascii="Courier New" w:hAnsi="Courier New" w:cs="Courier New"/>
          <w:sz w:val="24"/>
          <w:szCs w:val="24"/>
        </w:rPr>
        <w:t xml:space="preserve">(упівголоса, показуючи знімок Яриновському): </w:t>
      </w:r>
    </w:p>
    <w:p w:rsidR="00AA7F21" w:rsidRDefault="00AA7F21" w:rsidP="00AC3675">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Нічого не розумію! Чому вони не забажали фотографуватися?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1D505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Що ж тут незрозумілого? Ми для них, можна сказати, вороги. Прийшли на чужий корабель щоб повернути їх на Землю. Але, мені здається, що вони вже звикли до ТАКОГО життя.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lang w:val="ru-RU"/>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1D505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Тоді ми маємо піти.</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1D505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Ніхто нікуди не піде. Краще переглянь бортовий журнал, і знайди імена цих двох дітей.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1D5050">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ХЛОПЧИК </w:t>
      </w:r>
    </w:p>
    <w:p w:rsidR="00AA7F21" w:rsidRDefault="00AA7F21" w:rsidP="001D5050">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(продовжуючи стояти поруч крісла): </w:t>
      </w:r>
    </w:p>
    <w:p w:rsidR="00AA7F21" w:rsidRDefault="00AA7F21" w:rsidP="001D505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Навіщо ви прийшли?</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Астронавти промовчали, не знаючи, що відповісти.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ХЛОПЧИК: </w:t>
      </w:r>
    </w:p>
    <w:p w:rsidR="00AA7F21" w:rsidRDefault="00AA7F21" w:rsidP="001D505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Ви вторглися до нашого світу непроханими гостями. Ми просто хотіли побувати у круїзі, а ви заважаєте нам відпочивати. Ми живемо тут своїм життям. Ви маєте залишити нас. Що вам від нас потрібно?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Яриновський хотів відповісти, але його перебив Зелінський, який не чув хлопчика, а дуже шумно порсався у капітанському столі: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1D505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Ось! Знайшов! Це Ігор та Ганна Скакун. Хлопчику п'ятнадцять, а дівчинці – сім років. Батько дітей – Володимир Васильович, а мати – Оксана Володимирівна. Каюта другого класу на другій палубі за номером вісімсот сорок один.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Pr="005D2B87"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 xml:space="preserve">Яриновський переводить погляд то на дітей, то на Зелінського. </w:t>
      </w:r>
    </w:p>
    <w:p w:rsidR="00AA7F21" w:rsidRDefault="00AA7F21" w:rsidP="00745307">
      <w:pPr>
        <w:pStyle w:val="BodyTextIndent"/>
        <w:spacing w:after="0"/>
        <w:ind w:left="0" w:firstLine="0"/>
        <w:jc w:val="left"/>
        <w:rPr>
          <w:rFonts w:ascii="Courier New" w:hAnsi="Courier New" w:cs="Courier New"/>
          <w:sz w:val="24"/>
          <w:szCs w:val="24"/>
          <w:lang w:val="ru-RU"/>
        </w:rPr>
      </w:pPr>
    </w:p>
    <w:p w:rsidR="00AA7F21" w:rsidRDefault="00AA7F21" w:rsidP="00745307">
      <w:pPr>
        <w:pStyle w:val="BodyTextIndent"/>
        <w:spacing w:after="0"/>
        <w:ind w:left="3119"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1D505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(звертається до Зелінського): </w:t>
      </w:r>
    </w:p>
    <w:p w:rsidR="00AA7F21" w:rsidRDefault="00AA7F21" w:rsidP="001D505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Дякую, Олександре!</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1D505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Щось ще</w:t>
      </w:r>
      <w:r>
        <w:rPr>
          <w:rFonts w:ascii="Courier New" w:hAnsi="Courier New" w:cs="Courier New"/>
          <w:sz w:val="24"/>
          <w:szCs w:val="24"/>
        </w:rPr>
        <w:t>?</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 xml:space="preserve">Яриновський був незадоволений тим, що </w:t>
      </w:r>
      <w:r w:rsidRPr="00EF3900">
        <w:rPr>
          <w:rFonts w:ascii="Courier New" w:hAnsi="Courier New" w:cs="Courier New"/>
          <w:sz w:val="24"/>
          <w:szCs w:val="24"/>
        </w:rPr>
        <w:t>Олександр так неввічливо перервав розмову, яка щойно почалася.</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1D505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(видихаючи): </w:t>
      </w:r>
    </w:p>
    <w:p w:rsidR="00AA7F21" w:rsidRDefault="00AA7F21" w:rsidP="001D505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Так… Подивись, хто значиться у реєстрі пасажирів. Кажуть, що…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1D5050">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(черговий раз перебиваючи начальника експедиції):</w:t>
      </w:r>
    </w:p>
    <w:p w:rsidR="00AA7F21" w:rsidRDefault="00AA7F21" w:rsidP="001D505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Знаю… На космольоті було багато високих гостей запрошених з інших утворень…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r>
        <w:rPr>
          <w:rFonts w:ascii="Courier New" w:hAnsi="Courier New" w:cs="Courier New"/>
          <w:sz w:val="24"/>
          <w:szCs w:val="24"/>
        </w:rPr>
        <w:tab/>
        <w:t xml:space="preserve">Яриновський розумів що треба Зелінському дати якесь завдання, щоб той не перебивав його.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1D5050">
      <w:pPr>
        <w:pStyle w:val="BodyTextIndent"/>
        <w:spacing w:after="0"/>
        <w:ind w:left="2552" w:right="2125" w:firstLine="0"/>
        <w:jc w:val="left"/>
        <w:rPr>
          <w:rFonts w:ascii="Courier New" w:hAnsi="Courier New" w:cs="Courier New"/>
          <w:sz w:val="24"/>
          <w:szCs w:val="24"/>
        </w:rPr>
      </w:pPr>
      <w:r w:rsidRPr="00EF3900">
        <w:rPr>
          <w:rFonts w:ascii="Courier New" w:hAnsi="Courier New" w:cs="Courier New"/>
          <w:sz w:val="24"/>
          <w:szCs w:val="24"/>
        </w:rPr>
        <w:t xml:space="preserve">Так. Подивися хто, а я із Петром та Андрієм зараз піду перевірю що коїться у вісімсот сорок першій каюті другого класу.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Почувши, що до них у каюту має йти чужинець, діти миттєво були поруч вхідних дверей. Вони стояли розставивши руки, тим самим даючи зрозуміти, що не бажають щоб хтось заходив до їхньої каюти.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ЯРИНОВСЬКИЙ</w:t>
      </w:r>
      <w:r w:rsidRPr="00EF3900">
        <w:rPr>
          <w:rFonts w:ascii="Courier New" w:hAnsi="Courier New" w:cs="Courier New"/>
          <w:sz w:val="24"/>
          <w:szCs w:val="24"/>
        </w:rPr>
        <w:t xml:space="preserve"> </w:t>
      </w:r>
    </w:p>
    <w:p w:rsidR="00AA7F21" w:rsidRDefault="00AA7F21" w:rsidP="001D505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w:t>
      </w:r>
      <w:r w:rsidRPr="00EF3900">
        <w:rPr>
          <w:rFonts w:ascii="Courier New" w:hAnsi="Courier New" w:cs="Courier New"/>
          <w:sz w:val="24"/>
          <w:szCs w:val="24"/>
        </w:rPr>
        <w:t>присів</w:t>
      </w:r>
      <w:r>
        <w:rPr>
          <w:rFonts w:ascii="Courier New" w:hAnsi="Courier New" w:cs="Courier New"/>
          <w:sz w:val="24"/>
          <w:szCs w:val="24"/>
        </w:rPr>
        <w:t xml:space="preserve">ши перед дітьми): </w:t>
      </w:r>
    </w:p>
    <w:p w:rsidR="00AA7F21" w:rsidRDefault="00AA7F21" w:rsidP="00BA5626">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Ми тут не для того щоб завдати вам болю.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ГОЛОС </w:t>
      </w:r>
    </w:p>
    <w:p w:rsidR="00AA7F21" w:rsidRDefault="00AA7F21" w:rsidP="00BA5626">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(лунає збоку крісла): </w:t>
      </w:r>
    </w:p>
    <w:p w:rsidR="00AA7F21" w:rsidRDefault="00AA7F21" w:rsidP="00BA5626">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А навіщо ж? </w:t>
      </w:r>
      <w:r w:rsidRPr="00EF3900">
        <w:rPr>
          <w:rFonts w:ascii="Courier New" w:hAnsi="Courier New" w:cs="Courier New"/>
          <w:sz w:val="24"/>
          <w:szCs w:val="24"/>
        </w:rPr>
        <w:t xml:space="preserve">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Від несподіванки астронавти завмерли на тих місцях, хто де знаходився. Якийсь час ніхто з них не міг вимовити жодного слова. На мить запанувала мертва тиша.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Нарешті оговтавшись від шоку, який охопив астронавтів, Яриновський випростався і, підійшовши майже упритул до крісла, привітався з юнаком у військовій формі. Про себе Борис відмітив, що на відміну від дітей, юнак не зник, а залишився у кріслі.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BA5626">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Я так розумію, ви капітан цього лайнера?</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0D03E4">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Так</w:t>
      </w:r>
      <w:r>
        <w:rPr>
          <w:rFonts w:ascii="Courier New" w:hAnsi="Courier New" w:cs="Courier New"/>
          <w:sz w:val="24"/>
          <w:szCs w:val="24"/>
        </w:rPr>
        <w:t xml:space="preserve">. Минулого разу вас з товаришем затримали охоронці у банкетній залі і привели до мене.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D03E4">
      <w:pPr>
        <w:pStyle w:val="BodyTextIndent"/>
        <w:spacing w:after="0"/>
        <w:ind w:left="1985" w:right="2125" w:firstLine="0"/>
        <w:jc w:val="left"/>
        <w:rPr>
          <w:rFonts w:ascii="Courier New" w:hAnsi="Courier New" w:cs="Courier New"/>
          <w:sz w:val="24"/>
          <w:szCs w:val="24"/>
        </w:rPr>
      </w:pPr>
      <w:r>
        <w:rPr>
          <w:rFonts w:ascii="Courier New" w:hAnsi="Courier New" w:cs="Courier New"/>
          <w:sz w:val="24"/>
          <w:szCs w:val="24"/>
        </w:rPr>
        <w:t xml:space="preserve">Так і було. Ви нас відпустили а ми натомість пообіцяли повернутися.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 xml:space="preserve">Юнак у військовій формі кивнув на знак згоди.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D03E4">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І ось ми тут.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0D03E4">
      <w:pPr>
        <w:pStyle w:val="BodyTextIndent"/>
        <w:spacing w:after="0"/>
        <w:ind w:left="1985" w:right="2125" w:firstLine="0"/>
        <w:jc w:val="left"/>
        <w:rPr>
          <w:rFonts w:ascii="Courier New" w:hAnsi="Courier New" w:cs="Courier New"/>
          <w:sz w:val="24"/>
          <w:szCs w:val="24"/>
        </w:rPr>
      </w:pPr>
      <w:r>
        <w:rPr>
          <w:rFonts w:ascii="Courier New" w:hAnsi="Courier New" w:cs="Courier New"/>
          <w:sz w:val="24"/>
          <w:szCs w:val="24"/>
        </w:rPr>
        <w:t>То ж чим зобов</w:t>
      </w:r>
      <w:r w:rsidRPr="0026444E">
        <w:rPr>
          <w:rFonts w:ascii="Courier New" w:hAnsi="Courier New" w:cs="Courier New"/>
          <w:sz w:val="24"/>
          <w:szCs w:val="24"/>
          <w:lang w:val="ru-RU"/>
        </w:rPr>
        <w:t>‘</w:t>
      </w:r>
      <w:r>
        <w:rPr>
          <w:rFonts w:ascii="Courier New" w:hAnsi="Courier New" w:cs="Courier New"/>
          <w:sz w:val="24"/>
          <w:szCs w:val="24"/>
        </w:rPr>
        <w:t xml:space="preserve">язані вашому візиту? </w:t>
      </w:r>
    </w:p>
    <w:p w:rsidR="00AA7F21" w:rsidRDefault="00AA7F21" w:rsidP="00745307">
      <w:pPr>
        <w:pStyle w:val="BodyTextIndent"/>
        <w:spacing w:after="0"/>
        <w:ind w:left="0" w:firstLine="0"/>
        <w:jc w:val="left"/>
        <w:rPr>
          <w:rFonts w:ascii="Courier New" w:hAnsi="Courier New" w:cs="Courier New"/>
          <w:sz w:val="24"/>
          <w:szCs w:val="24"/>
        </w:rPr>
      </w:pPr>
    </w:p>
    <w:p w:rsidR="00AA7F21" w:rsidRPr="0026444E"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D03E4">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Ми хотіли б дізнатися про обставини зникнення «Місячного сяйва». Власне, тому ми тут.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0D03E4">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(кричить): </w:t>
      </w:r>
    </w:p>
    <w:p w:rsidR="00AA7F21" w:rsidRDefault="00AA7F21" w:rsidP="000D03E4">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Ми не зникали! Залиште нас у спокої! Повертайтесь додому! </w:t>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D03E4">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(з твердістю у голосі): </w:t>
      </w:r>
    </w:p>
    <w:p w:rsidR="00AA7F21" w:rsidRDefault="00AA7F21" w:rsidP="000D03E4">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Ми не полетимо звідси доти, доки не виконаємо своєї роботи.</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r>
        <w:rPr>
          <w:rFonts w:ascii="Courier New" w:hAnsi="Courier New" w:cs="Courier New"/>
          <w:sz w:val="24"/>
          <w:szCs w:val="24"/>
        </w:rPr>
        <w:tab/>
        <w:t>Дивлячись на юнака у військовій формі, астронавтам було зрозуміло, що він приймає якесь</w:t>
      </w:r>
      <w:r w:rsidRPr="00EF3900">
        <w:rPr>
          <w:rFonts w:ascii="Courier New" w:hAnsi="Courier New" w:cs="Courier New"/>
          <w:sz w:val="24"/>
          <w:szCs w:val="24"/>
        </w:rPr>
        <w:t xml:space="preserve"> рішення</w:t>
      </w:r>
      <w:r>
        <w:rPr>
          <w:rFonts w:ascii="Courier New" w:hAnsi="Courier New" w:cs="Courier New"/>
          <w:sz w:val="24"/>
          <w:szCs w:val="24"/>
        </w:rPr>
        <w:t xml:space="preserve">. Яке б воно не було − як для самого юнака, так і для астронавтів – воно, це рішення, далося </w:t>
      </w:r>
      <w:r w:rsidRPr="00EF3900">
        <w:rPr>
          <w:rFonts w:ascii="Courier New" w:hAnsi="Courier New" w:cs="Courier New"/>
          <w:sz w:val="24"/>
          <w:szCs w:val="24"/>
        </w:rPr>
        <w:t>йо</w:t>
      </w:r>
      <w:r>
        <w:rPr>
          <w:rFonts w:ascii="Courier New" w:hAnsi="Courier New" w:cs="Courier New"/>
          <w:sz w:val="24"/>
          <w:szCs w:val="24"/>
        </w:rPr>
        <w:t>му</w:t>
      </w:r>
      <w:r w:rsidRPr="00EF3900">
        <w:rPr>
          <w:rFonts w:ascii="Courier New" w:hAnsi="Courier New" w:cs="Courier New"/>
          <w:sz w:val="24"/>
          <w:szCs w:val="24"/>
        </w:rPr>
        <w:t xml:space="preserve"> нелегко.</w:t>
      </w:r>
      <w:r>
        <w:rPr>
          <w:rFonts w:ascii="Courier New" w:hAnsi="Courier New" w:cs="Courier New"/>
          <w:sz w:val="24"/>
          <w:szCs w:val="24"/>
        </w:rPr>
        <w:t xml:space="preserve"> Адже саме зараз юнак як командир круїзного лайнера повинен зробити вибір: або погодитися і розповісти усе, аби Яриновський та його команда допомогли усім, хто тоді перебував на борту круїзного лайнера повернутися на Землю, або назжди залишитися у відкритому космосі.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0D03E4">
      <w:pPr>
        <w:pStyle w:val="BodyTextIndent"/>
        <w:spacing w:after="0"/>
        <w:ind w:left="1985" w:right="2125" w:firstLine="0"/>
        <w:jc w:val="left"/>
        <w:rPr>
          <w:rFonts w:ascii="Courier New" w:hAnsi="Courier New" w:cs="Courier New"/>
          <w:sz w:val="24"/>
          <w:szCs w:val="24"/>
        </w:rPr>
      </w:pPr>
      <w:r>
        <w:rPr>
          <w:rFonts w:ascii="Courier New" w:hAnsi="Courier New" w:cs="Courier New"/>
          <w:sz w:val="24"/>
          <w:szCs w:val="24"/>
        </w:rPr>
        <w:t>Гаразд.</w:t>
      </w:r>
      <w:r w:rsidRPr="00EF3900">
        <w:rPr>
          <w:rFonts w:ascii="Courier New" w:hAnsi="Courier New" w:cs="Courier New"/>
          <w:sz w:val="24"/>
          <w:szCs w:val="24"/>
        </w:rPr>
        <w:t xml:space="preserve"> Я розповім про те, що трапилося у період з травня по листопад дві тисячі сто п’ятдесят сьомого року. Але натомість ви маєте повернути нам відеокасети, диски та дискети. Гадаю, такі умови для вас будуть прийнятними?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ЯРИНОВСЬКИЙ</w:t>
      </w:r>
      <w:r w:rsidRPr="00EF3900">
        <w:rPr>
          <w:rFonts w:ascii="Courier New" w:hAnsi="Courier New" w:cs="Courier New"/>
          <w:sz w:val="24"/>
          <w:szCs w:val="24"/>
        </w:rPr>
        <w:t xml:space="preserve"> </w:t>
      </w:r>
    </w:p>
    <w:p w:rsidR="00AA7F21" w:rsidRDefault="00AA7F21" w:rsidP="000D03E4">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(заперечливо хитаючи головою): </w:t>
      </w:r>
    </w:p>
    <w:p w:rsidR="00AA7F21" w:rsidRDefault="00AA7F21" w:rsidP="000D03E4">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 не можу погодитися на ваші умови навіть частково. На касетах містяться матеріали, які мають побачити мешканці усіх планет Сонячної системи. Я лише виконую свою роботу.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51273C">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Ви мусите погодитись на запропоновані умови. У гіршому випадку самі знаєте що вас чекає… Хоча… Вже мабуть чекає. Та коли прийде той час я не знаю…</w:t>
      </w:r>
      <w:r>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D03E4">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Що ви маєте на увазі?</w:t>
      </w:r>
      <w:r>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Та капітан не відповів, а лише вичікуючи дивився на Бориса.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 xml:space="preserve">Настала коротка пауза. </w:t>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 xml:space="preserve">Через деякий час Яриновський порушив мовчання.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D03E4">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Гаразд. Ми згодні з вашими умовами. Але ми вам повернемо матеріали лише тоді, як ви роз</w:t>
      </w:r>
      <w:r>
        <w:rPr>
          <w:rFonts w:ascii="Courier New" w:hAnsi="Courier New" w:cs="Courier New"/>
          <w:sz w:val="24"/>
          <w:szCs w:val="24"/>
        </w:rPr>
        <w:t xml:space="preserve">повісте про те… </w:t>
      </w:r>
    </w:p>
    <w:p w:rsidR="00AA7F21" w:rsidRDefault="00AA7F21" w:rsidP="00745307">
      <w:pPr>
        <w:pStyle w:val="BodyTextIndent"/>
        <w:spacing w:after="0"/>
        <w:ind w:left="2552" w:right="3400" w:firstLine="0"/>
        <w:jc w:val="left"/>
        <w:rPr>
          <w:rFonts w:ascii="Courier New" w:hAnsi="Courier New" w:cs="Courier New"/>
          <w:sz w:val="24"/>
          <w:szCs w:val="24"/>
        </w:rPr>
      </w:pPr>
    </w:p>
    <w:p w:rsidR="00AA7F21" w:rsidRDefault="00AA7F21" w:rsidP="00745307">
      <w:pPr>
        <w:pStyle w:val="BodyTextIndent"/>
        <w:spacing w:after="0"/>
        <w:ind w:left="3686" w:right="-2"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0D03E4">
      <w:pPr>
        <w:pStyle w:val="BodyTextIndent"/>
        <w:spacing w:after="0"/>
        <w:ind w:left="2552" w:right="-2" w:firstLine="0"/>
        <w:jc w:val="left"/>
        <w:rPr>
          <w:rFonts w:ascii="Courier New" w:hAnsi="Courier New" w:cs="Courier New"/>
          <w:sz w:val="24"/>
          <w:szCs w:val="24"/>
        </w:rPr>
      </w:pPr>
      <w:r>
        <w:rPr>
          <w:rFonts w:ascii="Courier New" w:hAnsi="Courier New" w:cs="Courier New"/>
          <w:sz w:val="24"/>
          <w:szCs w:val="24"/>
        </w:rPr>
        <w:t>(перебиваючи Яриновського):</w:t>
      </w:r>
    </w:p>
    <w:p w:rsidR="00AA7F21" w:rsidRDefault="00AA7F21" w:rsidP="000D03E4">
      <w:pPr>
        <w:pStyle w:val="BodyTextIndent"/>
        <w:spacing w:after="0"/>
        <w:ind w:left="1985" w:right="2125" w:firstLine="0"/>
        <w:jc w:val="left"/>
        <w:rPr>
          <w:rFonts w:ascii="Courier New" w:hAnsi="Courier New" w:cs="Courier New"/>
          <w:sz w:val="24"/>
          <w:szCs w:val="24"/>
        </w:rPr>
      </w:pPr>
      <w:r>
        <w:rPr>
          <w:rFonts w:ascii="Courier New" w:hAnsi="Courier New" w:cs="Courier New"/>
          <w:sz w:val="24"/>
          <w:szCs w:val="24"/>
        </w:rPr>
        <w:t xml:space="preserve">Тут я ставлю умови! </w:t>
      </w:r>
      <w:r w:rsidRPr="00EF3900">
        <w:rPr>
          <w:rFonts w:ascii="Courier New" w:hAnsi="Courier New" w:cs="Courier New"/>
          <w:sz w:val="24"/>
          <w:szCs w:val="24"/>
        </w:rPr>
        <w:t xml:space="preserve">Нехай хтось з ваших йде за касетами та дисками, а я тим часом починаю свою розповідь. Згода? </w:t>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Яриновський розумів, що сперечатися безглуздо, і подивився на Андрія Власика. Той ствердно кивнув головою, і підштовхнув Тарнавського, щоб той повернувся на космоліт і забрав матеріали. Тарнавський поглянув на Войновича і вони обох пішли на «Скаф-11».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sidRPr="00EF3900">
        <w:rPr>
          <w:rFonts w:ascii="Courier New" w:hAnsi="Courier New" w:cs="Courier New"/>
          <w:sz w:val="24"/>
          <w:szCs w:val="24"/>
        </w:rPr>
        <w:t xml:space="preserve">У команді Яриновського були зібрані ті, хто за час своїх виходів у відкритий космос навчився розуміти один одного за рухом брови або мускулів обличчя.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Коли Тарнавський вже збирався йти, він зустрівся поглядами з Борисом який швидким рухом підняв і опустив ліву брову. Два силовики вийшли, але знак Яриновського був зрозумілий: якщо ви повернетесь, то, хоча б, встигніть зробити копії…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Коли двері каюти зачинилися, юнак заговорив, звертаючись до Бориса:</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0D03E4">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Тепе</w:t>
      </w:r>
      <w:r>
        <w:rPr>
          <w:rFonts w:ascii="Courier New" w:hAnsi="Courier New" w:cs="Courier New"/>
          <w:sz w:val="24"/>
          <w:szCs w:val="24"/>
        </w:rPr>
        <w:t>р я розповім про події тижневої…</w:t>
      </w:r>
      <w:r w:rsidRPr="00EF3900">
        <w:rPr>
          <w:rFonts w:ascii="Courier New" w:hAnsi="Courier New" w:cs="Courier New"/>
          <w:sz w:val="24"/>
          <w:szCs w:val="24"/>
        </w:rPr>
        <w:t xml:space="preserve"> </w:t>
      </w:r>
      <w:r>
        <w:rPr>
          <w:rFonts w:ascii="Courier New" w:hAnsi="Courier New" w:cs="Courier New"/>
          <w:sz w:val="24"/>
          <w:szCs w:val="24"/>
        </w:rPr>
        <w:t>Т</w:t>
      </w:r>
      <w:r w:rsidRPr="00EF3900">
        <w:rPr>
          <w:rFonts w:ascii="Courier New" w:hAnsi="Courier New" w:cs="Courier New"/>
          <w:sz w:val="24"/>
          <w:szCs w:val="24"/>
        </w:rPr>
        <w:t xml:space="preserve">обто, вибачте як я розумію, сорокарічної давнини.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КОРЕСПОНДЕНТКА </w:t>
      </w:r>
    </w:p>
    <w:p w:rsidR="00AA7F21" w:rsidRDefault="00AA7F21" w:rsidP="000D03E4">
      <w:pPr>
        <w:pStyle w:val="BodyTextIndent"/>
        <w:spacing w:after="0"/>
        <w:ind w:left="2552" w:right="2125" w:firstLine="0"/>
        <w:jc w:val="left"/>
        <w:rPr>
          <w:rFonts w:ascii="Courier New" w:hAnsi="Courier New" w:cs="Courier New"/>
          <w:sz w:val="24"/>
          <w:szCs w:val="24"/>
        </w:rPr>
      </w:pPr>
      <w:r>
        <w:rPr>
          <w:rFonts w:ascii="Courier New" w:hAnsi="Courier New" w:cs="Courier New"/>
          <w:sz w:val="24"/>
          <w:szCs w:val="24"/>
        </w:rPr>
        <w:t>(яка полетіла з командою Яриновського):</w:t>
      </w:r>
    </w:p>
    <w:p w:rsidR="00AA7F21" w:rsidRDefault="00AA7F21" w:rsidP="000D03E4">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А записувати нашу розмову і знімати те, що тут відбуваєть</w:t>
      </w:r>
      <w:r>
        <w:rPr>
          <w:rFonts w:ascii="Courier New" w:hAnsi="Courier New" w:cs="Courier New"/>
          <w:sz w:val="24"/>
          <w:szCs w:val="24"/>
        </w:rPr>
        <w:t xml:space="preserve">ся, можна?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0D03E4">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(посміхнувшись): </w:t>
      </w:r>
    </w:p>
    <w:p w:rsidR="00AA7F21" w:rsidRPr="00EF3900" w:rsidRDefault="00AA7F21" w:rsidP="000D03E4">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Можна. Якщо у вас щось вийде…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Зелінський відразу зв’язався із «Скафом-11» і через свій передавач почав запис на комп’ютер що знаходився у них на космольоті. Камера його передавача була встановлена у каюті командира круїзного лайнера «Місячне сяйво». </w:t>
      </w:r>
      <w:r w:rsidRPr="00EF3900">
        <w:rPr>
          <w:rFonts w:ascii="Courier New" w:hAnsi="Courier New" w:cs="Courier New"/>
          <w:sz w:val="24"/>
          <w:szCs w:val="24"/>
        </w:rPr>
        <w:tab/>
      </w:r>
      <w:r w:rsidRPr="00EF3900">
        <w:rPr>
          <w:rFonts w:ascii="Courier New" w:hAnsi="Courier New" w:cs="Courier New"/>
          <w:sz w:val="24"/>
          <w:szCs w:val="24"/>
        </w:rPr>
        <w:tab/>
        <w:t xml:space="preserve">Оксана з комп’ютера на який ішов сигнал з «Місячного сяйва» відкрила доступ для будь-якої інформаційної астрокомпанії. Через кілька хвилин кореспонденти були вже готові розпочати репортажі для своїх астрокомпаній з місця події.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Увімкнувши камеру астрокомпанії «Галактика», Вікторія Сироваткіна, яка було власним кореспондентом цієї астрокомпанії, розпочала свій репортаж: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КОРЕСПОНДЕНТКА </w:t>
      </w:r>
    </w:p>
    <w:p w:rsidR="00AA7F21" w:rsidRDefault="00AA7F21" w:rsidP="00ED53E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(починаючи репортаж): </w:t>
      </w:r>
    </w:p>
    <w:p w:rsidR="00AA7F21" w:rsidRDefault="00AA7F21" w:rsidP="00ED53E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Наша зйомочна група знаходит</w:t>
      </w:r>
      <w:r>
        <w:rPr>
          <w:rFonts w:ascii="Courier New" w:hAnsi="Courier New" w:cs="Courier New"/>
          <w:sz w:val="24"/>
          <w:szCs w:val="24"/>
        </w:rPr>
        <w:t>ься зараз на зв’язку з круїзним</w:t>
      </w:r>
      <w:r w:rsidRPr="00EF3900">
        <w:rPr>
          <w:rFonts w:ascii="Courier New" w:hAnsi="Courier New" w:cs="Courier New"/>
          <w:sz w:val="24"/>
          <w:szCs w:val="24"/>
        </w:rPr>
        <w:t xml:space="preserve"> лайнером «Місячне сяйво», який ось вже протягом сорока років вважається зниклим разом з екіпажем та пасажирами. Нагадуємо вам, що останнього разу круїз ний космоліт бачили на радарах п’ятого листопада дві тисячі сто п’ятдесят сьомого року о двадцятій годині тридцять вісім хвилин незалежного часу. Після цього «Місячне сяйво» зник з радарів. Більше його ніхто не бачив і ніхто нічого не знає про його долю. На наших екранах ви бачите керівника експедиції, що його знайшли астронавти експедиції Бориса Яриновського. А поруч… Здається, там теж хтось є…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КОРЕСПОНДЕНТКА </w:t>
      </w:r>
    </w:p>
    <w:p w:rsidR="00AA7F21" w:rsidRDefault="00AA7F21" w:rsidP="00ED53E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(звертається до Яриновського): </w:t>
      </w:r>
    </w:p>
    <w:p w:rsidR="00AA7F21" w:rsidRDefault="00AA7F21" w:rsidP="00ED53E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Хто це?</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ED53E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Поруч мене стоїть капітан круїзного лайнера «Місячне сяйво». Назвіться будь ласка.</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ЮНАК У ВІЙСЬКОВІЙ ФОРМІ: </w:t>
      </w:r>
    </w:p>
    <w:p w:rsidR="00AA7F21" w:rsidRDefault="00AA7F21" w:rsidP="00ED53E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Карпов Сергій Анатолійович.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КОРЕСПОНДЕНТКА </w:t>
      </w:r>
    </w:p>
    <w:p w:rsidR="00AA7F21" w:rsidRDefault="00AA7F21" w:rsidP="00ED53E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(звертається до Карпова): </w:t>
      </w:r>
    </w:p>
    <w:p w:rsidR="00AA7F21" w:rsidRDefault="00AA7F21" w:rsidP="00ED53E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Скільки вам років?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ED53E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Двадцять сім. Або шістдесят сім…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КОРЕСПОНДЕНТКА </w:t>
      </w:r>
    </w:p>
    <w:p w:rsidR="00AA7F21" w:rsidRDefault="00AA7F21" w:rsidP="00ED53E0">
      <w:pPr>
        <w:pStyle w:val="BodyTextIndent"/>
        <w:spacing w:after="0"/>
        <w:ind w:left="2552" w:right="2125" w:firstLine="0"/>
        <w:jc w:val="left"/>
        <w:rPr>
          <w:rFonts w:ascii="Courier New" w:hAnsi="Courier New" w:cs="Courier New"/>
          <w:sz w:val="24"/>
          <w:szCs w:val="24"/>
        </w:rPr>
      </w:pPr>
      <w:r>
        <w:rPr>
          <w:rFonts w:ascii="Courier New" w:hAnsi="Courier New" w:cs="Courier New"/>
          <w:sz w:val="24"/>
          <w:szCs w:val="24"/>
        </w:rPr>
        <w:t>(продовжуючи</w:t>
      </w:r>
      <w:r w:rsidRPr="00EF3900">
        <w:rPr>
          <w:rFonts w:ascii="Courier New" w:hAnsi="Courier New" w:cs="Courier New"/>
          <w:sz w:val="24"/>
          <w:szCs w:val="24"/>
        </w:rPr>
        <w:t xml:space="preserve"> інтерв’ю з капітаном «Місячного сяйва»</w:t>
      </w:r>
      <w:r>
        <w:rPr>
          <w:rFonts w:ascii="Courier New" w:hAnsi="Courier New" w:cs="Courier New"/>
          <w:sz w:val="24"/>
          <w:szCs w:val="24"/>
        </w:rPr>
        <w:t>):</w:t>
      </w:r>
    </w:p>
    <w:p w:rsidR="00AA7F21" w:rsidRDefault="00AA7F21" w:rsidP="00ED53E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Сергію Анатолійовичу</w:t>
      </w:r>
      <w:r>
        <w:rPr>
          <w:rFonts w:ascii="Courier New" w:hAnsi="Courier New" w:cs="Courier New"/>
          <w:sz w:val="24"/>
          <w:szCs w:val="24"/>
        </w:rPr>
        <w:t>!</w:t>
      </w:r>
      <w:r w:rsidRPr="00EF3900">
        <w:rPr>
          <w:rFonts w:ascii="Courier New" w:hAnsi="Courier New" w:cs="Courier New"/>
          <w:sz w:val="24"/>
          <w:szCs w:val="24"/>
        </w:rPr>
        <w:t xml:space="preserve"> Розкажіть, що трапилося того дня – п’ятого листопада дві тисячі сто п’ятдесят сьомого року, – починаючи з того моменту, коли космоліт зник з радарів, тобто, після дванадцятої тридцять вісім незалежного часу. </w:t>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ED53E0">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(поглянувши по черзі на Яриновського та Зелінського):</w:t>
      </w:r>
    </w:p>
    <w:p w:rsidR="00AA7F21" w:rsidRDefault="00AA7F21" w:rsidP="00ED53E0">
      <w:pPr>
        <w:pStyle w:val="BodyTextIndent"/>
        <w:spacing w:after="0"/>
        <w:ind w:left="1985" w:right="2125" w:firstLine="0"/>
        <w:jc w:val="left"/>
        <w:rPr>
          <w:rFonts w:ascii="Courier New" w:hAnsi="Courier New" w:cs="Courier New"/>
          <w:sz w:val="24"/>
          <w:szCs w:val="24"/>
        </w:rPr>
      </w:pPr>
      <w:r>
        <w:rPr>
          <w:rFonts w:ascii="Courier New" w:hAnsi="Courier New" w:cs="Courier New"/>
          <w:sz w:val="24"/>
          <w:szCs w:val="24"/>
        </w:rPr>
        <w:t>Х</w:t>
      </w:r>
      <w:r w:rsidRPr="00EF3900">
        <w:rPr>
          <w:rFonts w:ascii="Courier New" w:hAnsi="Courier New" w:cs="Courier New"/>
          <w:sz w:val="24"/>
          <w:szCs w:val="24"/>
        </w:rPr>
        <w:t xml:space="preserve">м… зник з радарів… Того дня о двадцятій тридцять вісім, коли нам потрібно було вже відлітати з орбіти Землі, наш комп’ютер ніяк не міг вирахувати міжпросторовий стрибок. Відміняти політ нам не дозволили, тому ми вирішили прорахувати стрибок «вручну», якщо так можна сказати. Це було нашою головною помилкою. </w:t>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КОРЕСПОНДЕНТКА: </w:t>
      </w:r>
    </w:p>
    <w:p w:rsidR="00AA7F21" w:rsidRDefault="00AA7F21" w:rsidP="00ED53E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Що саме ви називаєте помилкою? Астронавігатор помилився у розрахунках?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ED53E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Отут ні. Якраз астронавігатор не помилився ані на парсек. Теоретично усе було правильно. А от практично…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ED53E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Що сталося?</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ED53E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Маршрут, який вирахував астронавігатор, був правильний. Але на шляху раптом з’явилася чорна діра, і наш міжпросторовий стрибок проходив крізь неї. Про неї ми не знали…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СИРОВАТКІНА:  </w:t>
      </w:r>
    </w:p>
    <w:p w:rsidR="00AA7F21" w:rsidRDefault="00AA7F21" w:rsidP="00ED53E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А як ви дізналися, що з вами щось не так? – запитала кореспонден</w:t>
      </w:r>
      <w:r>
        <w:rPr>
          <w:rFonts w:ascii="Courier New" w:hAnsi="Courier New" w:cs="Courier New"/>
          <w:sz w:val="24"/>
          <w:szCs w:val="24"/>
        </w:rPr>
        <w:t>тка.</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 xml:space="preserve">Карпов посміхається, дивиться на Яриновського.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ED53E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Як? Ми почули розмову астронавтів з вашого космольота коли вони назвали нас привидами. </w:t>
      </w:r>
      <w:r w:rsidRPr="00EF3900">
        <w:rPr>
          <w:rFonts w:ascii="Courier New" w:hAnsi="Courier New" w:cs="Courier New"/>
          <w:sz w:val="24"/>
          <w:szCs w:val="24"/>
        </w:rPr>
        <w:tab/>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ED53E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Тобто?</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ED53E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Розумієте, корабель наш був з самого початку маршруту був запрограмований на усі зупинки, передбачені розкладом круїзу. Весь цей час ми не керували кораблем. Після першого ж між просторового стрибка, ми зрозуміли, що щось не так. Що планети, які повинні були знаходитися в одному місці, раптом опинилися в іншому. Я, як капітан лайнера, не став нічого розповідати пасажирам, бо все рівно, висадок на планети заплановано не було. Лайнер виконував своє запрограмоване завдання, а ми нічого не могли з ним зробити, бо стали, наче, прозорі. Ми відчували усі речі, але не могли їх навіть поворухнути.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СИРОВАТКІНА: </w:t>
      </w:r>
    </w:p>
    <w:p w:rsidR="00AA7F21" w:rsidRDefault="00AA7F21" w:rsidP="00ED53E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Як це?</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36795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Лайнер здійснював програму, а ми стрибали разом з ним, молячи Бога, щоб на місці, де раніше були орбіти планет, тепер не з’явилася сама планета… Так ми стрибали до вчорашнього дня, коли закінчилася програма лайнера на круїз. Нашим здивуванням були астронавти, що раптом з’явилися на лайнері, і спокійнісінько рухали усі речі…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67951">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(подумки): </w:t>
      </w:r>
    </w:p>
    <w:p w:rsidR="00AA7F21" w:rsidRDefault="00AA7F21" w:rsidP="0036795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«Так ось чому ніхто не забрав у нас касети! Вони просто не могли цього зробити…»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Pr="00EF3900" w:rsidRDefault="00AA7F21" w:rsidP="00745307">
      <w:pPr>
        <w:pStyle w:val="BodyTextIndent"/>
        <w:spacing w:after="0"/>
        <w:ind w:left="0" w:firstLine="708"/>
        <w:jc w:val="left"/>
        <w:rPr>
          <w:rFonts w:ascii="Courier New" w:hAnsi="Courier New" w:cs="Courier New"/>
          <w:sz w:val="24"/>
          <w:szCs w:val="24"/>
          <w:lang w:val="ru-RU"/>
        </w:rPr>
      </w:pPr>
      <w:r w:rsidRPr="00EF3900">
        <w:rPr>
          <w:rFonts w:ascii="Courier New" w:hAnsi="Courier New" w:cs="Courier New"/>
          <w:sz w:val="24"/>
          <w:szCs w:val="24"/>
        </w:rPr>
        <w:t xml:space="preserve">Цієї миті тихо відчинилися двері, і до каюти зайшов Джулін. Карпов вказав місце, куди поставити ящик з касетами, дисками та дискетами, і дав знак операторові, що можна продовжувати зйомку.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lang w:val="ru-RU"/>
        </w:rPr>
      </w:pPr>
    </w:p>
    <w:p w:rsidR="00AA7F21" w:rsidRDefault="00AA7F21" w:rsidP="00745307">
      <w:pPr>
        <w:pStyle w:val="BodyTextIndent"/>
        <w:spacing w:after="0"/>
        <w:ind w:left="3686" w:firstLine="0"/>
        <w:jc w:val="left"/>
        <w:rPr>
          <w:rFonts w:ascii="Courier New" w:hAnsi="Courier New" w:cs="Courier New"/>
          <w:sz w:val="24"/>
          <w:szCs w:val="24"/>
          <w:lang w:val="ru-RU"/>
        </w:rPr>
      </w:pPr>
      <w:r>
        <w:rPr>
          <w:rFonts w:ascii="Courier New" w:hAnsi="Courier New" w:cs="Courier New"/>
          <w:sz w:val="24"/>
          <w:szCs w:val="24"/>
          <w:lang w:val="ru-RU"/>
        </w:rPr>
        <w:t xml:space="preserve">ЗЕЛІНСЬКИЙ </w:t>
      </w:r>
    </w:p>
    <w:p w:rsidR="00AA7F21" w:rsidRPr="00EF3900" w:rsidRDefault="00AA7F21" w:rsidP="00367951">
      <w:pPr>
        <w:pStyle w:val="BodyTextIndent"/>
        <w:spacing w:after="0"/>
        <w:ind w:left="2552" w:firstLine="0"/>
        <w:jc w:val="left"/>
        <w:rPr>
          <w:rFonts w:ascii="Courier New" w:hAnsi="Courier New" w:cs="Courier New"/>
          <w:sz w:val="24"/>
          <w:szCs w:val="24"/>
          <w:lang w:val="ru-RU"/>
        </w:rPr>
      </w:pPr>
      <w:r>
        <w:rPr>
          <w:rFonts w:ascii="Courier New" w:hAnsi="Courier New" w:cs="Courier New"/>
          <w:sz w:val="24"/>
          <w:szCs w:val="24"/>
          <w:lang w:val="ru-RU"/>
        </w:rPr>
        <w:t>(</w:t>
      </w:r>
      <w:r w:rsidRPr="00D05CF9">
        <w:rPr>
          <w:rFonts w:ascii="Courier New" w:hAnsi="Courier New" w:cs="Courier New"/>
          <w:sz w:val="24"/>
          <w:szCs w:val="24"/>
        </w:rPr>
        <w:t>пошепки, здивовано</w:t>
      </w:r>
      <w:r>
        <w:rPr>
          <w:rFonts w:ascii="Courier New" w:hAnsi="Courier New" w:cs="Courier New"/>
          <w:sz w:val="24"/>
          <w:szCs w:val="24"/>
          <w:lang w:val="ru-RU"/>
        </w:rPr>
        <w:t xml:space="preserve">): </w:t>
      </w:r>
    </w:p>
    <w:p w:rsidR="00AA7F21" w:rsidRDefault="00AA7F21" w:rsidP="00367951">
      <w:pPr>
        <w:pStyle w:val="BodyTextIndent"/>
        <w:spacing w:after="0"/>
        <w:ind w:left="1985" w:right="2125" w:firstLine="0"/>
        <w:jc w:val="left"/>
        <w:rPr>
          <w:rFonts w:ascii="Courier New" w:hAnsi="Courier New" w:cs="Courier New"/>
          <w:sz w:val="24"/>
          <w:szCs w:val="24"/>
        </w:rPr>
      </w:pPr>
      <w:r>
        <w:rPr>
          <w:rFonts w:ascii="Courier New" w:hAnsi="Courier New" w:cs="Courier New"/>
          <w:sz w:val="24"/>
          <w:szCs w:val="24"/>
        </w:rPr>
        <w:t>Джулін! Що ти тут робиш</w:t>
      </w:r>
      <w:r w:rsidRPr="00EF3900">
        <w:rPr>
          <w:rFonts w:ascii="Courier New" w:hAnsi="Courier New" w:cs="Courier New"/>
          <w:sz w:val="24"/>
          <w:szCs w:val="24"/>
        </w:rPr>
        <w:t>?</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367951">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Я приніс касети.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36795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А хто керуватиме «Скафом-11», коли раптом цей вирішить політати?</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ДЖУЛІН: </w:t>
      </w:r>
    </w:p>
    <w:p w:rsidR="00AA7F21" w:rsidRDefault="00AA7F21" w:rsidP="0036795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Я поставив його на саморегулювання. Якщо «Місячне сяйво» кудись полетить, то наш космоліт полетить за ним на відстані декількох парсе</w:t>
      </w:r>
      <w:r>
        <w:rPr>
          <w:rFonts w:ascii="Courier New" w:hAnsi="Courier New" w:cs="Courier New"/>
          <w:sz w:val="24"/>
          <w:szCs w:val="24"/>
        </w:rPr>
        <w:t xml:space="preserve">ків. </w:t>
      </w:r>
      <w:r>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367951">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Зрозуміло.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Тим часом продовжувалася розмова по Космонету.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СИРОВАТКІНА: </w:t>
      </w:r>
    </w:p>
    <w:p w:rsidR="00AA7F21" w:rsidRDefault="00AA7F21" w:rsidP="0036795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Але, як ви опинилися біля Койдера-III?</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36795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Як</w:t>
      </w:r>
      <w:r>
        <w:rPr>
          <w:rFonts w:ascii="Courier New" w:hAnsi="Courier New" w:cs="Courier New"/>
          <w:sz w:val="24"/>
          <w:szCs w:val="24"/>
        </w:rPr>
        <w:t>? Та, навіть я не розумію, що за</w:t>
      </w:r>
      <w:r w:rsidRPr="00EF3900">
        <w:rPr>
          <w:rFonts w:ascii="Courier New" w:hAnsi="Courier New" w:cs="Courier New"/>
          <w:sz w:val="24"/>
          <w:szCs w:val="24"/>
        </w:rPr>
        <w:t xml:space="preserve"> сорок незалежних років планети можуть рухатися. Перед тим, як повернутися на Землю, ми повинні були побувати на Койдерані – другій планеті системи Койдер, – та чомусь опинилися поруч Койдера-III – третьої планети, яка і затягнула нас на свою орбіту. Тепер ось вже другий незалежний день ми кружляємо навколо неї…</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6795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І ви не намагалися зв’язатися з Койдером-III, щоб якось пові</w:t>
      </w:r>
      <w:r>
        <w:rPr>
          <w:rFonts w:ascii="Courier New" w:hAnsi="Courier New" w:cs="Courier New"/>
          <w:sz w:val="24"/>
          <w:szCs w:val="24"/>
        </w:rPr>
        <w:t xml:space="preserve">домити про себе?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36795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Чому ж? Намагалися… Але, нас чомусь, ніхто не бачив. Я взагалі не розумію, чому нас могли побачити астронавти із «Скафа-11», і чому нас бачите ви!</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36795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Так, дуже цікавий факт. Та, думаю, що цим питанням краще зайнятися науковцям із Землі.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367951">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(дивиться на Яриновського): </w:t>
      </w:r>
    </w:p>
    <w:p w:rsidR="00AA7F21" w:rsidRDefault="00AA7F21" w:rsidP="00367951">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Так. Якщо команда зі «Скафа-11» нам допоможе потрапити хоча б на орбіту Землі, ми будемо їм дуже вдячні.</w:t>
      </w:r>
    </w:p>
    <w:p w:rsidR="00AA7F21" w:rsidRDefault="00AA7F21" w:rsidP="00745307">
      <w:pPr>
        <w:pStyle w:val="BodyTextIndent"/>
        <w:spacing w:after="0"/>
        <w:ind w:left="2552" w:right="3400" w:firstLine="0"/>
        <w:jc w:val="left"/>
        <w:rPr>
          <w:rFonts w:ascii="Courier New" w:hAnsi="Courier New" w:cs="Courier New"/>
          <w:sz w:val="24"/>
          <w:szCs w:val="24"/>
        </w:rPr>
      </w:pPr>
      <w:r>
        <w:rPr>
          <w:rFonts w:ascii="Courier New" w:hAnsi="Courier New" w:cs="Courier New"/>
          <w:sz w:val="24"/>
          <w:szCs w:val="24"/>
        </w:rPr>
        <w:t xml:space="preserve"> </w:t>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20769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Мені самому цікаво…  Тому я беру на себе відповідальність забезпечити повернення лайнера на Землю. Вибачте… </w:t>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Яриновський вимкнув Космонет</w:t>
      </w:r>
      <w:r w:rsidRPr="00EF3900">
        <w:rPr>
          <w:rFonts w:ascii="Courier New" w:hAnsi="Courier New" w:cs="Courier New"/>
          <w:sz w:val="24"/>
          <w:szCs w:val="24"/>
        </w:rPr>
        <w:t xml:space="preserve">.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20769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Що ви робите?!</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20769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Те, що потрібно знати, вони вже знають. А інше – коли повернемось. Ви мені дозволите зв’язатись з моєю командою?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20769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Так, звісно, хоч я нічого і не розумію… Але, нічого іншого мені не залишається, як тільки довіритися вам…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20769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(звертається до Тамазовим): </w:t>
      </w:r>
    </w:p>
    <w:p w:rsidR="00AA7F21" w:rsidRDefault="00AA7F21" w:rsidP="00207690">
      <w:pPr>
        <w:pStyle w:val="BodyTextIndent"/>
        <w:spacing w:after="0"/>
        <w:ind w:left="1985" w:right="2125" w:firstLine="0"/>
        <w:jc w:val="left"/>
        <w:rPr>
          <w:rFonts w:ascii="Courier New" w:hAnsi="Courier New" w:cs="Courier New"/>
          <w:sz w:val="24"/>
          <w:szCs w:val="24"/>
        </w:rPr>
      </w:pPr>
      <w:r>
        <w:rPr>
          <w:rFonts w:ascii="Courier New" w:hAnsi="Courier New" w:cs="Courier New"/>
          <w:sz w:val="24"/>
          <w:szCs w:val="24"/>
        </w:rPr>
        <w:t>Тамазов, зв’яжись</w:t>
      </w:r>
      <w:r w:rsidRPr="00EF3900">
        <w:rPr>
          <w:rFonts w:ascii="Courier New" w:hAnsi="Courier New" w:cs="Courier New"/>
          <w:sz w:val="24"/>
          <w:szCs w:val="24"/>
        </w:rPr>
        <w:t xml:space="preserve"> </w:t>
      </w:r>
      <w:r>
        <w:rPr>
          <w:rFonts w:ascii="Courier New" w:hAnsi="Courier New" w:cs="Courier New"/>
          <w:sz w:val="24"/>
          <w:szCs w:val="24"/>
        </w:rPr>
        <w:t xml:space="preserve">з </w:t>
      </w:r>
      <w:r w:rsidRPr="00EF3900">
        <w:rPr>
          <w:rFonts w:ascii="Courier New" w:hAnsi="Courier New" w:cs="Courier New"/>
          <w:sz w:val="24"/>
          <w:szCs w:val="24"/>
        </w:rPr>
        <w:t>Джуліним.</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20769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Джулін тут.</w:t>
      </w:r>
      <w:r>
        <w:rPr>
          <w:rFonts w:ascii="Courier New" w:hAnsi="Courier New" w:cs="Courier New"/>
          <w:sz w:val="24"/>
          <w:szCs w:val="24"/>
        </w:rPr>
        <w:t xml:space="preserve">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20769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(здивовано): </w:t>
      </w:r>
    </w:p>
    <w:p w:rsidR="00AA7F21" w:rsidRDefault="00AA7F21" w:rsidP="0020769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А хто на «Скафі»?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ТАРНАВСЬКИЙ: </w:t>
      </w:r>
    </w:p>
    <w:p w:rsidR="00AA7F21" w:rsidRDefault="00AA7F21" w:rsidP="0020769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Шеймберг,</w:t>
      </w:r>
      <w:r>
        <w:rPr>
          <w:rFonts w:ascii="Courier New" w:hAnsi="Courier New" w:cs="Courier New"/>
          <w:sz w:val="24"/>
          <w:szCs w:val="24"/>
        </w:rPr>
        <w:t xml:space="preserve"> Тарнавський</w:t>
      </w:r>
      <w:r w:rsidRPr="00EF3900">
        <w:rPr>
          <w:rFonts w:ascii="Courier New" w:hAnsi="Courier New" w:cs="Courier New"/>
          <w:sz w:val="24"/>
          <w:szCs w:val="24"/>
        </w:rPr>
        <w:t xml:space="preserve"> Нємцов, та жінки.</w:t>
      </w:r>
      <w:r>
        <w:rPr>
          <w:rFonts w:ascii="Courier New" w:hAnsi="Courier New" w:cs="Courier New"/>
          <w:sz w:val="24"/>
          <w:szCs w:val="24"/>
        </w:rPr>
        <w:t xml:space="preserve"> К</w:t>
      </w:r>
      <w:r w:rsidRPr="00EF3900">
        <w:rPr>
          <w:rFonts w:ascii="Courier New" w:hAnsi="Courier New" w:cs="Courier New"/>
          <w:sz w:val="24"/>
          <w:szCs w:val="24"/>
        </w:rPr>
        <w:t xml:space="preserve">осмоліт на автопілоті буде слідувати за круїзним лайнером. Ми можемо керувати «Місячним сяйвом», а наш космоліт слідуватиме за нами на відстані кількох парсеків без нашої допомоги.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207690">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Гаразд. Нехай жінки перейдуть сюди. Шеймберг теж. Інші нехай залишаться там.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Тамазов відразу побіг у бік виходу з «Місячного сяйва» передавати наказ начальника експедиції. Через кілька хвилин на «Місячне сяйво» зайшли Лілія, Оксана, яка повинна була перевірити захист круїзного лайнера щоб вирішити, чи придатний він для перельоту. Повернувся Петро Тамазов, та прийшов Шеймберг.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207690">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 рації): </w:t>
      </w:r>
    </w:p>
    <w:p w:rsidR="00AA7F21" w:rsidRDefault="00AA7F21" w:rsidP="00207690">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Усі добралися нормально?</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E6E67">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(тихо): </w:t>
      </w:r>
    </w:p>
    <w:p w:rsidR="00AA7F21" w:rsidRDefault="00AA7F21" w:rsidP="00FE6E67">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Так Усе гаразд.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НЄМЦОВ: </w:t>
      </w:r>
    </w:p>
    <w:p w:rsidR="00AA7F21" w:rsidRDefault="00AA7F21" w:rsidP="00FE6E67">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Я можу розстикуватися?</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E6E67">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Так. Даю дозвіл.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Pr="00EF3900"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Через кілька хвилин коли на круїзному космольоті вже почалися приготування до перельоту, усі відчули легкий поштовх. Це розстикувався «Скаф-11». Яриновському стало якось не по собі, але він швидко привів себе до тями. Там, на «Скафі-11» залишився його найкращий поранений друг. Але йому він довіряв найбільше.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Pr="00EF3900"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Два космольоти вирішено було перегнати у Сонячну систему на орбіту Землі. Але, коли Зелінський почав вираховувати стрибок на комп’ютері, у нього нічого не вийшло.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FE6E67">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(вигукує): : </w:t>
      </w:r>
    </w:p>
    <w:p w:rsidR="00AA7F21" w:rsidRDefault="00AA7F21" w:rsidP="00FE6E67">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Не розумію!</w:t>
      </w:r>
      <w:r>
        <w:rPr>
          <w:rFonts w:ascii="Courier New" w:hAnsi="Courier New" w:cs="Courier New"/>
          <w:sz w:val="24"/>
          <w:szCs w:val="24"/>
        </w:rPr>
        <w:t xml:space="preserve"> </w:t>
      </w:r>
    </w:p>
    <w:p w:rsidR="00AA7F21" w:rsidRPr="00E65AB8" w:rsidRDefault="00AA7F21" w:rsidP="00745307">
      <w:pPr>
        <w:pStyle w:val="BodyTextIndent"/>
        <w:spacing w:after="0"/>
        <w:ind w:left="0" w:firstLine="708"/>
        <w:jc w:val="left"/>
        <w:rPr>
          <w:rFonts w:ascii="Courier New" w:hAnsi="Courier New" w:cs="Courier New"/>
          <w:sz w:val="24"/>
          <w:szCs w:val="24"/>
          <w:lang w:val="ru-RU"/>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ТА КАРПОВ </w:t>
      </w:r>
    </w:p>
    <w:p w:rsidR="00AA7F21" w:rsidRDefault="00AA7F21" w:rsidP="00FE6E67">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(разом): </w:t>
      </w:r>
    </w:p>
    <w:p w:rsidR="00AA7F21" w:rsidRDefault="00AA7F21" w:rsidP="00FE6E67">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Щось не так?</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FE6E67">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По-моєму, їх</w:t>
      </w:r>
      <w:r>
        <w:rPr>
          <w:rFonts w:ascii="Courier New" w:hAnsi="Courier New" w:cs="Courier New"/>
          <w:sz w:val="24"/>
          <w:szCs w:val="24"/>
        </w:rPr>
        <w:t>ній</w:t>
      </w:r>
      <w:r w:rsidRPr="00EF3900">
        <w:rPr>
          <w:rFonts w:ascii="Courier New" w:hAnsi="Courier New" w:cs="Courier New"/>
          <w:sz w:val="24"/>
          <w:szCs w:val="24"/>
        </w:rPr>
        <w:t xml:space="preserve"> комп’ютер знову не хоче розраховувати стрибок! Якісь неполадки! Він, звісно, щось розрахував, але мені не дуже подобаються ці цифри…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E6E67">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Може, краще прорахувати вручну»?</w:t>
      </w:r>
      <w:r>
        <w:rPr>
          <w:rFonts w:ascii="Courier New" w:hAnsi="Courier New" w:cs="Courier New"/>
          <w:sz w:val="24"/>
          <w:szCs w:val="24"/>
        </w:rPr>
        <w:t xml:space="preserve"> </w:t>
      </w:r>
    </w:p>
    <w:p w:rsidR="00AA7F21" w:rsidRDefault="00AA7F21" w:rsidP="00AD1E8A">
      <w:pPr>
        <w:pStyle w:val="BodyTextIndent"/>
        <w:spacing w:after="0"/>
        <w:ind w:left="3686" w:hanging="1"/>
        <w:jc w:val="left"/>
        <w:rPr>
          <w:rFonts w:ascii="Courier New" w:hAnsi="Courier New" w:cs="Courier New"/>
          <w:sz w:val="24"/>
          <w:szCs w:val="24"/>
        </w:rPr>
      </w:pPr>
      <w:r w:rsidRPr="00EF3900">
        <w:rPr>
          <w:rFonts w:ascii="Courier New" w:hAnsi="Courier New" w:cs="Courier New"/>
          <w:sz w:val="24"/>
          <w:szCs w:val="24"/>
        </w:rPr>
        <w:tab/>
      </w:r>
      <w:r>
        <w:rPr>
          <w:rFonts w:ascii="Courier New" w:hAnsi="Courier New" w:cs="Courier New"/>
          <w:sz w:val="24"/>
          <w:szCs w:val="24"/>
        </w:rPr>
        <w:t xml:space="preserve">КАРПОВ </w:t>
      </w:r>
    </w:p>
    <w:p w:rsidR="00AA7F21" w:rsidRDefault="00AA7F21" w:rsidP="00FF2A43">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(обриваючи Зелінського): </w:t>
      </w:r>
    </w:p>
    <w:p w:rsidR="00AA7F21" w:rsidRDefault="00AA7F21" w:rsidP="00FF2A43">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Ні! Вже якось рахували «вручну»! Краще вже довіритися комп’ютеру, ніж пот</w:t>
      </w:r>
      <w:r>
        <w:rPr>
          <w:rFonts w:ascii="Courier New" w:hAnsi="Courier New" w:cs="Courier New"/>
          <w:sz w:val="24"/>
          <w:szCs w:val="24"/>
        </w:rPr>
        <w:t xml:space="preserve">рапити у чорну діру!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F2A43">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А якщо на шляху теж є чорна діра, комп’ютер її у розрахунках обійде?</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FF2A43">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Так. Повинен обійти. Та щось… Я не розумію, що саме, але щось мені не подобається у розрахунках… наче… </w:t>
      </w:r>
      <w:r>
        <w:rPr>
          <w:rFonts w:ascii="Courier New" w:hAnsi="Courier New" w:cs="Courier New"/>
          <w:sz w:val="24"/>
          <w:szCs w:val="24"/>
        </w:rPr>
        <w:t xml:space="preserve">Що?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F2A43">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Та, ні… нічого.</w:t>
      </w:r>
      <w:r>
        <w:rPr>
          <w:rFonts w:ascii="Courier New" w:hAnsi="Courier New" w:cs="Courier New"/>
          <w:sz w:val="24"/>
          <w:szCs w:val="24"/>
        </w:rPr>
        <w:t xml:space="preserve">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0" w:firstLine="0"/>
        <w:jc w:val="left"/>
        <w:rPr>
          <w:rFonts w:ascii="Courier New" w:hAnsi="Courier New" w:cs="Courier New"/>
          <w:sz w:val="24"/>
          <w:szCs w:val="24"/>
        </w:rPr>
      </w:pPr>
      <w:r>
        <w:rPr>
          <w:rFonts w:ascii="Courier New" w:hAnsi="Courier New" w:cs="Courier New"/>
          <w:sz w:val="24"/>
          <w:szCs w:val="24"/>
        </w:rPr>
        <w:tab/>
        <w:t xml:space="preserve">Яриновський все-таки щось запідозрив. Але що саме – не сказав.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 xml:space="preserve">Незабаром усе і усі були готові до здійснення маневру. </w:t>
      </w:r>
    </w:p>
    <w:p w:rsidR="00AA7F21" w:rsidRDefault="00AA7F21" w:rsidP="00745307">
      <w:pPr>
        <w:pStyle w:val="BodyTextIndent"/>
        <w:spacing w:after="0"/>
        <w:ind w:left="0" w:firstLine="0"/>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F2A43">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(після короткої паузи): </w:t>
      </w:r>
    </w:p>
    <w:p w:rsidR="00AA7F21" w:rsidRDefault="00AA7F21" w:rsidP="00FF2A43">
      <w:pPr>
        <w:pStyle w:val="BodyTextIndent"/>
        <w:spacing w:after="0"/>
        <w:ind w:left="1985" w:right="2125" w:firstLine="0"/>
        <w:jc w:val="left"/>
        <w:rPr>
          <w:rFonts w:ascii="Courier New" w:hAnsi="Courier New" w:cs="Courier New"/>
          <w:sz w:val="24"/>
          <w:szCs w:val="24"/>
        </w:rPr>
      </w:pPr>
      <w:r>
        <w:rPr>
          <w:rFonts w:ascii="Courier New" w:hAnsi="Courier New" w:cs="Courier New"/>
          <w:sz w:val="24"/>
          <w:szCs w:val="24"/>
        </w:rPr>
        <w:t>Отже,</w:t>
      </w:r>
      <w:r w:rsidRPr="00EF3900">
        <w:rPr>
          <w:rFonts w:ascii="Courier New" w:hAnsi="Courier New" w:cs="Courier New"/>
          <w:sz w:val="24"/>
          <w:szCs w:val="24"/>
        </w:rPr>
        <w:t xml:space="preserve"> нам потрібно стрибати.</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FF2A43">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(без бажання, даючи зрозуміти, що він проти):</w:t>
      </w:r>
    </w:p>
    <w:p w:rsidR="00AA7F21" w:rsidRDefault="00AA7F21" w:rsidP="00FF2A43">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Так. Усе пораховано, і, здається, правиль</w:t>
      </w:r>
      <w:r>
        <w:rPr>
          <w:rFonts w:ascii="Courier New" w:hAnsi="Courier New" w:cs="Courier New"/>
          <w:sz w:val="24"/>
          <w:szCs w:val="24"/>
        </w:rPr>
        <w:t xml:space="preserve">но…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FF2A43">
      <w:pPr>
        <w:pStyle w:val="BodyTextIndent"/>
        <w:spacing w:after="0"/>
        <w:ind w:left="3686" w:right="2692"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FF2A43">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(Дивиться на Олександр):</w:t>
      </w:r>
    </w:p>
    <w:p w:rsidR="00AA7F21" w:rsidRDefault="00AA7F21" w:rsidP="00FF2A43">
      <w:pPr>
        <w:pStyle w:val="BodyTextIndent"/>
        <w:spacing w:after="0"/>
        <w:ind w:left="1985" w:right="3400" w:firstLine="0"/>
        <w:jc w:val="left"/>
        <w:rPr>
          <w:rFonts w:ascii="Courier New" w:hAnsi="Courier New" w:cs="Courier New"/>
          <w:sz w:val="24"/>
          <w:szCs w:val="24"/>
        </w:rPr>
      </w:pPr>
      <w:r>
        <w:rPr>
          <w:rFonts w:ascii="Courier New" w:hAnsi="Courier New" w:cs="Courier New"/>
          <w:sz w:val="24"/>
          <w:szCs w:val="24"/>
        </w:rPr>
        <w:t>Гей, що сталося?</w:t>
      </w:r>
    </w:p>
    <w:p w:rsidR="00AA7F21" w:rsidRDefault="00AA7F21" w:rsidP="00745307">
      <w:pPr>
        <w:pStyle w:val="BodyTextIndent"/>
        <w:spacing w:after="0"/>
        <w:ind w:left="2552" w:right="3400" w:firstLine="0"/>
        <w:jc w:val="left"/>
        <w:rPr>
          <w:rFonts w:ascii="Courier New" w:hAnsi="Courier New" w:cs="Courier New"/>
          <w:sz w:val="24"/>
          <w:szCs w:val="24"/>
        </w:rPr>
      </w:pPr>
    </w:p>
    <w:p w:rsidR="00AA7F21" w:rsidRDefault="00AA7F21" w:rsidP="00FF2A43">
      <w:pPr>
        <w:pStyle w:val="BodyTextIndent"/>
        <w:spacing w:after="0"/>
        <w:ind w:left="3686" w:right="2692" w:firstLine="0"/>
        <w:jc w:val="left"/>
        <w:rPr>
          <w:rFonts w:ascii="Courier New" w:hAnsi="Courier New" w:cs="Courier New"/>
          <w:sz w:val="24"/>
          <w:szCs w:val="24"/>
        </w:rPr>
      </w:pPr>
      <w:r>
        <w:rPr>
          <w:rFonts w:ascii="Courier New" w:hAnsi="Courier New" w:cs="Courier New"/>
          <w:sz w:val="24"/>
          <w:szCs w:val="24"/>
        </w:rPr>
        <w:t>Зелінський</w:t>
      </w:r>
    </w:p>
    <w:p w:rsidR="00AA7F21" w:rsidRDefault="00AA7F21" w:rsidP="00FF2A43">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(наполегливо)</w:t>
      </w:r>
    </w:p>
    <w:p w:rsidR="00AA7F21" w:rsidRDefault="00AA7F21" w:rsidP="000743BD">
      <w:pPr>
        <w:pStyle w:val="BodyTextIndent"/>
        <w:spacing w:after="0"/>
        <w:ind w:left="1985" w:right="2692" w:firstLine="0"/>
        <w:jc w:val="left"/>
        <w:rPr>
          <w:rFonts w:ascii="Courier New" w:hAnsi="Courier New" w:cs="Courier New"/>
          <w:sz w:val="24"/>
          <w:szCs w:val="24"/>
        </w:rPr>
      </w:pPr>
      <w:r>
        <w:rPr>
          <w:rFonts w:ascii="Courier New" w:hAnsi="Courier New" w:cs="Courier New"/>
          <w:sz w:val="24"/>
          <w:szCs w:val="24"/>
        </w:rPr>
        <w:t>Усе гаразд!..</w:t>
      </w:r>
    </w:p>
    <w:p w:rsidR="00AA7F21" w:rsidRDefault="00AA7F21" w:rsidP="000743BD">
      <w:pPr>
        <w:pStyle w:val="BodyTextIndent"/>
        <w:spacing w:after="0"/>
        <w:ind w:left="1985" w:right="2692" w:firstLine="0"/>
        <w:jc w:val="left"/>
        <w:rPr>
          <w:rFonts w:ascii="Courier New" w:hAnsi="Courier New" w:cs="Courier New"/>
          <w:sz w:val="24"/>
          <w:szCs w:val="24"/>
        </w:rPr>
      </w:pPr>
    </w:p>
    <w:p w:rsidR="00AA7F21" w:rsidRDefault="00AA7F21" w:rsidP="000743BD">
      <w:pPr>
        <w:pStyle w:val="BodyTextIndent"/>
        <w:spacing w:after="0"/>
        <w:ind w:left="709" w:right="-2" w:firstLine="0"/>
        <w:jc w:val="left"/>
        <w:rPr>
          <w:rFonts w:ascii="Courier New" w:hAnsi="Courier New" w:cs="Courier New"/>
          <w:sz w:val="24"/>
          <w:szCs w:val="24"/>
        </w:rPr>
      </w:pPr>
      <w:r>
        <w:rPr>
          <w:rFonts w:ascii="Courier New" w:hAnsi="Courier New" w:cs="Courier New"/>
          <w:sz w:val="24"/>
          <w:szCs w:val="24"/>
        </w:rPr>
        <w:t xml:space="preserve">Яриновський хитає головою. </w:t>
      </w:r>
    </w:p>
    <w:p w:rsidR="00AA7F21" w:rsidRDefault="00AA7F21" w:rsidP="000743BD">
      <w:pPr>
        <w:pStyle w:val="BodyTextIndent"/>
        <w:spacing w:after="0"/>
        <w:ind w:left="709" w:right="-2" w:firstLine="0"/>
        <w:jc w:val="left"/>
        <w:rPr>
          <w:rFonts w:ascii="Courier New" w:hAnsi="Courier New" w:cs="Courier New"/>
          <w:sz w:val="24"/>
          <w:szCs w:val="24"/>
        </w:rPr>
      </w:pPr>
    </w:p>
    <w:p w:rsidR="00AA7F21" w:rsidRDefault="00AA7F21" w:rsidP="000743BD">
      <w:pPr>
        <w:pStyle w:val="BodyTextIndent"/>
        <w:spacing w:after="0"/>
        <w:ind w:left="709" w:right="-2" w:firstLine="0"/>
        <w:jc w:val="left"/>
        <w:rPr>
          <w:rFonts w:ascii="Courier New" w:hAnsi="Courier New" w:cs="Courier New"/>
          <w:sz w:val="24"/>
          <w:szCs w:val="24"/>
        </w:rPr>
      </w:pPr>
    </w:p>
    <w:p w:rsidR="00AA7F21" w:rsidRDefault="00AA7F21" w:rsidP="00745307">
      <w:pPr>
        <w:pStyle w:val="BodyTextIndent"/>
        <w:spacing w:after="0"/>
        <w:ind w:left="2552" w:right="3400" w:firstLine="0"/>
        <w:jc w:val="left"/>
        <w:rPr>
          <w:rFonts w:ascii="Courier New" w:hAnsi="Courier New" w:cs="Courier New"/>
          <w:sz w:val="24"/>
          <w:szCs w:val="24"/>
        </w:rPr>
      </w:pPr>
    </w:p>
    <w:p w:rsidR="00AA7F21" w:rsidRDefault="00AA7F21" w:rsidP="00745307">
      <w:pPr>
        <w:pStyle w:val="BodyTextIndent"/>
        <w:spacing w:after="0"/>
        <w:ind w:left="2552" w:right="3400" w:firstLine="0"/>
        <w:jc w:val="left"/>
        <w:rPr>
          <w:rFonts w:ascii="Courier New" w:hAnsi="Courier New" w:cs="Courier New"/>
          <w:sz w:val="24"/>
          <w:szCs w:val="24"/>
        </w:rPr>
      </w:pPr>
    </w:p>
    <w:p w:rsidR="00AA7F21" w:rsidRDefault="00AA7F21" w:rsidP="000743BD">
      <w:pPr>
        <w:pStyle w:val="BodyTextIndent"/>
        <w:spacing w:after="0"/>
        <w:ind w:left="3686" w:right="2692" w:firstLine="0"/>
        <w:jc w:val="left"/>
        <w:rPr>
          <w:rFonts w:ascii="Courier New" w:hAnsi="Courier New" w:cs="Courier New"/>
          <w:sz w:val="24"/>
          <w:szCs w:val="24"/>
        </w:rPr>
      </w:pPr>
      <w:r>
        <w:rPr>
          <w:rFonts w:ascii="Courier New" w:hAnsi="Courier New" w:cs="Courier New"/>
          <w:sz w:val="24"/>
          <w:szCs w:val="24"/>
        </w:rPr>
        <w:t>Яриновський:</w:t>
      </w:r>
    </w:p>
    <w:p w:rsidR="00AA7F21" w:rsidRDefault="00AA7F21" w:rsidP="000743BD">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Тоді, усі по місцях! Ми йдемо на міжпросторовий стрибок!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Н</w:t>
      </w:r>
      <w:r w:rsidRPr="00EF3900">
        <w:rPr>
          <w:rFonts w:ascii="Courier New" w:hAnsi="Courier New" w:cs="Courier New"/>
          <w:sz w:val="24"/>
          <w:szCs w:val="24"/>
        </w:rPr>
        <w:t>авіть Карпов, який насправді був капітаном лайнера, відразу послухався його наказу.</w:t>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Заревіли мотори, і «Місячне сяйво» з легким поштовхом пішло на орбіту Бойлера-III, щоб розігнатися для міжпросторового стрибка. Якби хтось спостерігав здалеку, він бачив би і інший космоліт, що через кілька хвилин після «Місячного сяйва» зробив те ж саме: тихенько пішов на орбіту планети Койдер-III. Це був «Скаф-11».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БУР </w:t>
      </w:r>
    </w:p>
    <w:p w:rsidR="00AA7F21" w:rsidRDefault="00AA7F21" w:rsidP="000743BD">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(пошепки звертається до Воєйкової):</w:t>
      </w:r>
    </w:p>
    <w:p w:rsidR="00AA7F21" w:rsidRDefault="00AA7F21" w:rsidP="000743BD">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У мене якесь недобре передчуття. Наче щось зараз трапиться, і ми нічого не зможемо зробити. </w:t>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ЛІЛІЯ </w:t>
      </w:r>
    </w:p>
    <w:p w:rsidR="00AA7F21" w:rsidRDefault="00AA7F21" w:rsidP="000743BD">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(пошепки): </w:t>
      </w:r>
    </w:p>
    <w:p w:rsidR="00AA7F21" w:rsidRPr="00EF3900" w:rsidRDefault="00AA7F21" w:rsidP="000743BD">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Краще думай про щось хороше. Бо у мене вже мурашки по шкірі…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За годину усе було по-іншому: веселі обличчя усіх членів екіпажу лайнера, та здивовані обличчя команди зі «Скафу-11». </w:t>
      </w:r>
    </w:p>
    <w:p w:rsidR="00AA7F21" w:rsidRDefault="00AA7F21" w:rsidP="00745307">
      <w:pPr>
        <w:pStyle w:val="BodyTextIndent"/>
        <w:spacing w:after="0"/>
        <w:ind w:left="0" w:firstLine="708"/>
        <w:jc w:val="left"/>
        <w:rPr>
          <w:rFonts w:ascii="Courier New" w:hAnsi="Courier New" w:cs="Courier New"/>
          <w:sz w:val="24"/>
          <w:szCs w:val="24"/>
        </w:rPr>
      </w:pPr>
    </w:p>
    <w:p w:rsidR="00AA7F21" w:rsidRPr="00F24002" w:rsidRDefault="00AA7F21" w:rsidP="00745307">
      <w:pPr>
        <w:ind w:firstLine="708"/>
        <w:jc w:val="left"/>
        <w:rPr>
          <w:rFonts w:ascii="Courier New" w:hAnsi="Courier New" w:cs="Courier New"/>
          <w:sz w:val="24"/>
          <w:szCs w:val="24"/>
        </w:rPr>
      </w:pPr>
      <w:r w:rsidRPr="00F24002">
        <w:rPr>
          <w:rFonts w:ascii="Courier New" w:hAnsi="Courier New" w:cs="Courier New"/>
          <w:sz w:val="24"/>
          <w:szCs w:val="24"/>
        </w:rPr>
        <w:t>Космоліт наближався до брами, схожої на двері.. Коли «Місячне сяйво» пролетів крізь нього, на горизонті з</w:t>
      </w:r>
      <w:r w:rsidRPr="00F24002">
        <w:rPr>
          <w:rFonts w:ascii="Courier New" w:hAnsi="Courier New" w:cs="Courier New"/>
          <w:sz w:val="24"/>
          <w:szCs w:val="24"/>
          <w:lang w:val="ru-RU"/>
        </w:rPr>
        <w:t>‘</w:t>
      </w:r>
      <w:r w:rsidRPr="00F24002">
        <w:rPr>
          <w:rFonts w:ascii="Courier New" w:hAnsi="Courier New" w:cs="Courier New"/>
          <w:sz w:val="24"/>
          <w:szCs w:val="24"/>
        </w:rPr>
        <w:t xml:space="preserve">явилася планета. Це був Плутон. Десь удалині виднівся силует планети Земля. </w:t>
      </w:r>
    </w:p>
    <w:p w:rsidR="00AA7F21" w:rsidRDefault="00AA7F21" w:rsidP="00745307">
      <w:pPr>
        <w:pStyle w:val="BodyTextIndent"/>
        <w:spacing w:after="0"/>
        <w:ind w:left="0" w:firstLine="0"/>
        <w:jc w:val="left"/>
        <w:rPr>
          <w:rFonts w:ascii="Courier New" w:hAnsi="Courier New" w:cs="Courier New"/>
          <w:sz w:val="24"/>
          <w:szCs w:val="24"/>
        </w:rPr>
      </w:pPr>
      <w:r>
        <w:rPr>
          <w:rFonts w:ascii="Courier New" w:hAnsi="Courier New" w:cs="Courier New"/>
          <w:sz w:val="24"/>
          <w:szCs w:val="24"/>
        </w:rPr>
        <w:tab/>
        <w:t xml:space="preserve">Усі зрозуміли, що стрибок завершено.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0743BD">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(вигукуючи): </w:t>
      </w:r>
    </w:p>
    <w:p w:rsidR="00AA7F21" w:rsidRDefault="00AA7F21" w:rsidP="000743BD">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 xml:space="preserve">Вийшло!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Радісний Карпов теж хотів встати із свого місця, та зачепив склянку, що дала йому стюардеса Тетяна, і… вона впала від його дотику. Тоді він встав і побіг до пульту керування космольотом, кричачи усім: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0743BD">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(кричить): </w:t>
      </w:r>
    </w:p>
    <w:p w:rsidR="00AA7F21" w:rsidRDefault="00AA7F21" w:rsidP="000743BD">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Щось не так з кораблем!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743BD">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Що?! </w:t>
      </w:r>
      <w:r w:rsidRPr="00EF3900">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Та Карпов нічого не кажучи, рвучко повернув лайнер у бік від орбіти Землі.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ОКСАНА ТА ТЕТЯНА </w:t>
      </w:r>
    </w:p>
    <w:p w:rsidR="00AA7F21" w:rsidRDefault="00AA7F21" w:rsidP="00745307">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(разом, кричать на Карпова): </w:t>
      </w:r>
    </w:p>
    <w:p w:rsidR="00AA7F21" w:rsidRDefault="00AA7F21" w:rsidP="000743BD">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Що ви робите?!</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Тетяна кинулася завадити капітану корабля, та той відштовхнув її у бік. Вона відлетіла і… розбила скло… </w:t>
      </w:r>
      <w:r w:rsidRPr="00EF3900">
        <w:rPr>
          <w:rFonts w:ascii="Courier New" w:hAnsi="Courier New" w:cs="Courier New"/>
          <w:sz w:val="24"/>
          <w:szCs w:val="24"/>
        </w:rPr>
        <w:tab/>
      </w:r>
      <w:r w:rsidRPr="00EF3900">
        <w:rPr>
          <w:rFonts w:ascii="Courier New" w:hAnsi="Courier New" w:cs="Courier New"/>
          <w:sz w:val="24"/>
          <w:szCs w:val="24"/>
        </w:rPr>
        <w:tab/>
        <w:t xml:space="preserve">Усі чвари відразу припинилися. Стало зрозуміло, що корабель тепер вже не привид. Але, чому? На це питання дуже швидко знайшлася відповідь. Усі, хто знаходився на «Місячному сяйві», побачили, що «Скаф-11» що теж зробив міжпросторовий стрибок слідом за круїз ним космольотом, стає примарним відображенням самого себе, зникаючи з поля зору, наче розчиняючись у безповітряному просторі…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0743BD">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(кричить, </w:t>
      </w:r>
      <w:r w:rsidRPr="00EF3900">
        <w:rPr>
          <w:rFonts w:ascii="Courier New" w:hAnsi="Courier New" w:cs="Courier New"/>
          <w:sz w:val="24"/>
          <w:szCs w:val="24"/>
        </w:rPr>
        <w:t>наче намагаючись через скло головного ілюмінатора ухопити зникаючий ко</w:t>
      </w:r>
      <w:r>
        <w:rPr>
          <w:rFonts w:ascii="Courier New" w:hAnsi="Courier New" w:cs="Courier New"/>
          <w:sz w:val="24"/>
          <w:szCs w:val="24"/>
        </w:rPr>
        <w:t>смоліт):</w:t>
      </w:r>
    </w:p>
    <w:p w:rsidR="00AA7F21" w:rsidRDefault="00AA7F21" w:rsidP="000743BD">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Ні! Я не хочу у це вірити!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Зелінський не ворухнувшись, поглянув на Бориса, з прикрістю, безвихіддю і болем…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t xml:space="preserve">Дійсність того, що трапилось, поступово заповнювала розум: тепер «Скаф-11» став привидом, врятувавши «Місячне сяйво» від цієї участі, своїм існуванням…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2F00C8">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(стогне): </w:t>
      </w:r>
    </w:p>
    <w:p w:rsidR="00AA7F21" w:rsidRDefault="00AA7F21" w:rsidP="002F00C8">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Дмитро…</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2F00C8">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(тихо): </w:t>
      </w:r>
    </w:p>
    <w:p w:rsidR="00AA7F21" w:rsidRDefault="00AA7F21" w:rsidP="002F00C8">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Д</w:t>
      </w:r>
      <w:r>
        <w:rPr>
          <w:rFonts w:ascii="Courier New" w:hAnsi="Courier New" w:cs="Courier New"/>
          <w:sz w:val="24"/>
          <w:szCs w:val="24"/>
        </w:rPr>
        <w:t xml:space="preserve">жулін… </w:t>
      </w:r>
      <w:r w:rsidRPr="00EF3900">
        <w:rPr>
          <w:rFonts w:ascii="Courier New" w:hAnsi="Courier New" w:cs="Courier New"/>
          <w:sz w:val="24"/>
          <w:szCs w:val="24"/>
        </w:rPr>
        <w:t xml:space="preserve">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2F00C8">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(звертаючись до Яриновського): </w:t>
      </w:r>
    </w:p>
    <w:p w:rsidR="00AA7F21" w:rsidRDefault="00AA7F21" w:rsidP="002F00C8">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Нам потрібно потрапити на «Скаф-11»…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402" w:firstLine="0"/>
        <w:jc w:val="left"/>
        <w:rPr>
          <w:rFonts w:ascii="Courier New" w:hAnsi="Courier New" w:cs="Courier New"/>
          <w:sz w:val="24"/>
          <w:szCs w:val="24"/>
        </w:rPr>
      </w:pPr>
      <w:r>
        <w:rPr>
          <w:rFonts w:ascii="Courier New" w:hAnsi="Courier New" w:cs="Courier New"/>
          <w:sz w:val="24"/>
          <w:szCs w:val="24"/>
        </w:rPr>
        <w:t xml:space="preserve">ЯРИНОВСЬКИЙ </w:t>
      </w:r>
    </w:p>
    <w:p w:rsidR="00AA7F21" w:rsidRDefault="00AA7F21" w:rsidP="002F00C8">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(тихо, замість відповіді): </w:t>
      </w:r>
    </w:p>
    <w:p w:rsidR="00AA7F21" w:rsidRDefault="00AA7F21" w:rsidP="002F00C8">
      <w:pPr>
        <w:pStyle w:val="BodyTextIndent"/>
        <w:tabs>
          <w:tab w:val="left" w:pos="2127"/>
        </w:tabs>
        <w:spacing w:after="0"/>
        <w:ind w:left="1985" w:firstLine="0"/>
        <w:jc w:val="left"/>
        <w:rPr>
          <w:rFonts w:ascii="Courier New" w:hAnsi="Courier New" w:cs="Courier New"/>
          <w:sz w:val="24"/>
          <w:szCs w:val="24"/>
        </w:rPr>
      </w:pPr>
      <w:r w:rsidRPr="00EF3900">
        <w:rPr>
          <w:rFonts w:ascii="Courier New" w:hAnsi="Courier New" w:cs="Courier New"/>
          <w:sz w:val="24"/>
          <w:szCs w:val="24"/>
        </w:rPr>
        <w:t>Нємцов…</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(кричить): </w:t>
      </w:r>
    </w:p>
    <w:p w:rsidR="00AA7F21" w:rsidRDefault="00AA7F21" w:rsidP="002F00C8">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Ми повинні врятувати наших хлопців! Хай поки літають навколо орбіти. Теоретично ми можемо потрапити на «Скаф-11» полетіти через чорну діру і обминаючи її поверну</w:t>
      </w:r>
      <w:r>
        <w:rPr>
          <w:rFonts w:ascii="Courier New" w:hAnsi="Courier New" w:cs="Courier New"/>
          <w:sz w:val="24"/>
          <w:szCs w:val="24"/>
        </w:rPr>
        <w:t xml:space="preserve">тися на Землю…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ООКСАНА БУР </w:t>
      </w:r>
    </w:p>
    <w:p w:rsidR="00AA7F21" w:rsidRDefault="00AA7F21" w:rsidP="002F00C8">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 xml:space="preserve">(якось приречено): </w:t>
      </w:r>
    </w:p>
    <w:p w:rsidR="00AA7F21" w:rsidRDefault="00AA7F21" w:rsidP="002F00C8">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Скільки у нас часу?</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2F00C8">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Поки космоліт не </w:t>
      </w:r>
      <w:r>
        <w:rPr>
          <w:rFonts w:ascii="Courier New" w:hAnsi="Courier New" w:cs="Courier New"/>
          <w:sz w:val="24"/>
          <w:szCs w:val="24"/>
        </w:rPr>
        <w:t>зник зовсім</w:t>
      </w:r>
      <w:r w:rsidRPr="00EF3900">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right="-2" w:firstLine="708"/>
        <w:jc w:val="left"/>
        <w:rPr>
          <w:rFonts w:ascii="Courier New" w:hAnsi="Courier New" w:cs="Courier New"/>
          <w:sz w:val="24"/>
          <w:szCs w:val="24"/>
        </w:rPr>
      </w:pPr>
      <w:r>
        <w:rPr>
          <w:rFonts w:ascii="Courier New" w:hAnsi="Courier New" w:cs="Courier New"/>
          <w:sz w:val="24"/>
          <w:szCs w:val="24"/>
        </w:rPr>
        <w:t xml:space="preserve">Тамазов прямує до відсіку, де стоять рятувальні капсули та шатл. </w:t>
      </w:r>
    </w:p>
    <w:p w:rsidR="00AA7F21" w:rsidRDefault="00AA7F21" w:rsidP="00745307">
      <w:pPr>
        <w:pStyle w:val="BodyTextIndent"/>
        <w:spacing w:after="0"/>
        <w:ind w:left="0" w:right="3400" w:firstLine="0"/>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ТАМАЗОВ: </w:t>
      </w:r>
    </w:p>
    <w:p w:rsidR="00AA7F21" w:rsidRDefault="00AA7F21" w:rsidP="002F00C8">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Тоді, мало…</w:t>
      </w:r>
      <w:r>
        <w:rPr>
          <w:rFonts w:ascii="Courier New" w:hAnsi="Courier New" w:cs="Courier New"/>
          <w:sz w:val="24"/>
          <w:szCs w:val="24"/>
        </w:rPr>
        <w:t xml:space="preserve"> </w:t>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Зелінський попрямував слідом за ним, та зупинився, бо побачив, що «Скаф-11» набрав швидкість явно готуючись до між просторового стрибка. </w:t>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КАРПОВ: </w:t>
      </w:r>
    </w:p>
    <w:p w:rsidR="00AA7F21" w:rsidRDefault="00AA7F21" w:rsidP="002F00C8">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Як це у них вийшло?</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ЗЕЛІНСЬКИЙ:</w:t>
      </w:r>
    </w:p>
    <w:p w:rsidR="00AA7F21" w:rsidRDefault="00AA7F21" w:rsidP="002F00C8">
      <w:pPr>
        <w:pStyle w:val="BodyTextIndent"/>
        <w:spacing w:after="0"/>
        <w:ind w:left="1985" w:right="2125" w:firstLine="0"/>
        <w:jc w:val="left"/>
        <w:rPr>
          <w:rFonts w:ascii="Courier New" w:hAnsi="Courier New" w:cs="Courier New"/>
          <w:sz w:val="24"/>
          <w:szCs w:val="24"/>
        </w:rPr>
      </w:pPr>
      <w:r w:rsidRPr="00EF3900">
        <w:rPr>
          <w:rFonts w:ascii="Courier New" w:hAnsi="Courier New" w:cs="Courier New"/>
          <w:sz w:val="24"/>
          <w:szCs w:val="24"/>
        </w:rPr>
        <w:t xml:space="preserve">Запитаємо, коли вони повернуться… </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r>
        <w:rPr>
          <w:rFonts w:ascii="Courier New" w:hAnsi="Courier New" w:cs="Courier New"/>
          <w:sz w:val="24"/>
          <w:szCs w:val="24"/>
        </w:rPr>
        <w:t xml:space="preserve">Зелінський зайшов у відсік.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ТАМАЗОВ </w:t>
      </w:r>
    </w:p>
    <w:p w:rsidR="00AA7F21" w:rsidRDefault="00AA7F21" w:rsidP="002F00C8">
      <w:pPr>
        <w:pStyle w:val="BodyTextIndent"/>
        <w:spacing w:after="0"/>
        <w:ind w:left="2552" w:right="2692" w:firstLine="0"/>
        <w:jc w:val="left"/>
        <w:rPr>
          <w:rFonts w:ascii="Courier New" w:hAnsi="Courier New" w:cs="Courier New"/>
          <w:sz w:val="24"/>
          <w:szCs w:val="24"/>
        </w:rPr>
      </w:pPr>
      <w:r>
        <w:rPr>
          <w:rFonts w:ascii="Courier New" w:hAnsi="Courier New" w:cs="Courier New"/>
          <w:sz w:val="24"/>
          <w:szCs w:val="24"/>
        </w:rPr>
        <w:t xml:space="preserve">(звертається до Зелінського): </w:t>
      </w:r>
    </w:p>
    <w:p w:rsidR="00AA7F21" w:rsidRDefault="00AA7F21" w:rsidP="002F00C8">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Сашко! Швидше! </w:t>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2F00C8">
      <w:pPr>
        <w:pStyle w:val="BodyTextIndent"/>
        <w:spacing w:after="0"/>
        <w:ind w:left="2552" w:firstLine="0"/>
        <w:jc w:val="left"/>
        <w:rPr>
          <w:rFonts w:ascii="Courier New" w:hAnsi="Courier New" w:cs="Courier New"/>
          <w:sz w:val="24"/>
          <w:szCs w:val="24"/>
        </w:rPr>
      </w:pPr>
      <w:r>
        <w:rPr>
          <w:rFonts w:ascii="Courier New" w:hAnsi="Courier New" w:cs="Courier New"/>
          <w:sz w:val="24"/>
          <w:szCs w:val="24"/>
        </w:rPr>
        <w:t>(звертається до Тамазова):</w:t>
      </w:r>
    </w:p>
    <w:p w:rsidR="00AA7F21" w:rsidRDefault="00AA7F21" w:rsidP="002F00C8">
      <w:pPr>
        <w:pStyle w:val="BodyTextIndent"/>
        <w:spacing w:after="0"/>
        <w:ind w:left="1985" w:firstLine="0"/>
        <w:jc w:val="left"/>
        <w:rPr>
          <w:rFonts w:ascii="Courier New" w:hAnsi="Courier New" w:cs="Courier New"/>
          <w:sz w:val="24"/>
          <w:szCs w:val="24"/>
        </w:rPr>
      </w:pPr>
      <w:r w:rsidRPr="00EF3900">
        <w:rPr>
          <w:rFonts w:ascii="Courier New" w:hAnsi="Courier New" w:cs="Courier New"/>
          <w:sz w:val="24"/>
          <w:szCs w:val="24"/>
        </w:rPr>
        <w:t>Все. Ми запізни</w:t>
      </w:r>
      <w:r>
        <w:rPr>
          <w:rFonts w:ascii="Courier New" w:hAnsi="Courier New" w:cs="Courier New"/>
          <w:sz w:val="24"/>
          <w:szCs w:val="24"/>
        </w:rPr>
        <w:t>лися</w:t>
      </w:r>
      <w:r w:rsidRPr="00EF3900">
        <w:rPr>
          <w:rFonts w:ascii="Courier New" w:hAnsi="Courier New" w:cs="Courier New"/>
          <w:sz w:val="24"/>
          <w:szCs w:val="24"/>
        </w:rPr>
        <w:t xml:space="preserve">!.. </w:t>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r w:rsidRPr="00EF3900">
        <w:rPr>
          <w:rFonts w:ascii="Courier New" w:hAnsi="Courier New" w:cs="Courier New"/>
          <w:sz w:val="24"/>
          <w:szCs w:val="24"/>
        </w:rPr>
        <w:tab/>
      </w:r>
    </w:p>
    <w:p w:rsidR="00AA7F21" w:rsidRDefault="00AA7F21" w:rsidP="00745307">
      <w:pPr>
        <w:pStyle w:val="BodyTextIndent"/>
        <w:spacing w:after="0"/>
        <w:ind w:left="0" w:firstLine="708"/>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ТАМАЗОВ: </w:t>
      </w:r>
    </w:p>
    <w:p w:rsidR="00AA7F21" w:rsidRDefault="00AA7F21" w:rsidP="002F00C8">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Тобто як?!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3686" w:firstLine="0"/>
        <w:jc w:val="left"/>
        <w:rPr>
          <w:rFonts w:ascii="Courier New" w:hAnsi="Courier New" w:cs="Courier New"/>
          <w:sz w:val="24"/>
          <w:szCs w:val="24"/>
        </w:rPr>
      </w:pPr>
      <w:r>
        <w:rPr>
          <w:rFonts w:ascii="Courier New" w:hAnsi="Courier New" w:cs="Courier New"/>
          <w:sz w:val="24"/>
          <w:szCs w:val="24"/>
        </w:rPr>
        <w:t xml:space="preserve">ЗЕЛІНСЬКИЙ: </w:t>
      </w:r>
    </w:p>
    <w:p w:rsidR="00AA7F21" w:rsidRDefault="00AA7F21" w:rsidP="002F00C8">
      <w:pPr>
        <w:pStyle w:val="BodyTextIndent"/>
        <w:spacing w:after="0"/>
        <w:ind w:left="1985" w:firstLine="0"/>
        <w:jc w:val="left"/>
        <w:rPr>
          <w:rFonts w:ascii="Courier New" w:hAnsi="Courier New" w:cs="Courier New"/>
          <w:sz w:val="24"/>
          <w:szCs w:val="24"/>
        </w:rPr>
      </w:pPr>
      <w:r>
        <w:rPr>
          <w:rFonts w:ascii="Courier New" w:hAnsi="Courier New" w:cs="Courier New"/>
          <w:sz w:val="24"/>
          <w:szCs w:val="24"/>
        </w:rPr>
        <w:t xml:space="preserve">Іди і переконайся сам!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0" w:firstLine="0"/>
        <w:jc w:val="left"/>
        <w:rPr>
          <w:rFonts w:ascii="Courier New" w:hAnsi="Courier New" w:cs="Courier New"/>
          <w:sz w:val="24"/>
          <w:szCs w:val="24"/>
        </w:rPr>
      </w:pPr>
      <w:r>
        <w:rPr>
          <w:rFonts w:ascii="Courier New" w:hAnsi="Courier New" w:cs="Courier New"/>
          <w:sz w:val="24"/>
          <w:szCs w:val="24"/>
        </w:rPr>
        <w:tab/>
        <w:t xml:space="preserve">Джулін підбіг до оглядового вікна, та встиг тільки побачити, як його рідний космоліт зник на його очах та очах його команді. </w:t>
      </w:r>
    </w:p>
    <w:p w:rsidR="00AA7F21" w:rsidRDefault="00AA7F21" w:rsidP="00745307">
      <w:pPr>
        <w:pStyle w:val="BodyTextIndent"/>
        <w:spacing w:after="0"/>
        <w:ind w:left="0" w:firstLine="0"/>
        <w:jc w:val="left"/>
        <w:rPr>
          <w:rFonts w:ascii="Courier New" w:hAnsi="Courier New" w:cs="Courier New"/>
          <w:sz w:val="24"/>
          <w:szCs w:val="24"/>
        </w:rPr>
      </w:pPr>
      <w:r>
        <w:rPr>
          <w:rFonts w:ascii="Courier New" w:hAnsi="Courier New" w:cs="Courier New"/>
          <w:sz w:val="24"/>
          <w:szCs w:val="24"/>
        </w:rPr>
        <w:tab/>
        <w:t xml:space="preserve">Пілот поглянув на начальника експедиції мовляв «Як же так?! Чому?!» </w:t>
      </w:r>
      <w:r>
        <w:rPr>
          <w:rFonts w:ascii="Courier New" w:hAnsi="Courier New" w:cs="Courier New"/>
          <w:sz w:val="24"/>
          <w:szCs w:val="24"/>
        </w:rPr>
        <w:tab/>
        <w:t xml:space="preserve">Та Яриновський тільки опустив очі. Це був перший випадок у Яриновського коли в експедиції під його керівництвом були втрати. </w:t>
      </w:r>
    </w:p>
    <w:p w:rsidR="00AA7F21" w:rsidRDefault="00AA7F21" w:rsidP="00745307">
      <w:pPr>
        <w:pStyle w:val="BodyTextIndent"/>
        <w:spacing w:after="0"/>
        <w:ind w:left="0" w:firstLine="0"/>
        <w:jc w:val="left"/>
        <w:rPr>
          <w:rFonts w:ascii="Courier New" w:hAnsi="Courier New" w:cs="Courier New"/>
          <w:sz w:val="24"/>
          <w:szCs w:val="24"/>
        </w:rPr>
      </w:pPr>
    </w:p>
    <w:p w:rsidR="00AA7F21" w:rsidRPr="00EF3900" w:rsidRDefault="00AA7F21" w:rsidP="00745307">
      <w:pPr>
        <w:pStyle w:val="BodyTextIndent"/>
        <w:spacing w:after="0"/>
        <w:ind w:left="0" w:firstLine="708"/>
        <w:jc w:val="left"/>
        <w:rPr>
          <w:rFonts w:ascii="Courier New" w:hAnsi="Courier New" w:cs="Courier New"/>
          <w:sz w:val="24"/>
          <w:szCs w:val="24"/>
        </w:rPr>
      </w:pPr>
      <w:r w:rsidRPr="00EF3900">
        <w:rPr>
          <w:rFonts w:ascii="Courier New" w:hAnsi="Courier New" w:cs="Courier New"/>
          <w:sz w:val="24"/>
          <w:szCs w:val="24"/>
        </w:rPr>
        <w:t xml:space="preserve">Радість від повернення додому круїзного космольота «Місячне сяйво» нічого вже не могло затьмарити. Навіть зникнення «Скафа-11» якось відразу забулася усіма. Бо усе те, що пережили обидві команди, і ворогові не побажаєш! Та Яриновський </w:t>
      </w:r>
      <w:r>
        <w:rPr>
          <w:rFonts w:ascii="Courier New" w:hAnsi="Courier New" w:cs="Courier New"/>
          <w:sz w:val="24"/>
          <w:szCs w:val="24"/>
        </w:rPr>
        <w:t>вже будував новий план порятунку</w:t>
      </w:r>
      <w:r w:rsidRPr="00EF3900">
        <w:rPr>
          <w:rFonts w:ascii="Courier New" w:hAnsi="Courier New" w:cs="Courier New"/>
          <w:sz w:val="24"/>
          <w:szCs w:val="24"/>
        </w:rPr>
        <w:t xml:space="preserve"> його кращого друга – Дмитра Нємцова та двох силовиків – Тарнавського та Войновича,</w:t>
      </w:r>
      <w:r>
        <w:rPr>
          <w:rFonts w:ascii="Courier New" w:hAnsi="Courier New" w:cs="Courier New"/>
          <w:sz w:val="24"/>
          <w:szCs w:val="24"/>
        </w:rPr>
        <w:t xml:space="preserve"> −</w:t>
      </w:r>
      <w:r w:rsidRPr="00EF3900">
        <w:rPr>
          <w:rFonts w:ascii="Courier New" w:hAnsi="Courier New" w:cs="Courier New"/>
          <w:sz w:val="24"/>
          <w:szCs w:val="24"/>
        </w:rPr>
        <w:t xml:space="preserve"> які залишилися за його наказом на «Скафі-11»…  </w:t>
      </w:r>
    </w:p>
    <w:p w:rsidR="00AA7F21" w:rsidRDefault="00AA7F21" w:rsidP="00745307">
      <w:pPr>
        <w:pStyle w:val="BodyTextIndent"/>
        <w:spacing w:after="0"/>
        <w:ind w:left="0" w:firstLine="0"/>
        <w:jc w:val="left"/>
        <w:rPr>
          <w:rFonts w:ascii="Courier New" w:hAnsi="Courier New" w:cs="Courier New"/>
          <w:sz w:val="24"/>
          <w:szCs w:val="24"/>
        </w:rPr>
      </w:pPr>
    </w:p>
    <w:p w:rsidR="00AA7F21" w:rsidRDefault="00AA7F21" w:rsidP="00745307">
      <w:pPr>
        <w:pStyle w:val="BodyTextIndent"/>
        <w:spacing w:after="0"/>
        <w:ind w:left="0" w:firstLine="0"/>
        <w:jc w:val="left"/>
        <w:rPr>
          <w:rFonts w:ascii="Courier New" w:hAnsi="Courier New" w:cs="Courier New"/>
          <w:sz w:val="24"/>
          <w:szCs w:val="24"/>
        </w:rPr>
      </w:pPr>
      <w:r>
        <w:rPr>
          <w:rFonts w:ascii="Courier New" w:hAnsi="Courier New" w:cs="Courier New"/>
          <w:sz w:val="24"/>
          <w:szCs w:val="24"/>
        </w:rPr>
        <w:t>ФІНАЛЬНІ ТИТРИ</w:t>
      </w:r>
    </w:p>
    <w:p w:rsidR="00AA7F21" w:rsidRPr="00EF3900" w:rsidRDefault="00AA7F21" w:rsidP="00745307">
      <w:pPr>
        <w:pStyle w:val="BodyTextIndent"/>
        <w:spacing w:after="0"/>
        <w:ind w:left="0" w:firstLine="0"/>
        <w:jc w:val="left"/>
        <w:rPr>
          <w:rFonts w:ascii="Courier New" w:hAnsi="Courier New" w:cs="Courier New"/>
          <w:sz w:val="24"/>
          <w:szCs w:val="24"/>
        </w:rPr>
      </w:pPr>
    </w:p>
    <w:p w:rsidR="00AA7F21" w:rsidRPr="003B2F67" w:rsidRDefault="00AA7F21" w:rsidP="00745307">
      <w:pPr>
        <w:pStyle w:val="BodyTextIndent"/>
        <w:spacing w:after="0"/>
        <w:ind w:left="0" w:firstLine="0"/>
        <w:jc w:val="left"/>
        <w:rPr>
          <w:rFonts w:ascii="Courier New" w:hAnsi="Courier New" w:cs="Courier New"/>
          <w:sz w:val="24"/>
          <w:szCs w:val="24"/>
        </w:rPr>
      </w:pPr>
      <w:r w:rsidRPr="003B2F67">
        <w:rPr>
          <w:rFonts w:ascii="Courier New" w:hAnsi="Courier New" w:cs="Courier New"/>
          <w:sz w:val="24"/>
          <w:szCs w:val="24"/>
        </w:rPr>
        <w:t>КІНЕЦЬ</w:t>
      </w:r>
      <w:r>
        <w:rPr>
          <w:rFonts w:ascii="Courier New" w:hAnsi="Courier New" w:cs="Courier New"/>
          <w:sz w:val="24"/>
          <w:szCs w:val="24"/>
        </w:rPr>
        <w:t xml:space="preserve"> ФІЛЬМУ</w:t>
      </w:r>
    </w:p>
    <w:p w:rsidR="00AA7F21" w:rsidRPr="00EF3900" w:rsidRDefault="00AA7F21" w:rsidP="00745307">
      <w:pPr>
        <w:pStyle w:val="BodyTextIndent"/>
        <w:spacing w:after="0"/>
        <w:ind w:left="0" w:firstLine="0"/>
        <w:jc w:val="left"/>
        <w:rPr>
          <w:rFonts w:ascii="Courier New" w:hAnsi="Courier New" w:cs="Courier New"/>
          <w:sz w:val="24"/>
          <w:szCs w:val="24"/>
        </w:rPr>
      </w:pPr>
    </w:p>
    <w:p w:rsidR="00AA7F21" w:rsidRPr="00EF3900" w:rsidRDefault="00AA7F21" w:rsidP="00745307">
      <w:pPr>
        <w:pStyle w:val="BodyTextIndent"/>
        <w:spacing w:after="0"/>
        <w:ind w:left="0" w:firstLine="0"/>
        <w:jc w:val="left"/>
        <w:rPr>
          <w:rFonts w:ascii="Courier New" w:hAnsi="Courier New" w:cs="Courier New"/>
          <w:sz w:val="24"/>
          <w:szCs w:val="24"/>
        </w:rPr>
      </w:pPr>
    </w:p>
    <w:p w:rsidR="00AA7F21" w:rsidRPr="00EF3900" w:rsidRDefault="00AA7F21" w:rsidP="00745307">
      <w:pPr>
        <w:pStyle w:val="BodyTextIndent"/>
        <w:spacing w:after="0"/>
        <w:ind w:left="0" w:firstLine="0"/>
        <w:jc w:val="left"/>
        <w:rPr>
          <w:rFonts w:ascii="Courier New" w:hAnsi="Courier New" w:cs="Courier New"/>
          <w:sz w:val="24"/>
          <w:szCs w:val="24"/>
        </w:rPr>
      </w:pPr>
      <w:r w:rsidRPr="00EF3900">
        <w:rPr>
          <w:rFonts w:ascii="Courier New" w:hAnsi="Courier New" w:cs="Courier New"/>
          <w:sz w:val="24"/>
          <w:szCs w:val="24"/>
        </w:rPr>
        <w:t xml:space="preserve"> </w:t>
      </w:r>
    </w:p>
    <w:p w:rsidR="00AA7F21" w:rsidRPr="00EF3900" w:rsidRDefault="00AA7F21" w:rsidP="00745307">
      <w:pPr>
        <w:pStyle w:val="BodyTextIndent"/>
        <w:spacing w:after="0"/>
        <w:ind w:left="0" w:firstLine="0"/>
        <w:jc w:val="left"/>
        <w:rPr>
          <w:rFonts w:ascii="Courier New" w:hAnsi="Courier New" w:cs="Courier New"/>
          <w:sz w:val="24"/>
          <w:szCs w:val="24"/>
        </w:rPr>
      </w:pPr>
    </w:p>
    <w:p w:rsidR="00AA7F21" w:rsidRPr="00EF3900" w:rsidRDefault="00AA7F21" w:rsidP="00745307">
      <w:pPr>
        <w:ind w:firstLine="0"/>
        <w:jc w:val="left"/>
        <w:rPr>
          <w:rFonts w:ascii="Courier New" w:hAnsi="Courier New" w:cs="Courier New"/>
          <w:sz w:val="24"/>
          <w:szCs w:val="24"/>
        </w:rPr>
      </w:pPr>
      <w:r w:rsidRPr="00EF3900">
        <w:rPr>
          <w:rFonts w:ascii="Courier New" w:hAnsi="Courier New" w:cs="Courier New"/>
          <w:sz w:val="24"/>
          <w:szCs w:val="24"/>
        </w:rPr>
        <w:t xml:space="preserve">  </w:t>
      </w:r>
      <w:r w:rsidRPr="00EF3900">
        <w:rPr>
          <w:rFonts w:ascii="Courier New" w:hAnsi="Courier New" w:cs="Courier New"/>
          <w:sz w:val="24"/>
          <w:szCs w:val="24"/>
        </w:rPr>
        <w:tab/>
      </w:r>
    </w:p>
    <w:p w:rsidR="00AA7F21" w:rsidRPr="00EF3900" w:rsidRDefault="00AA7F21" w:rsidP="00745307">
      <w:pPr>
        <w:ind w:firstLine="0"/>
        <w:jc w:val="left"/>
        <w:rPr>
          <w:rFonts w:ascii="Courier New" w:hAnsi="Courier New" w:cs="Courier New"/>
          <w:sz w:val="24"/>
          <w:szCs w:val="24"/>
        </w:rPr>
      </w:pPr>
    </w:p>
    <w:p w:rsidR="00AA7F21" w:rsidRPr="00EF3900" w:rsidRDefault="00AA7F21" w:rsidP="00745307">
      <w:pPr>
        <w:ind w:firstLine="0"/>
        <w:jc w:val="left"/>
        <w:rPr>
          <w:rFonts w:ascii="Courier New" w:hAnsi="Courier New" w:cs="Courier New"/>
          <w:sz w:val="24"/>
          <w:szCs w:val="24"/>
        </w:rPr>
      </w:pPr>
    </w:p>
    <w:sectPr w:rsidR="00AA7F21" w:rsidRPr="00EF3900" w:rsidSect="002F00C8">
      <w:headerReference w:type="even" r:id="rId7"/>
      <w:footerReference w:type="even" r:id="rId8"/>
      <w:footerReference w:type="default" r:id="rId9"/>
      <w:footerReference w:type="first" r:id="rId10"/>
      <w:pgSz w:w="11906" w:h="16838" w:code="9"/>
      <w:pgMar w:top="1418" w:right="1418" w:bottom="709" w:left="2126"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7F21" w:rsidRDefault="00AA7F21">
      <w:r>
        <w:separator/>
      </w:r>
    </w:p>
  </w:endnote>
  <w:endnote w:type="continuationSeparator" w:id="0">
    <w:p w:rsidR="00AA7F21" w:rsidRDefault="00AA7F21">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B060402020202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B060402020202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F21" w:rsidRDefault="00AA7F21" w:rsidP="00EF39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A7F21" w:rsidRDefault="00AA7F21" w:rsidP="00EF390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F21" w:rsidRDefault="00AA7F21" w:rsidP="00EF39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89</w:t>
    </w:r>
    <w:r>
      <w:rPr>
        <w:rStyle w:val="PageNumber"/>
      </w:rPr>
      <w:fldChar w:fldCharType="end"/>
    </w:r>
  </w:p>
  <w:p w:rsidR="00AA7F21" w:rsidRDefault="00AA7F21" w:rsidP="00EF3900">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F21" w:rsidRDefault="00AA7F21">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7F21" w:rsidRDefault="00AA7F21">
      <w:r>
        <w:separator/>
      </w:r>
    </w:p>
  </w:footnote>
  <w:footnote w:type="continuationSeparator" w:id="0">
    <w:p w:rsidR="00AA7F21" w:rsidRDefault="00AA7F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F21" w:rsidRDefault="00AA7F21" w:rsidP="00EF39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AA7F21" w:rsidRDefault="00AA7F2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2A0A52"/>
    <w:multiLevelType w:val="hybridMultilevel"/>
    <w:tmpl w:val="84C89672"/>
    <w:lvl w:ilvl="0" w:tplc="1F0C607A">
      <w:numFmt w:val="bullet"/>
      <w:lvlText w:val="−"/>
      <w:lvlJc w:val="left"/>
      <w:pPr>
        <w:ind w:left="1065" w:hanging="360"/>
      </w:pPr>
      <w:rPr>
        <w:rFonts w:ascii="Courier New" w:eastAsia="Times New Roman" w:hAnsi="Courier New" w:hint="default"/>
      </w:rPr>
    </w:lvl>
    <w:lvl w:ilvl="1" w:tplc="04190003" w:tentative="1">
      <w:start w:val="1"/>
      <w:numFmt w:val="bullet"/>
      <w:lvlText w:val="o"/>
      <w:lvlJc w:val="left"/>
      <w:pPr>
        <w:ind w:left="1785" w:hanging="360"/>
      </w:pPr>
      <w:rPr>
        <w:rFonts w:ascii="Courier New" w:hAnsi="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1">
    <w:nsid w:val="314968A3"/>
    <w:multiLevelType w:val="hybridMultilevel"/>
    <w:tmpl w:val="5BF059F8"/>
    <w:lvl w:ilvl="0" w:tplc="9B2442F6">
      <w:numFmt w:val="bullet"/>
      <w:lvlText w:val="–"/>
      <w:lvlJc w:val="left"/>
      <w:pPr>
        <w:tabs>
          <w:tab w:val="num" w:pos="5364"/>
        </w:tabs>
        <w:ind w:left="5364" w:hanging="360"/>
      </w:pPr>
      <w:rPr>
        <w:rFonts w:ascii="Times New Roman" w:eastAsia="Times New Roman" w:hAnsi="Times New Roman" w:hint="default"/>
      </w:rPr>
    </w:lvl>
    <w:lvl w:ilvl="1" w:tplc="04190003" w:tentative="1">
      <w:start w:val="1"/>
      <w:numFmt w:val="bullet"/>
      <w:lvlText w:val="o"/>
      <w:lvlJc w:val="left"/>
      <w:pPr>
        <w:tabs>
          <w:tab w:val="num" w:pos="6084"/>
        </w:tabs>
        <w:ind w:left="6084" w:hanging="360"/>
      </w:pPr>
      <w:rPr>
        <w:rFonts w:ascii="Courier New" w:hAnsi="Courier New" w:hint="default"/>
      </w:rPr>
    </w:lvl>
    <w:lvl w:ilvl="2" w:tplc="04190005" w:tentative="1">
      <w:start w:val="1"/>
      <w:numFmt w:val="bullet"/>
      <w:lvlText w:val=""/>
      <w:lvlJc w:val="left"/>
      <w:pPr>
        <w:tabs>
          <w:tab w:val="num" w:pos="6804"/>
        </w:tabs>
        <w:ind w:left="6804" w:hanging="360"/>
      </w:pPr>
      <w:rPr>
        <w:rFonts w:ascii="Wingdings" w:hAnsi="Wingdings" w:hint="default"/>
      </w:rPr>
    </w:lvl>
    <w:lvl w:ilvl="3" w:tplc="04190001" w:tentative="1">
      <w:start w:val="1"/>
      <w:numFmt w:val="bullet"/>
      <w:lvlText w:val=""/>
      <w:lvlJc w:val="left"/>
      <w:pPr>
        <w:tabs>
          <w:tab w:val="num" w:pos="7524"/>
        </w:tabs>
        <w:ind w:left="7524" w:hanging="360"/>
      </w:pPr>
      <w:rPr>
        <w:rFonts w:ascii="Symbol" w:hAnsi="Symbol" w:hint="default"/>
      </w:rPr>
    </w:lvl>
    <w:lvl w:ilvl="4" w:tplc="04190003" w:tentative="1">
      <w:start w:val="1"/>
      <w:numFmt w:val="bullet"/>
      <w:lvlText w:val="o"/>
      <w:lvlJc w:val="left"/>
      <w:pPr>
        <w:tabs>
          <w:tab w:val="num" w:pos="8244"/>
        </w:tabs>
        <w:ind w:left="8244" w:hanging="360"/>
      </w:pPr>
      <w:rPr>
        <w:rFonts w:ascii="Courier New" w:hAnsi="Courier New" w:hint="default"/>
      </w:rPr>
    </w:lvl>
    <w:lvl w:ilvl="5" w:tplc="04190005" w:tentative="1">
      <w:start w:val="1"/>
      <w:numFmt w:val="bullet"/>
      <w:lvlText w:val=""/>
      <w:lvlJc w:val="left"/>
      <w:pPr>
        <w:tabs>
          <w:tab w:val="num" w:pos="8964"/>
        </w:tabs>
        <w:ind w:left="8964" w:hanging="360"/>
      </w:pPr>
      <w:rPr>
        <w:rFonts w:ascii="Wingdings" w:hAnsi="Wingdings" w:hint="default"/>
      </w:rPr>
    </w:lvl>
    <w:lvl w:ilvl="6" w:tplc="04190001" w:tentative="1">
      <w:start w:val="1"/>
      <w:numFmt w:val="bullet"/>
      <w:lvlText w:val=""/>
      <w:lvlJc w:val="left"/>
      <w:pPr>
        <w:tabs>
          <w:tab w:val="num" w:pos="9684"/>
        </w:tabs>
        <w:ind w:left="9684" w:hanging="360"/>
      </w:pPr>
      <w:rPr>
        <w:rFonts w:ascii="Symbol" w:hAnsi="Symbol" w:hint="default"/>
      </w:rPr>
    </w:lvl>
    <w:lvl w:ilvl="7" w:tplc="04190003" w:tentative="1">
      <w:start w:val="1"/>
      <w:numFmt w:val="bullet"/>
      <w:lvlText w:val="o"/>
      <w:lvlJc w:val="left"/>
      <w:pPr>
        <w:tabs>
          <w:tab w:val="num" w:pos="10404"/>
        </w:tabs>
        <w:ind w:left="10404" w:hanging="360"/>
      </w:pPr>
      <w:rPr>
        <w:rFonts w:ascii="Courier New" w:hAnsi="Courier New" w:hint="default"/>
      </w:rPr>
    </w:lvl>
    <w:lvl w:ilvl="8" w:tplc="04190005" w:tentative="1">
      <w:start w:val="1"/>
      <w:numFmt w:val="bullet"/>
      <w:lvlText w:val=""/>
      <w:lvlJc w:val="left"/>
      <w:pPr>
        <w:tabs>
          <w:tab w:val="num" w:pos="11124"/>
        </w:tabs>
        <w:ind w:left="11124" w:hanging="360"/>
      </w:pPr>
      <w:rPr>
        <w:rFonts w:ascii="Wingdings" w:hAnsi="Wingdings" w:hint="default"/>
      </w:rPr>
    </w:lvl>
  </w:abstractNum>
  <w:abstractNum w:abstractNumId="2">
    <w:nsid w:val="590E4478"/>
    <w:multiLevelType w:val="hybridMultilevel"/>
    <w:tmpl w:val="82E65890"/>
    <w:lvl w:ilvl="0" w:tplc="52AC0EE4">
      <w:numFmt w:val="bullet"/>
      <w:lvlText w:val="–"/>
      <w:lvlJc w:val="left"/>
      <w:pPr>
        <w:ind w:left="1065" w:hanging="360"/>
      </w:pPr>
      <w:rPr>
        <w:rFonts w:ascii="Courier New" w:eastAsia="Times New Roman" w:hAnsi="Courier New" w:hint="default"/>
      </w:rPr>
    </w:lvl>
    <w:lvl w:ilvl="1" w:tplc="04190003" w:tentative="1">
      <w:start w:val="1"/>
      <w:numFmt w:val="bullet"/>
      <w:lvlText w:val="o"/>
      <w:lvlJc w:val="left"/>
      <w:pPr>
        <w:ind w:left="1785" w:hanging="360"/>
      </w:pPr>
      <w:rPr>
        <w:rFonts w:ascii="Courier New" w:hAnsi="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3">
    <w:nsid w:val="59282890"/>
    <w:multiLevelType w:val="hybridMultilevel"/>
    <w:tmpl w:val="E57EAFD0"/>
    <w:lvl w:ilvl="0" w:tplc="F6FCC2A6">
      <w:start w:val="9"/>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C6224"/>
    <w:rsid w:val="00006756"/>
    <w:rsid w:val="00011C84"/>
    <w:rsid w:val="00024239"/>
    <w:rsid w:val="000314EF"/>
    <w:rsid w:val="00042F04"/>
    <w:rsid w:val="0005473F"/>
    <w:rsid w:val="00055569"/>
    <w:rsid w:val="00056515"/>
    <w:rsid w:val="000602CE"/>
    <w:rsid w:val="000643BB"/>
    <w:rsid w:val="000738F0"/>
    <w:rsid w:val="000743BD"/>
    <w:rsid w:val="000802B1"/>
    <w:rsid w:val="0009186B"/>
    <w:rsid w:val="00093091"/>
    <w:rsid w:val="000958D0"/>
    <w:rsid w:val="000C464E"/>
    <w:rsid w:val="000D03E4"/>
    <w:rsid w:val="000F3DE6"/>
    <w:rsid w:val="001025DC"/>
    <w:rsid w:val="00117EDA"/>
    <w:rsid w:val="00143D38"/>
    <w:rsid w:val="00150772"/>
    <w:rsid w:val="00154455"/>
    <w:rsid w:val="001551B1"/>
    <w:rsid w:val="001725F5"/>
    <w:rsid w:val="001747EC"/>
    <w:rsid w:val="00180BAA"/>
    <w:rsid w:val="0019042A"/>
    <w:rsid w:val="001A7879"/>
    <w:rsid w:val="001B4B5E"/>
    <w:rsid w:val="001B68B6"/>
    <w:rsid w:val="001C03AC"/>
    <w:rsid w:val="001C6964"/>
    <w:rsid w:val="001C7D62"/>
    <w:rsid w:val="001D4B0D"/>
    <w:rsid w:val="001D5050"/>
    <w:rsid w:val="001E0A06"/>
    <w:rsid w:val="001F6212"/>
    <w:rsid w:val="00200863"/>
    <w:rsid w:val="0020373F"/>
    <w:rsid w:val="00207690"/>
    <w:rsid w:val="0026444E"/>
    <w:rsid w:val="002834E4"/>
    <w:rsid w:val="002920D8"/>
    <w:rsid w:val="002A13A0"/>
    <w:rsid w:val="002A378B"/>
    <w:rsid w:val="002C265F"/>
    <w:rsid w:val="002C3D1B"/>
    <w:rsid w:val="002C6BD2"/>
    <w:rsid w:val="002D2EBE"/>
    <w:rsid w:val="002E7830"/>
    <w:rsid w:val="002F00C8"/>
    <w:rsid w:val="00302BFE"/>
    <w:rsid w:val="0030324A"/>
    <w:rsid w:val="00310CF2"/>
    <w:rsid w:val="00326153"/>
    <w:rsid w:val="00326AAE"/>
    <w:rsid w:val="00331F50"/>
    <w:rsid w:val="0033573B"/>
    <w:rsid w:val="003374AC"/>
    <w:rsid w:val="003374EB"/>
    <w:rsid w:val="00347658"/>
    <w:rsid w:val="003530CA"/>
    <w:rsid w:val="00367951"/>
    <w:rsid w:val="003A1146"/>
    <w:rsid w:val="003B2F67"/>
    <w:rsid w:val="003C3F20"/>
    <w:rsid w:val="003C4A0B"/>
    <w:rsid w:val="003C5E06"/>
    <w:rsid w:val="003C6224"/>
    <w:rsid w:val="003C768E"/>
    <w:rsid w:val="003D2C84"/>
    <w:rsid w:val="003D3D5D"/>
    <w:rsid w:val="003F2C60"/>
    <w:rsid w:val="004005E7"/>
    <w:rsid w:val="0042499D"/>
    <w:rsid w:val="00426589"/>
    <w:rsid w:val="00455825"/>
    <w:rsid w:val="00462941"/>
    <w:rsid w:val="004667E3"/>
    <w:rsid w:val="00471699"/>
    <w:rsid w:val="00477DB7"/>
    <w:rsid w:val="00492928"/>
    <w:rsid w:val="004973E3"/>
    <w:rsid w:val="004A34E2"/>
    <w:rsid w:val="004A3984"/>
    <w:rsid w:val="004C2EC7"/>
    <w:rsid w:val="004D70BB"/>
    <w:rsid w:val="004E7F3E"/>
    <w:rsid w:val="004F5657"/>
    <w:rsid w:val="004F711C"/>
    <w:rsid w:val="0050040F"/>
    <w:rsid w:val="005053A9"/>
    <w:rsid w:val="00506712"/>
    <w:rsid w:val="0051057D"/>
    <w:rsid w:val="0051273C"/>
    <w:rsid w:val="00531322"/>
    <w:rsid w:val="005331B6"/>
    <w:rsid w:val="0053792F"/>
    <w:rsid w:val="00545304"/>
    <w:rsid w:val="00547B02"/>
    <w:rsid w:val="0055605B"/>
    <w:rsid w:val="00562B92"/>
    <w:rsid w:val="00570D52"/>
    <w:rsid w:val="00596176"/>
    <w:rsid w:val="005A072C"/>
    <w:rsid w:val="005A4628"/>
    <w:rsid w:val="005B0C2B"/>
    <w:rsid w:val="005B55CE"/>
    <w:rsid w:val="005B6744"/>
    <w:rsid w:val="005C3EAF"/>
    <w:rsid w:val="005C58D8"/>
    <w:rsid w:val="005D2B87"/>
    <w:rsid w:val="005F4D32"/>
    <w:rsid w:val="005F5E5D"/>
    <w:rsid w:val="005F6F90"/>
    <w:rsid w:val="00600BD4"/>
    <w:rsid w:val="0063376E"/>
    <w:rsid w:val="006338F4"/>
    <w:rsid w:val="00644775"/>
    <w:rsid w:val="00644937"/>
    <w:rsid w:val="00661FDD"/>
    <w:rsid w:val="00665C22"/>
    <w:rsid w:val="00666EBC"/>
    <w:rsid w:val="0068035A"/>
    <w:rsid w:val="006803C3"/>
    <w:rsid w:val="00683D87"/>
    <w:rsid w:val="00686581"/>
    <w:rsid w:val="00693173"/>
    <w:rsid w:val="006C187A"/>
    <w:rsid w:val="006C1DAE"/>
    <w:rsid w:val="006D0E1E"/>
    <w:rsid w:val="006D11C8"/>
    <w:rsid w:val="006F5DAC"/>
    <w:rsid w:val="00717097"/>
    <w:rsid w:val="00717C91"/>
    <w:rsid w:val="00745307"/>
    <w:rsid w:val="00760D1C"/>
    <w:rsid w:val="00765387"/>
    <w:rsid w:val="00774F12"/>
    <w:rsid w:val="0078261C"/>
    <w:rsid w:val="00791A51"/>
    <w:rsid w:val="007A5B46"/>
    <w:rsid w:val="007C3A26"/>
    <w:rsid w:val="007C7159"/>
    <w:rsid w:val="007E14CD"/>
    <w:rsid w:val="007E1BFD"/>
    <w:rsid w:val="007E2C68"/>
    <w:rsid w:val="007F37D8"/>
    <w:rsid w:val="007F4C78"/>
    <w:rsid w:val="0082272C"/>
    <w:rsid w:val="00826794"/>
    <w:rsid w:val="00853FDC"/>
    <w:rsid w:val="008560BA"/>
    <w:rsid w:val="0087472E"/>
    <w:rsid w:val="00881CE9"/>
    <w:rsid w:val="00883F3B"/>
    <w:rsid w:val="0088745F"/>
    <w:rsid w:val="008A6044"/>
    <w:rsid w:val="008A653A"/>
    <w:rsid w:val="008A6832"/>
    <w:rsid w:val="008B755E"/>
    <w:rsid w:val="008D591A"/>
    <w:rsid w:val="008D6084"/>
    <w:rsid w:val="008D7E05"/>
    <w:rsid w:val="008F626E"/>
    <w:rsid w:val="008F70A5"/>
    <w:rsid w:val="008F741A"/>
    <w:rsid w:val="00931F96"/>
    <w:rsid w:val="00943575"/>
    <w:rsid w:val="00963458"/>
    <w:rsid w:val="00967245"/>
    <w:rsid w:val="00967949"/>
    <w:rsid w:val="00973C35"/>
    <w:rsid w:val="00974408"/>
    <w:rsid w:val="0099067A"/>
    <w:rsid w:val="00991620"/>
    <w:rsid w:val="00992C25"/>
    <w:rsid w:val="009936A4"/>
    <w:rsid w:val="009A2484"/>
    <w:rsid w:val="009A2A94"/>
    <w:rsid w:val="009B4975"/>
    <w:rsid w:val="009B6510"/>
    <w:rsid w:val="009C1AC0"/>
    <w:rsid w:val="009D21F3"/>
    <w:rsid w:val="009E36E0"/>
    <w:rsid w:val="009F163A"/>
    <w:rsid w:val="009F68B8"/>
    <w:rsid w:val="00A14382"/>
    <w:rsid w:val="00A236A5"/>
    <w:rsid w:val="00A2796F"/>
    <w:rsid w:val="00A27FFA"/>
    <w:rsid w:val="00A363D1"/>
    <w:rsid w:val="00A518F9"/>
    <w:rsid w:val="00A675A7"/>
    <w:rsid w:val="00A739B8"/>
    <w:rsid w:val="00A86B24"/>
    <w:rsid w:val="00A93F9A"/>
    <w:rsid w:val="00AA7A0D"/>
    <w:rsid w:val="00AA7F21"/>
    <w:rsid w:val="00AB1F69"/>
    <w:rsid w:val="00AB4532"/>
    <w:rsid w:val="00AC3675"/>
    <w:rsid w:val="00AC4AB0"/>
    <w:rsid w:val="00AD1A42"/>
    <w:rsid w:val="00AD1E8A"/>
    <w:rsid w:val="00AD336D"/>
    <w:rsid w:val="00AE6083"/>
    <w:rsid w:val="00AE6349"/>
    <w:rsid w:val="00AE7662"/>
    <w:rsid w:val="00B15EEC"/>
    <w:rsid w:val="00B255F8"/>
    <w:rsid w:val="00B2646F"/>
    <w:rsid w:val="00B40DB4"/>
    <w:rsid w:val="00B41A81"/>
    <w:rsid w:val="00B714F1"/>
    <w:rsid w:val="00B728F7"/>
    <w:rsid w:val="00B75AD1"/>
    <w:rsid w:val="00B8156D"/>
    <w:rsid w:val="00B84A47"/>
    <w:rsid w:val="00BA4A04"/>
    <w:rsid w:val="00BA5626"/>
    <w:rsid w:val="00BB1A2E"/>
    <w:rsid w:val="00BB7B56"/>
    <w:rsid w:val="00BC5B76"/>
    <w:rsid w:val="00BD0811"/>
    <w:rsid w:val="00BE3B97"/>
    <w:rsid w:val="00BF5C6F"/>
    <w:rsid w:val="00C00D03"/>
    <w:rsid w:val="00C11D07"/>
    <w:rsid w:val="00C124F5"/>
    <w:rsid w:val="00C23397"/>
    <w:rsid w:val="00C30458"/>
    <w:rsid w:val="00C37FE6"/>
    <w:rsid w:val="00C4356B"/>
    <w:rsid w:val="00C57F6B"/>
    <w:rsid w:val="00C62160"/>
    <w:rsid w:val="00C76A6C"/>
    <w:rsid w:val="00C84946"/>
    <w:rsid w:val="00CA06A3"/>
    <w:rsid w:val="00CA4736"/>
    <w:rsid w:val="00CA6F32"/>
    <w:rsid w:val="00CB0E5E"/>
    <w:rsid w:val="00CB2888"/>
    <w:rsid w:val="00CB529B"/>
    <w:rsid w:val="00CD3F7A"/>
    <w:rsid w:val="00CE5B67"/>
    <w:rsid w:val="00CF5FAF"/>
    <w:rsid w:val="00D05CF9"/>
    <w:rsid w:val="00D07BDF"/>
    <w:rsid w:val="00D2246E"/>
    <w:rsid w:val="00D304FA"/>
    <w:rsid w:val="00D57302"/>
    <w:rsid w:val="00D719AC"/>
    <w:rsid w:val="00D81FCC"/>
    <w:rsid w:val="00D869C3"/>
    <w:rsid w:val="00D9709A"/>
    <w:rsid w:val="00DA3F14"/>
    <w:rsid w:val="00DA73B4"/>
    <w:rsid w:val="00DD3F88"/>
    <w:rsid w:val="00DD5CCE"/>
    <w:rsid w:val="00DE068D"/>
    <w:rsid w:val="00DE2B50"/>
    <w:rsid w:val="00DE479E"/>
    <w:rsid w:val="00DE6C62"/>
    <w:rsid w:val="00DF29E2"/>
    <w:rsid w:val="00E02602"/>
    <w:rsid w:val="00E139B3"/>
    <w:rsid w:val="00E27651"/>
    <w:rsid w:val="00E33A7D"/>
    <w:rsid w:val="00E50201"/>
    <w:rsid w:val="00E5158A"/>
    <w:rsid w:val="00E65AB8"/>
    <w:rsid w:val="00E7096D"/>
    <w:rsid w:val="00E70C74"/>
    <w:rsid w:val="00E85635"/>
    <w:rsid w:val="00EB5575"/>
    <w:rsid w:val="00EC0F50"/>
    <w:rsid w:val="00ED53E0"/>
    <w:rsid w:val="00EE6191"/>
    <w:rsid w:val="00EF3900"/>
    <w:rsid w:val="00F02E93"/>
    <w:rsid w:val="00F10DD2"/>
    <w:rsid w:val="00F1390B"/>
    <w:rsid w:val="00F24002"/>
    <w:rsid w:val="00F364E8"/>
    <w:rsid w:val="00F51695"/>
    <w:rsid w:val="00F54B0B"/>
    <w:rsid w:val="00F55085"/>
    <w:rsid w:val="00F620D4"/>
    <w:rsid w:val="00F65763"/>
    <w:rsid w:val="00F70125"/>
    <w:rsid w:val="00F8520C"/>
    <w:rsid w:val="00F911DF"/>
    <w:rsid w:val="00FB3D4C"/>
    <w:rsid w:val="00FB60C8"/>
    <w:rsid w:val="00FB6ED4"/>
    <w:rsid w:val="00FB7B19"/>
    <w:rsid w:val="00FC58D7"/>
    <w:rsid w:val="00FD0FBC"/>
    <w:rsid w:val="00FD1893"/>
    <w:rsid w:val="00FE6E67"/>
    <w:rsid w:val="00FF2A4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6224"/>
    <w:pPr>
      <w:ind w:firstLine="709"/>
      <w:jc w:val="both"/>
    </w:pPr>
    <w:rPr>
      <w:rFonts w:eastAsia="Times New Roman"/>
      <w:sz w:val="28"/>
      <w:szCs w:val="20"/>
      <w:lang w:val="uk-UA" w:eastAsia="uk-UA"/>
    </w:rPr>
  </w:style>
  <w:style w:type="paragraph" w:styleId="Heading1">
    <w:name w:val="heading 1"/>
    <w:basedOn w:val="Normal"/>
    <w:next w:val="Normal"/>
    <w:link w:val="Heading1Char"/>
    <w:uiPriority w:val="99"/>
    <w:qFormat/>
    <w:rsid w:val="003C6224"/>
    <w:pPr>
      <w:keepNext/>
      <w:outlineLvl w:val="0"/>
    </w:pPr>
    <w:rPr>
      <w:b/>
      <w:sz w:val="144"/>
    </w:rPr>
  </w:style>
  <w:style w:type="paragraph" w:styleId="Heading2">
    <w:name w:val="heading 2"/>
    <w:basedOn w:val="Normal"/>
    <w:next w:val="Normal"/>
    <w:link w:val="Heading2Char"/>
    <w:uiPriority w:val="99"/>
    <w:qFormat/>
    <w:rsid w:val="003C6224"/>
    <w:pPr>
      <w:keepNext/>
      <w:spacing w:before="240" w:after="60"/>
      <w:outlineLvl w:val="1"/>
    </w:pPr>
    <w:rPr>
      <w:rFonts w:ascii="Arial" w:hAnsi="Arial" w:cs="Arial"/>
      <w:b/>
      <w:bCs/>
      <w:i/>
      <w:iCs/>
      <w:szCs w:val="28"/>
      <w:lang w:eastAsia="ru-RU"/>
    </w:rPr>
  </w:style>
  <w:style w:type="paragraph" w:styleId="Heading3">
    <w:name w:val="heading 3"/>
    <w:basedOn w:val="Normal"/>
    <w:next w:val="Normal"/>
    <w:link w:val="Heading3Char"/>
    <w:uiPriority w:val="99"/>
    <w:qFormat/>
    <w:rsid w:val="003C6224"/>
    <w:pPr>
      <w:keepNext/>
      <w:spacing w:before="240" w:after="60"/>
      <w:outlineLvl w:val="2"/>
    </w:pPr>
    <w:rPr>
      <w:rFonts w:ascii="Arial" w:hAnsi="Arial" w:cs="Arial"/>
      <w:b/>
      <w:bCs/>
      <w:sz w:val="26"/>
      <w:szCs w:val="26"/>
      <w:lang w:eastAsia="ru-RU"/>
    </w:rPr>
  </w:style>
  <w:style w:type="paragraph" w:styleId="Heading5">
    <w:name w:val="heading 5"/>
    <w:basedOn w:val="Normal"/>
    <w:next w:val="Normal"/>
    <w:link w:val="Heading5Char"/>
    <w:uiPriority w:val="99"/>
    <w:qFormat/>
    <w:rsid w:val="003C6224"/>
    <w:pPr>
      <w:keepNext/>
      <w:jc w:val="center"/>
      <w:outlineLvl w:val="4"/>
    </w:pPr>
    <w:rPr>
      <w: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C6224"/>
    <w:rPr>
      <w:rFonts w:eastAsia="Times New Roman" w:cs="Times New Roman"/>
      <w:b/>
      <w:sz w:val="20"/>
      <w:szCs w:val="20"/>
      <w:lang w:val="uk-UA" w:eastAsia="uk-UA"/>
    </w:rPr>
  </w:style>
  <w:style w:type="character" w:customStyle="1" w:styleId="Heading2Char">
    <w:name w:val="Heading 2 Char"/>
    <w:basedOn w:val="DefaultParagraphFont"/>
    <w:link w:val="Heading2"/>
    <w:uiPriority w:val="99"/>
    <w:locked/>
    <w:rsid w:val="003C6224"/>
    <w:rPr>
      <w:rFonts w:ascii="Arial" w:hAnsi="Arial" w:cs="Arial"/>
      <w:b/>
      <w:bCs/>
      <w:i/>
      <w:iCs/>
      <w:sz w:val="28"/>
      <w:szCs w:val="28"/>
      <w:lang w:val="uk-UA" w:eastAsia="ru-RU"/>
    </w:rPr>
  </w:style>
  <w:style w:type="character" w:customStyle="1" w:styleId="Heading3Char">
    <w:name w:val="Heading 3 Char"/>
    <w:basedOn w:val="DefaultParagraphFont"/>
    <w:link w:val="Heading3"/>
    <w:uiPriority w:val="99"/>
    <w:locked/>
    <w:rsid w:val="003C6224"/>
    <w:rPr>
      <w:rFonts w:ascii="Arial" w:hAnsi="Arial" w:cs="Arial"/>
      <w:b/>
      <w:bCs/>
      <w:sz w:val="26"/>
      <w:szCs w:val="26"/>
      <w:lang w:val="uk-UA" w:eastAsia="ru-RU"/>
    </w:rPr>
  </w:style>
  <w:style w:type="character" w:customStyle="1" w:styleId="Heading5Char">
    <w:name w:val="Heading 5 Char"/>
    <w:basedOn w:val="DefaultParagraphFont"/>
    <w:link w:val="Heading5"/>
    <w:uiPriority w:val="99"/>
    <w:locked/>
    <w:rsid w:val="003C6224"/>
    <w:rPr>
      <w:rFonts w:eastAsia="Times New Roman" w:cs="Times New Roman"/>
      <w:b/>
      <w:sz w:val="20"/>
      <w:szCs w:val="20"/>
      <w:lang w:val="uk-UA" w:eastAsia="uk-UA"/>
    </w:rPr>
  </w:style>
  <w:style w:type="paragraph" w:styleId="Title">
    <w:name w:val="Title"/>
    <w:basedOn w:val="Normal"/>
    <w:link w:val="TitleChar"/>
    <w:uiPriority w:val="99"/>
    <w:qFormat/>
    <w:rsid w:val="003C6224"/>
    <w:pPr>
      <w:ind w:firstLine="720"/>
      <w:jc w:val="center"/>
    </w:pPr>
    <w:rPr>
      <w:b/>
      <w:sz w:val="56"/>
    </w:rPr>
  </w:style>
  <w:style w:type="character" w:customStyle="1" w:styleId="TitleChar">
    <w:name w:val="Title Char"/>
    <w:basedOn w:val="DefaultParagraphFont"/>
    <w:link w:val="Title"/>
    <w:uiPriority w:val="99"/>
    <w:locked/>
    <w:rsid w:val="003C6224"/>
    <w:rPr>
      <w:rFonts w:eastAsia="Times New Roman" w:cs="Times New Roman"/>
      <w:b/>
      <w:sz w:val="20"/>
      <w:szCs w:val="20"/>
      <w:lang w:val="uk-UA" w:eastAsia="uk-UA"/>
    </w:rPr>
  </w:style>
  <w:style w:type="paragraph" w:styleId="NoteHeading">
    <w:name w:val="Note Heading"/>
    <w:basedOn w:val="Normal"/>
    <w:next w:val="Normal"/>
    <w:link w:val="NoteHeadingChar"/>
    <w:uiPriority w:val="99"/>
    <w:rsid w:val="003C6224"/>
  </w:style>
  <w:style w:type="character" w:customStyle="1" w:styleId="NoteHeadingChar">
    <w:name w:val="Note Heading Char"/>
    <w:basedOn w:val="DefaultParagraphFont"/>
    <w:link w:val="NoteHeading"/>
    <w:uiPriority w:val="99"/>
    <w:locked/>
    <w:rsid w:val="003C6224"/>
    <w:rPr>
      <w:rFonts w:eastAsia="Times New Roman" w:cs="Times New Roman"/>
      <w:sz w:val="20"/>
      <w:szCs w:val="20"/>
      <w:lang w:val="uk-UA" w:eastAsia="uk-UA"/>
    </w:rPr>
  </w:style>
  <w:style w:type="paragraph" w:styleId="BodyText">
    <w:name w:val="Body Text"/>
    <w:basedOn w:val="Normal"/>
    <w:link w:val="BodyTextChar"/>
    <w:uiPriority w:val="99"/>
    <w:rsid w:val="003C6224"/>
  </w:style>
  <w:style w:type="character" w:customStyle="1" w:styleId="BodyTextChar">
    <w:name w:val="Body Text Char"/>
    <w:basedOn w:val="DefaultParagraphFont"/>
    <w:link w:val="BodyText"/>
    <w:uiPriority w:val="99"/>
    <w:locked/>
    <w:rsid w:val="003C6224"/>
    <w:rPr>
      <w:rFonts w:eastAsia="Times New Roman" w:cs="Times New Roman"/>
      <w:sz w:val="20"/>
      <w:szCs w:val="20"/>
      <w:lang w:val="uk-UA" w:eastAsia="uk-UA"/>
    </w:rPr>
  </w:style>
  <w:style w:type="paragraph" w:styleId="BodyTextIndent">
    <w:name w:val="Body Text Indent"/>
    <w:basedOn w:val="Normal"/>
    <w:link w:val="BodyTextIndentChar"/>
    <w:uiPriority w:val="99"/>
    <w:rsid w:val="003C6224"/>
    <w:pPr>
      <w:spacing w:after="120"/>
      <w:ind w:left="283"/>
    </w:pPr>
  </w:style>
  <w:style w:type="character" w:customStyle="1" w:styleId="BodyTextIndentChar">
    <w:name w:val="Body Text Indent Char"/>
    <w:basedOn w:val="DefaultParagraphFont"/>
    <w:link w:val="BodyTextIndent"/>
    <w:uiPriority w:val="99"/>
    <w:locked/>
    <w:rsid w:val="003C6224"/>
    <w:rPr>
      <w:rFonts w:eastAsia="Times New Roman" w:cs="Times New Roman"/>
      <w:sz w:val="20"/>
      <w:szCs w:val="20"/>
      <w:lang w:val="uk-UA" w:eastAsia="uk-UA"/>
    </w:rPr>
  </w:style>
  <w:style w:type="paragraph" w:styleId="Header">
    <w:name w:val="header"/>
    <w:basedOn w:val="Normal"/>
    <w:link w:val="HeaderChar"/>
    <w:uiPriority w:val="99"/>
    <w:rsid w:val="003C6224"/>
    <w:pPr>
      <w:tabs>
        <w:tab w:val="center" w:pos="4819"/>
        <w:tab w:val="right" w:pos="9639"/>
      </w:tabs>
    </w:pPr>
  </w:style>
  <w:style w:type="character" w:customStyle="1" w:styleId="HeaderChar">
    <w:name w:val="Header Char"/>
    <w:basedOn w:val="DefaultParagraphFont"/>
    <w:link w:val="Header"/>
    <w:uiPriority w:val="99"/>
    <w:locked/>
    <w:rsid w:val="003C6224"/>
    <w:rPr>
      <w:rFonts w:eastAsia="Times New Roman" w:cs="Times New Roman"/>
      <w:sz w:val="20"/>
      <w:szCs w:val="20"/>
      <w:lang w:val="uk-UA" w:eastAsia="uk-UA"/>
    </w:rPr>
  </w:style>
  <w:style w:type="character" w:styleId="PageNumber">
    <w:name w:val="page number"/>
    <w:basedOn w:val="DefaultParagraphFont"/>
    <w:uiPriority w:val="99"/>
    <w:rsid w:val="003C6224"/>
    <w:rPr>
      <w:rFonts w:cs="Times New Roman"/>
    </w:rPr>
  </w:style>
  <w:style w:type="paragraph" w:styleId="Footer">
    <w:name w:val="footer"/>
    <w:basedOn w:val="Normal"/>
    <w:link w:val="FooterChar"/>
    <w:uiPriority w:val="99"/>
    <w:rsid w:val="003C6224"/>
    <w:pPr>
      <w:tabs>
        <w:tab w:val="center" w:pos="4677"/>
        <w:tab w:val="right" w:pos="9355"/>
      </w:tabs>
    </w:pPr>
  </w:style>
  <w:style w:type="character" w:customStyle="1" w:styleId="FooterChar">
    <w:name w:val="Footer Char"/>
    <w:basedOn w:val="DefaultParagraphFont"/>
    <w:link w:val="Footer"/>
    <w:uiPriority w:val="99"/>
    <w:locked/>
    <w:rsid w:val="003C6224"/>
    <w:rPr>
      <w:rFonts w:eastAsia="Times New Roman" w:cs="Times New Roman"/>
      <w:sz w:val="20"/>
      <w:szCs w:val="20"/>
      <w:lang w:val="uk-UA" w:eastAsia="uk-UA"/>
    </w:rPr>
  </w:style>
  <w:style w:type="paragraph" w:styleId="BalloonText">
    <w:name w:val="Balloon Text"/>
    <w:basedOn w:val="Normal"/>
    <w:link w:val="BalloonTextChar"/>
    <w:uiPriority w:val="99"/>
    <w:semiHidden/>
    <w:rsid w:val="003C622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C6224"/>
    <w:rPr>
      <w:rFonts w:ascii="Tahoma" w:hAnsi="Tahoma" w:cs="Tahoma"/>
      <w:sz w:val="16"/>
      <w:szCs w:val="16"/>
      <w:lang w:val="uk-UA" w:eastAsia="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89</Pages>
  <Words>16911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Борис ПОЛІСЬКИЙ</dc:title>
  <dc:subject/>
  <dc:creator>БОРИСПОЛЖ</dc:creator>
  <cp:keywords/>
  <dc:description/>
  <cp:lastModifiedBy>v.voitenko</cp:lastModifiedBy>
  <cp:revision>2</cp:revision>
  <cp:lastPrinted>2011-10-29T20:09:00Z</cp:lastPrinted>
  <dcterms:created xsi:type="dcterms:W3CDTF">2012-10-10T16:52:00Z</dcterms:created>
  <dcterms:modified xsi:type="dcterms:W3CDTF">2012-10-10T16:52:00Z</dcterms:modified>
</cp:coreProperties>
</file>