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B4C" w:rsidRPr="0094680A" w:rsidRDefault="00731B4C" w:rsidP="0094680A">
      <w:pPr>
        <w:pStyle w:val="TitulHeading"/>
        <w:rPr>
          <w:lang w:val="ru-RU"/>
        </w:rPr>
      </w:pPr>
      <w:r w:rsidRPr="00CC6DD3">
        <w:rPr>
          <w:lang w:val="ru-RU"/>
        </w:rPr>
        <w:t>шлях до себе</w:t>
      </w:r>
    </w:p>
    <w:p w:rsidR="00731B4C" w:rsidRPr="00CC6DD3" w:rsidRDefault="00731B4C" w:rsidP="0094680A">
      <w:pPr>
        <w:pStyle w:val="TitulAuthor"/>
        <w:rPr>
          <w:lang w:val="ru-RU"/>
        </w:rPr>
      </w:pPr>
      <w:r>
        <w:rPr>
          <w:lang w:val="ru-RU"/>
        </w:rPr>
        <w:t>Коваль Геннад</w:t>
      </w:r>
      <w:r w:rsidRPr="00CC6DD3">
        <w:rPr>
          <w:lang w:val="ru-RU"/>
        </w:rPr>
        <w:t>ій</w:t>
      </w:r>
    </w:p>
    <w:p w:rsidR="00731B4C" w:rsidRPr="00CC6DD3" w:rsidRDefault="00731B4C" w:rsidP="0094680A">
      <w:pPr>
        <w:pStyle w:val="TitulSourceScreening"/>
        <w:rPr>
          <w:lang w:val="ru-RU"/>
        </w:rPr>
      </w:pPr>
      <w:r>
        <w:rPr>
          <w:lang w:val="ru-RU"/>
        </w:rPr>
        <w:t>Ориг</w:t>
      </w:r>
      <w:r w:rsidRPr="00CC6DD3">
        <w:rPr>
          <w:lang w:val="ru-RU"/>
        </w:rPr>
        <w:t>і</w:t>
      </w:r>
      <w:r>
        <w:rPr>
          <w:lang w:val="ru-RU"/>
        </w:rPr>
        <w:t>нальн</w:t>
      </w:r>
      <w:r w:rsidRPr="00CC6DD3">
        <w:rPr>
          <w:lang w:val="ru-RU"/>
        </w:rPr>
        <w:t>и</w:t>
      </w:r>
      <w:r>
        <w:rPr>
          <w:lang w:val="ru-RU"/>
        </w:rPr>
        <w:t>й сценар</w:t>
      </w:r>
      <w:r w:rsidRPr="00CC6DD3">
        <w:rPr>
          <w:lang w:val="ru-RU"/>
        </w:rPr>
        <w:t>ій</w:t>
      </w:r>
    </w:p>
    <w:p w:rsidR="00731B4C" w:rsidRPr="00CC6DD3" w:rsidRDefault="00731B4C" w:rsidP="0094680A">
      <w:pPr>
        <w:pStyle w:val="TitulContacts"/>
        <w:rPr>
          <w:lang w:val="ru-RU"/>
        </w:rPr>
      </w:pPr>
      <w:r w:rsidRPr="0094680A">
        <w:t>Gennadiy</w:t>
      </w:r>
      <w:r w:rsidRPr="00CC6DD3">
        <w:rPr>
          <w:lang w:val="ru-RU"/>
        </w:rPr>
        <w:t>83</w:t>
      </w:r>
      <w:r w:rsidRPr="0094680A">
        <w:t>zp</w:t>
      </w:r>
      <w:r w:rsidRPr="00CC6DD3">
        <w:rPr>
          <w:lang w:val="ru-RU"/>
        </w:rPr>
        <w:t>@</w:t>
      </w:r>
      <w:r w:rsidRPr="0094680A">
        <w:t>i</w:t>
      </w:r>
      <w:r w:rsidRPr="00CC6DD3">
        <w:rPr>
          <w:lang w:val="ru-RU"/>
        </w:rPr>
        <w:t>.</w:t>
      </w:r>
      <w:r w:rsidRPr="0094680A">
        <w:t>ua</w:t>
      </w:r>
      <w:r w:rsidRPr="00CC6DD3">
        <w:rPr>
          <w:lang w:val="ru-RU"/>
        </w:rPr>
        <w:t xml:space="preserve">  </w:t>
      </w:r>
    </w:p>
    <w:p w:rsidR="00731B4C" w:rsidRPr="0094680A" w:rsidRDefault="00731B4C" w:rsidP="0094680A">
      <w:pPr>
        <w:pStyle w:val="TitulContacts"/>
        <w:rPr>
          <w:lang w:val="ru-RU"/>
        </w:rPr>
      </w:pPr>
      <w:r w:rsidRPr="00CC6DD3">
        <w:rPr>
          <w:lang w:val="ru-RU"/>
        </w:rPr>
        <w:t>тел: - +380957902933</w:t>
      </w:r>
    </w:p>
    <w:p w:rsidR="00731B4C" w:rsidRPr="0094680A" w:rsidRDefault="00731B4C" w:rsidP="0094680A">
      <w:pPr>
        <w:sectPr w:rsidR="00731B4C" w:rsidRPr="0094680A" w:rsidSect="00031B2E">
          <w:footerReference w:type="even" r:id="rId7"/>
          <w:footerReference w:type="default" r:id="rId8"/>
          <w:footerReference w:type="first" r:id="rId9"/>
          <w:pgSz w:w="11907" w:h="16839"/>
          <w:pgMar w:top="1418" w:right="1418" w:bottom="709" w:left="2126" w:header="709" w:footer="709" w:gutter="0"/>
          <w:pgNumType w:start="1" w:chapStyle="1"/>
          <w:cols w:space="720"/>
          <w:titlePg/>
          <w:docGrid w:linePitch="299"/>
        </w:sectPr>
      </w:pPr>
    </w:p>
    <w:p w:rsidR="00731B4C" w:rsidRPr="00CC6DD3" w:rsidRDefault="00731B4C" w:rsidP="0094680A">
      <w:pPr>
        <w:pStyle w:val="ActionTimeArena"/>
        <w:rPr>
          <w:lang w:val="ru-RU"/>
        </w:rPr>
      </w:pPr>
      <w:r>
        <w:rPr>
          <w:lang w:val="ru-RU"/>
        </w:rPr>
        <w:t>в пром</w:t>
      </w:r>
      <w:r w:rsidRPr="0033384A">
        <w:rPr>
          <w:lang w:val="ru-RU"/>
        </w:rPr>
        <w:t>і</w:t>
      </w:r>
      <w:r>
        <w:rPr>
          <w:lang w:val="ru-RU"/>
        </w:rPr>
        <w:t>ж</w:t>
      </w:r>
      <w:r w:rsidRPr="00572690">
        <w:rPr>
          <w:lang w:val="ru-RU"/>
        </w:rPr>
        <w:t>ку</w:t>
      </w:r>
      <w:r>
        <w:rPr>
          <w:lang w:val="ru-RU"/>
        </w:rPr>
        <w:t xml:space="preserve"> м</w:t>
      </w:r>
      <w:r w:rsidRPr="0033384A">
        <w:rPr>
          <w:lang w:val="ru-RU"/>
        </w:rPr>
        <w:t>і</w:t>
      </w:r>
      <w:r>
        <w:rPr>
          <w:lang w:val="ru-RU"/>
        </w:rPr>
        <w:t>ж титрами</w:t>
      </w:r>
    </w:p>
    <w:p w:rsidR="00731B4C" w:rsidRPr="0033384A" w:rsidRDefault="00731B4C" w:rsidP="0094680A">
      <w:pPr>
        <w:pStyle w:val="HeroReplica"/>
        <w:rPr>
          <w:lang w:val="ru-RU"/>
        </w:rPr>
      </w:pPr>
      <w:r w:rsidRPr="0033384A">
        <w:rPr>
          <w:lang w:val="ru-RU"/>
        </w:rPr>
        <w:t>Якщо б ми прагли та наважились створити архітектуру. Відповідну до нашої душі, то наши</w:t>
      </w:r>
      <w:r>
        <w:rPr>
          <w:lang w:val="ru-RU"/>
        </w:rPr>
        <w:t>м зразком був би лабіринт! Ф. Н</w:t>
      </w:r>
      <w:r>
        <w:t>і</w:t>
      </w:r>
      <w:r w:rsidRPr="0033384A">
        <w:rPr>
          <w:lang w:val="ru-RU"/>
        </w:rPr>
        <w:t>цше.</w:t>
      </w:r>
    </w:p>
    <w:p w:rsidR="00731B4C" w:rsidRPr="00CC6DD3" w:rsidRDefault="00731B4C" w:rsidP="00CC6DD3">
      <w:pPr>
        <w:rPr>
          <w:lang w:eastAsia="en-US"/>
        </w:rPr>
      </w:pPr>
    </w:p>
    <w:p w:rsidR="00731B4C" w:rsidRPr="0033384A" w:rsidRDefault="00731B4C" w:rsidP="00CC6DD3">
      <w:pPr>
        <w:pStyle w:val="ActionTimeArena"/>
        <w:rPr>
          <w:lang w:val="ru-RU"/>
        </w:rPr>
      </w:pPr>
      <w:r w:rsidRPr="0033384A">
        <w:rPr>
          <w:lang w:val="ru-RU"/>
        </w:rPr>
        <w:t xml:space="preserve">ІНТ. АУДИТОРІЯ. </w:t>
      </w:r>
    </w:p>
    <w:p w:rsidR="00731B4C" w:rsidRPr="00B542AA" w:rsidRDefault="00731B4C" w:rsidP="0033384A">
      <w:pPr>
        <w:pStyle w:val="ActionDescription"/>
        <w:rPr>
          <w:lang w:val="ru-RU"/>
        </w:rPr>
      </w:pPr>
      <w:r w:rsidRPr="0033384A">
        <w:rPr>
          <w:lang w:val="ru-RU"/>
        </w:rPr>
        <w:t xml:space="preserve">Видно лабіринт, по якому пробирається білий щур до сиру. Видно стіл, на ньому лабіринт, потім група студентів, його обступила. </w:t>
      </w:r>
      <w:r w:rsidRPr="00B542AA">
        <w:rPr>
          <w:lang w:val="ru-RU"/>
        </w:rPr>
        <w:t xml:space="preserve">Очолює групу </w:t>
      </w:r>
      <w:r>
        <w:rPr>
          <w:lang w:val="ru-RU"/>
        </w:rPr>
        <w:t>ВИКЛАДАЧ(</w:t>
      </w:r>
      <w:r w:rsidRPr="00572690">
        <w:rPr>
          <w:lang w:val="ru-RU"/>
        </w:rPr>
        <w:t>27</w:t>
      </w:r>
      <w:r w:rsidRPr="00B542AA">
        <w:rPr>
          <w:lang w:val="ru-RU"/>
        </w:rPr>
        <w:t xml:space="preserve">). Погляд кілька втомлений, злегка розфокусоований. </w:t>
      </w:r>
    </w:p>
    <w:p w:rsidR="00731B4C" w:rsidRPr="00B542AA" w:rsidRDefault="00731B4C" w:rsidP="0033384A">
      <w:pPr>
        <w:pStyle w:val="HeroName"/>
        <w:rPr>
          <w:lang w:val="ru-RU"/>
        </w:rPr>
      </w:pPr>
      <w:r w:rsidRPr="00B542AA">
        <w:rPr>
          <w:lang w:val="ru-RU"/>
        </w:rPr>
        <w:t>викладач</w:t>
      </w:r>
    </w:p>
    <w:p w:rsidR="00731B4C" w:rsidRPr="0033384A" w:rsidRDefault="00731B4C" w:rsidP="00CC6DD3">
      <w:pPr>
        <w:pStyle w:val="HeroReplica"/>
        <w:rPr>
          <w:lang w:val="ru-RU"/>
        </w:rPr>
      </w:pPr>
      <w:r w:rsidRPr="0033384A">
        <w:rPr>
          <w:lang w:val="ru-RU"/>
        </w:rPr>
        <w:t xml:space="preserve">Зараз ми можемо спостерігати, як втілюється в життя основне положення Уотсона. Щур методом проб і помилок прокладає собі дорогу до винагороди. </w:t>
      </w:r>
    </w:p>
    <w:p w:rsidR="00731B4C" w:rsidRPr="00CC6DD3" w:rsidRDefault="00731B4C" w:rsidP="00CC6DD3">
      <w:pPr>
        <w:pStyle w:val="HeroName"/>
        <w:rPr>
          <w:lang w:val="ru-RU"/>
        </w:rPr>
      </w:pPr>
    </w:p>
    <w:p w:rsidR="00731B4C" w:rsidRPr="00CC6DD3" w:rsidRDefault="00731B4C" w:rsidP="00CC6DD3">
      <w:pPr>
        <w:pStyle w:val="HeroName"/>
        <w:rPr>
          <w:lang w:val="ru-RU"/>
        </w:rPr>
      </w:pPr>
      <w:r w:rsidRPr="00CC6DD3">
        <w:rPr>
          <w:lang w:val="ru-RU"/>
        </w:rPr>
        <w:t>ОДИН ІЗ СТУДЕНТІ</w:t>
      </w:r>
      <w:r>
        <w:rPr>
          <w:lang w:val="ru-RU"/>
        </w:rPr>
        <w:t>В</w:t>
      </w:r>
      <w:r w:rsidRPr="00CC6DD3">
        <w:rPr>
          <w:lang w:val="ru-RU"/>
        </w:rPr>
        <w:t xml:space="preserve"> </w:t>
      </w:r>
    </w:p>
    <w:p w:rsidR="00731B4C" w:rsidRPr="0033384A" w:rsidRDefault="00731B4C" w:rsidP="00CC6DD3">
      <w:pPr>
        <w:pStyle w:val="HeroReplica"/>
        <w:rPr>
          <w:lang w:val="ru-RU"/>
        </w:rPr>
      </w:pPr>
      <w:r w:rsidRPr="0033384A">
        <w:rPr>
          <w:lang w:val="ru-RU"/>
        </w:rPr>
        <w:t xml:space="preserve">І пацюки прагнуть до нагород і задоволень? </w:t>
      </w:r>
    </w:p>
    <w:p w:rsidR="00731B4C" w:rsidRPr="00CC6DD3" w:rsidRDefault="00731B4C" w:rsidP="00CC6DD3">
      <w:pPr>
        <w:pStyle w:val="HeroName"/>
        <w:rPr>
          <w:lang w:val="ru-RU"/>
        </w:rPr>
      </w:pPr>
    </w:p>
    <w:p w:rsidR="00731B4C" w:rsidRPr="00CC6DD3" w:rsidRDefault="00731B4C" w:rsidP="00CC6DD3">
      <w:pPr>
        <w:pStyle w:val="HeroName"/>
        <w:rPr>
          <w:lang w:val="ru-RU"/>
        </w:rPr>
      </w:pPr>
      <w:r w:rsidRPr="00CC6DD3">
        <w:rPr>
          <w:lang w:val="ru-RU"/>
        </w:rPr>
        <w:t xml:space="preserve">ІНШИЙ СТУДЕНТ </w:t>
      </w:r>
    </w:p>
    <w:p w:rsidR="00731B4C" w:rsidRPr="00B542AA" w:rsidRDefault="00731B4C" w:rsidP="00B542AA">
      <w:pPr>
        <w:pStyle w:val="HeroReplica"/>
        <w:rPr>
          <w:lang w:val="ru-RU"/>
        </w:rPr>
      </w:pPr>
      <w:r w:rsidRPr="00B542AA">
        <w:rPr>
          <w:lang w:val="ru-RU"/>
        </w:rPr>
        <w:t xml:space="preserve">Ігоре Борисовичу, а якби щури вміли літати, то їх би використовували в лабіринтах? </w:t>
      </w:r>
    </w:p>
    <w:p w:rsidR="00731B4C" w:rsidRPr="00D74FDE" w:rsidRDefault="00731B4C" w:rsidP="00B542AA">
      <w:pPr>
        <w:pStyle w:val="ActionDescription"/>
        <w:rPr>
          <w:lang w:val="ru-RU"/>
        </w:rPr>
      </w:pPr>
      <w:r w:rsidRPr="00D74FDE">
        <w:rPr>
          <w:lang w:val="ru-RU"/>
        </w:rPr>
        <w:t xml:space="preserve">Загальний сміх. </w:t>
      </w:r>
    </w:p>
    <w:p w:rsidR="00731B4C" w:rsidRPr="00D74FDE" w:rsidRDefault="00731B4C" w:rsidP="00B542AA">
      <w:pPr>
        <w:pStyle w:val="ActionDescription"/>
        <w:rPr>
          <w:lang w:val="ru-RU"/>
        </w:rPr>
      </w:pPr>
      <w:r w:rsidRPr="00D74FDE">
        <w:rPr>
          <w:lang w:val="ru-RU"/>
        </w:rPr>
        <w:t xml:space="preserve">Ігор, задумавшись, відвертається і відходячи, говорить як би до себе, але добре чути. </w:t>
      </w:r>
    </w:p>
    <w:p w:rsidR="00731B4C" w:rsidRPr="00CC6DD3" w:rsidRDefault="00731B4C" w:rsidP="00CC6DD3">
      <w:pPr>
        <w:pStyle w:val="HeroName"/>
        <w:rPr>
          <w:lang w:val="ru-RU"/>
        </w:rPr>
      </w:pPr>
      <w:r w:rsidRPr="00CC6DD3">
        <w:rPr>
          <w:lang w:val="ru-RU"/>
        </w:rPr>
        <w:t xml:space="preserve">ІГОР </w:t>
      </w:r>
    </w:p>
    <w:p w:rsidR="00731B4C" w:rsidRPr="00D74FDE" w:rsidRDefault="00731B4C" w:rsidP="00B542AA">
      <w:pPr>
        <w:pStyle w:val="HeroReplica"/>
        <w:rPr>
          <w:lang w:val="ru-RU"/>
        </w:rPr>
      </w:pPr>
      <w:r w:rsidRPr="00D74FDE">
        <w:rPr>
          <w:lang w:val="ru-RU"/>
        </w:rPr>
        <w:t xml:space="preserve">Пацюк прагне вперед. Він подібний пам'яті. Подібний свідомості. </w:t>
      </w:r>
    </w:p>
    <w:p w:rsidR="00731B4C" w:rsidRPr="00D74FDE" w:rsidRDefault="00731B4C" w:rsidP="00CC6DD3">
      <w:pPr>
        <w:pStyle w:val="HeroName"/>
        <w:rPr>
          <w:lang w:val="ru-RU"/>
        </w:rPr>
      </w:pPr>
      <w:r w:rsidRPr="00D74FDE">
        <w:rPr>
          <w:lang w:val="ru-RU"/>
        </w:rPr>
        <w:t xml:space="preserve">  </w:t>
      </w:r>
    </w:p>
    <w:p w:rsidR="00731B4C" w:rsidRPr="00D74FDE" w:rsidRDefault="00731B4C" w:rsidP="00B542AA">
      <w:pPr>
        <w:pStyle w:val="ActionTimeArena"/>
        <w:rPr>
          <w:lang w:val="ru-RU"/>
        </w:rPr>
      </w:pPr>
      <w:r w:rsidRPr="00D74FDE">
        <w:rPr>
          <w:lang w:val="ru-RU"/>
        </w:rPr>
        <w:t xml:space="preserve">ІНТ. КВАРТИРА ІГОРЯ - КАБІНЕТ </w:t>
      </w:r>
    </w:p>
    <w:p w:rsidR="00731B4C" w:rsidRPr="00D74FDE" w:rsidRDefault="00731B4C" w:rsidP="00B542AA">
      <w:pPr>
        <w:pStyle w:val="ActionDescription"/>
        <w:rPr>
          <w:lang w:val="ru-RU"/>
        </w:rPr>
      </w:pPr>
      <w:r w:rsidRPr="00D74FDE">
        <w:rPr>
          <w:lang w:val="ru-RU"/>
        </w:rPr>
        <w:t xml:space="preserve">У кімнаті за письмовим столом сидить хлопець. Це Єгор. Він щось записує на листку паперу. Підіймає погляд. Видно, що дивиться на фото. У погляді ніжність, сум і жаль. </w:t>
      </w:r>
      <w:r w:rsidRPr="00B542AA">
        <w:rPr>
          <w:lang w:val="ru-RU"/>
        </w:rPr>
        <w:t xml:space="preserve">На фото зображення юнака і дівчини. </w:t>
      </w:r>
      <w:r w:rsidRPr="00D74FDE">
        <w:rPr>
          <w:lang w:val="ru-RU"/>
        </w:rPr>
        <w:t xml:space="preserve">Юнак - ЄГОР(17). </w:t>
      </w:r>
    </w:p>
    <w:p w:rsidR="00731B4C" w:rsidRPr="00D74FDE" w:rsidRDefault="00731B4C" w:rsidP="00B542AA">
      <w:pPr>
        <w:pStyle w:val="ActionTimeArena"/>
        <w:rPr>
          <w:lang w:val="ru-RU"/>
        </w:rPr>
      </w:pPr>
      <w:r>
        <w:rPr>
          <w:lang w:val="ru-RU"/>
        </w:rPr>
        <w:t>ІНТ. КВАРТИРА ІГОРЯ - КУХНЯ</w:t>
      </w:r>
      <w:r w:rsidRPr="00D74FDE">
        <w:rPr>
          <w:lang w:val="ru-RU"/>
        </w:rPr>
        <w:t xml:space="preserve"> </w:t>
      </w:r>
    </w:p>
    <w:p w:rsidR="00731B4C" w:rsidRPr="00D74FDE" w:rsidRDefault="00731B4C" w:rsidP="00B542AA">
      <w:pPr>
        <w:pStyle w:val="ActionDescription"/>
        <w:rPr>
          <w:lang w:val="ru-RU"/>
        </w:rPr>
      </w:pPr>
      <w:r w:rsidRPr="00D74FDE">
        <w:rPr>
          <w:lang w:val="ru-RU"/>
        </w:rPr>
        <w:t xml:space="preserve">Ігор заварює чай. </w:t>
      </w:r>
    </w:p>
    <w:p w:rsidR="00731B4C" w:rsidRPr="00D74FDE" w:rsidRDefault="00731B4C" w:rsidP="00B542AA">
      <w:pPr>
        <w:pStyle w:val="ActionTimeArena"/>
        <w:rPr>
          <w:lang w:val="ru-RU"/>
        </w:rPr>
      </w:pPr>
      <w:r w:rsidRPr="00D74FDE">
        <w:rPr>
          <w:lang w:val="ru-RU"/>
        </w:rPr>
        <w:t xml:space="preserve">ІНТ. КВАРТИРА ІГОРЯ - КАБІНЕТ </w:t>
      </w:r>
    </w:p>
    <w:p w:rsidR="00731B4C" w:rsidRPr="00D74FDE" w:rsidRDefault="00731B4C" w:rsidP="00B542AA">
      <w:pPr>
        <w:pStyle w:val="ActionDescription"/>
        <w:rPr>
          <w:lang w:val="ru-RU"/>
        </w:rPr>
      </w:pPr>
      <w:r w:rsidRPr="00B542AA">
        <w:rPr>
          <w:lang w:val="ru-RU"/>
        </w:rPr>
        <w:t>Ігор Сідає за стіл, на обличчі втома і смуток, ставить на кут стола чашку, бере в руки старий, затертий</w:t>
      </w:r>
      <w:r>
        <w:rPr>
          <w:lang w:val="ru-RU"/>
        </w:rPr>
        <w:t xml:space="preserve"> зошит,</w:t>
      </w:r>
      <w:r w:rsidRPr="00B542AA">
        <w:rPr>
          <w:lang w:val="ru-RU"/>
        </w:rPr>
        <w:t xml:space="preserve"> що лежить на стосі інших, таких же зошитів і просто листків паперу. Одягає окуляри і погляд його падає на фото, що </w:t>
      </w:r>
      <w:r>
        <w:rPr>
          <w:lang w:val="ru-RU"/>
        </w:rPr>
        <w:t>столі</w:t>
      </w:r>
      <w:r w:rsidRPr="00B542AA">
        <w:rPr>
          <w:lang w:val="ru-RU"/>
        </w:rPr>
        <w:t xml:space="preserve">. </w:t>
      </w:r>
      <w:r w:rsidRPr="00D74FDE">
        <w:rPr>
          <w:lang w:val="ru-RU"/>
        </w:rPr>
        <w:t xml:space="preserve">На фото зображення юнака і дівчини. Хитає головою і злегка докоряючи: </w:t>
      </w:r>
    </w:p>
    <w:p w:rsidR="00731B4C" w:rsidRPr="00D74FDE" w:rsidRDefault="00731B4C" w:rsidP="00CC6DD3">
      <w:pPr>
        <w:pStyle w:val="HeroName"/>
        <w:rPr>
          <w:lang w:val="ru-RU"/>
        </w:rPr>
      </w:pPr>
      <w:r w:rsidRPr="00CC6DD3">
        <w:rPr>
          <w:lang w:val="ru-RU"/>
        </w:rPr>
        <w:t xml:space="preserve">ІГОР </w:t>
      </w:r>
    </w:p>
    <w:p w:rsidR="00731B4C" w:rsidRPr="00B542AA" w:rsidRDefault="00731B4C" w:rsidP="00B542AA">
      <w:pPr>
        <w:pStyle w:val="HeroVoiceOver"/>
      </w:pPr>
      <w:r>
        <w:t>(за кадром)</w:t>
      </w:r>
    </w:p>
    <w:p w:rsidR="00731B4C" w:rsidRPr="00D74FDE" w:rsidRDefault="00731B4C" w:rsidP="00B542AA">
      <w:pPr>
        <w:pStyle w:val="HeroReplica"/>
        <w:rPr>
          <w:lang w:val="ru-RU"/>
        </w:rPr>
      </w:pPr>
      <w:r w:rsidRPr="00D74FDE">
        <w:rPr>
          <w:lang w:val="ru-RU"/>
        </w:rPr>
        <w:t xml:space="preserve">Єгор-Єгор. </w:t>
      </w:r>
    </w:p>
    <w:p w:rsidR="00731B4C" w:rsidRPr="00CC6DD3" w:rsidRDefault="00731B4C" w:rsidP="00CC6DD3">
      <w:pPr>
        <w:pStyle w:val="HeroName"/>
        <w:rPr>
          <w:lang w:val="ru-RU"/>
        </w:rPr>
      </w:pPr>
    </w:p>
    <w:p w:rsidR="00731B4C" w:rsidRPr="00842233" w:rsidRDefault="00731B4C" w:rsidP="00842233">
      <w:pPr>
        <w:pStyle w:val="Titr"/>
        <w:rPr>
          <w:lang w:val="ru-RU"/>
        </w:rPr>
      </w:pPr>
      <w:r w:rsidRPr="00842233">
        <w:rPr>
          <w:lang w:val="ru-RU"/>
        </w:rPr>
        <w:t>ТИТР:</w:t>
      </w:r>
    </w:p>
    <w:p w:rsidR="00731B4C" w:rsidRPr="00842233" w:rsidRDefault="00731B4C" w:rsidP="00842233">
      <w:pPr>
        <w:pStyle w:val="Titr"/>
        <w:rPr>
          <w:lang w:val="ru-RU"/>
        </w:rPr>
      </w:pPr>
      <w:r w:rsidRPr="00842233">
        <w:rPr>
          <w:lang w:val="ru-RU"/>
        </w:rPr>
        <w:t>літо</w:t>
      </w:r>
    </w:p>
    <w:p w:rsidR="00731B4C" w:rsidRPr="00842233" w:rsidRDefault="00731B4C" w:rsidP="00842233">
      <w:pPr>
        <w:pStyle w:val="Titr"/>
        <w:rPr>
          <w:lang w:val="ru-RU"/>
        </w:rPr>
      </w:pPr>
      <w:r w:rsidRPr="00842233">
        <w:rPr>
          <w:lang w:val="ru-RU"/>
        </w:rPr>
        <w:t>ЕКСТ. вулиця - літо</w:t>
      </w:r>
    </w:p>
    <w:p w:rsidR="00731B4C" w:rsidRPr="00D74FDE" w:rsidRDefault="00731B4C" w:rsidP="00B542AA">
      <w:pPr>
        <w:pStyle w:val="ActionDescription"/>
        <w:rPr>
          <w:lang w:val="ru-RU"/>
        </w:rPr>
      </w:pPr>
      <w:r w:rsidRPr="00D74FDE">
        <w:rPr>
          <w:lang w:val="ru-RU"/>
        </w:rPr>
        <w:t xml:space="preserve">Єгор не поспішаючи йде уздовж тротуару серед перехожих. Всім жарко. Деякі періодично дивляться в небо. Чути уривки розмов. Порив вітру. Початок дощу. Єгор прискорює крок і ховається на автобусній зупинці якраз в той момент, коли дощ переходить у зливу. </w:t>
      </w:r>
    </w:p>
    <w:p w:rsidR="00731B4C" w:rsidRPr="00D74FDE" w:rsidRDefault="00731B4C" w:rsidP="00B542AA">
      <w:pPr>
        <w:pStyle w:val="ActionTimeArena"/>
        <w:rPr>
          <w:lang w:val="ru-RU"/>
        </w:rPr>
      </w:pPr>
      <w:r w:rsidRPr="00D74FDE">
        <w:rPr>
          <w:lang w:val="ru-RU"/>
        </w:rPr>
        <w:t>ЕКСТ. НА ЗУПИНЦІ - ЛІТО</w:t>
      </w:r>
    </w:p>
    <w:p w:rsidR="00731B4C" w:rsidRPr="00D74FDE" w:rsidRDefault="00731B4C" w:rsidP="00B542AA">
      <w:pPr>
        <w:pStyle w:val="ActionDescription"/>
        <w:rPr>
          <w:lang w:val="ru-RU"/>
        </w:rPr>
      </w:pPr>
      <w:r w:rsidRPr="00B542AA">
        <w:rPr>
          <w:lang w:val="ru-RU"/>
        </w:rPr>
        <w:t xml:space="preserve">Людей 7-8, хто поодинці, хто парами. </w:t>
      </w:r>
      <w:r w:rsidRPr="00D74FDE">
        <w:rPr>
          <w:lang w:val="ru-RU"/>
        </w:rPr>
        <w:t xml:space="preserve">Розмовляють, дивляться в небо. </w:t>
      </w:r>
      <w:r w:rsidRPr="00B542AA">
        <w:rPr>
          <w:lang w:val="ru-RU"/>
        </w:rPr>
        <w:t xml:space="preserve">Слідом за Єгором, секунд через 20, з протилежного боку на зупинку входить дівчина. </w:t>
      </w:r>
      <w:r w:rsidRPr="003817B8">
        <w:rPr>
          <w:lang w:val="ru-RU"/>
        </w:rPr>
        <w:t xml:space="preserve">Це ТОНЯ(19) Вона в промоклому сукню, з волосся стікають краплі. </w:t>
      </w:r>
      <w:r w:rsidRPr="00D74FDE">
        <w:rPr>
          <w:lang w:val="ru-RU"/>
        </w:rPr>
        <w:t xml:space="preserve">Їх погляди перетинаються секунд на 10. На її обличчі легке, ледь помітне, обурення. Потім вона, злегка підкидає волосся, відвертається і чекає. Єгор дивиться на неї. Проводить поглядом уздовж спини. Дощ притиха і дівчина йде. Він дивиться їй у слід. </w:t>
      </w:r>
    </w:p>
    <w:p w:rsidR="00731B4C" w:rsidRPr="00006F2F" w:rsidRDefault="00731B4C" w:rsidP="00842233">
      <w:pPr>
        <w:pStyle w:val="Titr"/>
        <w:rPr>
          <w:lang w:val="ru-RU"/>
        </w:rPr>
      </w:pPr>
      <w:r w:rsidRPr="00006F2F">
        <w:rPr>
          <w:lang w:val="ru-RU"/>
        </w:rPr>
        <w:t>ТИТР:</w:t>
      </w:r>
    </w:p>
    <w:p w:rsidR="00731B4C" w:rsidRPr="00006F2F" w:rsidRDefault="00731B4C" w:rsidP="00842233">
      <w:pPr>
        <w:pStyle w:val="Titr"/>
        <w:rPr>
          <w:lang w:val="ru-RU"/>
        </w:rPr>
      </w:pPr>
      <w:r w:rsidRPr="00006F2F">
        <w:rPr>
          <w:lang w:val="ru-RU"/>
        </w:rPr>
        <w:t>осінь</w:t>
      </w:r>
    </w:p>
    <w:p w:rsidR="00731B4C" w:rsidRPr="00D74FDE" w:rsidRDefault="00731B4C" w:rsidP="003817B8">
      <w:pPr>
        <w:pStyle w:val="ActionTimeArena"/>
        <w:rPr>
          <w:lang w:val="ru-RU"/>
        </w:rPr>
      </w:pPr>
      <w:r w:rsidRPr="00D74FDE">
        <w:rPr>
          <w:lang w:val="ru-RU"/>
        </w:rPr>
        <w:t xml:space="preserve">ІНТ. КАФЕ </w:t>
      </w:r>
    </w:p>
    <w:p w:rsidR="00731B4C" w:rsidRPr="00D74FDE" w:rsidRDefault="00731B4C" w:rsidP="003817B8">
      <w:pPr>
        <w:pStyle w:val="ActionDescription"/>
        <w:rPr>
          <w:lang w:val="ru-RU"/>
        </w:rPr>
      </w:pPr>
      <w:r w:rsidRPr="00D74FDE">
        <w:rPr>
          <w:lang w:val="ru-RU"/>
        </w:rPr>
        <w:t xml:space="preserve">Невелике, недороге кафе на районі. Дерев'яні столики. </w:t>
      </w:r>
      <w:r w:rsidRPr="003817B8">
        <w:rPr>
          <w:lang w:val="ru-RU"/>
        </w:rPr>
        <w:t xml:space="preserve">Людей не багато, хлопець з дівчиною за столиком, троє повертаються з заводу біля стійки. </w:t>
      </w:r>
      <w:r w:rsidRPr="00D74FDE">
        <w:rPr>
          <w:lang w:val="ru-RU"/>
        </w:rPr>
        <w:t xml:space="preserve">Ще парочка на задньому плані. </w:t>
      </w:r>
      <w:r w:rsidRPr="003817B8">
        <w:rPr>
          <w:lang w:val="ru-RU"/>
        </w:rPr>
        <w:t>За окремим столиком сидить Тоня і людина з знівеченим обличчям. Ц</w:t>
      </w:r>
      <w:r w:rsidRPr="00D74FDE">
        <w:rPr>
          <w:lang w:val="ru-RU"/>
        </w:rPr>
        <w:t>е ПОНІВЕЧЕНИЙ(40)</w:t>
      </w:r>
      <w:r w:rsidRPr="003817B8">
        <w:rPr>
          <w:lang w:val="ru-RU"/>
        </w:rPr>
        <w:t xml:space="preserve">. </w:t>
      </w:r>
      <w:r w:rsidRPr="00D74FDE">
        <w:rPr>
          <w:lang w:val="ru-RU"/>
        </w:rPr>
        <w:t xml:space="preserve">Обличчя виглядає так, начебто постраждало колись від кислоти. </w:t>
      </w:r>
      <w:r w:rsidRPr="003817B8">
        <w:rPr>
          <w:lang w:val="ru-RU"/>
        </w:rPr>
        <w:t>Дівчи</w:t>
      </w:r>
      <w:r>
        <w:rPr>
          <w:lang w:val="ru-RU"/>
        </w:rPr>
        <w:t>на на цей раз в джинсах і легк</w:t>
      </w:r>
      <w:r w:rsidRPr="003817B8">
        <w:rPr>
          <w:lang w:val="ru-RU"/>
        </w:rPr>
        <w:t>ій</w:t>
      </w:r>
      <w:r>
        <w:rPr>
          <w:lang w:val="ru-RU"/>
        </w:rPr>
        <w:t xml:space="preserve"> осінній</w:t>
      </w:r>
      <w:r w:rsidRPr="003817B8">
        <w:rPr>
          <w:lang w:val="ru-RU"/>
        </w:rPr>
        <w:t xml:space="preserve"> куртці. </w:t>
      </w:r>
    </w:p>
    <w:p w:rsidR="00731B4C" w:rsidRPr="00D74FDE" w:rsidRDefault="00731B4C" w:rsidP="003817B8">
      <w:pPr>
        <w:pStyle w:val="ActionDescription"/>
        <w:rPr>
          <w:lang w:val="ru-RU"/>
        </w:rPr>
      </w:pPr>
      <w:r w:rsidRPr="003817B8">
        <w:rPr>
          <w:lang w:val="ru-RU"/>
        </w:rPr>
        <w:t xml:space="preserve">Єгор з Сашою беруть пиво і сідають за сусідній столик. </w:t>
      </w:r>
      <w:r w:rsidRPr="00D74FDE">
        <w:rPr>
          <w:lang w:val="ru-RU"/>
        </w:rPr>
        <w:t xml:space="preserve">Єгор спиною до дівчини. Закурюють. </w:t>
      </w:r>
      <w:r w:rsidRPr="00CC6DD3">
        <w:rPr>
          <w:lang w:val="ru-RU"/>
        </w:rPr>
        <w:t xml:space="preserve">Мовчать. </w:t>
      </w:r>
    </w:p>
    <w:p w:rsidR="00731B4C" w:rsidRPr="00CC6DD3" w:rsidRDefault="00731B4C" w:rsidP="00CC6DD3">
      <w:pPr>
        <w:pStyle w:val="HeroName"/>
        <w:rPr>
          <w:lang w:val="ru-RU"/>
        </w:rPr>
      </w:pPr>
      <w:r>
        <w:rPr>
          <w:lang w:val="ru-RU"/>
        </w:rPr>
        <w:t>ПОНІВЕЧЕНИЙ</w:t>
      </w:r>
    </w:p>
    <w:p w:rsidR="00731B4C" w:rsidRPr="00D74FDE" w:rsidRDefault="00731B4C" w:rsidP="00D54B1E">
      <w:pPr>
        <w:pStyle w:val="HeroReplica"/>
        <w:rPr>
          <w:lang w:val="ru-RU"/>
        </w:rPr>
      </w:pPr>
      <w:r w:rsidRPr="00D74FDE">
        <w:rPr>
          <w:lang w:val="ru-RU"/>
        </w:rPr>
        <w:t xml:space="preserve">Ні, ну ти ж розумієш, що зовнішність і внутрішній стан можуть бути різними. Що зовнішність це не головне. </w:t>
      </w:r>
    </w:p>
    <w:p w:rsidR="00731B4C" w:rsidRPr="00CC6DD3" w:rsidRDefault="00731B4C" w:rsidP="00CC6DD3">
      <w:pPr>
        <w:pStyle w:val="HeroName"/>
        <w:rPr>
          <w:lang w:val="ru-RU"/>
        </w:rPr>
      </w:pPr>
    </w:p>
    <w:p w:rsidR="00731B4C" w:rsidRPr="00D74FDE" w:rsidRDefault="00731B4C" w:rsidP="00D54B1E">
      <w:pPr>
        <w:pStyle w:val="ActionDescription"/>
        <w:rPr>
          <w:lang w:val="ru-RU"/>
        </w:rPr>
      </w:pPr>
      <w:r w:rsidRPr="00D54B1E">
        <w:rPr>
          <w:lang w:val="ru-RU"/>
        </w:rPr>
        <w:t xml:space="preserve">Понівечений прожовує пиріжок і запиває пивом. </w:t>
      </w:r>
      <w:r w:rsidRPr="00D74FDE">
        <w:rPr>
          <w:lang w:val="ru-RU"/>
        </w:rPr>
        <w:t xml:space="preserve">Дівчина, мовчки погоджуватися, іноді киваючи, видно її співпереживання. </w:t>
      </w:r>
    </w:p>
    <w:p w:rsidR="00731B4C" w:rsidRPr="00CC6DD3" w:rsidRDefault="00731B4C" w:rsidP="00CC6DD3">
      <w:pPr>
        <w:pStyle w:val="HeroName"/>
        <w:rPr>
          <w:lang w:val="ru-RU"/>
        </w:rPr>
      </w:pPr>
      <w:r>
        <w:rPr>
          <w:lang w:val="ru-RU"/>
        </w:rPr>
        <w:t>ПОНІВЕЧЕНИЙ</w:t>
      </w:r>
    </w:p>
    <w:p w:rsidR="00731B4C" w:rsidRPr="00D74FDE" w:rsidRDefault="00731B4C" w:rsidP="00D54B1E">
      <w:pPr>
        <w:pStyle w:val="HeroReplica"/>
        <w:rPr>
          <w:lang w:val="ru-RU"/>
        </w:rPr>
      </w:pPr>
      <w:r w:rsidRPr="00D54B1E">
        <w:rPr>
          <w:lang w:val="ru-RU"/>
        </w:rPr>
        <w:t xml:space="preserve">А багато хто цього не розуміють. Адже я не завжди таким був. </w:t>
      </w:r>
      <w:r w:rsidRPr="00D74FDE">
        <w:rPr>
          <w:lang w:val="ru-RU"/>
        </w:rPr>
        <w:t xml:space="preserve">Були часи, коли і я був нормальним, коли і мене могли любити. </w:t>
      </w:r>
    </w:p>
    <w:p w:rsidR="00731B4C" w:rsidRPr="00CC6DD3" w:rsidRDefault="00731B4C" w:rsidP="00CC6DD3">
      <w:pPr>
        <w:pStyle w:val="HeroName"/>
        <w:rPr>
          <w:lang w:val="ru-RU"/>
        </w:rPr>
      </w:pPr>
    </w:p>
    <w:p w:rsidR="00731B4C" w:rsidRPr="00D54B1E" w:rsidRDefault="00731B4C" w:rsidP="00D54B1E">
      <w:pPr>
        <w:pStyle w:val="ActionDescription"/>
        <w:rPr>
          <w:lang w:val="ru-RU"/>
        </w:rPr>
      </w:pPr>
      <w:r w:rsidRPr="00D54B1E">
        <w:rPr>
          <w:lang w:val="ru-RU"/>
        </w:rPr>
        <w:t xml:space="preserve">Робить ковток, смакуючи. </w:t>
      </w:r>
    </w:p>
    <w:p w:rsidR="00731B4C" w:rsidRPr="00CC6DD3" w:rsidRDefault="00731B4C" w:rsidP="00CC6DD3">
      <w:pPr>
        <w:pStyle w:val="HeroName"/>
        <w:rPr>
          <w:lang w:val="ru-RU"/>
        </w:rPr>
      </w:pPr>
      <w:r>
        <w:rPr>
          <w:lang w:val="ru-RU"/>
        </w:rPr>
        <w:t>ПОНІВЕЧЕНИЙ</w:t>
      </w:r>
    </w:p>
    <w:p w:rsidR="00731B4C" w:rsidRPr="00D54B1E" w:rsidRDefault="00731B4C" w:rsidP="00D54B1E">
      <w:pPr>
        <w:pStyle w:val="HeroReplica"/>
        <w:rPr>
          <w:lang w:val="ru-RU"/>
        </w:rPr>
      </w:pPr>
      <w:r w:rsidRPr="00D54B1E">
        <w:rPr>
          <w:lang w:val="ru-RU"/>
        </w:rPr>
        <w:t xml:space="preserve">Ти ось, напевно, хочеш запитати, а що ж сталося. </w:t>
      </w:r>
    </w:p>
    <w:p w:rsidR="00731B4C" w:rsidRPr="00D74FDE" w:rsidRDefault="00731B4C" w:rsidP="00D54B1E">
      <w:pPr>
        <w:pStyle w:val="ActionDescription"/>
        <w:rPr>
          <w:lang w:val="ru-RU"/>
        </w:rPr>
      </w:pPr>
    </w:p>
    <w:p w:rsidR="00731B4C" w:rsidRPr="00D54B1E" w:rsidRDefault="00731B4C" w:rsidP="00D54B1E">
      <w:pPr>
        <w:pStyle w:val="ActionDescription"/>
        <w:rPr>
          <w:lang w:val="ru-RU"/>
        </w:rPr>
      </w:pPr>
      <w:r w:rsidRPr="00D54B1E">
        <w:rPr>
          <w:lang w:val="ru-RU"/>
        </w:rPr>
        <w:t xml:space="preserve">Дожовуючи останній шматок, продовжує говорити. </w:t>
      </w:r>
    </w:p>
    <w:p w:rsidR="00731B4C" w:rsidRPr="00CC6DD3" w:rsidRDefault="00731B4C" w:rsidP="00D54B1E">
      <w:pPr>
        <w:pStyle w:val="HeroName"/>
        <w:rPr>
          <w:lang w:val="ru-RU"/>
        </w:rPr>
      </w:pPr>
      <w:r>
        <w:rPr>
          <w:lang w:val="ru-RU"/>
        </w:rPr>
        <w:t>ПОНІВЕЧЕНИЙ</w:t>
      </w:r>
    </w:p>
    <w:p w:rsidR="00731B4C" w:rsidRPr="00D74FDE" w:rsidRDefault="00731B4C" w:rsidP="00D54B1E">
      <w:pPr>
        <w:pStyle w:val="HeroReplica"/>
        <w:rPr>
          <w:lang w:val="ru-RU"/>
        </w:rPr>
      </w:pPr>
      <w:r w:rsidRPr="00D74FDE">
        <w:rPr>
          <w:lang w:val="ru-RU"/>
        </w:rPr>
        <w:t xml:space="preserve">А я розповім тобі. Та власне і розповідати нічого, якось напився в молодості та в киплячу воду впав. Обпікся. І не те, щоб я алкоголіком був, зовсім ні, але з тих пір я взагалі не п'ю. </w:t>
      </w:r>
    </w:p>
    <w:p w:rsidR="00731B4C" w:rsidRPr="00CC6DD3" w:rsidRDefault="00731B4C" w:rsidP="00CC6DD3">
      <w:pPr>
        <w:pStyle w:val="HeroName"/>
        <w:rPr>
          <w:lang w:val="ru-RU"/>
        </w:rPr>
      </w:pPr>
    </w:p>
    <w:p w:rsidR="00731B4C" w:rsidRPr="00D74FDE" w:rsidRDefault="00731B4C" w:rsidP="00D54B1E">
      <w:pPr>
        <w:pStyle w:val="ActionDescription"/>
        <w:rPr>
          <w:lang w:val="ru-RU"/>
        </w:rPr>
      </w:pPr>
      <w:r w:rsidRPr="00D74FDE">
        <w:rPr>
          <w:lang w:val="ru-RU"/>
        </w:rPr>
        <w:t xml:space="preserve">Робить ковток пива і закурює. </w:t>
      </w:r>
    </w:p>
    <w:p w:rsidR="00731B4C" w:rsidRPr="00D74FDE" w:rsidRDefault="00731B4C" w:rsidP="00CC6DD3">
      <w:pPr>
        <w:pStyle w:val="HeroName"/>
        <w:rPr>
          <w:lang w:val="ru-RU"/>
        </w:rPr>
      </w:pPr>
      <w:r w:rsidRPr="00CC6DD3">
        <w:rPr>
          <w:lang w:val="ru-RU"/>
        </w:rPr>
        <w:t>ЄГОР</w:t>
      </w:r>
    </w:p>
    <w:p w:rsidR="00731B4C" w:rsidRDefault="00731B4C" w:rsidP="00D54B1E">
      <w:pPr>
        <w:pStyle w:val="HeroVoiceOver"/>
      </w:pPr>
      <w:r>
        <w:t>(за кадром)</w:t>
      </w:r>
    </w:p>
    <w:p w:rsidR="00731B4C" w:rsidRPr="00D74FDE" w:rsidRDefault="00731B4C" w:rsidP="00D54B1E">
      <w:pPr>
        <w:pStyle w:val="HeroReplica"/>
        <w:rPr>
          <w:lang w:val="ru-RU"/>
        </w:rPr>
      </w:pPr>
      <w:r w:rsidRPr="00D54B1E">
        <w:rPr>
          <w:lang w:val="ru-RU"/>
        </w:rPr>
        <w:t xml:space="preserve">Як би не так, не сильно він пив. </w:t>
      </w:r>
      <w:r w:rsidRPr="00D74FDE">
        <w:rPr>
          <w:lang w:val="ru-RU"/>
        </w:rPr>
        <w:t xml:space="preserve">Бачили ми, як не сильно пив. </w:t>
      </w:r>
    </w:p>
    <w:p w:rsidR="00731B4C" w:rsidRPr="00CC6DD3" w:rsidRDefault="00731B4C" w:rsidP="00CC6DD3">
      <w:pPr>
        <w:pStyle w:val="HeroName"/>
        <w:rPr>
          <w:lang w:val="ru-RU"/>
        </w:rPr>
      </w:pPr>
    </w:p>
    <w:p w:rsidR="00731B4C" w:rsidRPr="00D54B1E" w:rsidRDefault="00731B4C" w:rsidP="00D54B1E">
      <w:pPr>
        <w:pStyle w:val="ActionDescription"/>
        <w:rPr>
          <w:lang w:val="ru-RU"/>
        </w:rPr>
      </w:pPr>
      <w:r w:rsidRPr="00D54B1E">
        <w:rPr>
          <w:lang w:val="ru-RU"/>
        </w:rPr>
        <w:t>Понівечений робить вигляд, що нічого не сталося, дівчина повертається убік голосу</w:t>
      </w:r>
      <w:r>
        <w:rPr>
          <w:lang w:val="ru-RU"/>
        </w:rPr>
        <w:t xml:space="preserve">, Єгор сидить очікувально, </w:t>
      </w:r>
      <w:r w:rsidRPr="00D54B1E">
        <w:rPr>
          <w:lang w:val="ru-RU"/>
        </w:rPr>
        <w:t>Саша</w:t>
      </w:r>
      <w:r>
        <w:rPr>
          <w:lang w:val="ru-RU"/>
        </w:rPr>
        <w:t xml:space="preserve"> дивиться в сторону </w:t>
      </w:r>
      <w:r w:rsidRPr="00D54B1E">
        <w:rPr>
          <w:lang w:val="ru-RU"/>
        </w:rPr>
        <w:t xml:space="preserve">понівеченого. Понівечений продовжує, як ні в чому не бувало. </w:t>
      </w:r>
    </w:p>
    <w:p w:rsidR="00731B4C" w:rsidRPr="00D54B1E" w:rsidRDefault="00731B4C" w:rsidP="00D54B1E">
      <w:pPr>
        <w:pStyle w:val="HeroName"/>
        <w:rPr>
          <w:lang w:val="ru-RU"/>
        </w:rPr>
      </w:pPr>
      <w:r w:rsidRPr="00D54B1E">
        <w:rPr>
          <w:lang w:val="ru-RU"/>
        </w:rPr>
        <w:t>ПОНІВЕЧЕНИЙ</w:t>
      </w:r>
    </w:p>
    <w:p w:rsidR="00731B4C" w:rsidRPr="00D54B1E" w:rsidRDefault="00731B4C" w:rsidP="00D54B1E">
      <w:pPr>
        <w:pStyle w:val="HeroReplica"/>
        <w:rPr>
          <w:lang w:val="ru-RU"/>
        </w:rPr>
      </w:pPr>
      <w:r w:rsidRPr="00D54B1E">
        <w:rPr>
          <w:lang w:val="ru-RU"/>
        </w:rPr>
        <w:t>Ну ось дощик закінчився, я</w:t>
      </w:r>
      <w:r>
        <w:rPr>
          <w:lang w:val="ru-RU"/>
        </w:rPr>
        <w:t xml:space="preserve"> піду, спасибі за компанію. </w:t>
      </w:r>
      <w:r w:rsidRPr="00D54B1E">
        <w:rPr>
          <w:lang w:val="ru-RU"/>
        </w:rPr>
        <w:t xml:space="preserve">Так, і ще прохання, за пиво заплатиш, адже людям допомагати потрібно, правда ж. </w:t>
      </w:r>
    </w:p>
    <w:p w:rsidR="00731B4C" w:rsidRPr="00CC6DD3" w:rsidRDefault="00731B4C" w:rsidP="00CC6DD3">
      <w:pPr>
        <w:pStyle w:val="HeroName"/>
        <w:rPr>
          <w:lang w:val="ru-RU"/>
        </w:rPr>
      </w:pPr>
    </w:p>
    <w:p w:rsidR="00731B4C" w:rsidRPr="00D74FDE" w:rsidRDefault="00731B4C" w:rsidP="00D54B1E">
      <w:pPr>
        <w:pStyle w:val="ActionDescription"/>
        <w:rPr>
          <w:lang w:val="ru-RU"/>
        </w:rPr>
      </w:pPr>
      <w:r w:rsidRPr="00D74FDE">
        <w:rPr>
          <w:lang w:val="ru-RU"/>
        </w:rPr>
        <w:t>Дивиться їй у очі. Дівчина, як би вибачаючись і виправдовуючись.</w:t>
      </w:r>
    </w:p>
    <w:p w:rsidR="00731B4C" w:rsidRPr="00D54B1E" w:rsidRDefault="00731B4C" w:rsidP="00D54B1E">
      <w:pPr>
        <w:pStyle w:val="HeroName"/>
        <w:rPr>
          <w:lang w:val="ru-RU"/>
        </w:rPr>
      </w:pPr>
      <w:r w:rsidRPr="00D54B1E">
        <w:rPr>
          <w:lang w:val="ru-RU"/>
        </w:rPr>
        <w:t>тоня</w:t>
      </w:r>
    </w:p>
    <w:p w:rsidR="00731B4C" w:rsidRPr="00D74FDE" w:rsidRDefault="00731B4C" w:rsidP="00D54B1E">
      <w:pPr>
        <w:pStyle w:val="HeroReplica"/>
        <w:rPr>
          <w:lang w:val="ru-RU"/>
        </w:rPr>
      </w:pPr>
      <w:r w:rsidRPr="00D54B1E">
        <w:rPr>
          <w:lang w:val="ru-RU"/>
        </w:rPr>
        <w:t xml:space="preserve">Так-так, звичайно, які проблеми. </w:t>
      </w:r>
    </w:p>
    <w:p w:rsidR="00731B4C" w:rsidRPr="00D54B1E" w:rsidRDefault="00731B4C" w:rsidP="00D54B1E">
      <w:pPr>
        <w:pStyle w:val="ActionDescription"/>
        <w:rPr>
          <w:lang w:val="ru-RU"/>
        </w:rPr>
      </w:pPr>
      <w:r w:rsidRPr="00D74FDE">
        <w:rPr>
          <w:lang w:val="ru-RU"/>
        </w:rPr>
        <w:t>Понівечений йде.</w:t>
      </w: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Ото так аферюги пішли. </w:t>
      </w:r>
    </w:p>
    <w:p w:rsidR="00731B4C" w:rsidRPr="00CC6DD3" w:rsidRDefault="00731B4C" w:rsidP="00CC6DD3">
      <w:pPr>
        <w:rPr>
          <w:lang w:eastAsia="en-US"/>
        </w:rPr>
      </w:pPr>
    </w:p>
    <w:p w:rsidR="00731B4C" w:rsidRPr="00D74FDE" w:rsidRDefault="00731B4C" w:rsidP="00D54B1E">
      <w:pPr>
        <w:pStyle w:val="ActionDescription"/>
        <w:rPr>
          <w:lang w:val="ru-RU"/>
        </w:rPr>
      </w:pPr>
      <w:r w:rsidRPr="00D74FDE">
        <w:rPr>
          <w:lang w:val="ru-RU"/>
        </w:rPr>
        <w:t xml:space="preserve">Оглядаючись до дівчини </w:t>
      </w: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І ти йому віриш? </w:t>
      </w:r>
    </w:p>
    <w:p w:rsidR="00731B4C" w:rsidRPr="00CC6DD3" w:rsidRDefault="00731B4C" w:rsidP="00CC6DD3">
      <w:pPr>
        <w:rPr>
          <w:lang w:eastAsia="en-US"/>
        </w:rPr>
      </w:pPr>
    </w:p>
    <w:p w:rsidR="00731B4C" w:rsidRPr="00D74FDE" w:rsidRDefault="00731B4C" w:rsidP="00D54B1E">
      <w:pPr>
        <w:pStyle w:val="ActionDescription"/>
        <w:rPr>
          <w:lang w:val="ru-RU"/>
        </w:rPr>
      </w:pPr>
      <w:r w:rsidRPr="00D74FDE">
        <w:rPr>
          <w:lang w:val="ru-RU"/>
        </w:rPr>
        <w:t xml:space="preserve">Вона - дивиться на нього злегка здивовано як на неадекватного. Він, зацікавившись, пересідає до неї за столик. </w:t>
      </w: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Я серйозно, дійсно віриш?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74FDE">
        <w:rPr>
          <w:lang w:val="ru-RU"/>
        </w:rPr>
        <w:t xml:space="preserve">А тобі яке діло.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Так грошей шкода.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74FDE">
        <w:rPr>
          <w:lang w:val="ru-RU"/>
        </w:rPr>
        <w:t>Твої чи що?</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54B1E" w:rsidRDefault="00731B4C" w:rsidP="00D54B1E">
      <w:pPr>
        <w:pStyle w:val="HeroReplica"/>
        <w:rPr>
          <w:lang w:val="ru-RU"/>
        </w:rPr>
      </w:pPr>
      <w:r w:rsidRPr="00D54B1E">
        <w:rPr>
          <w:lang w:val="ru-RU"/>
        </w:rPr>
        <w:t xml:space="preserve">Та я не про те, він їх не заслужив.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54B1E" w:rsidRDefault="00731B4C" w:rsidP="00D54B1E">
      <w:pPr>
        <w:pStyle w:val="HeroReplica"/>
        <w:rPr>
          <w:lang w:val="ru-RU"/>
        </w:rPr>
      </w:pPr>
      <w:r w:rsidRPr="00D54B1E">
        <w:rPr>
          <w:lang w:val="ru-RU"/>
        </w:rPr>
        <w:t>Тобі</w:t>
      </w:r>
      <w:r>
        <w:rPr>
          <w:lang w:val="ru-RU"/>
        </w:rPr>
        <w:t xml:space="preserve"> вирішувати</w:t>
      </w:r>
      <w:r w:rsidRPr="00D54B1E">
        <w:rPr>
          <w:lang w:val="ru-RU"/>
        </w:rPr>
        <w:t>?</w:t>
      </w:r>
      <w:r>
        <w:rPr>
          <w:lang w:val="ru-RU"/>
        </w:rPr>
        <w:t xml:space="preserve"> </w:t>
      </w:r>
      <w:r w:rsidRPr="00D54B1E">
        <w:rPr>
          <w:lang w:val="ru-RU"/>
        </w:rPr>
        <w:t xml:space="preserve">Він і так долею ображений. </w:t>
      </w:r>
    </w:p>
    <w:p w:rsidR="00731B4C" w:rsidRPr="00CC6DD3" w:rsidRDefault="00731B4C" w:rsidP="00CC6DD3">
      <w:pPr>
        <w:rPr>
          <w:lang w:eastAsia="en-US"/>
        </w:rPr>
      </w:pPr>
    </w:p>
    <w:p w:rsidR="00731B4C" w:rsidRPr="00D74FDE" w:rsidRDefault="00731B4C" w:rsidP="00D54B1E">
      <w:pPr>
        <w:pStyle w:val="ActionDescription"/>
        <w:rPr>
          <w:lang w:val="ru-RU"/>
        </w:rPr>
      </w:pPr>
      <w:r w:rsidRPr="00D74FDE">
        <w:rPr>
          <w:lang w:val="ru-RU"/>
        </w:rPr>
        <w:t xml:space="preserve">Саша підсаджується до них. </w:t>
      </w:r>
    </w:p>
    <w:p w:rsidR="00731B4C" w:rsidRPr="00D74FDE" w:rsidRDefault="00731B4C" w:rsidP="00D54B1E">
      <w:pPr>
        <w:pStyle w:val="HeroName"/>
        <w:rPr>
          <w:lang w:val="ru-RU"/>
        </w:rPr>
      </w:pPr>
      <w:r w:rsidRPr="00D74FDE">
        <w:rPr>
          <w:lang w:val="ru-RU"/>
        </w:rPr>
        <w:t xml:space="preserve">САША </w:t>
      </w:r>
    </w:p>
    <w:p w:rsidR="00731B4C" w:rsidRPr="00D74FDE" w:rsidRDefault="00731B4C" w:rsidP="00D54B1E">
      <w:pPr>
        <w:pStyle w:val="HeroReplica"/>
        <w:rPr>
          <w:lang w:val="ru-RU"/>
        </w:rPr>
      </w:pPr>
      <w:r>
        <w:rPr>
          <w:lang w:val="ru-RU"/>
        </w:rPr>
        <w:t>А що ти така вся прям з себе,</w:t>
      </w:r>
      <w:r w:rsidRPr="00D54B1E">
        <w:rPr>
          <w:lang w:val="ru-RU"/>
        </w:rPr>
        <w:t xml:space="preserve"> хамиш, грубиш. </w:t>
      </w:r>
      <w:r w:rsidRPr="00D74FDE">
        <w:rPr>
          <w:lang w:val="ru-RU"/>
        </w:rPr>
        <w:t xml:space="preserve">Так не можна.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54B1E">
        <w:rPr>
          <w:lang w:val="ru-RU"/>
        </w:rPr>
        <w:t xml:space="preserve">О, ще один, намалювався не зітреш. </w:t>
      </w:r>
      <w:r w:rsidRPr="00D74FDE">
        <w:rPr>
          <w:lang w:val="ru-RU"/>
        </w:rPr>
        <w:t xml:space="preserve">Розповідати мені вони будуть.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Ні, сонечко, ти не права. Я його просто з дитинства знаю. Він пив років п'ять, не просихаючи, поки ось не попало його обличчям в окріп. Ти думаєш, він випадково обшпарився? Ні, воно то звичайно випадково, не заплановано. Але це він до бабки, яка самогоном торгує, поліз, з ножем до речі, але був до того залитий, що не розрахував і впав у вариво для пса.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74FDE">
        <w:rPr>
          <w:lang w:val="ru-RU"/>
        </w:rPr>
        <w:t xml:space="preserve">Та ну?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Я тобі серйозно говорю.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74FDE">
        <w:rPr>
          <w:lang w:val="ru-RU"/>
        </w:rPr>
        <w:t xml:space="preserve">Звідки такі подробиці?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54B1E">
        <w:rPr>
          <w:lang w:val="ru-RU"/>
        </w:rPr>
        <w:t xml:space="preserve">Так він в одному селі з моєю бабкою живе. </w:t>
      </w:r>
    </w:p>
    <w:p w:rsidR="00731B4C" w:rsidRPr="00D54B1E" w:rsidRDefault="00731B4C" w:rsidP="00D54B1E">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54B1E" w:rsidRDefault="00731B4C" w:rsidP="00D54B1E">
      <w:pPr>
        <w:pStyle w:val="HeroReplica"/>
        <w:rPr>
          <w:lang w:val="ru-RU"/>
        </w:rPr>
      </w:pPr>
      <w:r w:rsidRPr="00D54B1E">
        <w:rPr>
          <w:lang w:val="ru-RU"/>
        </w:rPr>
        <w:t xml:space="preserve">Ні. Ну тоді так, ти правий звичайно, але яка вже різниться.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54B1E" w:rsidRDefault="00731B4C" w:rsidP="00D54B1E">
      <w:pPr>
        <w:pStyle w:val="HeroReplica"/>
        <w:rPr>
          <w:lang w:val="ru-RU"/>
        </w:rPr>
      </w:pPr>
      <w:r w:rsidRPr="00D54B1E">
        <w:rPr>
          <w:lang w:val="ru-RU"/>
        </w:rPr>
        <w:t xml:space="preserve">Та то таке. Але я розумію, від чого ти на нього повелася, ну в сенсі на його розказні.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54B1E">
        <w:rPr>
          <w:lang w:val="ru-RU"/>
        </w:rPr>
        <w:t>Ой як цікаво.</w:t>
      </w:r>
    </w:p>
    <w:p w:rsidR="00731B4C" w:rsidRPr="00D54B1E" w:rsidRDefault="00731B4C" w:rsidP="00D54B1E">
      <w:pPr>
        <w:pStyle w:val="HeroReplica"/>
        <w:rPr>
          <w:lang w:val="ru-RU"/>
        </w:rPr>
      </w:pPr>
      <w:r w:rsidRPr="00D54B1E">
        <w:rPr>
          <w:lang w:val="ru-RU"/>
        </w:rPr>
        <w:t xml:space="preserve"> </w:t>
      </w:r>
    </w:p>
    <w:p w:rsidR="00731B4C" w:rsidRPr="00D54B1E" w:rsidRDefault="00731B4C" w:rsidP="00D54B1E">
      <w:pPr>
        <w:pStyle w:val="ActionDescription"/>
        <w:rPr>
          <w:lang w:val="ru-RU"/>
        </w:rPr>
      </w:pPr>
      <w:r w:rsidRPr="00D54B1E">
        <w:rPr>
          <w:lang w:val="ru-RU"/>
        </w:rPr>
        <w:t xml:space="preserve">спирається підборіддям на долоні і дивиться на нього. </w:t>
      </w: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54B1E">
        <w:rPr>
          <w:lang w:val="ru-RU"/>
        </w:rPr>
        <w:t>Та все просто Т</w:t>
      </w:r>
      <w:r>
        <w:rPr>
          <w:lang w:val="ru-RU"/>
        </w:rPr>
        <w:t>ому</w:t>
      </w:r>
      <w:r w:rsidRPr="00D54B1E">
        <w:rPr>
          <w:lang w:val="ru-RU"/>
        </w:rPr>
        <w:t xml:space="preserve">що у нього є те, чого у нас звичайних нема. Родзинка, та власне незвичність, не повсякденність, саме їх потворність робить їх привабливими. </w:t>
      </w:r>
      <w:r w:rsidRPr="00D74FDE">
        <w:rPr>
          <w:lang w:val="ru-RU"/>
        </w:rPr>
        <w:t xml:space="preserve">Це за часів Гюго у Квазімодо шансів не було. А тепер усе змінилося.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САША </w:t>
      </w:r>
    </w:p>
    <w:p w:rsidR="00731B4C" w:rsidRPr="00D74FDE" w:rsidRDefault="00731B4C" w:rsidP="00D54B1E">
      <w:pPr>
        <w:pStyle w:val="HeroReplica"/>
        <w:rPr>
          <w:lang w:val="ru-RU"/>
        </w:rPr>
      </w:pPr>
      <w:r w:rsidRPr="00D74FDE">
        <w:rPr>
          <w:lang w:val="ru-RU"/>
        </w:rPr>
        <w:t xml:space="preserve">Ох як тебе зачепило. </w:t>
      </w:r>
    </w:p>
    <w:p w:rsidR="00731B4C" w:rsidRPr="00CC6DD3" w:rsidRDefault="00731B4C" w:rsidP="00CC6DD3">
      <w:pPr>
        <w:rPr>
          <w:lang w:eastAsia="en-US"/>
        </w:rPr>
      </w:pPr>
      <w:r w:rsidRPr="00CC6DD3">
        <w:rPr>
          <w:lang w:eastAsia="en-US"/>
        </w:rPr>
        <w:t xml:space="preserve">  </w:t>
      </w:r>
    </w:p>
    <w:p w:rsidR="00731B4C" w:rsidRPr="00D74FDE" w:rsidRDefault="00731B4C" w:rsidP="00D54B1E">
      <w:pPr>
        <w:pStyle w:val="HeroName"/>
        <w:rPr>
          <w:lang w:val="ru-RU"/>
        </w:rPr>
      </w:pPr>
      <w:r w:rsidRPr="00D74FDE">
        <w:rPr>
          <w:lang w:val="ru-RU"/>
        </w:rPr>
        <w:t xml:space="preserve">ЄГОР </w:t>
      </w:r>
    </w:p>
    <w:p w:rsidR="00731B4C" w:rsidRPr="00D54B1E" w:rsidRDefault="00731B4C" w:rsidP="00D54B1E">
      <w:pPr>
        <w:pStyle w:val="HeroReplica"/>
        <w:rPr>
          <w:lang w:val="ru-RU"/>
        </w:rPr>
      </w:pPr>
      <w:r w:rsidRPr="00D54B1E">
        <w:rPr>
          <w:lang w:val="ru-RU"/>
        </w:rPr>
        <w:t xml:space="preserve">Та ще б не зачепило. А що таким як ми робити, ми що ж тепер на узбіччі еволюції як тупикова гілка гомосапенсів відлежуватися повинні, раз не маємо ніяких відхилень. </w:t>
      </w:r>
    </w:p>
    <w:p w:rsidR="00731B4C" w:rsidRPr="00CC6DD3" w:rsidRDefault="00731B4C" w:rsidP="00CC6DD3">
      <w:pPr>
        <w:rPr>
          <w:lang w:eastAsia="en-US"/>
        </w:rPr>
      </w:pPr>
    </w:p>
    <w:p w:rsidR="00731B4C" w:rsidRPr="00D54B1E" w:rsidRDefault="00731B4C" w:rsidP="00D54B1E">
      <w:pPr>
        <w:pStyle w:val="HeroName"/>
        <w:rPr>
          <w:lang w:val="ru-RU"/>
        </w:rPr>
      </w:pPr>
      <w:r w:rsidRPr="00D54B1E">
        <w:rPr>
          <w:lang w:val="ru-RU"/>
        </w:rPr>
        <w:t xml:space="preserve">Тоня </w:t>
      </w:r>
    </w:p>
    <w:p w:rsidR="00731B4C" w:rsidRPr="00D54B1E" w:rsidRDefault="00731B4C" w:rsidP="00D54B1E">
      <w:pPr>
        <w:pStyle w:val="HeroReplica"/>
        <w:rPr>
          <w:lang w:val="ru-RU"/>
        </w:rPr>
      </w:pPr>
      <w:r>
        <w:rPr>
          <w:lang w:val="ru-RU"/>
        </w:rPr>
        <w:t>А слова то все які</w:t>
      </w:r>
      <w:r w:rsidRPr="00D54B1E">
        <w:rPr>
          <w:lang w:val="ru-RU"/>
        </w:rPr>
        <w:t xml:space="preserve"> грамотні, прям як я люблю.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54B1E" w:rsidRDefault="00731B4C" w:rsidP="00D54B1E">
      <w:pPr>
        <w:pStyle w:val="HeroReplica"/>
        <w:rPr>
          <w:lang w:val="ru-RU"/>
        </w:rPr>
      </w:pPr>
      <w:r w:rsidRPr="00D54B1E">
        <w:rPr>
          <w:lang w:val="ru-RU"/>
        </w:rPr>
        <w:t xml:space="preserve">Сто чортів в печінки, я серйозно, не іронізуй. </w:t>
      </w:r>
    </w:p>
    <w:p w:rsidR="00731B4C" w:rsidRPr="00D74FDE" w:rsidRDefault="00731B4C" w:rsidP="00D54B1E">
      <w:pPr>
        <w:pStyle w:val="HeroName"/>
        <w:rPr>
          <w:lang w:val="ru-RU"/>
        </w:rPr>
      </w:pPr>
    </w:p>
    <w:p w:rsidR="00731B4C" w:rsidRPr="00D74FDE" w:rsidRDefault="00731B4C" w:rsidP="00D54B1E">
      <w:pPr>
        <w:pStyle w:val="HeroName"/>
        <w:rPr>
          <w:lang w:val="ru-RU"/>
        </w:rPr>
      </w:pPr>
      <w:r w:rsidRPr="00D74FDE">
        <w:rPr>
          <w:lang w:val="ru-RU"/>
        </w:rPr>
        <w:t xml:space="preserve">САША </w:t>
      </w:r>
    </w:p>
    <w:p w:rsidR="00731B4C" w:rsidRPr="00D74FDE" w:rsidRDefault="00731B4C" w:rsidP="00D54B1E">
      <w:pPr>
        <w:pStyle w:val="HeroReplica"/>
        <w:rPr>
          <w:lang w:val="ru-RU"/>
        </w:rPr>
      </w:pPr>
      <w:r w:rsidRPr="00D74FDE">
        <w:rPr>
          <w:lang w:val="ru-RU"/>
        </w:rPr>
        <w:t xml:space="preserve">Та чого ти кип'ятити, охолонь, вона до твоїх вивихів причому. </w:t>
      </w:r>
    </w:p>
    <w:p w:rsidR="00731B4C" w:rsidRPr="00D54B1E" w:rsidRDefault="00731B4C" w:rsidP="00D54B1E">
      <w:pPr>
        <w:pStyle w:val="HeroRemarka"/>
        <w:rPr>
          <w:lang w:val="ru-RU"/>
        </w:rPr>
      </w:pPr>
      <w:r w:rsidRPr="00D54B1E">
        <w:rPr>
          <w:lang w:val="ru-RU"/>
        </w:rPr>
        <w:t xml:space="preserve">(До дівчини) </w:t>
      </w:r>
    </w:p>
    <w:p w:rsidR="00731B4C" w:rsidRPr="00D54B1E" w:rsidRDefault="00731B4C" w:rsidP="00D54B1E">
      <w:pPr>
        <w:pStyle w:val="HeroReplica"/>
        <w:rPr>
          <w:lang w:val="ru-RU"/>
        </w:rPr>
      </w:pPr>
      <w:r w:rsidRPr="00D54B1E">
        <w:rPr>
          <w:lang w:val="ru-RU"/>
        </w:rPr>
        <w:t xml:space="preserve">А звуть то тебе як?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74FDE">
        <w:rPr>
          <w:lang w:val="ru-RU"/>
        </w:rPr>
        <w:t xml:space="preserve">Тоня. </w:t>
      </w:r>
    </w:p>
    <w:p w:rsidR="00731B4C" w:rsidRPr="00D74FDE" w:rsidRDefault="00731B4C" w:rsidP="00D54B1E">
      <w:pPr>
        <w:rPr>
          <w:lang w:eastAsia="en-US"/>
        </w:rPr>
      </w:pPr>
    </w:p>
    <w:p w:rsidR="00731B4C" w:rsidRPr="00D74FDE" w:rsidRDefault="00731B4C" w:rsidP="00D54B1E">
      <w:pPr>
        <w:pStyle w:val="HeroName"/>
        <w:rPr>
          <w:lang w:val="ru-RU"/>
        </w:rPr>
      </w:pPr>
      <w:r w:rsidRPr="00D74FDE">
        <w:rPr>
          <w:lang w:val="ru-RU"/>
        </w:rPr>
        <w:t xml:space="preserve">САША </w:t>
      </w:r>
    </w:p>
    <w:p w:rsidR="00731B4C" w:rsidRPr="00D74FDE" w:rsidRDefault="00731B4C" w:rsidP="00D54B1E">
      <w:pPr>
        <w:pStyle w:val="HeroReplica"/>
        <w:rPr>
          <w:lang w:val="ru-RU"/>
        </w:rPr>
      </w:pPr>
      <w:r w:rsidRPr="00D74FDE">
        <w:rPr>
          <w:lang w:val="ru-RU"/>
        </w:rPr>
        <w:t xml:space="preserve">Антоніна значить. </w:t>
      </w:r>
    </w:p>
    <w:p w:rsidR="00731B4C" w:rsidRPr="00CC6DD3" w:rsidRDefault="00731B4C" w:rsidP="00CC6DD3">
      <w:pPr>
        <w:rPr>
          <w:lang w:eastAsia="en-US"/>
        </w:rPr>
      </w:pPr>
    </w:p>
    <w:p w:rsidR="00731B4C" w:rsidRPr="00D74FDE" w:rsidRDefault="00731B4C" w:rsidP="00D54B1E">
      <w:pPr>
        <w:pStyle w:val="HeroName"/>
        <w:rPr>
          <w:lang w:val="ru-RU"/>
        </w:rPr>
      </w:pPr>
      <w:r w:rsidRPr="00D74FDE">
        <w:rPr>
          <w:lang w:val="ru-RU"/>
        </w:rPr>
        <w:t xml:space="preserve">ЄГОР </w:t>
      </w:r>
    </w:p>
    <w:p w:rsidR="00731B4C" w:rsidRPr="00D74FDE" w:rsidRDefault="00731B4C" w:rsidP="00D54B1E">
      <w:pPr>
        <w:pStyle w:val="HeroReplica"/>
        <w:rPr>
          <w:lang w:val="ru-RU"/>
        </w:rPr>
      </w:pPr>
      <w:r w:rsidRPr="00D74FDE">
        <w:rPr>
          <w:lang w:val="ru-RU"/>
        </w:rPr>
        <w:t xml:space="preserve">Тонічка. </w:t>
      </w:r>
    </w:p>
    <w:p w:rsidR="00731B4C" w:rsidRPr="00D74FDE" w:rsidRDefault="00731B4C" w:rsidP="00D54B1E">
      <w:pPr>
        <w:rPr>
          <w:lang w:eastAsia="en-US"/>
        </w:rPr>
      </w:pPr>
    </w:p>
    <w:p w:rsidR="00731B4C" w:rsidRPr="00D74FDE" w:rsidRDefault="00731B4C" w:rsidP="00D54B1E">
      <w:pPr>
        <w:pStyle w:val="ActionDescription"/>
        <w:rPr>
          <w:lang w:val="ru-RU"/>
        </w:rPr>
      </w:pPr>
      <w:r w:rsidRPr="00D74FDE">
        <w:rPr>
          <w:lang w:val="ru-RU"/>
        </w:rPr>
        <w:t xml:space="preserve">Всі посміхаються. </w:t>
      </w:r>
    </w:p>
    <w:p w:rsidR="00731B4C" w:rsidRPr="00D74FDE" w:rsidRDefault="00731B4C" w:rsidP="00D54B1E">
      <w:pPr>
        <w:pStyle w:val="ActionTimeArena"/>
        <w:rPr>
          <w:lang w:val="ru-RU"/>
        </w:rPr>
      </w:pPr>
      <w:r w:rsidRPr="00D74FDE">
        <w:rPr>
          <w:lang w:val="ru-RU"/>
        </w:rPr>
        <w:t>ЕКСТ. ТРОТУАР - ніч</w:t>
      </w:r>
    </w:p>
    <w:p w:rsidR="00731B4C" w:rsidRPr="00D74FDE" w:rsidRDefault="00731B4C" w:rsidP="00D54B1E">
      <w:pPr>
        <w:pStyle w:val="ActionDescription"/>
        <w:rPr>
          <w:lang w:val="ru-RU"/>
        </w:rPr>
      </w:pPr>
      <w:r w:rsidRPr="00D54B1E">
        <w:rPr>
          <w:lang w:val="ru-RU"/>
        </w:rPr>
        <w:t xml:space="preserve">Єгор з Тонею йдуть і посміхаючись про що щось розмовляють. </w:t>
      </w:r>
      <w:r w:rsidRPr="00D74FDE">
        <w:rPr>
          <w:lang w:val="ru-RU"/>
        </w:rPr>
        <w:t xml:space="preserve">Відстань між тілами близько півметра. Тоня тримає руки в задніх кишенях джинсів. Єгор часто жестикулює, щось говорячи при цьому. Слів не чутно. </w:t>
      </w:r>
    </w:p>
    <w:p w:rsidR="00731B4C" w:rsidRPr="00D74FDE" w:rsidRDefault="00731B4C" w:rsidP="00D54B1E">
      <w:pPr>
        <w:pStyle w:val="ActionDescription"/>
        <w:rPr>
          <w:lang w:val="ru-RU"/>
        </w:rPr>
      </w:pPr>
      <w:r w:rsidRPr="00D54B1E">
        <w:rPr>
          <w:lang w:val="ru-RU"/>
        </w:rPr>
        <w:t xml:space="preserve">Єгор бере Тоню за руку, вона дивиться </w:t>
      </w:r>
      <w:r>
        <w:rPr>
          <w:lang w:val="ru-RU"/>
        </w:rPr>
        <w:t>на нього ласкаво і трохи докоря</w:t>
      </w:r>
      <w:r w:rsidRPr="00D54B1E">
        <w:rPr>
          <w:lang w:val="ru-RU"/>
        </w:rPr>
        <w:t xml:space="preserve">ючи, але руку не прибирає, і відводячи погляд, злегка закриває очі, ховаючи в них задоволення та соромязливість. </w:t>
      </w:r>
      <w:r w:rsidRPr="00D74FDE">
        <w:rPr>
          <w:lang w:val="ru-RU"/>
        </w:rPr>
        <w:t xml:space="preserve">На устах усмішка. Проходять кілька метрів вперед і зупиняються на перехресті. </w:t>
      </w:r>
    </w:p>
    <w:p w:rsidR="00731B4C" w:rsidRPr="00D74FDE" w:rsidRDefault="00731B4C" w:rsidP="00D54B1E">
      <w:pPr>
        <w:pStyle w:val="HeroName"/>
        <w:rPr>
          <w:lang w:val="ru-RU"/>
        </w:rPr>
      </w:pPr>
      <w:r w:rsidRPr="00D74FDE">
        <w:rPr>
          <w:lang w:val="ru-RU"/>
        </w:rPr>
        <w:t xml:space="preserve">Тоня </w:t>
      </w:r>
    </w:p>
    <w:p w:rsidR="00731B4C" w:rsidRPr="00D74FDE" w:rsidRDefault="00731B4C" w:rsidP="00D54B1E">
      <w:pPr>
        <w:pStyle w:val="HeroReplica"/>
        <w:rPr>
          <w:lang w:val="ru-RU"/>
        </w:rPr>
      </w:pPr>
      <w:r w:rsidRPr="00D74FDE">
        <w:rPr>
          <w:lang w:val="ru-RU"/>
        </w:rPr>
        <w:t xml:space="preserve">Ну от і все. Далі я сама. </w:t>
      </w:r>
    </w:p>
    <w:p w:rsidR="00731B4C" w:rsidRPr="00CC6DD3" w:rsidRDefault="00731B4C" w:rsidP="00CC6DD3">
      <w:pPr>
        <w:rPr>
          <w:lang w:eastAsia="en-US"/>
        </w:rPr>
      </w:pPr>
    </w:p>
    <w:p w:rsidR="00731B4C" w:rsidRPr="00D74FDE" w:rsidRDefault="00731B4C" w:rsidP="00D54B1E">
      <w:pPr>
        <w:pStyle w:val="ActionDescription"/>
        <w:rPr>
          <w:lang w:val="ru-RU"/>
        </w:rPr>
      </w:pPr>
      <w:r w:rsidRPr="00D74FDE">
        <w:rPr>
          <w:lang w:val="ru-RU"/>
        </w:rPr>
        <w:t xml:space="preserve">Стоять один на проти одного. </w:t>
      </w:r>
      <w:r w:rsidRPr="00D54B1E">
        <w:rPr>
          <w:lang w:val="ru-RU"/>
        </w:rPr>
        <w:t xml:space="preserve">Видно, як Єгор записує номер на мобільний. </w:t>
      </w:r>
    </w:p>
    <w:p w:rsidR="00731B4C" w:rsidRPr="00D74FDE" w:rsidRDefault="00731B4C" w:rsidP="00D54B1E">
      <w:pPr>
        <w:pStyle w:val="ActionDescription"/>
        <w:rPr>
          <w:lang w:val="ru-RU"/>
        </w:rPr>
      </w:pPr>
      <w:r w:rsidRPr="00D54B1E">
        <w:rPr>
          <w:lang w:val="ru-RU"/>
        </w:rPr>
        <w:t xml:space="preserve">Тоня розвертається і йде через дорогу, поступово віддаляючись. Перейшовши дорогу і обертаючись махає рукою. </w:t>
      </w:r>
      <w:r w:rsidRPr="00D74FDE">
        <w:rPr>
          <w:lang w:val="ru-RU"/>
        </w:rPr>
        <w:t xml:space="preserve">Єгор стоїть не рухаючись. Вона відвертається і йде у двір через арку. </w:t>
      </w:r>
    </w:p>
    <w:p w:rsidR="00731B4C" w:rsidRPr="00D74FDE" w:rsidRDefault="00731B4C" w:rsidP="00D54B1E">
      <w:pPr>
        <w:pStyle w:val="ActionTimeArena"/>
        <w:rPr>
          <w:lang w:val="ru-RU"/>
        </w:rPr>
      </w:pPr>
      <w:r w:rsidRPr="00D74FDE">
        <w:rPr>
          <w:lang w:val="ru-RU"/>
        </w:rPr>
        <w:t>ЕКСТ. В арці багатоповерхового будинку - ніч</w:t>
      </w:r>
    </w:p>
    <w:p w:rsidR="00731B4C" w:rsidRPr="00D54B1E" w:rsidRDefault="00731B4C" w:rsidP="00D54B1E">
      <w:pPr>
        <w:pStyle w:val="ActionDescription"/>
        <w:rPr>
          <w:lang w:val="ru-RU"/>
        </w:rPr>
      </w:pPr>
      <w:r w:rsidRPr="00D74FDE">
        <w:rPr>
          <w:lang w:val="ru-RU"/>
        </w:rPr>
        <w:t xml:space="preserve">Тоню в арці наздоганяє дівчина, приблизно її віку. </w:t>
      </w:r>
      <w:r w:rsidRPr="00D54B1E">
        <w:rPr>
          <w:lang w:val="ru-RU"/>
        </w:rPr>
        <w:t xml:space="preserve">Це МАРИНА. </w:t>
      </w:r>
    </w:p>
    <w:p w:rsidR="00731B4C" w:rsidRPr="00D54B1E" w:rsidRDefault="00731B4C" w:rsidP="00D54B1E">
      <w:pPr>
        <w:pStyle w:val="HeroName"/>
        <w:rPr>
          <w:lang w:val="ru-RU"/>
        </w:rPr>
      </w:pPr>
      <w:r w:rsidRPr="00D54B1E">
        <w:rPr>
          <w:lang w:val="ru-RU"/>
        </w:rPr>
        <w:t>марина</w:t>
      </w:r>
    </w:p>
    <w:p w:rsidR="00731B4C" w:rsidRPr="00D74FDE" w:rsidRDefault="00731B4C" w:rsidP="00D54B1E">
      <w:pPr>
        <w:pStyle w:val="HeroReplica"/>
        <w:rPr>
          <w:lang w:val="ru-RU"/>
        </w:rPr>
      </w:pPr>
      <w:r w:rsidRPr="00D54B1E">
        <w:rPr>
          <w:lang w:val="ru-RU"/>
        </w:rPr>
        <w:t xml:space="preserve">І хто це був? </w:t>
      </w:r>
    </w:p>
    <w:p w:rsidR="00731B4C" w:rsidRPr="00D54B1E" w:rsidRDefault="00731B4C" w:rsidP="00D54B1E">
      <w:pPr>
        <w:rPr>
          <w:lang w:eastAsia="en-US"/>
        </w:rPr>
      </w:pPr>
    </w:p>
    <w:p w:rsidR="00731B4C" w:rsidRPr="00D74FDE" w:rsidRDefault="00731B4C" w:rsidP="00D54B1E">
      <w:pPr>
        <w:pStyle w:val="HeroName"/>
        <w:rPr>
          <w:lang w:val="ru-RU"/>
        </w:rPr>
      </w:pPr>
      <w:r w:rsidRPr="00D74FDE">
        <w:rPr>
          <w:lang w:val="ru-RU"/>
        </w:rPr>
        <w:t xml:space="preserve">Тоня </w:t>
      </w:r>
    </w:p>
    <w:p w:rsidR="00731B4C" w:rsidRPr="00D54B1E" w:rsidRDefault="00731B4C" w:rsidP="00D54B1E">
      <w:pPr>
        <w:pStyle w:val="HeroReplica"/>
        <w:rPr>
          <w:lang w:val="ru-RU"/>
        </w:rPr>
      </w:pPr>
      <w:r w:rsidRPr="00D54B1E">
        <w:rPr>
          <w:lang w:val="ru-RU"/>
        </w:rPr>
        <w:t xml:space="preserve">Тьху ти, Мариш, так і заїкою залишитися можна, а ти звідки? </w:t>
      </w:r>
    </w:p>
    <w:p w:rsidR="00731B4C" w:rsidRPr="00D54B1E" w:rsidRDefault="00731B4C" w:rsidP="00CC6DD3">
      <w:pPr>
        <w:rPr>
          <w:lang w:eastAsia="en-US"/>
        </w:rPr>
      </w:pPr>
    </w:p>
    <w:p w:rsidR="00731B4C" w:rsidRPr="00D54B1E" w:rsidRDefault="00731B4C" w:rsidP="00D54B1E">
      <w:pPr>
        <w:pStyle w:val="HeroName"/>
        <w:rPr>
          <w:lang w:val="ru-RU"/>
        </w:rPr>
      </w:pPr>
      <w:r w:rsidRPr="00D54B1E">
        <w:rPr>
          <w:lang w:val="ru-RU"/>
        </w:rPr>
        <w:t>марина</w:t>
      </w:r>
    </w:p>
    <w:p w:rsidR="00731B4C" w:rsidRPr="00D74FDE" w:rsidRDefault="00731B4C" w:rsidP="00D54B1E">
      <w:pPr>
        <w:pStyle w:val="HeroReplica"/>
        <w:rPr>
          <w:lang w:val="ru-RU"/>
        </w:rPr>
      </w:pPr>
      <w:r w:rsidRPr="00D54B1E">
        <w:rPr>
          <w:lang w:val="ru-RU"/>
        </w:rPr>
        <w:t xml:space="preserve">Та на лавочці тут поряд сиділи з Дімккой. </w:t>
      </w:r>
      <w:r w:rsidRPr="00D74FDE">
        <w:rPr>
          <w:lang w:val="ru-RU"/>
        </w:rPr>
        <w:t xml:space="preserve">А симпатичний твій кавалер. </w:t>
      </w:r>
    </w:p>
    <w:p w:rsidR="00731B4C" w:rsidRPr="00D74FDE" w:rsidRDefault="00731B4C" w:rsidP="00D54B1E">
      <w:pPr>
        <w:pStyle w:val="HeroReplica"/>
        <w:rPr>
          <w:lang w:val="ru-RU"/>
        </w:rPr>
      </w:pPr>
    </w:p>
    <w:p w:rsidR="00731B4C" w:rsidRPr="00D74FDE" w:rsidRDefault="00731B4C" w:rsidP="00D54B1E">
      <w:pPr>
        <w:pStyle w:val="ActionDescription"/>
        <w:rPr>
          <w:lang w:val="ru-RU"/>
        </w:rPr>
      </w:pPr>
      <w:r w:rsidRPr="00D74FDE">
        <w:rPr>
          <w:lang w:val="ru-RU"/>
        </w:rPr>
        <w:t xml:space="preserve">Марина підморгує </w:t>
      </w:r>
    </w:p>
    <w:p w:rsidR="00731B4C" w:rsidRPr="00D74FDE" w:rsidRDefault="00731B4C" w:rsidP="00D54B1E">
      <w:pPr>
        <w:pStyle w:val="HeroName"/>
        <w:rPr>
          <w:lang w:val="ru-RU"/>
        </w:rPr>
      </w:pPr>
      <w:r w:rsidRPr="00D74FDE">
        <w:rPr>
          <w:lang w:val="ru-RU"/>
        </w:rPr>
        <w:t xml:space="preserve">Тоня </w:t>
      </w:r>
    </w:p>
    <w:p w:rsidR="00731B4C" w:rsidRPr="00D54B1E" w:rsidRDefault="00731B4C" w:rsidP="00D54B1E">
      <w:pPr>
        <w:pStyle w:val="HeroReplica"/>
        <w:rPr>
          <w:lang w:val="ru-RU"/>
        </w:rPr>
      </w:pPr>
      <w:r w:rsidRPr="00D54B1E">
        <w:rPr>
          <w:lang w:val="ru-RU"/>
        </w:rPr>
        <w:t xml:space="preserve">Ой, ну тільки не треба ось цього. </w:t>
      </w:r>
    </w:p>
    <w:p w:rsidR="00731B4C" w:rsidRPr="00CC6DD3" w:rsidRDefault="00731B4C" w:rsidP="00CC6DD3">
      <w:pPr>
        <w:rPr>
          <w:lang w:eastAsia="en-US"/>
        </w:rPr>
      </w:pPr>
    </w:p>
    <w:p w:rsidR="00731B4C" w:rsidRPr="00D74FDE" w:rsidRDefault="00731B4C" w:rsidP="00D54B1E">
      <w:pPr>
        <w:pStyle w:val="ActionTimeArena"/>
        <w:rPr>
          <w:lang w:val="ru-RU"/>
        </w:rPr>
      </w:pPr>
      <w:r w:rsidRPr="00D74FDE">
        <w:rPr>
          <w:lang w:val="ru-RU"/>
        </w:rPr>
        <w:t>ІНТ. МАГАЗИН КАНЦЕЛЯРІЇ - день</w:t>
      </w:r>
    </w:p>
    <w:p w:rsidR="00731B4C" w:rsidRPr="00D74FDE" w:rsidRDefault="00731B4C" w:rsidP="00D54B1E">
      <w:pPr>
        <w:pStyle w:val="ActionDescription"/>
        <w:rPr>
          <w:lang w:val="ru-RU"/>
        </w:rPr>
      </w:pPr>
      <w:r w:rsidRPr="00D74FDE">
        <w:rPr>
          <w:lang w:val="ru-RU"/>
        </w:rPr>
        <w:t xml:space="preserve">Стопка зошитів, корінцями до верху. Руки Єгора дістають по черзі одну за одною і кладуть назад, до слів - Ось, ось цей мені підійде. На зошитах зображені Зрілі чоловіки-психотерапевти, в кріслах, на тлі кабінетів. </w:t>
      </w:r>
    </w:p>
    <w:p w:rsidR="00731B4C" w:rsidRPr="0006797E" w:rsidRDefault="00731B4C" w:rsidP="0006797E">
      <w:pPr>
        <w:pStyle w:val="HeroName"/>
        <w:rPr>
          <w:lang w:val="ru-RU"/>
        </w:rPr>
      </w:pPr>
      <w:r w:rsidRPr="0006797E">
        <w:rPr>
          <w:lang w:val="ru-RU"/>
        </w:rPr>
        <w:t xml:space="preserve">ЄГОР </w:t>
      </w:r>
    </w:p>
    <w:p w:rsidR="00731B4C" w:rsidRPr="0006797E" w:rsidRDefault="00731B4C" w:rsidP="0006797E">
      <w:pPr>
        <w:pStyle w:val="HeroVoiceOver"/>
      </w:pPr>
      <w:r>
        <w:t>(за кадром)</w:t>
      </w:r>
    </w:p>
    <w:p w:rsidR="00731B4C" w:rsidRPr="0006797E" w:rsidRDefault="00731B4C" w:rsidP="0006797E">
      <w:pPr>
        <w:pStyle w:val="HeroReplica"/>
        <w:rPr>
          <w:lang w:val="ru-RU"/>
        </w:rPr>
      </w:pPr>
      <w:r w:rsidRPr="0006797E">
        <w:rPr>
          <w:lang w:val="ru-RU"/>
        </w:rPr>
        <w:t xml:space="preserve">Починалася остання декада жовтня місяця. </w:t>
      </w:r>
      <w:r w:rsidRPr="00D74FDE">
        <w:rPr>
          <w:lang w:val="ru-RU"/>
        </w:rPr>
        <w:t xml:space="preserve">Але погода була зовсім не осіння. Швидше весняна. І в душі була весна. </w:t>
      </w:r>
      <w:r w:rsidRPr="0006797E">
        <w:rPr>
          <w:lang w:val="ru-RU"/>
        </w:rPr>
        <w:t xml:space="preserve">І я хотів завести щоденник. Ось, ось це мені підійде. </w:t>
      </w:r>
    </w:p>
    <w:p w:rsidR="00731B4C" w:rsidRPr="00CC6DD3" w:rsidRDefault="00731B4C" w:rsidP="00CC6DD3">
      <w:pPr>
        <w:rPr>
          <w:lang w:eastAsia="en-US"/>
        </w:rPr>
      </w:pPr>
    </w:p>
    <w:p w:rsidR="00731B4C" w:rsidRPr="00D74FDE" w:rsidRDefault="00731B4C" w:rsidP="0006797E">
      <w:pPr>
        <w:pStyle w:val="ActionTimeArena"/>
        <w:rPr>
          <w:lang w:val="ru-RU"/>
        </w:rPr>
      </w:pPr>
      <w:r w:rsidRPr="0006797E">
        <w:rPr>
          <w:lang w:val="ru-RU"/>
        </w:rPr>
        <w:t xml:space="preserve">Спецефект </w:t>
      </w:r>
    </w:p>
    <w:p w:rsidR="00731B4C" w:rsidRPr="00D74FDE" w:rsidRDefault="00731B4C" w:rsidP="0006797E">
      <w:pPr>
        <w:pStyle w:val="ActionDescription"/>
        <w:rPr>
          <w:lang w:val="ru-RU"/>
        </w:rPr>
      </w:pPr>
      <w:r w:rsidRPr="0006797E">
        <w:rPr>
          <w:lang w:val="ru-RU"/>
        </w:rPr>
        <w:t>З</w:t>
      </w:r>
      <w:r>
        <w:rPr>
          <w:lang w:val="ru-RU"/>
        </w:rPr>
        <w:t xml:space="preserve">ошит </w:t>
      </w:r>
      <w:r w:rsidRPr="0006797E">
        <w:rPr>
          <w:lang w:val="ru-RU"/>
        </w:rPr>
        <w:t xml:space="preserve">з  </w:t>
      </w:r>
      <w:r>
        <w:rPr>
          <w:lang w:val="ru-RU"/>
        </w:rPr>
        <w:t>намальовани</w:t>
      </w:r>
      <w:r w:rsidRPr="0006797E">
        <w:rPr>
          <w:lang w:val="ru-RU"/>
        </w:rPr>
        <w:t>м</w:t>
      </w:r>
      <w:r>
        <w:rPr>
          <w:lang w:val="ru-RU"/>
        </w:rPr>
        <w:t xml:space="preserve"> на н</w:t>
      </w:r>
      <w:r w:rsidRPr="0006797E">
        <w:rPr>
          <w:lang w:val="ru-RU"/>
        </w:rPr>
        <w:t xml:space="preserve">ьому кабінетом і психотерапевтом. </w:t>
      </w:r>
      <w:r w:rsidRPr="00D74FDE">
        <w:rPr>
          <w:lang w:val="ru-RU"/>
        </w:rPr>
        <w:t>ДІД(75)</w:t>
      </w:r>
      <w:r w:rsidRPr="0006797E">
        <w:rPr>
          <w:lang w:val="ru-RU"/>
        </w:rPr>
        <w:t xml:space="preserve">. Перспектива розширюється і стає видно друге крісло. </w:t>
      </w:r>
      <w:r w:rsidRPr="00D74FDE">
        <w:rPr>
          <w:lang w:val="ru-RU"/>
        </w:rPr>
        <w:t xml:space="preserve">Єгор займає місце в кріслі. </w:t>
      </w: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 xml:space="preserve">Добрий день. </w:t>
      </w:r>
    </w:p>
    <w:p w:rsidR="00731B4C" w:rsidRPr="00D74FDE" w:rsidRDefault="00731B4C" w:rsidP="0006797E">
      <w:pPr>
        <w:rPr>
          <w:lang w:eastAsia="en-US"/>
        </w:rPr>
      </w:pPr>
    </w:p>
    <w:p w:rsidR="00731B4C" w:rsidRPr="00D74FDE" w:rsidRDefault="00731B4C" w:rsidP="0006797E">
      <w:pPr>
        <w:pStyle w:val="ActionDescription"/>
        <w:rPr>
          <w:lang w:val="ru-RU"/>
        </w:rPr>
      </w:pPr>
      <w:r w:rsidRPr="00D74FDE">
        <w:rPr>
          <w:lang w:val="ru-RU"/>
        </w:rPr>
        <w:t xml:space="preserve">Дід киває у відповідь. </w:t>
      </w:r>
    </w:p>
    <w:p w:rsidR="00731B4C" w:rsidRPr="00D74FDE" w:rsidRDefault="00731B4C" w:rsidP="0006797E">
      <w:pPr>
        <w:pStyle w:val="HeroName"/>
        <w:rPr>
          <w:lang w:val="ru-RU"/>
        </w:rPr>
      </w:pPr>
      <w:r w:rsidRPr="00D74FDE">
        <w:rPr>
          <w:lang w:val="ru-RU"/>
        </w:rPr>
        <w:t xml:space="preserve">ЄГОР </w:t>
      </w:r>
    </w:p>
    <w:p w:rsidR="00731B4C" w:rsidRPr="0006797E" w:rsidRDefault="00731B4C" w:rsidP="0006797E">
      <w:pPr>
        <w:pStyle w:val="HeroVoiceOver"/>
      </w:pPr>
      <w:r>
        <w:t>(за кадром)</w:t>
      </w:r>
    </w:p>
    <w:p w:rsidR="00731B4C" w:rsidRPr="0006797E" w:rsidRDefault="00731B4C" w:rsidP="0006797E">
      <w:pPr>
        <w:pStyle w:val="HeroReplica"/>
        <w:rPr>
          <w:lang w:val="ru-RU"/>
        </w:rPr>
      </w:pPr>
      <w:r w:rsidRPr="0006797E">
        <w:rPr>
          <w:lang w:val="ru-RU"/>
        </w:rPr>
        <w:t>В душі була весна, а за вікном осінь. У повітрі розлився терпкуватий, легенько тонізуючий аромат осіннього</w:t>
      </w:r>
      <w:r>
        <w:rPr>
          <w:lang w:val="ru-RU"/>
        </w:rPr>
        <w:t xml:space="preserve"> листя тополі.</w:t>
      </w:r>
      <w:r w:rsidRPr="0006797E">
        <w:rPr>
          <w:lang w:val="ru-RU"/>
        </w:rPr>
        <w:t xml:space="preserve"> </w:t>
      </w:r>
      <w:r w:rsidRPr="00D74FDE">
        <w:rPr>
          <w:lang w:val="ru-RU"/>
        </w:rPr>
        <w:t xml:space="preserve">І ще безліч дрібниць ллють в серце осінь. Лише тільки сонце і небо вводять в оману і створюють ілюзію весни. </w:t>
      </w:r>
      <w:r w:rsidRPr="0006797E">
        <w:rPr>
          <w:lang w:val="ru-RU"/>
        </w:rPr>
        <w:t xml:space="preserve">А ще, напевно, грає роль та обставина, що день цей не схожий на інші. </w:t>
      </w:r>
    </w:p>
    <w:p w:rsidR="00731B4C" w:rsidRPr="00CC6DD3" w:rsidRDefault="00731B4C" w:rsidP="00CC6DD3">
      <w:pPr>
        <w:rPr>
          <w:lang w:eastAsia="en-US"/>
        </w:rPr>
      </w:pPr>
    </w:p>
    <w:p w:rsidR="00731B4C" w:rsidRPr="0006797E" w:rsidRDefault="00731B4C" w:rsidP="0006797E">
      <w:pPr>
        <w:pStyle w:val="ActionDescription"/>
        <w:rPr>
          <w:lang w:val="ru-RU"/>
        </w:rPr>
      </w:pPr>
      <w:r w:rsidRPr="0006797E">
        <w:rPr>
          <w:lang w:val="ru-RU"/>
        </w:rPr>
        <w:t xml:space="preserve">Протягом близько двох останніх реплік дід засинає, сопучи. </w:t>
      </w:r>
    </w:p>
    <w:p w:rsidR="00731B4C" w:rsidRPr="00006F2F" w:rsidRDefault="00731B4C" w:rsidP="001C588E">
      <w:pPr>
        <w:pStyle w:val="ActionTimeArena"/>
        <w:rPr>
          <w:lang w:val="ru-RU"/>
        </w:rPr>
      </w:pPr>
      <w:r w:rsidRPr="00006F2F">
        <w:rPr>
          <w:lang w:val="ru-RU"/>
        </w:rPr>
        <w:t>ЕКСТ. ВУЛИЦЯ - ОСІНЬ</w:t>
      </w:r>
    </w:p>
    <w:p w:rsidR="00731B4C" w:rsidRPr="0006797E" w:rsidRDefault="00731B4C" w:rsidP="0006797E">
      <w:pPr>
        <w:pStyle w:val="ActionDescription"/>
        <w:rPr>
          <w:lang w:val="ru-RU"/>
        </w:rPr>
      </w:pPr>
      <w:r w:rsidRPr="00D74FDE">
        <w:rPr>
          <w:lang w:val="ru-RU"/>
        </w:rPr>
        <w:t xml:space="preserve">Вид жовто-гарячих крон дерев, злегка в серпанку. Тротуар, по ньому йде Єгор. Підборіддя підняте, дихає на повні груди. </w:t>
      </w:r>
      <w:r w:rsidRPr="0006797E">
        <w:rPr>
          <w:lang w:val="ru-RU"/>
        </w:rPr>
        <w:t xml:space="preserve">В обличчі повнота життя і щастя. </w:t>
      </w:r>
    </w:p>
    <w:p w:rsidR="00731B4C" w:rsidRPr="0006797E" w:rsidRDefault="00731B4C" w:rsidP="0006797E">
      <w:pPr>
        <w:pStyle w:val="HeroName"/>
        <w:rPr>
          <w:lang w:val="ru-RU"/>
        </w:rPr>
      </w:pPr>
      <w:r w:rsidRPr="0006797E">
        <w:rPr>
          <w:lang w:val="ru-RU"/>
        </w:rPr>
        <w:t xml:space="preserve">ЄГОР </w:t>
      </w:r>
    </w:p>
    <w:p w:rsidR="00731B4C" w:rsidRPr="0006797E" w:rsidRDefault="00731B4C" w:rsidP="0006797E">
      <w:pPr>
        <w:pStyle w:val="HeroVoiceOver"/>
      </w:pPr>
      <w:r>
        <w:t>(за кадром)</w:t>
      </w:r>
    </w:p>
    <w:p w:rsidR="00731B4C" w:rsidRPr="00D74FDE" w:rsidRDefault="00731B4C" w:rsidP="0006797E">
      <w:pPr>
        <w:pStyle w:val="HeroReplica"/>
        <w:rPr>
          <w:lang w:val="ru-RU"/>
        </w:rPr>
      </w:pPr>
      <w:r w:rsidRPr="0006797E">
        <w:rPr>
          <w:lang w:val="ru-RU"/>
        </w:rPr>
        <w:t xml:space="preserve">А як приємно було блукати в ті часи. </w:t>
      </w:r>
      <w:r w:rsidRPr="00D74FDE">
        <w:rPr>
          <w:lang w:val="ru-RU"/>
        </w:rPr>
        <w:t xml:space="preserve">Як приємно було вбирати в себе вечора і ночі. І я блукав. Я харчувався, і повітрям осені, і обривками розмов, і її образом і її душею, і її очима, устами, дотиками. </w:t>
      </w:r>
    </w:p>
    <w:p w:rsidR="00731B4C" w:rsidRPr="00CC6DD3" w:rsidRDefault="00731B4C" w:rsidP="00CC6DD3">
      <w:pPr>
        <w:rPr>
          <w:lang w:eastAsia="en-US"/>
        </w:rPr>
      </w:pPr>
    </w:p>
    <w:p w:rsidR="00731B4C" w:rsidRPr="00D74FDE" w:rsidRDefault="00731B4C" w:rsidP="0006797E">
      <w:pPr>
        <w:pStyle w:val="ActionDescription"/>
        <w:rPr>
          <w:lang w:val="ru-RU"/>
        </w:rPr>
      </w:pPr>
      <w:r w:rsidRPr="00D74FDE">
        <w:rPr>
          <w:lang w:val="ru-RU"/>
        </w:rPr>
        <w:t xml:space="preserve">При словах - і її образом - назустріч Єгору йде Тоня. Потім вони біжать на зустріч один одному і він ловить її, починає кружляти, потім опускає і вони йдуть далі разом, взявшись за руки і дивляться один на одного. Поступово вечоріє. </w:t>
      </w: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А як приємно блукати вечорами, на цьому піку, цій межі реальностей дня і ночі, коли сонце тане багрянцем у висоті, залишаючи по собі шматочки яскравого полум'я, обрамленого темно-синім попелом хмар на вугіллі згасаючого сонця. Вугіллі, яке переливаючись, відбиваються у вікнах багатоповерхівок і в калюжах, з'єднуються кольором з опали листя клена, надаючи всьому відбуваючомуся незрівнянно таємничий і хвилюючий відтінок поцілунку закоханої людини. Відтінок солодощі.</w:t>
      </w:r>
    </w:p>
    <w:p w:rsidR="00731B4C" w:rsidRPr="00D74FDE" w:rsidRDefault="00731B4C" w:rsidP="0006797E">
      <w:pPr>
        <w:rPr>
          <w:lang w:eastAsia="en-US"/>
        </w:rPr>
      </w:pPr>
    </w:p>
    <w:p w:rsidR="00731B4C" w:rsidRPr="0006797E" w:rsidRDefault="00731B4C" w:rsidP="0006797E">
      <w:pPr>
        <w:pStyle w:val="ActionDescription"/>
        <w:rPr>
          <w:lang w:val="ru-RU"/>
        </w:rPr>
      </w:pPr>
      <w:r w:rsidRPr="0006797E">
        <w:rPr>
          <w:lang w:val="ru-RU"/>
        </w:rPr>
        <w:t xml:space="preserve">При словах - відтінок солодощі - в кадрі поцілунок Єгора і Тоні. </w:t>
      </w:r>
    </w:p>
    <w:p w:rsidR="00731B4C" w:rsidRPr="00D74FDE" w:rsidRDefault="00731B4C" w:rsidP="0006797E">
      <w:pPr>
        <w:pStyle w:val="HeroName"/>
        <w:rPr>
          <w:lang w:val="ru-RU"/>
        </w:rPr>
      </w:pPr>
      <w:r w:rsidRPr="00D74FDE">
        <w:rPr>
          <w:lang w:val="ru-RU"/>
        </w:rPr>
        <w:t xml:space="preserve">ЄГОР </w:t>
      </w:r>
    </w:p>
    <w:p w:rsidR="00731B4C" w:rsidRPr="0006797E" w:rsidRDefault="00731B4C" w:rsidP="0006797E">
      <w:pPr>
        <w:pStyle w:val="HeroReplica"/>
        <w:rPr>
          <w:lang w:val="ru-RU"/>
        </w:rPr>
      </w:pPr>
      <w:r w:rsidRPr="0006797E">
        <w:rPr>
          <w:lang w:val="ru-RU"/>
        </w:rPr>
        <w:t xml:space="preserve">Ти солодка сонце моє. </w:t>
      </w:r>
    </w:p>
    <w:p w:rsidR="00731B4C" w:rsidRPr="00B00A0F" w:rsidRDefault="00731B4C" w:rsidP="00B00A0F">
      <w:pPr>
        <w:rPr>
          <w:lang w:eastAsia="en-US"/>
        </w:rPr>
      </w:pPr>
    </w:p>
    <w:p w:rsidR="00731B4C" w:rsidRPr="0006797E" w:rsidRDefault="00731B4C" w:rsidP="0006797E">
      <w:pPr>
        <w:pStyle w:val="ActionTimeArena"/>
        <w:rPr>
          <w:lang w:val="ru-RU"/>
        </w:rPr>
      </w:pPr>
      <w:r w:rsidRPr="00D74FDE">
        <w:rPr>
          <w:lang w:val="ru-RU"/>
        </w:rPr>
        <w:t xml:space="preserve">ЕКСТ. </w:t>
      </w:r>
      <w:r w:rsidRPr="0006797E">
        <w:rPr>
          <w:lang w:val="ru-RU"/>
        </w:rPr>
        <w:t>ТОЙ ЖЕ ТРОТУАР - вечір</w:t>
      </w:r>
    </w:p>
    <w:p w:rsidR="00731B4C" w:rsidRPr="00D74FDE" w:rsidRDefault="00731B4C" w:rsidP="0006797E">
      <w:pPr>
        <w:pStyle w:val="ActionDescription"/>
        <w:rPr>
          <w:lang w:val="ru-RU"/>
        </w:rPr>
      </w:pPr>
      <w:r w:rsidRPr="0006797E">
        <w:rPr>
          <w:lang w:val="ru-RU"/>
        </w:rPr>
        <w:t xml:space="preserve">Тоня і Єгор йдуть на зустріч один одному. </w:t>
      </w:r>
      <w:r w:rsidRPr="00D74FDE">
        <w:rPr>
          <w:lang w:val="ru-RU"/>
        </w:rPr>
        <w:t xml:space="preserve">У Єгора в руках букет хризантем. Він підходить до неї. Нюхає їх і простягає їй. </w:t>
      </w: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 xml:space="preserve">У них такий же аромат, як у твоїх поцілунків. </w:t>
      </w:r>
    </w:p>
    <w:p w:rsidR="00731B4C" w:rsidRPr="00B00A0F" w:rsidRDefault="00731B4C" w:rsidP="00B00A0F">
      <w:pPr>
        <w:rPr>
          <w:lang w:eastAsia="en-US"/>
        </w:rPr>
      </w:pPr>
    </w:p>
    <w:p w:rsidR="00731B4C" w:rsidRPr="0006797E" w:rsidRDefault="00731B4C" w:rsidP="0006797E">
      <w:pPr>
        <w:pStyle w:val="ActionDescription"/>
        <w:rPr>
          <w:lang w:val="ru-RU"/>
        </w:rPr>
      </w:pPr>
      <w:r w:rsidRPr="0006797E">
        <w:rPr>
          <w:lang w:val="ru-RU"/>
        </w:rPr>
        <w:t xml:space="preserve">Тоня зніяковіло опускає погляд і так же ж ніяковіючи посміхається. </w:t>
      </w:r>
    </w:p>
    <w:p w:rsidR="00731B4C" w:rsidRPr="00D74FDE" w:rsidRDefault="00731B4C" w:rsidP="0006797E">
      <w:pPr>
        <w:pStyle w:val="ActionTimeArena"/>
        <w:rPr>
          <w:lang w:val="ru-RU"/>
        </w:rPr>
      </w:pPr>
      <w:r w:rsidRPr="00D74FDE">
        <w:rPr>
          <w:lang w:val="ru-RU"/>
        </w:rPr>
        <w:t>ЕКСТ. НА БЕРЕЗІ - вечір</w:t>
      </w:r>
    </w:p>
    <w:p w:rsidR="00731B4C" w:rsidRPr="00D74FDE" w:rsidRDefault="00731B4C" w:rsidP="0006797E">
      <w:pPr>
        <w:pStyle w:val="ActionDescription"/>
        <w:rPr>
          <w:lang w:val="ru-RU"/>
        </w:rPr>
      </w:pPr>
      <w:r w:rsidRPr="00D74FDE">
        <w:rPr>
          <w:lang w:val="ru-RU"/>
        </w:rPr>
        <w:t xml:space="preserve">Тоня трохи попереду, ближче до води, щось розповідає, жестикулюючи. Виглядає легко і щасливо. Єгор трохи ззаду, руки в кишенях. Дивиться на Тоню пристрасно, і трохи ніяковіючи. Виглядає важко і щасливо, ніби боячись втратити об'єкт свого щастя. </w:t>
      </w:r>
    </w:p>
    <w:p w:rsidR="00731B4C" w:rsidRPr="00D74FDE" w:rsidRDefault="00731B4C" w:rsidP="0006797E">
      <w:pPr>
        <w:pStyle w:val="ActionTimeArena"/>
        <w:rPr>
          <w:lang w:val="ru-RU"/>
        </w:rPr>
      </w:pPr>
      <w:r w:rsidRPr="00D74FDE">
        <w:rPr>
          <w:lang w:val="ru-RU"/>
        </w:rPr>
        <w:t>ЕКСТ. НА БЕРЕЗІ - вечір</w:t>
      </w:r>
    </w:p>
    <w:p w:rsidR="00731B4C" w:rsidRPr="0006797E" w:rsidRDefault="00731B4C" w:rsidP="0006797E">
      <w:pPr>
        <w:pStyle w:val="ActionDescription"/>
        <w:rPr>
          <w:lang w:val="ru-RU"/>
        </w:rPr>
      </w:pPr>
      <w:r w:rsidRPr="00D74FDE">
        <w:rPr>
          <w:lang w:val="ru-RU"/>
        </w:rPr>
        <w:t xml:space="preserve">Біля самої води. Стоять обнявшись. Злегка погойдуючись з боку в бік. Зараз обидва виглядають легко і щасливо. </w:t>
      </w:r>
      <w:r w:rsidRPr="0006797E">
        <w:rPr>
          <w:lang w:val="ru-RU"/>
        </w:rPr>
        <w:t xml:space="preserve">Тоня спереду, Єгор ззаду, тримає за талію, міцно, обома руками. </w:t>
      </w:r>
    </w:p>
    <w:p w:rsidR="00731B4C" w:rsidRPr="00D74FDE" w:rsidRDefault="00731B4C" w:rsidP="0006797E">
      <w:pPr>
        <w:pStyle w:val="ActionTimeArena"/>
        <w:rPr>
          <w:lang w:val="ru-RU"/>
        </w:rPr>
      </w:pPr>
      <w:r w:rsidRPr="00D74FDE">
        <w:rPr>
          <w:lang w:val="ru-RU"/>
        </w:rPr>
        <w:t xml:space="preserve">ІНТ. В кінотеатрі </w:t>
      </w:r>
    </w:p>
    <w:p w:rsidR="00731B4C" w:rsidRPr="00D74FDE" w:rsidRDefault="00731B4C" w:rsidP="0006797E">
      <w:pPr>
        <w:pStyle w:val="ActionDescription"/>
        <w:rPr>
          <w:lang w:val="ru-RU"/>
        </w:rPr>
      </w:pPr>
      <w:r w:rsidRPr="00D74FDE">
        <w:rPr>
          <w:lang w:val="ru-RU"/>
        </w:rPr>
        <w:t xml:space="preserve">Тоня дивиться на екран. Єгор дивиться на неї. Вона повертається, дивляться в очі один одному. Вона без звуку, тільки губами, запитує, злегка ніяково, злегка збуджено: </w:t>
      </w: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Що?</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Єгор ніяк не реагує, дивиться. Вона знову дивиться на екран. Потім він повертає її до себе і цілує. </w:t>
      </w:r>
    </w:p>
    <w:p w:rsidR="00731B4C" w:rsidRPr="00D74FDE" w:rsidRDefault="00731B4C" w:rsidP="0006797E">
      <w:pPr>
        <w:pStyle w:val="HeroName"/>
        <w:rPr>
          <w:lang w:val="ru-RU"/>
        </w:rPr>
      </w:pPr>
      <w:r w:rsidRPr="00D74FDE">
        <w:rPr>
          <w:lang w:val="ru-RU"/>
        </w:rPr>
        <w:t>ЄГОР</w:t>
      </w:r>
    </w:p>
    <w:p w:rsidR="00731B4C" w:rsidRPr="0006797E" w:rsidRDefault="00731B4C" w:rsidP="0006797E">
      <w:pPr>
        <w:pStyle w:val="HeroVoiceOver"/>
      </w:pPr>
      <w:r>
        <w:t>(за кадром)</w:t>
      </w:r>
    </w:p>
    <w:p w:rsidR="00731B4C" w:rsidRPr="0006797E" w:rsidRDefault="00731B4C" w:rsidP="0006797E">
      <w:pPr>
        <w:pStyle w:val="HeroReplica"/>
        <w:rPr>
          <w:lang w:val="ru-RU"/>
        </w:rPr>
      </w:pPr>
      <w:r w:rsidRPr="0006797E">
        <w:rPr>
          <w:lang w:val="ru-RU"/>
        </w:rPr>
        <w:t xml:space="preserve">Істино прекрасна, щаслива терпко-солодка осінь. </w:t>
      </w:r>
    </w:p>
    <w:p w:rsidR="00731B4C" w:rsidRPr="00B00A0F" w:rsidRDefault="00731B4C" w:rsidP="00B00A0F">
      <w:pPr>
        <w:rPr>
          <w:lang w:eastAsia="en-US"/>
        </w:rPr>
      </w:pPr>
    </w:p>
    <w:p w:rsidR="00731B4C" w:rsidRPr="0006797E" w:rsidRDefault="00731B4C" w:rsidP="0006797E">
      <w:pPr>
        <w:pStyle w:val="ActionTimeArena"/>
        <w:rPr>
          <w:lang w:val="ru-RU"/>
        </w:rPr>
      </w:pPr>
      <w:r w:rsidRPr="00D74FDE">
        <w:rPr>
          <w:lang w:val="ru-RU"/>
        </w:rPr>
        <w:t xml:space="preserve">ЕКСТ. </w:t>
      </w:r>
      <w:r w:rsidRPr="0006797E">
        <w:rPr>
          <w:lang w:val="ru-RU"/>
        </w:rPr>
        <w:t xml:space="preserve">ЗА МІСТОМ - схил - ДЕНЬ - ГЛИБОКА ОСІНЬ </w:t>
      </w:r>
    </w:p>
    <w:p w:rsidR="00731B4C" w:rsidRPr="00D74FDE" w:rsidRDefault="00731B4C" w:rsidP="0006797E">
      <w:pPr>
        <w:pStyle w:val="ActionDescription"/>
        <w:rPr>
          <w:lang w:val="ru-RU"/>
        </w:rPr>
      </w:pPr>
      <w:r w:rsidRPr="00D74FDE">
        <w:rPr>
          <w:lang w:val="ru-RU"/>
        </w:rPr>
        <w:t xml:space="preserve">Видно схил на березі. Єгор, Тоня, Саша на нього піднімаються. Єгор тримає Тоню за руку, Саша йде трохи попереду. На вершині пагорба Саша зупиняється, підіймає голову до неба, потім дивиться вздовж течії ріки, знову піднімає голову і руки до неба і вдихає на повні груди. </w:t>
      </w: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Кайф. </w:t>
      </w:r>
    </w:p>
    <w:p w:rsidR="00731B4C" w:rsidRPr="00B00A0F" w:rsidRDefault="00731B4C" w:rsidP="00B00A0F">
      <w:pPr>
        <w:rPr>
          <w:lang w:eastAsia="en-US"/>
        </w:rPr>
      </w:pPr>
    </w:p>
    <w:p w:rsidR="00731B4C" w:rsidRPr="0006797E" w:rsidRDefault="00731B4C" w:rsidP="0006797E">
      <w:pPr>
        <w:pStyle w:val="ActionDescription"/>
        <w:rPr>
          <w:lang w:val="ru-RU"/>
        </w:rPr>
      </w:pPr>
      <w:r w:rsidRPr="0006797E">
        <w:rPr>
          <w:lang w:val="ru-RU"/>
        </w:rPr>
        <w:t xml:space="preserve">(Трохи згодом, коли його наздоганяють Тоня і Єгор) </w:t>
      </w: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Думаю тут в самий раз приземлитися.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ЄГОР </w:t>
      </w:r>
    </w:p>
    <w:p w:rsidR="00731B4C" w:rsidRPr="0006797E" w:rsidRDefault="00731B4C" w:rsidP="0006797E">
      <w:pPr>
        <w:pStyle w:val="HeroReplica"/>
        <w:rPr>
          <w:lang w:val="ru-RU"/>
        </w:rPr>
      </w:pPr>
      <w:r w:rsidRPr="0006797E">
        <w:rPr>
          <w:lang w:val="ru-RU"/>
        </w:rPr>
        <w:t xml:space="preserve">Я не проти  </w:t>
      </w:r>
    </w:p>
    <w:p w:rsidR="00731B4C" w:rsidRPr="0006797E" w:rsidRDefault="00731B4C" w:rsidP="0006797E">
      <w:pPr>
        <w:pStyle w:val="HeroRemarka"/>
        <w:rPr>
          <w:lang w:val="ru-RU"/>
        </w:rPr>
      </w:pPr>
      <w:r w:rsidRPr="0006797E">
        <w:rPr>
          <w:lang w:val="ru-RU"/>
        </w:rPr>
        <w:t xml:space="preserve">(до Тоні) </w:t>
      </w:r>
    </w:p>
    <w:p w:rsidR="00731B4C" w:rsidRPr="00D74FDE" w:rsidRDefault="00731B4C" w:rsidP="0006797E">
      <w:pPr>
        <w:pStyle w:val="HeroReplica"/>
        <w:rPr>
          <w:lang w:val="ru-RU"/>
        </w:rPr>
      </w:pPr>
      <w:r w:rsidRPr="00D74FDE">
        <w:rPr>
          <w:lang w:val="ru-RU"/>
        </w:rPr>
        <w:t xml:space="preserve">Тобі як? </w:t>
      </w:r>
    </w:p>
    <w:p w:rsidR="00731B4C" w:rsidRPr="00D74FDE" w:rsidRDefault="00731B4C" w:rsidP="0006797E">
      <w:pPr>
        <w:rPr>
          <w:lang w:eastAsia="en-US"/>
        </w:rPr>
      </w:pPr>
    </w:p>
    <w:p w:rsidR="00731B4C" w:rsidRPr="00D74FDE" w:rsidRDefault="00731B4C" w:rsidP="0006797E">
      <w:pPr>
        <w:pStyle w:val="ActionDescription"/>
        <w:rPr>
          <w:lang w:val="ru-RU"/>
        </w:rPr>
      </w:pPr>
      <w:r w:rsidRPr="00D74FDE">
        <w:rPr>
          <w:lang w:val="ru-RU"/>
        </w:rPr>
        <w:t xml:space="preserve">Тоня згідно киває. </w:t>
      </w:r>
    </w:p>
    <w:p w:rsidR="00731B4C" w:rsidRPr="00D74FDE" w:rsidRDefault="00731B4C" w:rsidP="0006797E">
      <w:pPr>
        <w:pStyle w:val="HeroName"/>
        <w:rPr>
          <w:lang w:val="ru-RU"/>
        </w:rPr>
      </w:pPr>
      <w:r w:rsidRPr="00D74FDE">
        <w:rPr>
          <w:lang w:val="ru-RU"/>
        </w:rPr>
        <w:t xml:space="preserve">ЄГОР </w:t>
      </w:r>
    </w:p>
    <w:p w:rsidR="00731B4C" w:rsidRPr="0006797E" w:rsidRDefault="00731B4C" w:rsidP="0006797E">
      <w:pPr>
        <w:pStyle w:val="HeroReplica"/>
        <w:rPr>
          <w:lang w:val="ru-RU"/>
        </w:rPr>
      </w:pPr>
      <w:r w:rsidRPr="0006797E">
        <w:rPr>
          <w:lang w:val="ru-RU"/>
        </w:rPr>
        <w:t xml:space="preserve">Ну тоді всі на збір хмизу, а то щось я трохи змерз. </w:t>
      </w:r>
    </w:p>
    <w:p w:rsidR="00731B4C" w:rsidRPr="00B00A0F" w:rsidRDefault="00731B4C" w:rsidP="00B00A0F">
      <w:pPr>
        <w:rPr>
          <w:lang w:eastAsia="en-US"/>
        </w:rPr>
      </w:pPr>
    </w:p>
    <w:p w:rsidR="00731B4C" w:rsidRPr="0006797E" w:rsidRDefault="00731B4C" w:rsidP="0006797E">
      <w:pPr>
        <w:pStyle w:val="ActionTimeArena"/>
        <w:rPr>
          <w:lang w:val="ru-RU"/>
        </w:rPr>
      </w:pPr>
      <w:r w:rsidRPr="00D74FDE">
        <w:rPr>
          <w:lang w:val="ru-RU"/>
        </w:rPr>
        <w:t xml:space="preserve">ЕКСТ. </w:t>
      </w:r>
      <w:r w:rsidRPr="0006797E">
        <w:rPr>
          <w:lang w:val="ru-RU"/>
        </w:rPr>
        <w:t xml:space="preserve">ЗА МІСТОМ - У посадці -  </w:t>
      </w:r>
      <w:r>
        <w:rPr>
          <w:lang w:val="ru-RU"/>
        </w:rPr>
        <w:t>ДЕНЬ - ГЛИБОКА ОСІНЬ</w:t>
      </w:r>
    </w:p>
    <w:p w:rsidR="00731B4C" w:rsidRPr="00D74FDE" w:rsidRDefault="00731B4C" w:rsidP="0006797E">
      <w:pPr>
        <w:pStyle w:val="ActionDescription"/>
        <w:rPr>
          <w:lang w:val="ru-RU"/>
        </w:rPr>
      </w:pPr>
      <w:r w:rsidRPr="00D74FDE">
        <w:rPr>
          <w:lang w:val="ru-RU"/>
        </w:rPr>
        <w:t xml:space="preserve">Збирають гілки. Тоня і Єгор. Тоня трохи попереду і Єгор періодично на неї дивиться. В очах ніжність і бажання. Її це злегка бентежить. Через якийсь час він підходить до неї і кладе руку на талію якраз в той момент, коли вона гнеться за черговим сучком і таким чином вислизає вниз і в бік. Випрямляється обличчям до нього. Він заносить руку їй за спину і обіймаючи за талію, притискає до себе. </w:t>
      </w:r>
    </w:p>
    <w:p w:rsidR="00731B4C" w:rsidRPr="00D74FDE" w:rsidRDefault="00731B4C" w:rsidP="0006797E">
      <w:pPr>
        <w:pStyle w:val="HeroName"/>
        <w:rPr>
          <w:lang w:val="ru-RU"/>
        </w:rPr>
      </w:pPr>
      <w:r w:rsidRPr="00D74FDE">
        <w:rPr>
          <w:lang w:val="ru-RU"/>
        </w:rPr>
        <w:t xml:space="preserve">ЄГОР </w:t>
      </w:r>
    </w:p>
    <w:p w:rsidR="00731B4C" w:rsidRPr="0006797E" w:rsidRDefault="00731B4C" w:rsidP="0006797E">
      <w:pPr>
        <w:pStyle w:val="HeroReplica"/>
        <w:rPr>
          <w:lang w:val="ru-RU"/>
        </w:rPr>
      </w:pPr>
      <w:r w:rsidRPr="0006797E">
        <w:rPr>
          <w:lang w:val="ru-RU"/>
        </w:rPr>
        <w:t xml:space="preserve">Ух, ось це мене пробирає від тебе.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Намагається поцілувати, але Тоня ставить вказівний палець між їх губами, відводить його голову трохи назад і злегка б'є пальцем по його губі. Посміхається. </w:t>
      </w: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Ну напевно вистачить дров.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Обходить його і віддаляється. </w:t>
      </w:r>
    </w:p>
    <w:p w:rsidR="00731B4C" w:rsidRPr="0006797E" w:rsidRDefault="00731B4C" w:rsidP="0006797E">
      <w:pPr>
        <w:pStyle w:val="ActionTimeArena"/>
        <w:rPr>
          <w:lang w:val="ru-RU"/>
        </w:rPr>
      </w:pPr>
      <w:r w:rsidRPr="0006797E">
        <w:rPr>
          <w:lang w:val="ru-RU"/>
        </w:rPr>
        <w:t>ЕКСТ. ЗА МІСТОМ - схил - ДЕНЬ - ГЛИБОКА ОСІНЬ</w:t>
      </w:r>
    </w:p>
    <w:p w:rsidR="00731B4C" w:rsidRPr="00D74FDE" w:rsidRDefault="00731B4C" w:rsidP="0006797E">
      <w:pPr>
        <w:pStyle w:val="ActionDescription"/>
        <w:rPr>
          <w:lang w:val="ru-RU"/>
        </w:rPr>
      </w:pPr>
      <w:r w:rsidRPr="0006797E">
        <w:rPr>
          <w:lang w:val="ru-RU"/>
        </w:rPr>
        <w:t xml:space="preserve">Навпроти багаття на покривалі сидять всі троє. </w:t>
      </w:r>
      <w:r w:rsidRPr="00D74FDE">
        <w:rPr>
          <w:lang w:val="ru-RU"/>
        </w:rPr>
        <w:t xml:space="preserve">Єгор дістає загорнуту у фольгу картоплю з багаття і розгортає. Саша розливає вино по пластикових склянках. Тоня, в перервах, після Єгора, підкидає не поспішаючи залишки сучків у вогнище. Він потихеньку розгоряється, чути його тріск. Саша роздає пластикові склянки. Тоня бере стаканчик, підносить до носа. </w:t>
      </w:r>
    </w:p>
    <w:p w:rsidR="00731B4C" w:rsidRPr="00D74FDE" w:rsidRDefault="00731B4C" w:rsidP="0006797E">
      <w:pPr>
        <w:pStyle w:val="HeroName"/>
        <w:rPr>
          <w:lang w:val="ru-RU"/>
        </w:rPr>
      </w:pPr>
      <w:r w:rsidRPr="00D74FDE">
        <w:rPr>
          <w:lang w:val="ru-RU"/>
        </w:rPr>
        <w:t xml:space="preserve">Тоня </w:t>
      </w:r>
    </w:p>
    <w:p w:rsidR="00731B4C" w:rsidRPr="0006797E" w:rsidRDefault="00731B4C" w:rsidP="0006797E">
      <w:pPr>
        <w:pStyle w:val="HeroReplica"/>
        <w:rPr>
          <w:lang w:val="ru-RU"/>
        </w:rPr>
      </w:pPr>
      <w:r w:rsidRPr="0006797E">
        <w:rPr>
          <w:lang w:val="ru-RU"/>
        </w:rPr>
        <w:t xml:space="preserve">Взагалі-то його зі скла краще пити, якось приємніше, естетичніше чи що.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 xml:space="preserve">Ну, нічого, вино хороше, бабусин розлив з 7 річною витримкою, компенсує, я думаю, естетичну сторону. </w:t>
      </w:r>
    </w:p>
    <w:p w:rsidR="00731B4C" w:rsidRPr="00B00A0F" w:rsidRDefault="00731B4C" w:rsidP="00B00A0F">
      <w:pPr>
        <w:rPr>
          <w:lang w:eastAsia="en-US"/>
        </w:rPr>
      </w:pPr>
    </w:p>
    <w:p w:rsidR="00731B4C" w:rsidRPr="0006797E" w:rsidRDefault="00731B4C" w:rsidP="0006797E">
      <w:pPr>
        <w:pStyle w:val="ActionDescription"/>
        <w:rPr>
          <w:lang w:val="ru-RU"/>
        </w:rPr>
      </w:pPr>
      <w:r w:rsidRPr="0006797E">
        <w:rPr>
          <w:lang w:val="ru-RU"/>
        </w:rPr>
        <w:t xml:space="preserve">Тоня пригублює і посміхається. </w:t>
      </w:r>
    </w:p>
    <w:p w:rsidR="00731B4C" w:rsidRPr="0006797E" w:rsidRDefault="00731B4C" w:rsidP="0006797E">
      <w:pPr>
        <w:pStyle w:val="ActionTimeArena"/>
        <w:rPr>
          <w:lang w:val="ru-RU"/>
        </w:rPr>
      </w:pPr>
      <w:r w:rsidRPr="0006797E">
        <w:rPr>
          <w:lang w:val="ru-RU"/>
        </w:rPr>
        <w:t>ЕКСТ. ЗА МІСТОМ - схил - вечір - ГЛИБОКА ОСІНЬ</w:t>
      </w:r>
    </w:p>
    <w:p w:rsidR="00731B4C" w:rsidRPr="00D74FDE" w:rsidRDefault="00731B4C" w:rsidP="0006797E">
      <w:pPr>
        <w:pStyle w:val="ActionDescription"/>
        <w:rPr>
          <w:lang w:val="ru-RU"/>
        </w:rPr>
      </w:pPr>
      <w:r w:rsidRPr="00D74FDE">
        <w:rPr>
          <w:lang w:val="ru-RU"/>
        </w:rPr>
        <w:t xml:space="preserve">Багаття майже згасло, видніється лише жар. Саша лежить на спині і дивиться в небо. Поруч Тоня, сидить, Єгор сидить позаду неї, обіймає й шепоче на вушко. Потім кусає його губами. Тоня б'є його по коліну. Вони захоплені собою. Саша при цьому іронічно посміхається, потім перевертається на бік, бличчям від них, тихо розчаровано зітхає, закриває обличчя рукою, підгинає коліна. </w:t>
      </w: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marka"/>
        <w:rPr>
          <w:lang w:val="ru-RU"/>
        </w:rPr>
      </w:pPr>
      <w:r w:rsidRPr="00D74FDE">
        <w:rPr>
          <w:lang w:val="ru-RU"/>
        </w:rPr>
        <w:t xml:space="preserve">(До Саші) </w:t>
      </w:r>
    </w:p>
    <w:p w:rsidR="00731B4C" w:rsidRPr="00D74FDE" w:rsidRDefault="00731B4C" w:rsidP="0006797E">
      <w:pPr>
        <w:pStyle w:val="HeroReplica"/>
        <w:rPr>
          <w:lang w:val="ru-RU"/>
        </w:rPr>
      </w:pPr>
      <w:r w:rsidRPr="00D74FDE">
        <w:rPr>
          <w:lang w:val="ru-RU"/>
        </w:rPr>
        <w:t xml:space="preserve">Ми тобі не заважаємо?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Ага, натяк зрозумілий.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Повертається до них, зустрічає погляд Тоні і відразу ж відводить, відвертається, ніяковіє </w:t>
      </w:r>
    </w:p>
    <w:p w:rsidR="00731B4C" w:rsidRPr="00D74FDE" w:rsidRDefault="00731B4C" w:rsidP="0006797E">
      <w:pPr>
        <w:pStyle w:val="HeroName"/>
        <w:rPr>
          <w:lang w:val="ru-RU"/>
        </w:rPr>
      </w:pPr>
      <w:r w:rsidRPr="00D74FDE">
        <w:rPr>
          <w:lang w:val="ru-RU"/>
        </w:rPr>
        <w:t>Саша</w:t>
      </w:r>
    </w:p>
    <w:p w:rsidR="00731B4C" w:rsidRPr="0006797E" w:rsidRDefault="00731B4C" w:rsidP="0006797E">
      <w:pPr>
        <w:pStyle w:val="HeroContinue"/>
        <w:rPr>
          <w:lang w:val="ru-RU"/>
        </w:rPr>
      </w:pPr>
      <w:r w:rsidRPr="0006797E">
        <w:rPr>
          <w:lang w:val="ru-RU"/>
        </w:rPr>
        <w:t>(продовжуючи)</w:t>
      </w:r>
    </w:p>
    <w:p w:rsidR="00731B4C" w:rsidRPr="0006797E" w:rsidRDefault="00731B4C" w:rsidP="0006797E">
      <w:pPr>
        <w:pStyle w:val="HeroReplica"/>
        <w:rPr>
          <w:lang w:val="ru-RU"/>
        </w:rPr>
      </w:pPr>
      <w:r w:rsidRPr="0006797E">
        <w:rPr>
          <w:lang w:val="ru-RU"/>
        </w:rPr>
        <w:t xml:space="preserve">Та ні, тут тепліше, я краще тут залишуся.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Тоня </w:t>
      </w:r>
    </w:p>
    <w:p w:rsidR="00731B4C" w:rsidRPr="0006797E" w:rsidRDefault="00731B4C" w:rsidP="0006797E">
      <w:pPr>
        <w:pStyle w:val="HeroReplica"/>
        <w:rPr>
          <w:lang w:val="ru-RU"/>
        </w:rPr>
      </w:pPr>
      <w:r w:rsidRPr="0006797E">
        <w:rPr>
          <w:lang w:val="ru-RU"/>
        </w:rPr>
        <w:t xml:space="preserve">Та я не про те.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Єгор, відкидаючи волосся з вушка і знову цілуючи і покусуючи, шепоче: </w:t>
      </w:r>
    </w:p>
    <w:p w:rsidR="00731B4C" w:rsidRPr="00D74FDE" w:rsidRDefault="00731B4C" w:rsidP="0006797E">
      <w:pPr>
        <w:pStyle w:val="HeroName"/>
        <w:rPr>
          <w:lang w:val="ru-RU"/>
        </w:rPr>
      </w:pPr>
      <w:r w:rsidRPr="00D74FDE">
        <w:rPr>
          <w:lang w:val="ru-RU"/>
        </w:rPr>
        <w:t xml:space="preserve">ЄГОР </w:t>
      </w:r>
    </w:p>
    <w:p w:rsidR="00731B4C" w:rsidRPr="0006797E" w:rsidRDefault="00731B4C" w:rsidP="0006797E">
      <w:pPr>
        <w:pStyle w:val="HeroReplica"/>
        <w:rPr>
          <w:lang w:val="ru-RU"/>
        </w:rPr>
      </w:pPr>
      <w:r w:rsidRPr="0006797E">
        <w:rPr>
          <w:lang w:val="ru-RU"/>
        </w:rPr>
        <w:t xml:space="preserve">Не звертай ти на нього уваги, він завжди такий смурний. </w:t>
      </w:r>
    </w:p>
    <w:p w:rsidR="00731B4C" w:rsidRPr="00B00A0F" w:rsidRDefault="00731B4C" w:rsidP="00B00A0F">
      <w:pPr>
        <w:rPr>
          <w:lang w:eastAsia="en-US"/>
        </w:rPr>
      </w:pPr>
    </w:p>
    <w:p w:rsidR="00731B4C" w:rsidRPr="0006797E" w:rsidRDefault="00731B4C" w:rsidP="0006797E">
      <w:pPr>
        <w:pStyle w:val="ActionTimeArena"/>
        <w:rPr>
          <w:lang w:val="ru-RU"/>
        </w:rPr>
      </w:pPr>
      <w:r w:rsidRPr="00D74FDE">
        <w:rPr>
          <w:lang w:val="ru-RU"/>
        </w:rPr>
        <w:t xml:space="preserve">ЕКСТ. </w:t>
      </w:r>
      <w:r w:rsidRPr="0006797E">
        <w:rPr>
          <w:lang w:val="ru-RU"/>
        </w:rPr>
        <w:t>ЗА МІСТОМ - НА БЕРЕЗІ - Вечір - ГЛИБОКА ОСІНЬ</w:t>
      </w:r>
    </w:p>
    <w:p w:rsidR="00731B4C" w:rsidRPr="00E77575" w:rsidRDefault="00731B4C" w:rsidP="0006797E">
      <w:pPr>
        <w:pStyle w:val="ActionDescription"/>
        <w:rPr>
          <w:lang w:val="ru-RU"/>
        </w:rPr>
      </w:pPr>
      <w:r w:rsidRPr="0006797E">
        <w:rPr>
          <w:lang w:val="ru-RU"/>
        </w:rPr>
        <w:t xml:space="preserve">Єгор і Тоня йдуть удвох уздовж берега. </w:t>
      </w:r>
      <w:r w:rsidRPr="00D74FDE">
        <w:rPr>
          <w:lang w:val="ru-RU"/>
        </w:rPr>
        <w:t xml:space="preserve">Берег вузький, так що вони йдуть близько один від одного. </w:t>
      </w:r>
      <w:r w:rsidRPr="00E77575">
        <w:rPr>
          <w:lang w:val="ru-RU"/>
        </w:rPr>
        <w:t xml:space="preserve">Рука в руці. Щоки в обох горять. </w:t>
      </w:r>
    </w:p>
    <w:p w:rsidR="00731B4C" w:rsidRPr="00E77575" w:rsidRDefault="00731B4C" w:rsidP="0006797E">
      <w:pPr>
        <w:pStyle w:val="HeroName"/>
        <w:rPr>
          <w:lang w:val="ru-RU"/>
        </w:rPr>
      </w:pPr>
      <w:r w:rsidRPr="00E77575">
        <w:rPr>
          <w:lang w:val="ru-RU"/>
        </w:rPr>
        <w:t xml:space="preserve">ЄГОР </w:t>
      </w:r>
    </w:p>
    <w:p w:rsidR="00731B4C" w:rsidRPr="0006797E" w:rsidRDefault="00731B4C" w:rsidP="0006797E">
      <w:pPr>
        <w:pStyle w:val="HeroReplica"/>
        <w:rPr>
          <w:lang w:val="ru-RU"/>
        </w:rPr>
      </w:pPr>
      <w:r w:rsidRPr="00D74FDE">
        <w:rPr>
          <w:lang w:val="ru-RU"/>
        </w:rPr>
        <w:t xml:space="preserve">Очі. Очі в тебе якось незвичайно глибокі. </w:t>
      </w:r>
      <w:r>
        <w:rPr>
          <w:lang w:val="ru-RU"/>
        </w:rPr>
        <w:t>Ось від них я…</w:t>
      </w:r>
      <w:r w:rsidRPr="0006797E">
        <w:rPr>
          <w:lang w:val="ru-RU"/>
        </w:rPr>
        <w:t xml:space="preserve">І їх, побачивши на тебе запав.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Тоня дивиться на нього довго і ніжно. Потім проводить долонею по його щоці, повільно і натискаючи. Він перехоплює руку вже у підборіддя, злегка здавлює, цілує долоньку. </w:t>
      </w:r>
    </w:p>
    <w:p w:rsidR="00731B4C" w:rsidRPr="00D74FDE" w:rsidRDefault="00731B4C" w:rsidP="0006797E">
      <w:pPr>
        <w:pStyle w:val="HeroName"/>
        <w:rPr>
          <w:lang w:val="ru-RU"/>
        </w:rPr>
      </w:pPr>
      <w:r w:rsidRPr="00D74FDE">
        <w:rPr>
          <w:lang w:val="ru-RU"/>
        </w:rPr>
        <w:t xml:space="preserve">ЄГОР </w:t>
      </w:r>
    </w:p>
    <w:p w:rsidR="00731B4C" w:rsidRPr="001D104C" w:rsidRDefault="00731B4C" w:rsidP="0069660E">
      <w:pPr>
        <w:pStyle w:val="HeroReplica"/>
        <w:rPr>
          <w:lang w:val="ru-RU"/>
        </w:rPr>
      </w:pPr>
      <w:r w:rsidRPr="001D104C">
        <w:rPr>
          <w:lang w:val="ru-RU"/>
        </w:rPr>
        <w:t xml:space="preserve">Я серйозно. Я вболіваю ними ще з літа. Вони вбили мене подібно до тої зливи, яка намочила твоє плаття і ніби оголила всю.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 Так може не очі тоді.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 xml:space="preserve">Може </w:t>
      </w:r>
    </w:p>
    <w:p w:rsidR="00731B4C" w:rsidRPr="00B00A0F" w:rsidRDefault="00731B4C" w:rsidP="00B00A0F">
      <w:pPr>
        <w:rPr>
          <w:lang w:eastAsia="en-US"/>
        </w:rPr>
      </w:pPr>
    </w:p>
    <w:p w:rsidR="00731B4C" w:rsidRPr="0006797E" w:rsidRDefault="00731B4C" w:rsidP="0006797E">
      <w:pPr>
        <w:pStyle w:val="ActionDescription"/>
        <w:rPr>
          <w:lang w:val="ru-RU"/>
        </w:rPr>
      </w:pPr>
      <w:r w:rsidRPr="0006797E">
        <w:rPr>
          <w:lang w:val="ru-RU"/>
        </w:rPr>
        <w:t xml:space="preserve">Б'є її по попці, розвертає до себе і дивлячись в очі </w:t>
      </w:r>
    </w:p>
    <w:p w:rsidR="00731B4C" w:rsidRPr="0006797E" w:rsidRDefault="00731B4C" w:rsidP="0006797E">
      <w:pPr>
        <w:pStyle w:val="HeroName"/>
        <w:rPr>
          <w:lang w:val="ru-RU"/>
        </w:rPr>
      </w:pPr>
      <w:r w:rsidRPr="0006797E">
        <w:rPr>
          <w:lang w:val="ru-RU"/>
        </w:rPr>
        <w:t xml:space="preserve"> ЄГОР </w:t>
      </w:r>
    </w:p>
    <w:p w:rsidR="00731B4C" w:rsidRPr="0006797E" w:rsidRDefault="00731B4C" w:rsidP="0006797E">
      <w:pPr>
        <w:pStyle w:val="HeroContinue"/>
        <w:rPr>
          <w:lang w:val="ru-RU"/>
        </w:rPr>
      </w:pPr>
      <w:r>
        <w:rPr>
          <w:lang w:val="ru-RU"/>
        </w:rPr>
        <w:t>(продо</w:t>
      </w:r>
      <w:r w:rsidRPr="00D74FDE">
        <w:rPr>
          <w:lang w:val="ru-RU"/>
        </w:rPr>
        <w:t>вж.</w:t>
      </w:r>
      <w:r w:rsidRPr="0006797E">
        <w:rPr>
          <w:lang w:val="ru-RU"/>
        </w:rPr>
        <w:t>)</w:t>
      </w:r>
    </w:p>
    <w:p w:rsidR="00731B4C" w:rsidRPr="00D74FDE" w:rsidRDefault="00731B4C" w:rsidP="0006797E">
      <w:pPr>
        <w:pStyle w:val="HeroReplica"/>
        <w:rPr>
          <w:lang w:val="ru-RU"/>
        </w:rPr>
      </w:pPr>
      <w:r w:rsidRPr="0006797E">
        <w:rPr>
          <w:lang w:val="ru-RU"/>
        </w:rPr>
        <w:t>Може ось вона.</w:t>
      </w:r>
    </w:p>
    <w:p w:rsidR="00731B4C" w:rsidRPr="0006797E" w:rsidRDefault="00731B4C" w:rsidP="0006797E">
      <w:pPr>
        <w:rPr>
          <w:lang w:eastAsia="en-US"/>
        </w:rPr>
      </w:pPr>
    </w:p>
    <w:p w:rsidR="00731B4C" w:rsidRPr="0006797E" w:rsidRDefault="00731B4C" w:rsidP="0006797E">
      <w:pPr>
        <w:pStyle w:val="ActionDescription"/>
        <w:rPr>
          <w:lang w:val="ru-RU"/>
        </w:rPr>
      </w:pPr>
      <w:r w:rsidRPr="00D74FDE">
        <w:rPr>
          <w:lang w:val="ru-RU"/>
        </w:rPr>
        <w:t xml:space="preserve">Дивляться один на одного, не відводячи погляд. Через час Єгор підхоплює її під стегна, вона скрикує, він несе її від берега, опускає поблизу стрімкого схилу і починає цілувати. Спочатку губи, потім через щоку, переміщується до вуха, опускається вздовж шиї збоку, переходить по ключиці до шиї спереду, починає опускатися до грудей, Тоня підводить руку йому під підборіддя, підіймає його голову і цілує в губи. Через час він відсторонюється, знову цілує шию, починає розстібати їй куртку. </w:t>
      </w:r>
      <w:r w:rsidRPr="0006797E">
        <w:rPr>
          <w:lang w:val="ru-RU"/>
        </w:rPr>
        <w:t xml:space="preserve">Вона знову його підіймає за підборіддя, цілує в ніс, дивиться в очі </w:t>
      </w: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Що ти робиш? Не тут же.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Єгор знову стискає її долоню й починає цілувати пальці, по черзі, потім притискає її до себе, знову тим же шляхом цілує. Вона відкидається назад, на схил, напружено зітхаючи. </w:t>
      </w:r>
    </w:p>
    <w:p w:rsidR="00731B4C" w:rsidRPr="00D74FDE" w:rsidRDefault="00731B4C" w:rsidP="0006797E">
      <w:pPr>
        <w:pStyle w:val="ActionTimeArena"/>
        <w:rPr>
          <w:lang w:val="ru-RU"/>
        </w:rPr>
      </w:pPr>
      <w:r w:rsidRPr="00D74FDE">
        <w:rPr>
          <w:lang w:val="ru-RU"/>
        </w:rPr>
        <w:t xml:space="preserve">ІНТ. У Єгора Батьків - КУХНЯ </w:t>
      </w:r>
    </w:p>
    <w:p w:rsidR="00731B4C" w:rsidRPr="00D74FDE" w:rsidRDefault="00731B4C" w:rsidP="0006797E">
      <w:pPr>
        <w:pStyle w:val="ActionDescription"/>
        <w:rPr>
          <w:lang w:val="ru-RU"/>
        </w:rPr>
      </w:pPr>
      <w:r>
        <w:rPr>
          <w:lang w:val="ru-RU"/>
        </w:rPr>
        <w:t>Єгор робить чай, М</w:t>
      </w:r>
      <w:r w:rsidRPr="0078368E">
        <w:rPr>
          <w:lang w:val="ru-RU"/>
        </w:rPr>
        <w:t>АТІР(38)</w:t>
      </w:r>
      <w:r w:rsidRPr="00D74FDE">
        <w:rPr>
          <w:lang w:val="ru-RU"/>
        </w:rPr>
        <w:t xml:space="preserve"> Єгора повернувшись, заходить на кухню </w:t>
      </w:r>
    </w:p>
    <w:p w:rsidR="00731B4C" w:rsidRPr="00D74FDE" w:rsidRDefault="00731B4C" w:rsidP="0006797E">
      <w:pPr>
        <w:pStyle w:val="HeroName"/>
        <w:rPr>
          <w:lang w:val="ru-RU"/>
        </w:rPr>
      </w:pPr>
      <w:r w:rsidRPr="00D74FDE">
        <w:rPr>
          <w:lang w:val="ru-RU"/>
        </w:rPr>
        <w:t xml:space="preserve">МАТИ </w:t>
      </w:r>
    </w:p>
    <w:p w:rsidR="00731B4C" w:rsidRPr="00D74FDE" w:rsidRDefault="00731B4C" w:rsidP="0006797E">
      <w:pPr>
        <w:pStyle w:val="HeroReplica"/>
        <w:rPr>
          <w:lang w:val="ru-RU"/>
        </w:rPr>
      </w:pPr>
      <w:r w:rsidRPr="00D74FDE">
        <w:rPr>
          <w:lang w:val="ru-RU"/>
        </w:rPr>
        <w:t xml:space="preserve">О, нарешті тебе застала. Бабуся Віра прихворіла. Ми з батьком до неї їдемо і тобі б не завадило.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Єгор, підносячи залізну коробку з чаєм до носа, </w:t>
      </w: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 xml:space="preserve">Що, сильно захворіла?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МАТИ </w:t>
      </w:r>
    </w:p>
    <w:p w:rsidR="00731B4C" w:rsidRPr="00D74FDE" w:rsidRDefault="00731B4C" w:rsidP="0006797E">
      <w:pPr>
        <w:pStyle w:val="HeroReplica"/>
        <w:rPr>
          <w:lang w:val="ru-RU"/>
        </w:rPr>
      </w:pPr>
      <w:r w:rsidRPr="00D74FDE">
        <w:rPr>
          <w:lang w:val="ru-RU"/>
        </w:rPr>
        <w:t xml:space="preserve">Та не дуже, але з'їздити потрібно, тож півроку не були. Та й за тобою вона скучила. </w:t>
      </w:r>
    </w:p>
    <w:p w:rsidR="00731B4C" w:rsidRPr="00D74FDE" w:rsidRDefault="00731B4C" w:rsidP="0006797E">
      <w:pPr>
        <w:pStyle w:val="HeroName"/>
        <w:rPr>
          <w:lang w:val="ru-RU"/>
        </w:rPr>
      </w:pPr>
    </w:p>
    <w:p w:rsidR="00731B4C" w:rsidRPr="00D74FDE" w:rsidRDefault="00731B4C" w:rsidP="0006797E">
      <w:pPr>
        <w:pStyle w:val="HeroName"/>
        <w:rPr>
          <w:lang w:val="ru-RU"/>
        </w:rPr>
      </w:pPr>
      <w:r w:rsidRPr="00D74FDE">
        <w:rPr>
          <w:lang w:val="ru-RU"/>
        </w:rPr>
        <w:t xml:space="preserve">ЄГОР </w:t>
      </w:r>
    </w:p>
    <w:p w:rsidR="00731B4C" w:rsidRPr="00D74FDE" w:rsidRDefault="00731B4C" w:rsidP="0006797E">
      <w:pPr>
        <w:pStyle w:val="HeroReplica"/>
        <w:rPr>
          <w:lang w:val="ru-RU"/>
        </w:rPr>
      </w:pPr>
      <w:r w:rsidRPr="00D74FDE">
        <w:rPr>
          <w:lang w:val="ru-RU"/>
        </w:rPr>
        <w:t xml:space="preserve">Ну звичайно поїду, куди ж я подінуся. Вибір то в мене не великий. </w:t>
      </w:r>
    </w:p>
    <w:p w:rsidR="00731B4C" w:rsidRDefault="00731B4C" w:rsidP="00B00A0F"/>
    <w:p w:rsidR="00731B4C" w:rsidRPr="00D74FDE" w:rsidRDefault="00731B4C" w:rsidP="0006797E">
      <w:pPr>
        <w:pStyle w:val="ActionTimeArena"/>
        <w:rPr>
          <w:lang w:val="ru-RU"/>
        </w:rPr>
      </w:pPr>
      <w:r w:rsidRPr="00D74FDE">
        <w:rPr>
          <w:lang w:val="ru-RU"/>
        </w:rPr>
        <w:t>Ект. На районі - день</w:t>
      </w:r>
    </w:p>
    <w:p w:rsidR="00731B4C" w:rsidRPr="00D74FDE" w:rsidRDefault="00731B4C" w:rsidP="0006797E">
      <w:pPr>
        <w:pStyle w:val="ActionDescription"/>
        <w:rPr>
          <w:lang w:val="ru-RU"/>
        </w:rPr>
      </w:pPr>
      <w:r w:rsidRPr="00D74FDE">
        <w:rPr>
          <w:lang w:val="ru-RU"/>
        </w:rPr>
        <w:t xml:space="preserve">Саша стоїть за рогом будинку, притулившись до нього спиною, іноді визирає з-за нього. Курить. Через час знову виглядає, відслоняє від стіни, швидко відходить вздовж по відмостці будинку, виходить на дорогу і вже йде трохи повільніше. У наступний момент назустріч йому, із-за рогу виходить Тоня. </w:t>
      </w: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О, привіт! А ти тут як?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Привіт-привіт. Та от якось так, випадково, до старого знайомого забігав. А ти звідки, з навчання?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Точно. Що там Єгор, коли повернеться?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Та не знаю. Сумуєш?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Тоня </w:t>
      </w:r>
    </w:p>
    <w:p w:rsidR="00731B4C" w:rsidRPr="0006797E" w:rsidRDefault="00731B4C" w:rsidP="0006797E">
      <w:pPr>
        <w:pStyle w:val="HeroReplica"/>
        <w:rPr>
          <w:lang w:val="ru-RU"/>
        </w:rPr>
      </w:pPr>
      <w:r w:rsidRPr="0006797E">
        <w:rPr>
          <w:lang w:val="ru-RU"/>
        </w:rPr>
        <w:t xml:space="preserve">Та не так, щоб дуже, але трохи є.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Так, буває. Може сходимо ввечері куди-небудь.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Тоня </w:t>
      </w:r>
    </w:p>
    <w:p w:rsidR="00731B4C" w:rsidRPr="0006797E" w:rsidRDefault="00731B4C" w:rsidP="0006797E">
      <w:pPr>
        <w:pStyle w:val="HeroReplica"/>
        <w:rPr>
          <w:lang w:val="ru-RU"/>
        </w:rPr>
      </w:pPr>
      <w:r w:rsidRPr="0006797E">
        <w:rPr>
          <w:lang w:val="ru-RU"/>
        </w:rPr>
        <w:t xml:space="preserve">Та ні, мені на завтра ще два реферати готувати треба.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Ну як знаєш. </w:t>
      </w:r>
    </w:p>
    <w:p w:rsidR="00731B4C" w:rsidRPr="00B00A0F" w:rsidRDefault="00731B4C" w:rsidP="00B00A0F">
      <w:pPr>
        <w:rPr>
          <w:lang w:eastAsia="en-US"/>
        </w:rPr>
      </w:pPr>
    </w:p>
    <w:p w:rsidR="00731B4C" w:rsidRPr="00D74FDE" w:rsidRDefault="00731B4C" w:rsidP="0006797E">
      <w:pPr>
        <w:pStyle w:val="ActionDescription"/>
        <w:rPr>
          <w:lang w:val="ru-RU"/>
        </w:rPr>
      </w:pPr>
      <w:r w:rsidRPr="00D74FDE">
        <w:rPr>
          <w:lang w:val="ru-RU"/>
        </w:rPr>
        <w:t xml:space="preserve">Відходить, але схаменувшись гукає </w:t>
      </w: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Тонь, почекай. Мало не забувся, у мене тут два квитка на концерт ... є. Ти ж давно хотіла сходити. Може сходимо? </w:t>
      </w:r>
    </w:p>
    <w:p w:rsidR="00731B4C" w:rsidRPr="00B00A0F" w:rsidRDefault="00731B4C" w:rsidP="00B00A0F">
      <w:pPr>
        <w:rPr>
          <w:lang w:eastAsia="en-US"/>
        </w:rPr>
      </w:pPr>
    </w:p>
    <w:p w:rsidR="00731B4C" w:rsidRPr="00D74FDE" w:rsidRDefault="00731B4C" w:rsidP="0006797E">
      <w:pPr>
        <w:pStyle w:val="HeroName"/>
        <w:rPr>
          <w:lang w:val="ru-RU"/>
        </w:rPr>
      </w:pPr>
      <w:r w:rsidRPr="00D74FDE">
        <w:rPr>
          <w:lang w:val="ru-RU"/>
        </w:rPr>
        <w:t xml:space="preserve">Тоня </w:t>
      </w:r>
    </w:p>
    <w:p w:rsidR="00731B4C" w:rsidRPr="0006797E" w:rsidRDefault="00731B4C" w:rsidP="0006797E">
      <w:pPr>
        <w:pStyle w:val="HeroReplica"/>
        <w:rPr>
          <w:lang w:val="ru-RU"/>
        </w:rPr>
      </w:pPr>
      <w:r w:rsidRPr="0006797E">
        <w:rPr>
          <w:lang w:val="ru-RU"/>
        </w:rPr>
        <w:t xml:space="preserve">Так, давай, звичайно. Я ж тільки за. </w:t>
      </w:r>
    </w:p>
    <w:p w:rsidR="00731B4C" w:rsidRPr="0006797E" w:rsidRDefault="00731B4C" w:rsidP="0006797E">
      <w:pPr>
        <w:rPr>
          <w:lang w:eastAsia="en-US"/>
        </w:rPr>
      </w:pPr>
    </w:p>
    <w:p w:rsidR="00731B4C" w:rsidRPr="00D74FDE" w:rsidRDefault="00731B4C" w:rsidP="0006797E">
      <w:pPr>
        <w:pStyle w:val="ActionTimeArena"/>
        <w:rPr>
          <w:lang w:val="ru-RU"/>
        </w:rPr>
      </w:pPr>
      <w:r w:rsidRPr="00D74FDE">
        <w:rPr>
          <w:lang w:val="ru-RU"/>
        </w:rPr>
        <w:t>ІНТ. КОНЦЕ</w:t>
      </w:r>
      <w:r w:rsidRPr="00006F2F">
        <w:rPr>
          <w:lang w:val="ru-RU"/>
        </w:rPr>
        <w:t>р</w:t>
      </w:r>
      <w:r w:rsidRPr="00D74FDE">
        <w:rPr>
          <w:lang w:val="ru-RU"/>
        </w:rPr>
        <w:t xml:space="preserve">ТНИЙ ЗАЛ </w:t>
      </w:r>
    </w:p>
    <w:p w:rsidR="00731B4C" w:rsidRPr="00D74FDE" w:rsidRDefault="00731B4C" w:rsidP="0006797E">
      <w:pPr>
        <w:pStyle w:val="ActionDescription"/>
        <w:rPr>
          <w:lang w:val="ru-RU"/>
        </w:rPr>
      </w:pPr>
      <w:r w:rsidRPr="00D74FDE">
        <w:rPr>
          <w:lang w:val="ru-RU"/>
        </w:rPr>
        <w:t xml:space="preserve">Натовп. Гучна музика. Тоня піднявши руки, махає ними в такт. Не нав'язливо, без фанатизму, але отримуючи задоволення. Саша трохи позаду і збоку. Занурений у себе, руки в кишенях і дивиться на сцену, але повз особи Тоні. Коли вона обертається, починає усміхатися і дивитися в очі. Так відбувається два рази. </w:t>
      </w:r>
    </w:p>
    <w:p w:rsidR="00731B4C" w:rsidRPr="00D74FDE" w:rsidRDefault="00731B4C" w:rsidP="0006797E">
      <w:pPr>
        <w:pStyle w:val="ActionTimeArena"/>
        <w:rPr>
          <w:lang w:val="ru-RU"/>
        </w:rPr>
      </w:pPr>
      <w:r w:rsidRPr="00D74FDE">
        <w:rPr>
          <w:lang w:val="ru-RU"/>
        </w:rPr>
        <w:t xml:space="preserve">ЕКСТ. ДЕНЬ - ПАРК </w:t>
      </w:r>
    </w:p>
    <w:p w:rsidR="00731B4C" w:rsidRPr="00D74FDE" w:rsidRDefault="00731B4C" w:rsidP="0006797E">
      <w:pPr>
        <w:pStyle w:val="ActionDescription"/>
        <w:rPr>
          <w:lang w:val="ru-RU"/>
        </w:rPr>
      </w:pPr>
      <w:r w:rsidRPr="00D74FDE">
        <w:rPr>
          <w:lang w:val="ru-RU"/>
        </w:rPr>
        <w:t xml:space="preserve">Саша стоїть біля входу і чекає. Побачивши Тоню, він усміхається. Тоня підходить до нього. Вона серйозна, мовчазна і не розташована до Саші. </w:t>
      </w: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 Привіт. Як ти? </w:t>
      </w:r>
    </w:p>
    <w:p w:rsidR="00731B4C" w:rsidRPr="00B00A0F" w:rsidRDefault="00731B4C" w:rsidP="00B00A0F">
      <w:pPr>
        <w:pStyle w:val="ActionDescription"/>
        <w:rPr>
          <w:lang w:val="ru-RU"/>
        </w:rPr>
      </w:pP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Нормально. Про що говорити хотів. </w:t>
      </w:r>
    </w:p>
    <w:p w:rsidR="00731B4C" w:rsidRPr="00B00A0F" w:rsidRDefault="00731B4C" w:rsidP="00B00A0F">
      <w:pPr>
        <w:pStyle w:val="ActionDescription"/>
        <w:rPr>
          <w:lang w:val="ru-RU"/>
        </w:rPr>
      </w:pPr>
    </w:p>
    <w:p w:rsidR="00731B4C" w:rsidRPr="0006797E" w:rsidRDefault="00731B4C" w:rsidP="0006797E">
      <w:pPr>
        <w:pStyle w:val="ActionDescription"/>
        <w:rPr>
          <w:lang w:val="ru-RU"/>
        </w:rPr>
      </w:pPr>
      <w:r w:rsidRPr="0006797E">
        <w:rPr>
          <w:lang w:val="ru-RU"/>
        </w:rPr>
        <w:t>Йдуть по парку</w:t>
      </w:r>
    </w:p>
    <w:p w:rsidR="00731B4C" w:rsidRPr="0006797E" w:rsidRDefault="00731B4C" w:rsidP="0006797E">
      <w:pPr>
        <w:pStyle w:val="HeroName"/>
        <w:rPr>
          <w:lang w:val="ru-RU"/>
        </w:rPr>
      </w:pPr>
      <w:r w:rsidRPr="0006797E">
        <w:rPr>
          <w:lang w:val="ru-RU"/>
        </w:rPr>
        <w:t xml:space="preserve">САША </w:t>
      </w:r>
    </w:p>
    <w:p w:rsidR="00731B4C" w:rsidRPr="0006797E" w:rsidRDefault="00731B4C" w:rsidP="0006797E">
      <w:pPr>
        <w:pStyle w:val="HeroReplica"/>
        <w:rPr>
          <w:lang w:val="ru-RU"/>
        </w:rPr>
      </w:pPr>
      <w:r w:rsidRPr="0006797E">
        <w:rPr>
          <w:lang w:val="ru-RU"/>
        </w:rPr>
        <w:t xml:space="preserve">Про нас. </w:t>
      </w:r>
    </w:p>
    <w:p w:rsidR="00731B4C" w:rsidRPr="00B00A0F" w:rsidRDefault="00731B4C" w:rsidP="00B00A0F">
      <w:pPr>
        <w:pStyle w:val="ActionDescription"/>
        <w:rPr>
          <w:lang w:val="ru-RU"/>
        </w:rPr>
      </w:pP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06797E">
        <w:rPr>
          <w:lang w:val="ru-RU"/>
        </w:rPr>
        <w:t xml:space="preserve">А що про нас говорити. </w:t>
      </w:r>
      <w:r w:rsidRPr="00D74FDE">
        <w:rPr>
          <w:lang w:val="ru-RU"/>
        </w:rPr>
        <w:t xml:space="preserve">Все і так ясно, сказати нічого. </w:t>
      </w:r>
    </w:p>
    <w:p w:rsidR="00731B4C" w:rsidRPr="00B00A0F" w:rsidRDefault="00731B4C" w:rsidP="00B00A0F">
      <w:pPr>
        <w:pStyle w:val="ActionDescription"/>
        <w:rPr>
          <w:lang w:val="ru-RU"/>
        </w:rPr>
      </w:pPr>
    </w:p>
    <w:p w:rsidR="00731B4C" w:rsidRPr="00D74FDE" w:rsidRDefault="00731B4C" w:rsidP="0006797E">
      <w:pPr>
        <w:pStyle w:val="HeroName"/>
        <w:rPr>
          <w:lang w:val="ru-RU"/>
        </w:rPr>
      </w:pPr>
      <w:r w:rsidRPr="00D74FDE">
        <w:rPr>
          <w:lang w:val="ru-RU"/>
        </w:rPr>
        <w:t xml:space="preserve">САША </w:t>
      </w:r>
    </w:p>
    <w:p w:rsidR="00731B4C" w:rsidRPr="0006797E" w:rsidRDefault="00731B4C" w:rsidP="0006797E">
      <w:pPr>
        <w:pStyle w:val="HeroReplica"/>
        <w:rPr>
          <w:lang w:val="ru-RU"/>
        </w:rPr>
      </w:pPr>
      <w:r w:rsidRPr="0006797E">
        <w:rPr>
          <w:lang w:val="ru-RU"/>
        </w:rPr>
        <w:t xml:space="preserve">Ти розумієш мене, не потрібно перекручувати. </w:t>
      </w:r>
    </w:p>
    <w:p w:rsidR="00731B4C" w:rsidRPr="00B00A0F" w:rsidRDefault="00731B4C" w:rsidP="00B00A0F">
      <w:pPr>
        <w:pStyle w:val="ActionDescription"/>
        <w:rPr>
          <w:lang w:val="ru-RU"/>
        </w:rPr>
      </w:pP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Що? </w:t>
      </w:r>
    </w:p>
    <w:p w:rsidR="00731B4C" w:rsidRPr="00D74FDE" w:rsidRDefault="00731B4C" w:rsidP="0006797E">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06797E">
        <w:rPr>
          <w:lang w:val="ru-RU"/>
        </w:rPr>
        <w:t xml:space="preserve">Ну, я не те хотів сказати. </w:t>
      </w:r>
      <w:r w:rsidRPr="00D74FDE">
        <w:rPr>
          <w:lang w:val="ru-RU"/>
        </w:rPr>
        <w:t xml:space="preserve">Вибач. </w:t>
      </w:r>
    </w:p>
    <w:p w:rsidR="00731B4C" w:rsidRPr="00D74FDE" w:rsidRDefault="00731B4C" w:rsidP="0006797E">
      <w:pPr>
        <w:rPr>
          <w:lang w:eastAsia="en-US"/>
        </w:rPr>
      </w:pPr>
    </w:p>
    <w:p w:rsidR="00731B4C" w:rsidRPr="00B00A0F" w:rsidRDefault="00731B4C" w:rsidP="00B00A0F">
      <w:pPr>
        <w:pStyle w:val="ActionDescription"/>
        <w:rPr>
          <w:lang w:val="ru-RU"/>
        </w:rPr>
      </w:pPr>
      <w:r w:rsidRPr="00D74FDE">
        <w:rPr>
          <w:lang w:val="ru-RU"/>
        </w:rPr>
        <w:t>Йдуть та м</w:t>
      </w:r>
      <w:r w:rsidRPr="00B00A0F">
        <w:rPr>
          <w:lang w:val="ru-RU"/>
        </w:rPr>
        <w:t xml:space="preserve">овчать. </w:t>
      </w: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06797E">
        <w:rPr>
          <w:lang w:val="ru-RU"/>
        </w:rPr>
        <w:t xml:space="preserve">Ну що, так і будемо мовчати? </w:t>
      </w:r>
      <w:r w:rsidRPr="00D74FDE">
        <w:rPr>
          <w:lang w:val="ru-RU"/>
        </w:rPr>
        <w:t xml:space="preserve">Я тоді піду. </w:t>
      </w:r>
    </w:p>
    <w:p w:rsidR="00731B4C" w:rsidRPr="00B00A0F" w:rsidRDefault="00731B4C" w:rsidP="00B00A0F">
      <w:pPr>
        <w:pStyle w:val="ActionDescription"/>
        <w:rPr>
          <w:lang w:val="ru-RU"/>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Почекай, не йди. </w:t>
      </w:r>
    </w:p>
    <w:p w:rsidR="00731B4C" w:rsidRPr="00B00A0F" w:rsidRDefault="00731B4C" w:rsidP="00B00A0F">
      <w:pPr>
        <w:pStyle w:val="ActionDescription"/>
        <w:rPr>
          <w:lang w:val="ru-RU"/>
        </w:rPr>
      </w:pPr>
    </w:p>
    <w:p w:rsidR="00731B4C" w:rsidRPr="00D74FDE" w:rsidRDefault="00731B4C" w:rsidP="0006797E">
      <w:pPr>
        <w:pStyle w:val="ActionDescription"/>
        <w:rPr>
          <w:lang w:val="ru-RU"/>
        </w:rPr>
      </w:pPr>
      <w:r w:rsidRPr="00D74FDE">
        <w:rPr>
          <w:lang w:val="ru-RU"/>
        </w:rPr>
        <w:t xml:space="preserve">Бере її за руку, але вона вивільняє її і засовує в кишеню куртки. </w:t>
      </w: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Ти не права зараз. </w:t>
      </w:r>
    </w:p>
    <w:p w:rsidR="00731B4C" w:rsidRPr="00B00A0F" w:rsidRDefault="00731B4C" w:rsidP="00B00A0F">
      <w:pPr>
        <w:pStyle w:val="ActionDescription"/>
        <w:rPr>
          <w:lang w:val="ru-RU"/>
        </w:rPr>
      </w:pPr>
    </w:p>
    <w:p w:rsidR="00731B4C" w:rsidRPr="00D74FDE" w:rsidRDefault="00731B4C" w:rsidP="0006797E">
      <w:pPr>
        <w:pStyle w:val="HeroName"/>
        <w:rPr>
          <w:lang w:val="ru-RU"/>
        </w:rPr>
      </w:pPr>
      <w:r w:rsidRPr="00D74FDE">
        <w:rPr>
          <w:lang w:val="ru-RU"/>
        </w:rPr>
        <w:t xml:space="preserve">Тоня </w:t>
      </w:r>
    </w:p>
    <w:p w:rsidR="00731B4C" w:rsidRPr="00D74FDE" w:rsidRDefault="00731B4C" w:rsidP="0006797E">
      <w:pPr>
        <w:pStyle w:val="HeroReplica"/>
        <w:rPr>
          <w:lang w:val="ru-RU"/>
        </w:rPr>
      </w:pPr>
      <w:r w:rsidRPr="00D74FDE">
        <w:rPr>
          <w:lang w:val="ru-RU"/>
        </w:rPr>
        <w:t xml:space="preserve">А ти правий? Ти взагалі себе чуєш? </w:t>
      </w:r>
    </w:p>
    <w:p w:rsidR="00731B4C" w:rsidRPr="00D74FDE" w:rsidRDefault="00731B4C" w:rsidP="0006797E">
      <w:pPr>
        <w:rPr>
          <w:lang w:eastAsia="en-US"/>
        </w:rPr>
      </w:pPr>
    </w:p>
    <w:p w:rsidR="00731B4C" w:rsidRPr="00D74FDE" w:rsidRDefault="00731B4C" w:rsidP="0006797E">
      <w:pPr>
        <w:pStyle w:val="HeroName"/>
        <w:rPr>
          <w:lang w:val="ru-RU"/>
        </w:rPr>
      </w:pPr>
      <w:r w:rsidRPr="00D74FDE">
        <w:rPr>
          <w:lang w:val="ru-RU"/>
        </w:rPr>
        <w:t xml:space="preserve">САША </w:t>
      </w:r>
    </w:p>
    <w:p w:rsidR="00731B4C" w:rsidRPr="00D74FDE" w:rsidRDefault="00731B4C" w:rsidP="0006797E">
      <w:pPr>
        <w:pStyle w:val="HeroReplica"/>
        <w:rPr>
          <w:lang w:val="ru-RU"/>
        </w:rPr>
      </w:pPr>
      <w:r w:rsidRPr="00D74FDE">
        <w:rPr>
          <w:lang w:val="ru-RU"/>
        </w:rPr>
        <w:t xml:space="preserve">Ну не кип'ятися. Я розумію що я зайвий. </w:t>
      </w:r>
    </w:p>
    <w:p w:rsidR="00731B4C" w:rsidRPr="00B00A0F" w:rsidRDefault="00731B4C" w:rsidP="00B00A0F">
      <w:pPr>
        <w:pStyle w:val="ActionDescription"/>
        <w:rPr>
          <w:lang w:val="ru-RU"/>
        </w:rPr>
      </w:pPr>
    </w:p>
    <w:p w:rsidR="00731B4C" w:rsidRPr="00D74FDE" w:rsidRDefault="00731B4C" w:rsidP="0006797E">
      <w:pPr>
        <w:pStyle w:val="ActionTimeArena"/>
        <w:rPr>
          <w:lang w:val="ru-RU"/>
        </w:rPr>
      </w:pPr>
      <w:r w:rsidRPr="00D74FDE">
        <w:rPr>
          <w:lang w:val="ru-RU"/>
        </w:rPr>
        <w:t xml:space="preserve">ЕКСТ. НА РАЙОНІ - день. </w:t>
      </w:r>
    </w:p>
    <w:p w:rsidR="00731B4C" w:rsidRPr="00D74FDE" w:rsidRDefault="00731B4C" w:rsidP="003D1BF0">
      <w:pPr>
        <w:pStyle w:val="ActionDescription"/>
        <w:rPr>
          <w:lang w:val="ru-RU"/>
        </w:rPr>
      </w:pPr>
      <w:r w:rsidRPr="00D74FDE">
        <w:rPr>
          <w:lang w:val="ru-RU"/>
        </w:rPr>
        <w:t xml:space="preserve">Саша, занурений в себе, не поспішаючи йде по вулиці. Піднімає погляд і зауважує Тоню, яка йде ззаду і потім, обганяючи, рівняється з ним. </w:t>
      </w:r>
    </w:p>
    <w:p w:rsidR="00731B4C" w:rsidRPr="00E77575" w:rsidRDefault="00731B4C" w:rsidP="003D1BF0">
      <w:pPr>
        <w:pStyle w:val="HeroName"/>
        <w:rPr>
          <w:lang w:val="ru-RU"/>
        </w:rPr>
      </w:pPr>
      <w:r w:rsidRPr="00E77575">
        <w:rPr>
          <w:lang w:val="ru-RU"/>
        </w:rPr>
        <w:t xml:space="preserve">Тоня </w:t>
      </w:r>
    </w:p>
    <w:p w:rsidR="00731B4C" w:rsidRPr="00E77575" w:rsidRDefault="00731B4C" w:rsidP="003D1BF0">
      <w:pPr>
        <w:pStyle w:val="HeroReplica"/>
        <w:rPr>
          <w:lang w:val="ru-RU"/>
        </w:rPr>
      </w:pPr>
      <w:r w:rsidRPr="00E77575">
        <w:rPr>
          <w:lang w:val="ru-RU"/>
        </w:rPr>
        <w:t xml:space="preserve">Привіт. Куди йдеш? </w:t>
      </w:r>
    </w:p>
    <w:p w:rsidR="00731B4C" w:rsidRPr="00B00A0F" w:rsidRDefault="00731B4C" w:rsidP="00B00A0F">
      <w:pPr>
        <w:pStyle w:val="ActionDescription"/>
        <w:rPr>
          <w:lang w:val="ru-RU"/>
        </w:rPr>
      </w:pPr>
    </w:p>
    <w:p w:rsidR="00731B4C" w:rsidRPr="00D74FDE" w:rsidRDefault="00731B4C" w:rsidP="003D1BF0">
      <w:pPr>
        <w:pStyle w:val="HeroName"/>
        <w:rPr>
          <w:lang w:val="ru-RU"/>
        </w:rPr>
      </w:pPr>
      <w:r w:rsidRPr="00D74FDE">
        <w:rPr>
          <w:lang w:val="ru-RU"/>
        </w:rPr>
        <w:t xml:space="preserve">САША </w:t>
      </w:r>
    </w:p>
    <w:p w:rsidR="00731B4C" w:rsidRPr="00D74FDE" w:rsidRDefault="00731B4C" w:rsidP="003D1BF0">
      <w:pPr>
        <w:pStyle w:val="HeroReplica"/>
        <w:rPr>
          <w:lang w:val="ru-RU"/>
        </w:rPr>
      </w:pPr>
      <w:r w:rsidRPr="00D74FDE">
        <w:rPr>
          <w:lang w:val="ru-RU"/>
        </w:rPr>
        <w:t xml:space="preserve">Так-так, привіт. Та так, блукаю. </w:t>
      </w:r>
    </w:p>
    <w:p w:rsidR="00731B4C" w:rsidRPr="00B00A0F" w:rsidRDefault="00731B4C" w:rsidP="00B00A0F">
      <w:pPr>
        <w:pStyle w:val="ActionDescription"/>
        <w:rPr>
          <w:lang w:val="ru-RU"/>
        </w:rPr>
      </w:pPr>
    </w:p>
    <w:p w:rsidR="00731B4C" w:rsidRPr="00D74FDE" w:rsidRDefault="00731B4C" w:rsidP="003D1BF0">
      <w:pPr>
        <w:pStyle w:val="HeroName"/>
        <w:rPr>
          <w:lang w:val="ru-RU"/>
        </w:rPr>
      </w:pPr>
      <w:r w:rsidRPr="00D74FDE">
        <w:rPr>
          <w:lang w:val="ru-RU"/>
        </w:rPr>
        <w:t xml:space="preserve">Тоня </w:t>
      </w:r>
    </w:p>
    <w:p w:rsidR="00731B4C" w:rsidRPr="00D74FDE" w:rsidRDefault="00731B4C" w:rsidP="003D1BF0">
      <w:pPr>
        <w:pStyle w:val="HeroReplica"/>
        <w:rPr>
          <w:lang w:val="ru-RU"/>
        </w:rPr>
      </w:pPr>
      <w:r w:rsidRPr="00D74FDE">
        <w:rPr>
          <w:lang w:val="ru-RU"/>
        </w:rPr>
        <w:t xml:space="preserve">Більше ніде. Я ж тебе просила. Що ти привід шукаєш? </w:t>
      </w:r>
    </w:p>
    <w:p w:rsidR="00731B4C" w:rsidRPr="00B00A0F" w:rsidRDefault="00731B4C" w:rsidP="00B00A0F">
      <w:pPr>
        <w:pStyle w:val="ActionDescription"/>
        <w:rPr>
          <w:lang w:val="ru-RU"/>
        </w:rPr>
      </w:pPr>
    </w:p>
    <w:p w:rsidR="00731B4C" w:rsidRPr="00D74FDE" w:rsidRDefault="00731B4C" w:rsidP="003D1BF0">
      <w:pPr>
        <w:pStyle w:val="HeroName"/>
        <w:rPr>
          <w:lang w:val="ru-RU"/>
        </w:rPr>
      </w:pPr>
      <w:r w:rsidRPr="00D74FDE">
        <w:rPr>
          <w:lang w:val="ru-RU"/>
        </w:rPr>
        <w:t xml:space="preserve">САША </w:t>
      </w:r>
    </w:p>
    <w:p w:rsidR="00731B4C" w:rsidRPr="00D74FDE" w:rsidRDefault="00731B4C" w:rsidP="003D1BF0">
      <w:pPr>
        <w:pStyle w:val="HeroReplica"/>
        <w:rPr>
          <w:lang w:val="ru-RU"/>
        </w:rPr>
      </w:pPr>
      <w:r w:rsidRPr="00D74FDE">
        <w:rPr>
          <w:lang w:val="ru-RU"/>
        </w:rPr>
        <w:t xml:space="preserve">Та ні, все не так, я не навмисно, просто випадково все. </w:t>
      </w:r>
    </w:p>
    <w:p w:rsidR="00731B4C" w:rsidRPr="00B00A0F" w:rsidRDefault="00731B4C" w:rsidP="00B00A0F">
      <w:pPr>
        <w:pStyle w:val="ActionDescription"/>
        <w:rPr>
          <w:lang w:val="ru-RU"/>
        </w:rPr>
      </w:pPr>
    </w:p>
    <w:p w:rsidR="00731B4C" w:rsidRPr="00D74FDE" w:rsidRDefault="00731B4C" w:rsidP="003D1BF0">
      <w:pPr>
        <w:pStyle w:val="HeroName"/>
        <w:rPr>
          <w:lang w:val="ru-RU"/>
        </w:rPr>
      </w:pPr>
      <w:r w:rsidRPr="00D74FDE">
        <w:rPr>
          <w:lang w:val="ru-RU"/>
        </w:rPr>
        <w:t xml:space="preserve">Тоня </w:t>
      </w:r>
    </w:p>
    <w:p w:rsidR="00731B4C" w:rsidRPr="001D104C" w:rsidRDefault="00731B4C" w:rsidP="00550F64">
      <w:pPr>
        <w:pStyle w:val="HeroReplica"/>
        <w:rPr>
          <w:lang w:val="ru-RU"/>
        </w:rPr>
      </w:pPr>
      <w:r w:rsidRPr="003D1BF0">
        <w:rPr>
          <w:lang w:val="ru-RU"/>
        </w:rPr>
        <w:t xml:space="preserve">Так, ну добре, тоді вибач. </w:t>
      </w:r>
    </w:p>
    <w:p w:rsidR="00731B4C" w:rsidRPr="00550F64" w:rsidRDefault="00731B4C" w:rsidP="00550F64">
      <w:pPr>
        <w:rPr>
          <w:lang w:eastAsia="en-US"/>
        </w:rPr>
      </w:pPr>
    </w:p>
    <w:p w:rsidR="00731B4C" w:rsidRPr="00D74FDE" w:rsidRDefault="00731B4C" w:rsidP="003D1BF0">
      <w:pPr>
        <w:pStyle w:val="ActionDescription"/>
        <w:rPr>
          <w:lang w:val="ru-RU"/>
        </w:rPr>
      </w:pPr>
      <w:r w:rsidRPr="00D74FDE">
        <w:rPr>
          <w:lang w:val="ru-RU"/>
        </w:rPr>
        <w:t xml:space="preserve">Тоня йде вперед. Потім обертається </w:t>
      </w:r>
    </w:p>
    <w:p w:rsidR="00731B4C" w:rsidRPr="00D74FDE" w:rsidRDefault="00731B4C" w:rsidP="003D1BF0">
      <w:pPr>
        <w:pStyle w:val="HeroName"/>
        <w:rPr>
          <w:lang w:val="ru-RU"/>
        </w:rPr>
      </w:pPr>
      <w:r w:rsidRPr="00D74FDE">
        <w:rPr>
          <w:lang w:val="ru-RU"/>
        </w:rPr>
        <w:t xml:space="preserve">Тоня </w:t>
      </w:r>
    </w:p>
    <w:p w:rsidR="00731B4C" w:rsidRPr="003D1BF0" w:rsidRDefault="00731B4C" w:rsidP="003D1BF0">
      <w:pPr>
        <w:pStyle w:val="HeroReplica"/>
        <w:rPr>
          <w:lang w:val="ru-RU"/>
        </w:rPr>
      </w:pPr>
      <w:r w:rsidRPr="003D1BF0">
        <w:rPr>
          <w:lang w:val="ru-RU"/>
        </w:rPr>
        <w:t xml:space="preserve">І не треба за мною йти. </w:t>
      </w:r>
    </w:p>
    <w:p w:rsidR="00731B4C" w:rsidRPr="00B00A0F" w:rsidRDefault="00731B4C" w:rsidP="00B00A0F">
      <w:pPr>
        <w:pStyle w:val="ActionDescription"/>
        <w:rPr>
          <w:lang w:val="ru-RU"/>
        </w:rPr>
      </w:pPr>
    </w:p>
    <w:p w:rsidR="00731B4C" w:rsidRPr="00D74FDE" w:rsidRDefault="00731B4C" w:rsidP="003D1BF0">
      <w:pPr>
        <w:pStyle w:val="ActionDescription"/>
        <w:rPr>
          <w:lang w:val="ru-RU"/>
        </w:rPr>
      </w:pPr>
      <w:r w:rsidRPr="00D74FDE">
        <w:rPr>
          <w:lang w:val="ru-RU"/>
        </w:rPr>
        <w:t xml:space="preserve">Не слухаючи, повертається назад і йде далі. Він іде за нею. Через час вона ховається за рогом. </w:t>
      </w:r>
    </w:p>
    <w:p w:rsidR="00731B4C" w:rsidRPr="003D1BF0" w:rsidRDefault="00731B4C" w:rsidP="003D1BF0">
      <w:pPr>
        <w:pStyle w:val="ActionTimeArena"/>
        <w:rPr>
          <w:lang w:val="ru-RU"/>
        </w:rPr>
      </w:pPr>
      <w:r w:rsidRPr="00D74FDE">
        <w:rPr>
          <w:lang w:val="ru-RU"/>
        </w:rPr>
        <w:t xml:space="preserve">ЕКСТ. </w:t>
      </w:r>
      <w:r w:rsidRPr="003D1BF0">
        <w:rPr>
          <w:lang w:val="ru-RU"/>
        </w:rPr>
        <w:t>ПІД'ЇЗД БУДИНКу ТОНІ - день</w:t>
      </w:r>
    </w:p>
    <w:p w:rsidR="00731B4C" w:rsidRPr="00D74FDE" w:rsidRDefault="00731B4C" w:rsidP="003D1BF0">
      <w:pPr>
        <w:pStyle w:val="ActionDescription"/>
        <w:rPr>
          <w:lang w:val="ru-RU"/>
        </w:rPr>
      </w:pPr>
      <w:r w:rsidRPr="003D1BF0">
        <w:rPr>
          <w:lang w:val="ru-RU"/>
        </w:rPr>
        <w:t xml:space="preserve">Підходить Саша і заходить в прочинені двері. </w:t>
      </w:r>
      <w:r w:rsidRPr="00D74FDE">
        <w:rPr>
          <w:lang w:val="ru-RU"/>
        </w:rPr>
        <w:t xml:space="preserve">Починає підніматися по сходах. На клітці між 1 і 2 поверхами стоїть Тоня і дивиться на нього. </w:t>
      </w:r>
    </w:p>
    <w:p w:rsidR="00731B4C" w:rsidRPr="00D74FDE" w:rsidRDefault="00731B4C" w:rsidP="003D1BF0">
      <w:pPr>
        <w:pStyle w:val="HeroName"/>
        <w:rPr>
          <w:lang w:val="ru-RU"/>
        </w:rPr>
      </w:pPr>
      <w:r w:rsidRPr="00D74FDE">
        <w:rPr>
          <w:lang w:val="ru-RU"/>
        </w:rPr>
        <w:t xml:space="preserve">Тоня </w:t>
      </w:r>
    </w:p>
    <w:p w:rsidR="00731B4C" w:rsidRPr="00D74FDE" w:rsidRDefault="00731B4C" w:rsidP="003D1BF0">
      <w:pPr>
        <w:pStyle w:val="HeroReplica"/>
        <w:rPr>
          <w:lang w:val="ru-RU"/>
        </w:rPr>
      </w:pPr>
      <w:r w:rsidRPr="00D74FDE">
        <w:rPr>
          <w:lang w:val="ru-RU"/>
        </w:rPr>
        <w:t xml:space="preserve">Ну і? </w:t>
      </w:r>
    </w:p>
    <w:p w:rsidR="00731B4C" w:rsidRPr="00B00A0F" w:rsidRDefault="00731B4C" w:rsidP="00B00A0F">
      <w:pPr>
        <w:pStyle w:val="ActionDescription"/>
        <w:rPr>
          <w:lang w:val="ru-RU"/>
        </w:rPr>
      </w:pPr>
    </w:p>
    <w:p w:rsidR="00731B4C" w:rsidRPr="00D74FDE" w:rsidRDefault="00731B4C" w:rsidP="003D1BF0">
      <w:pPr>
        <w:pStyle w:val="ActionDescription"/>
        <w:rPr>
          <w:lang w:val="ru-RU"/>
        </w:rPr>
      </w:pPr>
      <w:r w:rsidRPr="00D74FDE">
        <w:rPr>
          <w:lang w:val="ru-RU"/>
        </w:rPr>
        <w:t xml:space="preserve">За цей час він встигає порівнятися з нею, підходить в щільну і обнявши за талію, намагається поцілувати. </w:t>
      </w:r>
    </w:p>
    <w:p w:rsidR="00731B4C" w:rsidRPr="00D74FDE" w:rsidRDefault="00731B4C" w:rsidP="003D1BF0">
      <w:pPr>
        <w:pStyle w:val="HeroName"/>
        <w:rPr>
          <w:lang w:val="ru-RU"/>
        </w:rPr>
      </w:pPr>
      <w:r w:rsidRPr="00D74FDE">
        <w:rPr>
          <w:lang w:val="ru-RU"/>
        </w:rPr>
        <w:t xml:space="preserve">Тоня </w:t>
      </w:r>
    </w:p>
    <w:p w:rsidR="00731B4C" w:rsidRPr="00D74FDE" w:rsidRDefault="00731B4C" w:rsidP="003D1BF0">
      <w:pPr>
        <w:pStyle w:val="HeroReplica"/>
        <w:rPr>
          <w:lang w:val="ru-RU"/>
        </w:rPr>
      </w:pPr>
      <w:r w:rsidRPr="00D74FDE">
        <w:rPr>
          <w:lang w:val="ru-RU"/>
        </w:rPr>
        <w:t xml:space="preserve">Ти що, здурів? </w:t>
      </w:r>
    </w:p>
    <w:p w:rsidR="00731B4C" w:rsidRPr="00B00A0F" w:rsidRDefault="00731B4C" w:rsidP="00B00A0F">
      <w:pPr>
        <w:pStyle w:val="ActionDescription"/>
        <w:rPr>
          <w:lang w:val="ru-RU"/>
        </w:rPr>
      </w:pPr>
    </w:p>
    <w:p w:rsidR="00731B4C" w:rsidRPr="00D74FDE" w:rsidRDefault="00731B4C" w:rsidP="003D1BF0">
      <w:pPr>
        <w:pStyle w:val="ActionDescription"/>
        <w:rPr>
          <w:lang w:val="ru-RU"/>
        </w:rPr>
      </w:pPr>
      <w:r w:rsidRPr="00D74FDE">
        <w:rPr>
          <w:lang w:val="ru-RU"/>
        </w:rPr>
        <w:t xml:space="preserve">Він нічого, не кажучи, кладе другу руку на потилицю і притискає її до себе, цілує. Вона спочатку чинить опір, але потім затихає. Цілуються. </w:t>
      </w:r>
    </w:p>
    <w:p w:rsidR="00731B4C" w:rsidRPr="00D74FDE" w:rsidRDefault="00731B4C" w:rsidP="003D1BF0">
      <w:pPr>
        <w:pStyle w:val="HeroName"/>
        <w:rPr>
          <w:lang w:val="ru-RU"/>
        </w:rPr>
      </w:pPr>
      <w:r w:rsidRPr="00D74FDE">
        <w:rPr>
          <w:lang w:val="ru-RU"/>
        </w:rPr>
        <w:t xml:space="preserve">Тоня </w:t>
      </w:r>
    </w:p>
    <w:p w:rsidR="00731B4C" w:rsidRPr="00D74FDE" w:rsidRDefault="00731B4C" w:rsidP="003D1BF0">
      <w:pPr>
        <w:pStyle w:val="HeroReplica"/>
        <w:rPr>
          <w:lang w:val="ru-RU"/>
        </w:rPr>
      </w:pPr>
      <w:r w:rsidRPr="00D74FDE">
        <w:rPr>
          <w:lang w:val="ru-RU"/>
        </w:rPr>
        <w:t xml:space="preserve">І що далі? </w:t>
      </w:r>
    </w:p>
    <w:p w:rsidR="00731B4C" w:rsidRPr="00D74FDE" w:rsidRDefault="00731B4C" w:rsidP="003D1BF0">
      <w:pPr>
        <w:rPr>
          <w:lang w:eastAsia="en-US"/>
        </w:rPr>
      </w:pPr>
    </w:p>
    <w:p w:rsidR="00731B4C" w:rsidRPr="00D74FDE" w:rsidRDefault="00731B4C" w:rsidP="003D1BF0">
      <w:pPr>
        <w:pStyle w:val="ActionDescription"/>
        <w:rPr>
          <w:lang w:val="ru-RU"/>
        </w:rPr>
      </w:pPr>
      <w:r w:rsidRPr="00D74FDE">
        <w:rPr>
          <w:lang w:val="ru-RU"/>
        </w:rPr>
        <w:t xml:space="preserve">Він знову цілує її. Цього разу довше і більш пристрасно. </w:t>
      </w:r>
    </w:p>
    <w:p w:rsidR="00731B4C" w:rsidRPr="00D74FDE" w:rsidRDefault="00731B4C" w:rsidP="003D1BF0">
      <w:pPr>
        <w:pStyle w:val="ActionTimeArena"/>
        <w:rPr>
          <w:lang w:val="ru-RU"/>
        </w:rPr>
      </w:pPr>
      <w:r w:rsidRPr="00D74FDE">
        <w:rPr>
          <w:lang w:val="ru-RU"/>
        </w:rPr>
        <w:t xml:space="preserve">ЕКСТ. коло УНІВЕРСИТЕТУ. </w:t>
      </w:r>
    </w:p>
    <w:p w:rsidR="00731B4C" w:rsidRPr="00D74FDE" w:rsidRDefault="00731B4C" w:rsidP="003D1BF0">
      <w:pPr>
        <w:pStyle w:val="ActionDescription"/>
        <w:rPr>
          <w:lang w:val="ru-RU"/>
        </w:rPr>
      </w:pPr>
      <w:r w:rsidRPr="00D74FDE">
        <w:rPr>
          <w:lang w:val="ru-RU"/>
        </w:rPr>
        <w:t xml:space="preserve">Тоня та Саша розмовляють. Саша виглядає щасливо. Тоня теж радісна, але злегка схвильована. </w:t>
      </w:r>
    </w:p>
    <w:p w:rsidR="00731B4C" w:rsidRPr="00D74FDE" w:rsidRDefault="00731B4C" w:rsidP="003D1BF0">
      <w:pPr>
        <w:pStyle w:val="HeroName"/>
        <w:rPr>
          <w:lang w:val="ru-RU"/>
        </w:rPr>
      </w:pPr>
      <w:r w:rsidRPr="00D74FDE">
        <w:rPr>
          <w:lang w:val="ru-RU"/>
        </w:rPr>
        <w:t xml:space="preserve">Тоня </w:t>
      </w:r>
    </w:p>
    <w:p w:rsidR="00731B4C" w:rsidRPr="00E95ADA" w:rsidRDefault="00731B4C" w:rsidP="003D1BF0">
      <w:pPr>
        <w:pStyle w:val="HeroReplica"/>
        <w:rPr>
          <w:lang w:val="ru-RU"/>
        </w:rPr>
      </w:pPr>
      <w:r w:rsidRPr="00E95ADA">
        <w:rPr>
          <w:lang w:val="ru-RU"/>
        </w:rPr>
        <w:t xml:space="preserve">Ну мені пора, зараз пара почнеться.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САША </w:t>
      </w:r>
    </w:p>
    <w:p w:rsidR="00731B4C" w:rsidRPr="00D74FDE" w:rsidRDefault="00731B4C" w:rsidP="00E95ADA">
      <w:pPr>
        <w:pStyle w:val="HeroReplica"/>
        <w:rPr>
          <w:lang w:val="ru-RU"/>
        </w:rPr>
      </w:pPr>
      <w:r w:rsidRPr="00D74FDE">
        <w:rPr>
          <w:lang w:val="ru-RU"/>
        </w:rPr>
        <w:t xml:space="preserve">Я тоді побіг, до вечора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Тоня </w:t>
      </w:r>
    </w:p>
    <w:p w:rsidR="00731B4C" w:rsidRPr="00D74FDE" w:rsidRDefault="00731B4C" w:rsidP="00E95ADA">
      <w:pPr>
        <w:pStyle w:val="HeroReplica"/>
        <w:rPr>
          <w:lang w:val="ru-RU"/>
        </w:rPr>
      </w:pPr>
      <w:r w:rsidRPr="00D74FDE">
        <w:rPr>
          <w:lang w:val="ru-RU"/>
        </w:rPr>
        <w:t xml:space="preserve">Ні-ні-ні. Ми ж вчора домовилися. </w:t>
      </w:r>
    </w:p>
    <w:p w:rsidR="00731B4C" w:rsidRPr="00B00A0F" w:rsidRDefault="00731B4C" w:rsidP="00B00A0F">
      <w:pPr>
        <w:pStyle w:val="ActionDescription"/>
        <w:rPr>
          <w:lang w:val="ru-RU"/>
        </w:rPr>
      </w:pPr>
    </w:p>
    <w:p w:rsidR="00731B4C" w:rsidRPr="00D74FDE" w:rsidRDefault="00731B4C" w:rsidP="00E95ADA">
      <w:pPr>
        <w:pStyle w:val="ActionDescription"/>
        <w:rPr>
          <w:lang w:val="ru-RU"/>
        </w:rPr>
      </w:pPr>
      <w:r w:rsidRPr="00D74FDE">
        <w:rPr>
          <w:lang w:val="ru-RU"/>
        </w:rPr>
        <w:t xml:space="preserve">Саша дивиться запитально. </w:t>
      </w:r>
    </w:p>
    <w:p w:rsidR="00731B4C" w:rsidRPr="00D74FDE" w:rsidRDefault="00731B4C" w:rsidP="00E95ADA">
      <w:pPr>
        <w:pStyle w:val="HeroName"/>
        <w:rPr>
          <w:lang w:val="ru-RU"/>
        </w:rPr>
      </w:pPr>
      <w:r w:rsidRPr="00D74FDE">
        <w:rPr>
          <w:lang w:val="ru-RU"/>
        </w:rPr>
        <w:t xml:space="preserve">Тоня </w:t>
      </w:r>
    </w:p>
    <w:p w:rsidR="00731B4C" w:rsidRPr="00E95ADA" w:rsidRDefault="00731B4C" w:rsidP="00E95ADA">
      <w:pPr>
        <w:pStyle w:val="HeroReplica"/>
        <w:rPr>
          <w:lang w:val="ru-RU"/>
        </w:rPr>
      </w:pPr>
      <w:r w:rsidRPr="00E95ADA">
        <w:rPr>
          <w:lang w:val="ru-RU"/>
        </w:rPr>
        <w:t xml:space="preserve">Сьогодні Єгор повертається. Поговорю з ним.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САША </w:t>
      </w:r>
    </w:p>
    <w:p w:rsidR="00731B4C" w:rsidRPr="00D74FDE" w:rsidRDefault="00731B4C" w:rsidP="00E95ADA">
      <w:pPr>
        <w:pStyle w:val="HeroReplica"/>
        <w:rPr>
          <w:lang w:val="ru-RU"/>
        </w:rPr>
      </w:pPr>
      <w:r w:rsidRPr="00D74FDE">
        <w:rPr>
          <w:lang w:val="ru-RU"/>
        </w:rPr>
        <w:t xml:space="preserve">А ти про це.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Тоня </w:t>
      </w:r>
    </w:p>
    <w:p w:rsidR="00731B4C" w:rsidRPr="00D74FDE" w:rsidRDefault="00731B4C" w:rsidP="00E95ADA">
      <w:pPr>
        <w:pStyle w:val="HeroReplica"/>
        <w:rPr>
          <w:lang w:val="ru-RU"/>
        </w:rPr>
      </w:pPr>
      <w:r w:rsidRPr="00D74FDE">
        <w:rPr>
          <w:lang w:val="ru-RU"/>
        </w:rPr>
        <w:t xml:space="preserve">Так, про це.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САША </w:t>
      </w:r>
    </w:p>
    <w:p w:rsidR="00731B4C" w:rsidRPr="00E95ADA" w:rsidRDefault="00731B4C" w:rsidP="00E95ADA">
      <w:pPr>
        <w:pStyle w:val="HeroReplica"/>
        <w:rPr>
          <w:lang w:val="ru-RU"/>
        </w:rPr>
      </w:pPr>
      <w:r w:rsidRPr="00E95ADA">
        <w:rPr>
          <w:lang w:val="ru-RU"/>
        </w:rPr>
        <w:t xml:space="preserve">Може, все-таки я з ним поговорю.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Тоня </w:t>
      </w:r>
    </w:p>
    <w:p w:rsidR="00731B4C" w:rsidRPr="00D74FDE" w:rsidRDefault="00731B4C" w:rsidP="00E95ADA">
      <w:pPr>
        <w:pStyle w:val="HeroReplica"/>
        <w:rPr>
          <w:lang w:val="ru-RU"/>
        </w:rPr>
      </w:pPr>
      <w:r w:rsidRPr="00D74FDE">
        <w:rPr>
          <w:lang w:val="ru-RU"/>
        </w:rPr>
        <w:t xml:space="preserve">Саша, ми ж домовилися. Не починай знову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САША </w:t>
      </w:r>
    </w:p>
    <w:p w:rsidR="00731B4C" w:rsidRPr="00D74FDE" w:rsidRDefault="00731B4C" w:rsidP="00E95ADA">
      <w:pPr>
        <w:pStyle w:val="HeroReplica"/>
        <w:rPr>
          <w:lang w:val="ru-RU"/>
        </w:rPr>
      </w:pPr>
      <w:r w:rsidRPr="00E95ADA">
        <w:rPr>
          <w:lang w:val="ru-RU"/>
        </w:rPr>
        <w:t xml:space="preserve">А що, я нічого, просто перепитую. </w:t>
      </w:r>
      <w:r w:rsidRPr="00D74FDE">
        <w:rPr>
          <w:lang w:val="ru-RU"/>
        </w:rPr>
        <w:t xml:space="preserve">І що, я вечір і цілу ніч не зможу тебе бачити? </w:t>
      </w:r>
    </w:p>
    <w:p w:rsidR="00731B4C" w:rsidRPr="00B00A0F" w:rsidRDefault="00731B4C" w:rsidP="00B00A0F">
      <w:pPr>
        <w:pStyle w:val="ActionDescription"/>
        <w:rPr>
          <w:lang w:val="ru-RU"/>
        </w:rPr>
      </w:pPr>
    </w:p>
    <w:p w:rsidR="00731B4C" w:rsidRPr="00D74FDE" w:rsidRDefault="00731B4C" w:rsidP="00E95ADA">
      <w:pPr>
        <w:pStyle w:val="HeroName"/>
        <w:rPr>
          <w:lang w:val="ru-RU"/>
        </w:rPr>
      </w:pPr>
      <w:r w:rsidRPr="00D74FDE">
        <w:rPr>
          <w:lang w:val="ru-RU"/>
        </w:rPr>
        <w:t xml:space="preserve">Тоня </w:t>
      </w:r>
    </w:p>
    <w:p w:rsidR="00731B4C" w:rsidRPr="00D74FDE" w:rsidRDefault="00731B4C" w:rsidP="00E95ADA">
      <w:pPr>
        <w:pStyle w:val="HeroReplica"/>
        <w:rPr>
          <w:lang w:val="ru-RU"/>
        </w:rPr>
      </w:pPr>
      <w:r w:rsidRPr="00D74FDE">
        <w:rPr>
          <w:lang w:val="ru-RU"/>
        </w:rPr>
        <w:t xml:space="preserve">Давай без імпровізацій. Я так не можу, ти ж розумієш. Адже він мені не сторонній. </w:t>
      </w:r>
    </w:p>
    <w:p w:rsidR="00731B4C" w:rsidRPr="00B00A0F" w:rsidRDefault="00731B4C" w:rsidP="00B00A0F">
      <w:pPr>
        <w:pStyle w:val="ActionDescription"/>
        <w:rPr>
          <w:lang w:val="ru-RU"/>
        </w:rPr>
      </w:pPr>
    </w:p>
    <w:p w:rsidR="00731B4C" w:rsidRPr="00D74FDE" w:rsidRDefault="00731B4C" w:rsidP="00E95ADA">
      <w:pPr>
        <w:pStyle w:val="ActionDescription"/>
        <w:rPr>
          <w:lang w:val="ru-RU"/>
        </w:rPr>
      </w:pPr>
      <w:r w:rsidRPr="00D74FDE">
        <w:rPr>
          <w:lang w:val="ru-RU"/>
        </w:rPr>
        <w:t xml:space="preserve">Саша, йдучи спиною від неї: </w:t>
      </w:r>
    </w:p>
    <w:p w:rsidR="00731B4C" w:rsidRPr="00D74FDE" w:rsidRDefault="00731B4C" w:rsidP="00E95ADA">
      <w:pPr>
        <w:pStyle w:val="HeroName"/>
        <w:rPr>
          <w:lang w:val="ru-RU"/>
        </w:rPr>
      </w:pPr>
      <w:r w:rsidRPr="00D74FDE">
        <w:rPr>
          <w:lang w:val="ru-RU"/>
        </w:rPr>
        <w:t xml:space="preserve">САША </w:t>
      </w:r>
    </w:p>
    <w:p w:rsidR="00731B4C" w:rsidRPr="00D74FDE" w:rsidRDefault="00731B4C" w:rsidP="00E95ADA">
      <w:pPr>
        <w:pStyle w:val="HeroReplica"/>
        <w:rPr>
          <w:lang w:val="ru-RU"/>
        </w:rPr>
      </w:pPr>
      <w:r w:rsidRPr="00D74FDE">
        <w:rPr>
          <w:lang w:val="ru-RU"/>
        </w:rPr>
        <w:t xml:space="preserve">Ну добре. </w:t>
      </w:r>
    </w:p>
    <w:p w:rsidR="00731B4C" w:rsidRPr="00B00A0F" w:rsidRDefault="00731B4C" w:rsidP="00B00A0F">
      <w:pPr>
        <w:pStyle w:val="ActionDescription"/>
        <w:rPr>
          <w:lang w:val="ru-RU"/>
        </w:rPr>
      </w:pPr>
      <w:r w:rsidRPr="00B00A0F">
        <w:rPr>
          <w:lang w:val="ru-RU"/>
        </w:rPr>
        <w:t xml:space="preserve">  </w:t>
      </w:r>
    </w:p>
    <w:p w:rsidR="00731B4C" w:rsidRPr="00D74FDE" w:rsidRDefault="00731B4C" w:rsidP="00E95ADA">
      <w:pPr>
        <w:pStyle w:val="ActionDescription"/>
        <w:rPr>
          <w:lang w:val="ru-RU"/>
        </w:rPr>
      </w:pPr>
      <w:r w:rsidRPr="00D74FDE">
        <w:rPr>
          <w:lang w:val="ru-RU"/>
        </w:rPr>
        <w:t xml:space="preserve">Відвернувшись, відходить. На обличчі прослизає досада і роздратування. </w:t>
      </w:r>
    </w:p>
    <w:p w:rsidR="00731B4C" w:rsidRPr="00006F2F" w:rsidRDefault="00731B4C" w:rsidP="001C588E">
      <w:pPr>
        <w:pStyle w:val="Titr"/>
        <w:rPr>
          <w:lang w:val="ru-RU"/>
        </w:rPr>
      </w:pPr>
      <w:r w:rsidRPr="00006F2F">
        <w:rPr>
          <w:lang w:val="ru-RU"/>
        </w:rPr>
        <w:t>ТИТР:</w:t>
      </w:r>
    </w:p>
    <w:p w:rsidR="00731B4C" w:rsidRPr="00006F2F" w:rsidRDefault="00731B4C" w:rsidP="001C588E">
      <w:pPr>
        <w:pStyle w:val="Titr"/>
        <w:rPr>
          <w:lang w:val="ru-RU"/>
        </w:rPr>
      </w:pPr>
      <w:r w:rsidRPr="00006F2F">
        <w:rPr>
          <w:lang w:val="ru-RU"/>
        </w:rPr>
        <w:t>зима</w:t>
      </w:r>
    </w:p>
    <w:p w:rsidR="00731B4C" w:rsidRPr="00006F2F" w:rsidRDefault="00731B4C" w:rsidP="001C588E">
      <w:pPr>
        <w:pStyle w:val="Titr"/>
        <w:rPr>
          <w:lang w:val="ru-RU"/>
        </w:rPr>
      </w:pPr>
      <w:r w:rsidRPr="00006F2F">
        <w:rPr>
          <w:lang w:val="ru-RU"/>
        </w:rPr>
        <w:t xml:space="preserve">ЕКСТ. БІЛЯ ПІД'ЇЗДУ Тоніного будинку - вечір </w:t>
      </w:r>
    </w:p>
    <w:p w:rsidR="00731B4C" w:rsidRPr="00E95ADA" w:rsidRDefault="00731B4C" w:rsidP="00B00A0F">
      <w:pPr>
        <w:pStyle w:val="ActionDescription"/>
        <w:rPr>
          <w:lang w:val="ru-RU"/>
        </w:rPr>
      </w:pPr>
      <w:r w:rsidRPr="00D74FDE">
        <w:rPr>
          <w:lang w:val="ru-RU"/>
        </w:rPr>
        <w:t xml:space="preserve">Осіння погода. Мрячить дрібний-дрібний дощ. Єгор прямує до дверей. Чути голос Тоні. </w:t>
      </w:r>
      <w:r w:rsidRPr="00E95ADA">
        <w:rPr>
          <w:lang w:val="ru-RU"/>
        </w:rPr>
        <w:t>Єгор дивиться на напрям голосу і біля сусіднього під'</w:t>
      </w:r>
      <w:r>
        <w:rPr>
          <w:lang w:val="ru-RU"/>
        </w:rPr>
        <w:t>їзду на лавці бачить Тоню і Д</w:t>
      </w:r>
      <w:r w:rsidRPr="00E95ADA">
        <w:rPr>
          <w:lang w:val="ru-RU"/>
        </w:rPr>
        <w:t xml:space="preserve">ІМУ(17). </w:t>
      </w:r>
      <w:r w:rsidRPr="00E77575">
        <w:rPr>
          <w:lang w:val="ru-RU"/>
        </w:rPr>
        <w:t xml:space="preserve">Вони сидять спиною до Єгора. Діма щось розповідає. </w:t>
      </w:r>
      <w:r w:rsidRPr="00D74FDE">
        <w:rPr>
          <w:lang w:val="ru-RU"/>
        </w:rPr>
        <w:t xml:space="preserve">Тоня сміється. Єгор деякий час стоїть і дивиться на них. Потім направляється в їхній бік. </w:t>
      </w:r>
      <w:r w:rsidRPr="00E95ADA">
        <w:rPr>
          <w:lang w:val="ru-RU"/>
        </w:rPr>
        <w:t xml:space="preserve">Зупиняється, побачивши як Тоня кладе руку на плечі Дмитру, і вони нахиляються один до одного, цілуються. </w:t>
      </w:r>
    </w:p>
    <w:p w:rsidR="00731B4C" w:rsidRPr="00D74FDE" w:rsidRDefault="00731B4C" w:rsidP="00E95ADA">
      <w:pPr>
        <w:pStyle w:val="HeroName"/>
        <w:rPr>
          <w:lang w:val="ru-RU"/>
        </w:rPr>
      </w:pPr>
      <w:r w:rsidRPr="00D74FDE">
        <w:rPr>
          <w:lang w:val="ru-RU"/>
        </w:rPr>
        <w:t xml:space="preserve">ЄГОР </w:t>
      </w:r>
    </w:p>
    <w:p w:rsidR="00731B4C" w:rsidRPr="00D74FDE" w:rsidRDefault="00731B4C" w:rsidP="00E95ADA">
      <w:pPr>
        <w:pStyle w:val="HeroReplica"/>
        <w:rPr>
          <w:lang w:val="ru-RU"/>
        </w:rPr>
      </w:pPr>
      <w:r w:rsidRPr="00D74FDE">
        <w:rPr>
          <w:lang w:val="ru-RU"/>
        </w:rPr>
        <w:t xml:space="preserve">Якого? </w:t>
      </w:r>
    </w:p>
    <w:p w:rsidR="00731B4C" w:rsidRPr="00B00A0F" w:rsidRDefault="00731B4C" w:rsidP="00B00A0F">
      <w:pPr>
        <w:pStyle w:val="ActionDescription"/>
        <w:rPr>
          <w:lang w:val="ru-RU"/>
        </w:rPr>
      </w:pPr>
    </w:p>
    <w:p w:rsidR="00731B4C" w:rsidRPr="00D74FDE" w:rsidRDefault="00731B4C" w:rsidP="00B00A0F">
      <w:pPr>
        <w:pStyle w:val="ActionDescription"/>
        <w:rPr>
          <w:lang w:val="ru-RU"/>
        </w:rPr>
      </w:pPr>
      <w:r w:rsidRPr="00D74FDE">
        <w:rPr>
          <w:lang w:val="ru-RU"/>
        </w:rPr>
        <w:t xml:space="preserve">Тоня обертається. Мовчить. На обличчі стримане очікування. </w:t>
      </w:r>
    </w:p>
    <w:p w:rsidR="00731B4C" w:rsidRPr="00D74FDE" w:rsidRDefault="00731B4C" w:rsidP="003507A3">
      <w:pPr>
        <w:pStyle w:val="HeroName"/>
        <w:rPr>
          <w:lang w:val="ru-RU"/>
        </w:rPr>
      </w:pPr>
      <w:r w:rsidRPr="00D74FDE">
        <w:rPr>
          <w:lang w:val="ru-RU"/>
        </w:rPr>
        <w:t xml:space="preserve">ЄГОР </w:t>
      </w:r>
    </w:p>
    <w:p w:rsidR="00731B4C" w:rsidRPr="00D74FDE" w:rsidRDefault="00731B4C" w:rsidP="003507A3">
      <w:pPr>
        <w:pStyle w:val="HeroReplica"/>
        <w:rPr>
          <w:lang w:val="ru-RU"/>
        </w:rPr>
      </w:pPr>
      <w:r w:rsidRPr="00D74FDE">
        <w:rPr>
          <w:lang w:val="ru-RU"/>
        </w:rPr>
        <w:t xml:space="preserve">І як це розуміти?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3507A3" w:rsidRDefault="00731B4C" w:rsidP="003507A3">
      <w:pPr>
        <w:pStyle w:val="HeroReplica"/>
        <w:rPr>
          <w:lang w:val="ru-RU"/>
        </w:rPr>
      </w:pPr>
      <w:r w:rsidRPr="00D74FDE">
        <w:rPr>
          <w:lang w:val="ru-RU"/>
        </w:rPr>
        <w:t xml:space="preserve">О, це ти. </w:t>
      </w:r>
      <w:r w:rsidRPr="003507A3">
        <w:rPr>
          <w:lang w:val="ru-RU"/>
        </w:rPr>
        <w:t>Привіт</w:t>
      </w:r>
      <w:r>
        <w:rPr>
          <w:lang w:val="ru-RU"/>
        </w:rPr>
        <w:t>…</w:t>
      </w:r>
    </w:p>
    <w:p w:rsidR="00731B4C" w:rsidRPr="003507A3" w:rsidRDefault="00731B4C" w:rsidP="003507A3">
      <w:pPr>
        <w:pStyle w:val="HeroReplica"/>
        <w:rPr>
          <w:lang w:val="ru-RU"/>
        </w:rPr>
      </w:pPr>
      <w:r w:rsidRPr="003507A3">
        <w:rPr>
          <w:lang w:val="ru-RU"/>
        </w:rPr>
        <w:t>Я й забула, що ти прийти повинен…</w:t>
      </w:r>
    </w:p>
    <w:p w:rsidR="00731B4C" w:rsidRPr="00D74FDE" w:rsidRDefault="00731B4C" w:rsidP="003507A3">
      <w:pPr>
        <w:pStyle w:val="HeroReplica"/>
        <w:rPr>
          <w:lang w:val="ru-RU"/>
        </w:rPr>
      </w:pPr>
      <w:r w:rsidRPr="00D74FDE">
        <w:rPr>
          <w:lang w:val="ru-RU"/>
        </w:rPr>
        <w:t xml:space="preserve">Я зараз все поясню…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 ЄГОР </w:t>
      </w:r>
    </w:p>
    <w:p w:rsidR="00731B4C" w:rsidRPr="00D74FDE" w:rsidRDefault="00731B4C" w:rsidP="003507A3">
      <w:pPr>
        <w:pStyle w:val="HeroReplica"/>
        <w:rPr>
          <w:lang w:val="ru-RU"/>
        </w:rPr>
      </w:pPr>
      <w:r w:rsidRPr="00D74FDE">
        <w:rPr>
          <w:lang w:val="ru-RU"/>
        </w:rPr>
        <w:t xml:space="preserve">Що? Що ти мені поясниш. Що це твій брат і я все не так зрозумів.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D74FDE" w:rsidRDefault="00731B4C" w:rsidP="003507A3">
      <w:pPr>
        <w:pStyle w:val="HeroReplica"/>
        <w:rPr>
          <w:lang w:val="ru-RU"/>
        </w:rPr>
      </w:pPr>
      <w:r w:rsidRPr="00D74FDE">
        <w:rPr>
          <w:lang w:val="ru-RU"/>
        </w:rPr>
        <w:t>Я не казала, що це мій брат. Навіщо ти так на мене кричиш? Я поясню, ти зрозумієш.</w:t>
      </w:r>
    </w:p>
    <w:p w:rsidR="00731B4C" w:rsidRPr="00D74FDE" w:rsidRDefault="00731B4C" w:rsidP="003507A3">
      <w:pPr>
        <w:pStyle w:val="HeroReplica"/>
        <w:rPr>
          <w:lang w:val="ru-RU"/>
        </w:rPr>
      </w:pPr>
      <w:r w:rsidRPr="00D74FDE">
        <w:rPr>
          <w:lang w:val="ru-RU"/>
        </w:rPr>
        <w:t xml:space="preserve">(Повертаючись до Діми) </w:t>
      </w:r>
    </w:p>
    <w:p w:rsidR="00731B4C" w:rsidRPr="003507A3" w:rsidRDefault="00731B4C" w:rsidP="003507A3">
      <w:pPr>
        <w:pStyle w:val="HeroReplica"/>
        <w:rPr>
          <w:lang w:val="ru-RU"/>
        </w:rPr>
      </w:pPr>
      <w:r w:rsidRPr="003507A3">
        <w:rPr>
          <w:lang w:val="ru-RU"/>
        </w:rPr>
        <w:t xml:space="preserve">Ну ти йди, ти більше не потрібен. </w:t>
      </w:r>
    </w:p>
    <w:p w:rsidR="00731B4C" w:rsidRPr="00B00A0F" w:rsidRDefault="00731B4C" w:rsidP="00B00A0F">
      <w:pPr>
        <w:pStyle w:val="ActionDescription"/>
        <w:rPr>
          <w:lang w:val="ru-RU"/>
        </w:rPr>
      </w:pPr>
    </w:p>
    <w:p w:rsidR="00731B4C" w:rsidRPr="00B00A0F" w:rsidRDefault="00731B4C" w:rsidP="00B00A0F">
      <w:pPr>
        <w:pStyle w:val="ActionDescription"/>
        <w:rPr>
          <w:lang w:val="ru-RU"/>
        </w:rPr>
      </w:pPr>
      <w:r w:rsidRPr="003507A3">
        <w:rPr>
          <w:lang w:val="ru-RU"/>
        </w:rPr>
        <w:t xml:space="preserve">Діма злегка червоніє, ніяковіє і швидко вставши, відходить. </w:t>
      </w:r>
      <w:r w:rsidRPr="00D74FDE">
        <w:rPr>
          <w:lang w:val="ru-RU"/>
        </w:rPr>
        <w:t xml:space="preserve">Єгор сідає на його місце, на обличчі каяття, сором і жаль. Через час вони обидва, не змовляючись, встають і йдуть. Чути важкі, рівномірні кроки. </w:t>
      </w:r>
      <w:r w:rsidRPr="003507A3">
        <w:rPr>
          <w:lang w:val="ru-RU"/>
        </w:rPr>
        <w:t xml:space="preserve">Через час Тоня в так кроків, повільно і обривисто, дивлячись вперед, під ноги, каже: </w:t>
      </w:r>
    </w:p>
    <w:p w:rsidR="00731B4C" w:rsidRPr="00D74FDE" w:rsidRDefault="00731B4C" w:rsidP="003507A3">
      <w:pPr>
        <w:pStyle w:val="HeroName"/>
        <w:rPr>
          <w:lang w:val="ru-RU"/>
        </w:rPr>
      </w:pPr>
      <w:r w:rsidRPr="00D74FDE">
        <w:rPr>
          <w:lang w:val="ru-RU"/>
        </w:rPr>
        <w:t xml:space="preserve">Тоня </w:t>
      </w:r>
    </w:p>
    <w:p w:rsidR="00731B4C" w:rsidRPr="003507A3" w:rsidRDefault="00731B4C" w:rsidP="003507A3">
      <w:pPr>
        <w:pStyle w:val="HeroReplica"/>
        <w:rPr>
          <w:lang w:val="ru-RU"/>
        </w:rPr>
      </w:pPr>
      <w:r>
        <w:rPr>
          <w:lang w:val="ru-RU"/>
        </w:rPr>
        <w:t>Ну що сказати</w:t>
      </w:r>
      <w:r w:rsidRPr="003507A3">
        <w:rPr>
          <w:lang w:val="ru-RU"/>
        </w:rPr>
        <w:t>.</w:t>
      </w:r>
      <w:r>
        <w:rPr>
          <w:lang w:val="ru-RU"/>
        </w:rPr>
        <w:t xml:space="preserve"> </w:t>
      </w:r>
      <w:r w:rsidRPr="00D74FDE">
        <w:rPr>
          <w:lang w:val="ru-RU"/>
        </w:rPr>
        <w:t>Я</w:t>
      </w:r>
      <w:r>
        <w:rPr>
          <w:lang w:val="ru-RU"/>
        </w:rPr>
        <w:t xml:space="preserve"> не знаю, все складно ти не зрозумієш, </w:t>
      </w:r>
      <w:r w:rsidRPr="003507A3">
        <w:rPr>
          <w:lang w:val="ru-RU"/>
        </w:rPr>
        <w:t>я сама</w:t>
      </w:r>
      <w:r>
        <w:rPr>
          <w:lang w:val="ru-RU"/>
        </w:rPr>
        <w:t xml:space="preserve"> до кінця нічого не розумію </w:t>
      </w:r>
      <w:r w:rsidRPr="003507A3">
        <w:rPr>
          <w:lang w:val="ru-RU"/>
        </w:rPr>
        <w:t>я</w:t>
      </w:r>
      <w:r>
        <w:rPr>
          <w:lang w:val="ru-RU"/>
        </w:rPr>
        <w:t xml:space="preserve"> заплуталась</w:t>
      </w:r>
      <w:r w:rsidRPr="003507A3">
        <w:rPr>
          <w:lang w:val="ru-RU"/>
        </w:rPr>
        <w:t xml:space="preserve"> </w:t>
      </w:r>
      <w:r>
        <w:rPr>
          <w:lang w:val="ru-RU"/>
        </w:rPr>
        <w:t xml:space="preserve">я себе, а тут ще ти я не знаю, що сказати </w:t>
      </w:r>
      <w:r w:rsidRPr="003507A3">
        <w:rPr>
          <w:lang w:val="ru-RU"/>
        </w:rPr>
        <w:t xml:space="preserve">я не знаю, що в таких ситуаціях говорять.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ЄГОР </w:t>
      </w:r>
    </w:p>
    <w:p w:rsidR="00731B4C" w:rsidRPr="00D74FDE" w:rsidRDefault="00731B4C" w:rsidP="003507A3">
      <w:pPr>
        <w:pStyle w:val="HeroReplica"/>
        <w:rPr>
          <w:lang w:val="ru-RU"/>
        </w:rPr>
      </w:pPr>
      <w:r w:rsidRPr="00D74FDE">
        <w:rPr>
          <w:lang w:val="ru-RU"/>
        </w:rPr>
        <w:t xml:space="preserve">Хто це був? </w:t>
      </w:r>
    </w:p>
    <w:p w:rsidR="00731B4C" w:rsidRPr="00B00A0F" w:rsidRDefault="00731B4C" w:rsidP="00B00A0F">
      <w:pPr>
        <w:pStyle w:val="ActionDescription"/>
        <w:rPr>
          <w:lang w:val="ru-RU"/>
        </w:rPr>
      </w:pPr>
    </w:p>
    <w:p w:rsidR="00731B4C" w:rsidRPr="00D74FDE" w:rsidRDefault="00731B4C" w:rsidP="003507A3">
      <w:pPr>
        <w:pStyle w:val="ActionDescription"/>
        <w:rPr>
          <w:lang w:val="ru-RU"/>
        </w:rPr>
      </w:pPr>
      <w:r w:rsidRPr="00D74FDE">
        <w:rPr>
          <w:lang w:val="ru-RU"/>
        </w:rPr>
        <w:t xml:space="preserve">Тоня дивиться на нього, але як би не чує питання, не змінюється в обличчі, потім знову під ноги </w:t>
      </w:r>
    </w:p>
    <w:p w:rsidR="00731B4C" w:rsidRPr="00D74FDE" w:rsidRDefault="00731B4C" w:rsidP="003507A3">
      <w:pPr>
        <w:pStyle w:val="HeroName"/>
        <w:rPr>
          <w:lang w:val="ru-RU"/>
        </w:rPr>
      </w:pPr>
      <w:r w:rsidRPr="00D74FDE">
        <w:rPr>
          <w:lang w:val="ru-RU"/>
        </w:rPr>
        <w:t xml:space="preserve">Тоня </w:t>
      </w:r>
    </w:p>
    <w:p w:rsidR="00731B4C" w:rsidRPr="00D74FDE" w:rsidRDefault="00731B4C" w:rsidP="003507A3">
      <w:pPr>
        <w:pStyle w:val="HeroReplica"/>
        <w:rPr>
          <w:lang w:val="ru-RU"/>
        </w:rPr>
      </w:pPr>
      <w:r w:rsidRPr="003507A3">
        <w:rPr>
          <w:lang w:val="ru-RU"/>
        </w:rPr>
        <w:t xml:space="preserve">А, цей, та ніхто, забудь про нього. </w:t>
      </w:r>
      <w:r w:rsidRPr="00D74FDE">
        <w:rPr>
          <w:lang w:val="ru-RU"/>
        </w:rPr>
        <w:t xml:space="preserve">Однокласник сестри. У них теж ніби любов.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ЄГОР </w:t>
      </w:r>
    </w:p>
    <w:p w:rsidR="00731B4C" w:rsidRPr="00D74FDE" w:rsidRDefault="00731B4C" w:rsidP="003507A3">
      <w:pPr>
        <w:pStyle w:val="HeroReplica"/>
        <w:rPr>
          <w:lang w:val="ru-RU"/>
        </w:rPr>
      </w:pPr>
      <w:r w:rsidRPr="003507A3">
        <w:rPr>
          <w:lang w:val="ru-RU"/>
        </w:rPr>
        <w:t xml:space="preserve">Так ти вирішила у неї хлопця відбити? </w:t>
      </w:r>
      <w:r w:rsidRPr="00D74FDE">
        <w:rPr>
          <w:lang w:val="ru-RU"/>
        </w:rPr>
        <w:t xml:space="preserve">Чи як це зрозуміти.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D74FDE" w:rsidRDefault="00731B4C" w:rsidP="003507A3">
      <w:pPr>
        <w:pStyle w:val="HeroReplica"/>
        <w:rPr>
          <w:lang w:val="ru-RU"/>
        </w:rPr>
      </w:pPr>
      <w:r w:rsidRPr="00D74FDE">
        <w:rPr>
          <w:lang w:val="ru-RU"/>
        </w:rPr>
        <w:t xml:space="preserve">Та ніяк. Це моя помилка. Я думала, що нам так легше буде.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ЄГОР </w:t>
      </w:r>
    </w:p>
    <w:p w:rsidR="00731B4C" w:rsidRPr="00D74FDE" w:rsidRDefault="00731B4C" w:rsidP="003507A3">
      <w:pPr>
        <w:pStyle w:val="HeroReplica"/>
        <w:rPr>
          <w:lang w:val="ru-RU"/>
        </w:rPr>
      </w:pPr>
      <w:r w:rsidRPr="00D74FDE">
        <w:rPr>
          <w:lang w:val="ru-RU"/>
        </w:rPr>
        <w:t xml:space="preserve">У сенсі?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3507A3" w:rsidRDefault="00731B4C" w:rsidP="003507A3">
      <w:pPr>
        <w:pStyle w:val="HeroReplica"/>
        <w:rPr>
          <w:lang w:val="ru-RU"/>
        </w:rPr>
      </w:pPr>
      <w:r>
        <w:rPr>
          <w:lang w:val="ru-RU"/>
        </w:rPr>
        <w:t>Та</w:t>
      </w:r>
      <w:r w:rsidRPr="00D74FDE">
        <w:rPr>
          <w:lang w:val="ru-RU"/>
        </w:rPr>
        <w:t xml:space="preserve"> </w:t>
      </w:r>
      <w:r w:rsidRPr="003507A3">
        <w:rPr>
          <w:lang w:val="ru-RU"/>
        </w:rPr>
        <w:t>легше</w:t>
      </w:r>
      <w:r w:rsidRPr="00D74FDE">
        <w:rPr>
          <w:lang w:val="ru-RU"/>
        </w:rPr>
        <w:t xml:space="preserve"> </w:t>
      </w:r>
      <w:r w:rsidRPr="003507A3">
        <w:rPr>
          <w:lang w:val="ru-RU"/>
        </w:rPr>
        <w:t>всю</w:t>
      </w:r>
      <w:r w:rsidRPr="00D74FDE">
        <w:rPr>
          <w:lang w:val="ru-RU"/>
        </w:rPr>
        <w:t xml:space="preserve"> </w:t>
      </w:r>
      <w:r w:rsidRPr="003507A3">
        <w:rPr>
          <w:lang w:val="ru-RU"/>
        </w:rPr>
        <w:t>цю</w:t>
      </w:r>
      <w:r w:rsidRPr="00D74FDE">
        <w:rPr>
          <w:lang w:val="ru-RU"/>
        </w:rPr>
        <w:t xml:space="preserve"> </w:t>
      </w:r>
      <w:r w:rsidRPr="003507A3">
        <w:rPr>
          <w:lang w:val="ru-RU"/>
        </w:rPr>
        <w:t>історію</w:t>
      </w:r>
      <w:r w:rsidRPr="00D74FDE">
        <w:rPr>
          <w:lang w:val="ru-RU"/>
        </w:rPr>
        <w:t xml:space="preserve"> </w:t>
      </w:r>
      <w:r w:rsidRPr="003507A3">
        <w:rPr>
          <w:lang w:val="ru-RU"/>
        </w:rPr>
        <w:t>з</w:t>
      </w:r>
      <w:r w:rsidRPr="00D74FDE">
        <w:rPr>
          <w:lang w:val="ru-RU"/>
        </w:rPr>
        <w:t xml:space="preserve"> </w:t>
      </w:r>
      <w:r w:rsidRPr="003507A3">
        <w:rPr>
          <w:lang w:val="ru-RU"/>
        </w:rPr>
        <w:t>з</w:t>
      </w:r>
      <w:r w:rsidRPr="00D74FDE">
        <w:rPr>
          <w:lang w:val="ru-RU"/>
        </w:rPr>
        <w:t>'</w:t>
      </w:r>
      <w:r w:rsidRPr="003507A3">
        <w:rPr>
          <w:lang w:val="ru-RU"/>
        </w:rPr>
        <w:t>ясува</w:t>
      </w:r>
      <w:r>
        <w:rPr>
          <w:lang w:val="ru-RU"/>
        </w:rPr>
        <w:t>нням</w:t>
      </w:r>
      <w:r w:rsidRPr="00D74FDE">
        <w:rPr>
          <w:lang w:val="ru-RU"/>
        </w:rPr>
        <w:t xml:space="preserve"> </w:t>
      </w:r>
      <w:r>
        <w:rPr>
          <w:lang w:val="ru-RU"/>
        </w:rPr>
        <w:t>відносин</w:t>
      </w:r>
      <w:r w:rsidRPr="00D74FDE">
        <w:rPr>
          <w:lang w:val="ru-RU"/>
        </w:rPr>
        <w:t xml:space="preserve"> </w:t>
      </w:r>
      <w:r>
        <w:rPr>
          <w:lang w:val="ru-RU"/>
        </w:rPr>
        <w:t>закінчити</w:t>
      </w:r>
      <w:r w:rsidRPr="00D74FDE">
        <w:rPr>
          <w:lang w:val="ru-RU"/>
        </w:rPr>
        <w:t xml:space="preserve">. </w:t>
      </w:r>
      <w:r w:rsidRPr="003507A3">
        <w:rPr>
          <w:lang w:val="ru-RU"/>
        </w:rPr>
        <w:t xml:space="preserve">Коли розмовляти і пояснювати нічого не потрібно. Хоч і зім'ято все і недоговорено, зате швидко. Як хворий зуб </w:t>
      </w:r>
      <w:r>
        <w:rPr>
          <w:lang w:val="ru-RU"/>
        </w:rPr>
        <w:t>раз - і все</w:t>
      </w:r>
      <w:r w:rsidRPr="00D74FDE">
        <w:rPr>
          <w:lang w:val="ru-RU"/>
        </w:rPr>
        <w:t>.</w:t>
      </w:r>
    </w:p>
    <w:p w:rsidR="00731B4C" w:rsidRPr="003507A3"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ЄГОР </w:t>
      </w:r>
    </w:p>
    <w:p w:rsidR="00731B4C" w:rsidRPr="00D74FDE" w:rsidRDefault="00731B4C" w:rsidP="003507A3">
      <w:pPr>
        <w:pStyle w:val="HeroReplica"/>
        <w:rPr>
          <w:lang w:val="ru-RU"/>
        </w:rPr>
      </w:pPr>
      <w:r w:rsidRPr="00D74FDE">
        <w:rPr>
          <w:lang w:val="ru-RU"/>
        </w:rPr>
        <w:t xml:space="preserve">Це я чи зуб </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3507A3" w:rsidRDefault="00731B4C" w:rsidP="003507A3">
      <w:pPr>
        <w:pStyle w:val="HeroReplica"/>
        <w:rPr>
          <w:lang w:val="ru-RU"/>
        </w:rPr>
      </w:pPr>
      <w:r>
        <w:rPr>
          <w:lang w:val="ru-RU"/>
        </w:rPr>
        <w:t>Дурень</w:t>
      </w:r>
      <w:r w:rsidRPr="00D74FDE">
        <w:rPr>
          <w:lang w:val="ru-RU"/>
        </w:rPr>
        <w:t xml:space="preserve"> </w:t>
      </w:r>
      <w:r>
        <w:rPr>
          <w:lang w:val="ru-RU"/>
        </w:rPr>
        <w:t>ти</w:t>
      </w:r>
      <w:r w:rsidRPr="00D74FDE">
        <w:rPr>
          <w:lang w:val="ru-RU"/>
        </w:rPr>
        <w:t>. С</w:t>
      </w:r>
      <w:r w:rsidRPr="003507A3">
        <w:rPr>
          <w:lang w:val="ru-RU"/>
        </w:rPr>
        <w:t>тосунки</w:t>
      </w:r>
      <w:r w:rsidRPr="00D74FDE">
        <w:rPr>
          <w:lang w:val="ru-RU"/>
        </w:rPr>
        <w:t xml:space="preserve"> </w:t>
      </w:r>
      <w:r w:rsidRPr="003507A3">
        <w:rPr>
          <w:lang w:val="ru-RU"/>
        </w:rPr>
        <w:t>наші</w:t>
      </w:r>
      <w:r w:rsidRPr="00D74FDE">
        <w:rPr>
          <w:lang w:val="ru-RU"/>
        </w:rPr>
        <w:t xml:space="preserve"> </w:t>
      </w:r>
      <w:r w:rsidRPr="003507A3">
        <w:rPr>
          <w:lang w:val="ru-RU"/>
        </w:rPr>
        <w:t>зуб</w:t>
      </w:r>
      <w:r w:rsidRPr="00D74FDE">
        <w:rPr>
          <w:lang w:val="ru-RU"/>
        </w:rPr>
        <w:t xml:space="preserve">. </w:t>
      </w:r>
      <w:r w:rsidRPr="003507A3">
        <w:rPr>
          <w:lang w:val="ru-RU"/>
        </w:rPr>
        <w:t>Я</w:t>
      </w:r>
      <w:r>
        <w:rPr>
          <w:lang w:val="ru-RU"/>
        </w:rPr>
        <w:t xml:space="preserve"> думала, </w:t>
      </w:r>
      <w:r w:rsidRPr="003507A3">
        <w:rPr>
          <w:lang w:val="ru-RU"/>
        </w:rPr>
        <w:t>скажу тобі, що ц</w:t>
      </w:r>
      <w:r>
        <w:rPr>
          <w:lang w:val="ru-RU"/>
        </w:rPr>
        <w:t>е мій колишній і ми знову разом</w:t>
      </w:r>
      <w:r w:rsidRPr="003507A3">
        <w:rPr>
          <w:lang w:val="ru-RU"/>
        </w:rPr>
        <w:t>. Я</w:t>
      </w:r>
      <w:r>
        <w:rPr>
          <w:lang w:val="ru-RU"/>
        </w:rPr>
        <w:t xml:space="preserve"> не думала, що буде так важко</w:t>
      </w:r>
      <w:r w:rsidRPr="003507A3">
        <w:rPr>
          <w:lang w:val="ru-RU"/>
        </w:rPr>
        <w:t>. С</w:t>
      </w:r>
      <w:r>
        <w:rPr>
          <w:lang w:val="ru-RU"/>
        </w:rPr>
        <w:t>лабка я</w:t>
      </w:r>
      <w:r w:rsidRPr="003507A3">
        <w:rPr>
          <w:lang w:val="ru-RU"/>
        </w:rPr>
        <w:t xml:space="preserve">. </w:t>
      </w:r>
    </w:p>
    <w:p w:rsidR="00731B4C" w:rsidRPr="003507A3"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ЄГОР </w:t>
      </w:r>
    </w:p>
    <w:p w:rsidR="00731B4C" w:rsidRPr="003507A3" w:rsidRDefault="00731B4C" w:rsidP="003507A3">
      <w:pPr>
        <w:pStyle w:val="HeroReplica"/>
        <w:rPr>
          <w:lang w:val="ru-RU"/>
        </w:rPr>
      </w:pPr>
      <w:r w:rsidRPr="003507A3">
        <w:rPr>
          <w:lang w:val="ru-RU"/>
        </w:rPr>
        <w:t>Тобто ти цього спеціально попросила, щоб він прикинувся твоїм колишнім, щоб зі мною все закінчити.</w:t>
      </w:r>
    </w:p>
    <w:p w:rsidR="00731B4C" w:rsidRPr="003507A3"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3507A3" w:rsidRDefault="00731B4C" w:rsidP="003507A3">
      <w:pPr>
        <w:pStyle w:val="HeroReplica"/>
        <w:rPr>
          <w:lang w:val="ru-RU"/>
        </w:rPr>
      </w:pPr>
      <w:r w:rsidRPr="003507A3">
        <w:rPr>
          <w:lang w:val="ru-RU"/>
        </w:rPr>
        <w:t>Так. В</w:t>
      </w:r>
      <w:r>
        <w:rPr>
          <w:lang w:val="ru-RU"/>
        </w:rPr>
        <w:t>ажко все це</w:t>
      </w:r>
      <w:r w:rsidRPr="00D74FDE">
        <w:rPr>
          <w:lang w:val="ru-RU"/>
        </w:rPr>
        <w:t>.</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ЄГОР </w:t>
      </w:r>
    </w:p>
    <w:p w:rsidR="00731B4C" w:rsidRPr="00D74FDE" w:rsidRDefault="00731B4C" w:rsidP="003507A3">
      <w:pPr>
        <w:pStyle w:val="HeroReplica"/>
        <w:rPr>
          <w:lang w:val="ru-RU"/>
        </w:rPr>
      </w:pPr>
      <w:r w:rsidRPr="00D74FDE">
        <w:rPr>
          <w:lang w:val="ru-RU"/>
        </w:rPr>
        <w:t>Звичайно, зраджувати завжди важко.</w:t>
      </w:r>
    </w:p>
    <w:p w:rsidR="00731B4C" w:rsidRPr="00B00A0F" w:rsidRDefault="00731B4C" w:rsidP="00B00A0F">
      <w:pPr>
        <w:pStyle w:val="ActionDescription"/>
        <w:rPr>
          <w:lang w:val="ru-RU"/>
        </w:rPr>
      </w:pPr>
    </w:p>
    <w:p w:rsidR="00731B4C" w:rsidRPr="00D74FDE" w:rsidRDefault="00731B4C" w:rsidP="003507A3">
      <w:pPr>
        <w:pStyle w:val="HeroName"/>
        <w:rPr>
          <w:lang w:val="ru-RU"/>
        </w:rPr>
      </w:pPr>
      <w:r w:rsidRPr="00D74FDE">
        <w:rPr>
          <w:lang w:val="ru-RU"/>
        </w:rPr>
        <w:t xml:space="preserve">Тоня </w:t>
      </w:r>
    </w:p>
    <w:p w:rsidR="00731B4C" w:rsidRPr="003507A3" w:rsidRDefault="00731B4C" w:rsidP="003507A3">
      <w:pPr>
        <w:pStyle w:val="HeroReplica"/>
        <w:rPr>
          <w:lang w:val="ru-RU"/>
        </w:rPr>
      </w:pPr>
      <w:r w:rsidRPr="003507A3">
        <w:rPr>
          <w:lang w:val="ru-RU"/>
        </w:rPr>
        <w:t xml:space="preserve">Да? </w:t>
      </w:r>
    </w:p>
    <w:p w:rsidR="00731B4C" w:rsidRPr="003507A3" w:rsidRDefault="00731B4C" w:rsidP="003507A3">
      <w:pPr>
        <w:pStyle w:val="HeroRemarka"/>
        <w:rPr>
          <w:lang w:val="ru-RU"/>
        </w:rPr>
      </w:pPr>
      <w:r w:rsidRPr="003507A3">
        <w:rPr>
          <w:lang w:val="ru-RU"/>
        </w:rPr>
        <w:t xml:space="preserve">(Далі сумно і задумливо) </w:t>
      </w:r>
    </w:p>
    <w:p w:rsidR="00731B4C" w:rsidRPr="002D2037" w:rsidRDefault="00731B4C" w:rsidP="003507A3">
      <w:pPr>
        <w:pStyle w:val="HeroReplica"/>
        <w:rPr>
          <w:lang w:val="ru-RU"/>
        </w:rPr>
      </w:pPr>
      <w:r w:rsidRPr="002D2037">
        <w:rPr>
          <w:lang w:val="ru-RU"/>
        </w:rPr>
        <w:t>Може ти і правий.</w:t>
      </w:r>
      <w:r>
        <w:rPr>
          <w:lang w:val="ru-RU"/>
        </w:rPr>
        <w:t xml:space="preserve"> </w:t>
      </w:r>
      <w:r w:rsidRPr="002D2037">
        <w:rPr>
          <w:lang w:val="ru-RU"/>
        </w:rPr>
        <w:t xml:space="preserve">Нехай буде. Як би </w:t>
      </w:r>
      <w:r>
        <w:rPr>
          <w:lang w:val="ru-RU"/>
        </w:rPr>
        <w:t>там не було</w:t>
      </w:r>
      <w:r w:rsidRPr="002D2037">
        <w:rPr>
          <w:lang w:val="ru-RU"/>
        </w:rPr>
        <w:t>. У</w:t>
      </w:r>
      <w:r>
        <w:rPr>
          <w:lang w:val="ru-RU"/>
        </w:rPr>
        <w:t>мене справді інший</w:t>
      </w:r>
      <w:r w:rsidRPr="002D2037">
        <w:rPr>
          <w:lang w:val="ru-RU"/>
        </w:rPr>
        <w:t xml:space="preserve">. І я розумію, але не питай ні про що, прийде час, </w:t>
      </w:r>
      <w:r>
        <w:rPr>
          <w:lang w:val="ru-RU"/>
        </w:rPr>
        <w:t>все зрозумієш</w:t>
      </w:r>
      <w:r w:rsidRPr="002D2037">
        <w:rPr>
          <w:lang w:val="ru-RU"/>
        </w:rPr>
        <w:t xml:space="preserve">. </w:t>
      </w:r>
      <w:r>
        <w:rPr>
          <w:lang w:val="ru-RU"/>
        </w:rPr>
        <w:t>так просто потрібно</w:t>
      </w:r>
      <w:r w:rsidRPr="002D2037">
        <w:rPr>
          <w:lang w:val="ru-RU"/>
        </w:rPr>
        <w:t>. Це все, кінець.</w:t>
      </w:r>
    </w:p>
    <w:p w:rsidR="00731B4C" w:rsidRPr="002D2037" w:rsidRDefault="00731B4C" w:rsidP="003507A3">
      <w:pPr>
        <w:pStyle w:val="HeroReplica"/>
        <w:rPr>
          <w:lang w:val="ru-RU"/>
        </w:rPr>
      </w:pPr>
      <w:r w:rsidRPr="002D2037">
        <w:rPr>
          <w:lang w:val="ru-RU"/>
        </w:rPr>
        <w:t xml:space="preserve"> </w:t>
      </w:r>
    </w:p>
    <w:p w:rsidR="00731B4C" w:rsidRPr="002D2037" w:rsidRDefault="00731B4C" w:rsidP="002D2037">
      <w:pPr>
        <w:pStyle w:val="ActionDescription"/>
        <w:rPr>
          <w:lang w:val="ru-RU"/>
        </w:rPr>
      </w:pPr>
      <w:r w:rsidRPr="002D2037">
        <w:rPr>
          <w:lang w:val="ru-RU"/>
        </w:rPr>
        <w:t>Вона швидко цілує його в чоло і розвернувшись йде. Єгор залишається стояти, розбитий і загублений, дивиться їй у слід.</w:t>
      </w:r>
    </w:p>
    <w:p w:rsidR="00731B4C" w:rsidRPr="002D2037" w:rsidRDefault="00731B4C" w:rsidP="002D2037">
      <w:pPr>
        <w:pStyle w:val="ActionTimeArena"/>
        <w:rPr>
          <w:lang w:val="ru-RU"/>
        </w:rPr>
      </w:pPr>
      <w:r w:rsidRPr="002D2037">
        <w:rPr>
          <w:lang w:val="ru-RU"/>
        </w:rPr>
        <w:t xml:space="preserve">ІНТ. БІЛЯ Тоніної КВАРТИРИ - вечір </w:t>
      </w:r>
    </w:p>
    <w:p w:rsidR="00731B4C" w:rsidRPr="00D74FDE" w:rsidRDefault="00731B4C" w:rsidP="002D2037">
      <w:pPr>
        <w:pStyle w:val="ActionDescription"/>
        <w:rPr>
          <w:lang w:val="ru-RU"/>
        </w:rPr>
      </w:pPr>
      <w:r w:rsidRPr="00D74FDE">
        <w:rPr>
          <w:lang w:val="ru-RU"/>
        </w:rPr>
        <w:t xml:space="preserve">Саша підходить і дзвонить. Відкриває двері Тоня, на обличчі відстороненість і байдужість. </w:t>
      </w:r>
    </w:p>
    <w:p w:rsidR="00731B4C" w:rsidRPr="00D74FDE" w:rsidRDefault="00731B4C" w:rsidP="002D2037">
      <w:pPr>
        <w:pStyle w:val="HeroName"/>
        <w:rPr>
          <w:lang w:val="ru-RU"/>
        </w:rPr>
      </w:pPr>
      <w:r w:rsidRPr="00D74FDE">
        <w:rPr>
          <w:lang w:val="ru-RU"/>
        </w:rPr>
        <w:t xml:space="preserve">Тоня </w:t>
      </w:r>
    </w:p>
    <w:p w:rsidR="00731B4C" w:rsidRPr="002D2037" w:rsidRDefault="00731B4C" w:rsidP="002D2037">
      <w:pPr>
        <w:pStyle w:val="HeroReplica"/>
        <w:rPr>
          <w:lang w:val="ru-RU"/>
        </w:rPr>
      </w:pPr>
      <w:r w:rsidRPr="002D2037">
        <w:rPr>
          <w:lang w:val="ru-RU"/>
        </w:rPr>
        <w:t xml:space="preserve">Ми ж домовлялися, що не сьогодні. </w:t>
      </w:r>
    </w:p>
    <w:p w:rsidR="00731B4C" w:rsidRPr="00B00A0F" w:rsidRDefault="00731B4C" w:rsidP="00B00A0F">
      <w:pPr>
        <w:pStyle w:val="ActionTimeArena"/>
        <w:rPr>
          <w:lang w:val="ru-RU"/>
        </w:rPr>
      </w:pPr>
    </w:p>
    <w:p w:rsidR="00731B4C" w:rsidRPr="00D74FDE" w:rsidRDefault="00731B4C" w:rsidP="008A481E">
      <w:pPr>
        <w:pStyle w:val="HeroName"/>
        <w:rPr>
          <w:lang w:val="ru-RU"/>
        </w:rPr>
      </w:pPr>
      <w:r w:rsidRPr="00D74FDE">
        <w:rPr>
          <w:lang w:val="ru-RU"/>
        </w:rPr>
        <w:t xml:space="preserve">САША </w:t>
      </w:r>
    </w:p>
    <w:p w:rsidR="00731B4C" w:rsidRPr="00D74FDE" w:rsidRDefault="00731B4C" w:rsidP="008A481E">
      <w:pPr>
        <w:pStyle w:val="HeroReplica"/>
        <w:rPr>
          <w:lang w:val="ru-RU"/>
        </w:rPr>
      </w:pPr>
      <w:r w:rsidRPr="008A481E">
        <w:rPr>
          <w:lang w:val="ru-RU"/>
        </w:rPr>
        <w:t xml:space="preserve">Ну буває так, що несила чекати. </w:t>
      </w:r>
      <w:r w:rsidRPr="00D74FDE">
        <w:rPr>
          <w:lang w:val="ru-RU"/>
        </w:rPr>
        <w:t xml:space="preserve">А я вина купив, яке ти любиш. </w:t>
      </w:r>
    </w:p>
    <w:p w:rsidR="00731B4C" w:rsidRPr="00B00A0F" w:rsidRDefault="00731B4C" w:rsidP="00B00A0F">
      <w:pPr>
        <w:pStyle w:val="ActionTimeArena"/>
        <w:rPr>
          <w:lang w:val="ru-RU"/>
        </w:rPr>
      </w:pPr>
    </w:p>
    <w:p w:rsidR="00731B4C" w:rsidRPr="00D74FDE" w:rsidRDefault="00731B4C" w:rsidP="008A481E">
      <w:pPr>
        <w:pStyle w:val="HeroName"/>
        <w:rPr>
          <w:lang w:val="ru-RU"/>
        </w:rPr>
      </w:pPr>
      <w:r w:rsidRPr="00D74FDE">
        <w:rPr>
          <w:lang w:val="ru-RU"/>
        </w:rPr>
        <w:t xml:space="preserve">тоня </w:t>
      </w:r>
    </w:p>
    <w:p w:rsidR="00731B4C" w:rsidRPr="00D74FDE" w:rsidRDefault="00731B4C" w:rsidP="008A481E">
      <w:pPr>
        <w:pStyle w:val="HeroReplica"/>
        <w:rPr>
          <w:lang w:val="ru-RU"/>
        </w:rPr>
      </w:pPr>
      <w:r w:rsidRPr="00D74FDE">
        <w:rPr>
          <w:lang w:val="ru-RU"/>
        </w:rPr>
        <w:t xml:space="preserve">Ну гаразд, заходь. </w:t>
      </w:r>
    </w:p>
    <w:p w:rsidR="00731B4C" w:rsidRPr="00B00A0F" w:rsidRDefault="00731B4C" w:rsidP="00B00A0F">
      <w:pPr>
        <w:pStyle w:val="ActionTimeArena"/>
        <w:rPr>
          <w:lang w:val="ru-RU"/>
        </w:rPr>
      </w:pPr>
    </w:p>
    <w:p w:rsidR="00731B4C" w:rsidRPr="00D74FDE" w:rsidRDefault="00731B4C" w:rsidP="008A481E">
      <w:pPr>
        <w:pStyle w:val="ActionTimeArena"/>
        <w:rPr>
          <w:lang w:val="ru-RU"/>
        </w:rPr>
      </w:pPr>
      <w:r w:rsidRPr="00D74FDE">
        <w:rPr>
          <w:lang w:val="ru-RU"/>
        </w:rPr>
        <w:t xml:space="preserve">ІНТ. КВАРТИРА ТОНІ - ВЕЧІР </w:t>
      </w:r>
    </w:p>
    <w:p w:rsidR="00731B4C" w:rsidRPr="00D74FDE" w:rsidRDefault="00731B4C" w:rsidP="008A481E">
      <w:pPr>
        <w:pStyle w:val="ActionDescription"/>
        <w:rPr>
          <w:lang w:val="ru-RU"/>
        </w:rPr>
      </w:pPr>
      <w:r w:rsidRPr="00D74FDE">
        <w:rPr>
          <w:lang w:val="ru-RU"/>
        </w:rPr>
        <w:t xml:space="preserve">Саша і Тоня. Напівтемрява. Музика. Вино. Поцілунки. Танцюють. В обличчях і рухах відчувається напруження, пристрасна тяжкість, приреченість. Мовчать. Він розгортає її до себе спиною, відкидає волосся з вуха, починає цілувати мочку, потім за вухом, по шиї спускається до спини. </w:t>
      </w:r>
      <w:r w:rsidRPr="00E77575">
        <w:rPr>
          <w:lang w:val="ru-RU"/>
        </w:rPr>
        <w:t xml:space="preserve">Вона зітхає. Повертається до нього. Він знову її відвертає. Починає знімати сукню. </w:t>
      </w:r>
      <w:r w:rsidRPr="00D74FDE">
        <w:rPr>
          <w:lang w:val="ru-RU"/>
        </w:rPr>
        <w:t>Вона не пручається але і не допомагає. Знімаючи сукню, цілує ніжку. Від попереку покроково губами проходить по хребту. Повертає до себе, цілує груди.</w:t>
      </w:r>
    </w:p>
    <w:p w:rsidR="00731B4C" w:rsidRPr="00D74FDE" w:rsidRDefault="00731B4C" w:rsidP="008A481E">
      <w:pPr>
        <w:pStyle w:val="ActionTimeArena"/>
        <w:rPr>
          <w:lang w:val="ru-RU"/>
        </w:rPr>
      </w:pPr>
      <w:r w:rsidRPr="00D74FDE">
        <w:rPr>
          <w:lang w:val="ru-RU"/>
        </w:rPr>
        <w:t xml:space="preserve">ЕКСТ. ВЕЧІР ВУЛИЦЯ </w:t>
      </w:r>
    </w:p>
    <w:p w:rsidR="00731B4C" w:rsidRPr="00D74FDE" w:rsidRDefault="00731B4C" w:rsidP="008A481E">
      <w:pPr>
        <w:pStyle w:val="ActionDescription"/>
        <w:rPr>
          <w:lang w:val="ru-RU"/>
        </w:rPr>
      </w:pPr>
      <w:r w:rsidRPr="008A481E">
        <w:rPr>
          <w:lang w:val="ru-RU"/>
        </w:rPr>
        <w:t xml:space="preserve">Мрячить дрібний дощ. Єгор йде по тротуару багатолюдної вулиці, збоку багатоповерхівки, по дорозі потік машин. </w:t>
      </w:r>
      <w:r w:rsidRPr="00D74FDE">
        <w:rPr>
          <w:lang w:val="ru-RU"/>
        </w:rPr>
        <w:t xml:space="preserve">Емоційно втрачений і прибитий, погляд нефокусований. Через якийсь час зупиняється, озирається. </w:t>
      </w:r>
    </w:p>
    <w:p w:rsidR="00731B4C" w:rsidRPr="00D74FDE" w:rsidRDefault="00731B4C" w:rsidP="008A481E">
      <w:pPr>
        <w:pStyle w:val="ActionDescription"/>
        <w:rPr>
          <w:lang w:val="ru-RU"/>
        </w:rPr>
      </w:pPr>
      <w:r w:rsidRPr="008A481E">
        <w:rPr>
          <w:lang w:val="ru-RU"/>
        </w:rPr>
        <w:t xml:space="preserve">Єгор мружиться, переводить погляд на стіну будинку, дивиться у вікна. </w:t>
      </w:r>
      <w:r w:rsidRPr="00D74FDE">
        <w:rPr>
          <w:lang w:val="ru-RU"/>
        </w:rPr>
        <w:t xml:space="preserve">Потім у небо. Опускає погляд і важко приречено зітхає. Потім різко піднімає голову. Видно, що промайнула думка. </w:t>
      </w:r>
    </w:p>
    <w:p w:rsidR="00731B4C" w:rsidRPr="008A481E" w:rsidRDefault="00731B4C" w:rsidP="008A481E">
      <w:pPr>
        <w:pStyle w:val="ActionDescription"/>
        <w:rPr>
          <w:lang w:val="ru-RU"/>
        </w:rPr>
      </w:pPr>
      <w:r w:rsidRPr="00D74FDE">
        <w:rPr>
          <w:lang w:val="ru-RU"/>
        </w:rPr>
        <w:t xml:space="preserve">Єгор трохи швидше і цілеспрямованою йде вперед. </w:t>
      </w:r>
      <w:r w:rsidRPr="008A481E">
        <w:rPr>
          <w:lang w:val="ru-RU"/>
        </w:rPr>
        <w:t xml:space="preserve">На узбіччі видно БОМЖА(50), який спить під стовпом на брівці тротуару, підклавши під голову чоботи. </w:t>
      </w:r>
    </w:p>
    <w:p w:rsidR="00731B4C" w:rsidRPr="00D74FDE" w:rsidRDefault="00731B4C" w:rsidP="008A481E">
      <w:pPr>
        <w:pStyle w:val="ActionTimeArena"/>
        <w:rPr>
          <w:lang w:val="ru-RU"/>
        </w:rPr>
      </w:pPr>
      <w:r w:rsidRPr="00D74FDE">
        <w:rPr>
          <w:lang w:val="ru-RU"/>
        </w:rPr>
        <w:t xml:space="preserve">ЕКСТ. ВЕЧІР - ВОКЗАЛ </w:t>
      </w:r>
    </w:p>
    <w:p w:rsidR="00731B4C" w:rsidRPr="008A481E" w:rsidRDefault="00731B4C" w:rsidP="008A481E">
      <w:pPr>
        <w:pStyle w:val="ActionDescription"/>
        <w:rPr>
          <w:lang w:val="ru-RU"/>
        </w:rPr>
      </w:pPr>
      <w:r w:rsidRPr="008A481E">
        <w:rPr>
          <w:lang w:val="ru-RU"/>
        </w:rPr>
        <w:t xml:space="preserve">Єгор виходить на вокзал і сідає в першу-ліпшу електричку. </w:t>
      </w:r>
    </w:p>
    <w:p w:rsidR="00731B4C" w:rsidRPr="00B00A0F" w:rsidRDefault="00731B4C" w:rsidP="00B00A0F">
      <w:pPr>
        <w:pStyle w:val="ActionTimeArena"/>
        <w:rPr>
          <w:lang w:val="ru-RU"/>
        </w:rPr>
      </w:pPr>
      <w:r w:rsidRPr="00B00A0F">
        <w:rPr>
          <w:lang w:val="ru-RU"/>
        </w:rPr>
        <w:t xml:space="preserve">ІНТ. Електричка - ВАГОН </w:t>
      </w:r>
    </w:p>
    <w:p w:rsidR="00731B4C" w:rsidRPr="00D74FDE" w:rsidRDefault="00731B4C" w:rsidP="008A481E">
      <w:pPr>
        <w:pStyle w:val="ActionDescription"/>
        <w:rPr>
          <w:lang w:val="ru-RU"/>
        </w:rPr>
      </w:pPr>
      <w:r w:rsidRPr="008A481E">
        <w:rPr>
          <w:lang w:val="ru-RU"/>
        </w:rPr>
        <w:t xml:space="preserve">Єгор сідає на сидінні. Напружений і скутий. </w:t>
      </w:r>
      <w:r w:rsidRPr="00D74FDE">
        <w:rPr>
          <w:lang w:val="ru-RU"/>
        </w:rPr>
        <w:t xml:space="preserve">Не ворушиться, дивиться у вікно, в одну точку. Тим часом поїзд рушає. Виїжджає за місто. На обличчі Єгора з'являється злість. З усієї сили б'є у вікно, але не розбиває. Встає і виходить у тамбур. </w:t>
      </w:r>
    </w:p>
    <w:p w:rsidR="00731B4C" w:rsidRPr="00D74FDE" w:rsidRDefault="00731B4C" w:rsidP="008A481E">
      <w:pPr>
        <w:pStyle w:val="ActionTimeArena"/>
        <w:rPr>
          <w:lang w:val="ru-RU"/>
        </w:rPr>
      </w:pPr>
      <w:r w:rsidRPr="00D74FDE">
        <w:rPr>
          <w:lang w:val="ru-RU"/>
        </w:rPr>
        <w:t xml:space="preserve">ІНТ. Електричка - ТАМБУР ВАГОНА </w:t>
      </w:r>
    </w:p>
    <w:p w:rsidR="00731B4C" w:rsidRPr="00D74FDE" w:rsidRDefault="00731B4C" w:rsidP="008A481E">
      <w:pPr>
        <w:pStyle w:val="ActionDescription"/>
        <w:rPr>
          <w:lang w:val="ru-RU"/>
        </w:rPr>
      </w:pPr>
      <w:r w:rsidRPr="00D74FDE">
        <w:rPr>
          <w:lang w:val="ru-RU"/>
        </w:rPr>
        <w:t xml:space="preserve">Повз Єгора проходить дівчинка років чотирьох, одягнена дешево. Зайшовши у вагон починає просити милостиню. </w:t>
      </w:r>
      <w:r w:rsidRPr="008A481E">
        <w:rPr>
          <w:lang w:val="ru-RU"/>
        </w:rPr>
        <w:t xml:space="preserve">У тамбурі залишається добре одягнена жінка і дивиться на дівчинку. </w:t>
      </w:r>
      <w:r w:rsidRPr="00D74FDE">
        <w:rPr>
          <w:lang w:val="ru-RU"/>
        </w:rPr>
        <w:t xml:space="preserve">Єгор починає ногою бити двері. Виходить на найближчій зупинці. </w:t>
      </w:r>
    </w:p>
    <w:p w:rsidR="00731B4C" w:rsidRPr="00D74FDE" w:rsidRDefault="00731B4C" w:rsidP="0051445A">
      <w:pPr>
        <w:pStyle w:val="ActionTimeArena"/>
        <w:rPr>
          <w:lang w:val="ru-RU"/>
        </w:rPr>
      </w:pPr>
      <w:r w:rsidRPr="00D74FDE">
        <w:rPr>
          <w:lang w:val="ru-RU"/>
        </w:rPr>
        <w:t xml:space="preserve">ЕКСТ. ВЕЧІР - ЗА МІСТОМ </w:t>
      </w:r>
    </w:p>
    <w:p w:rsidR="00731B4C" w:rsidRPr="00D74FDE" w:rsidRDefault="00731B4C" w:rsidP="0051445A">
      <w:pPr>
        <w:pStyle w:val="ActionDescription"/>
        <w:rPr>
          <w:lang w:val="ru-RU"/>
        </w:rPr>
      </w:pPr>
      <w:r w:rsidRPr="0051445A">
        <w:rPr>
          <w:lang w:val="ru-RU"/>
        </w:rPr>
        <w:t>Платформа. За нею поле. Єгор біжить до нього по насипу. Скочується, але вниз</w:t>
      </w:r>
      <w:r>
        <w:rPr>
          <w:lang w:val="ru-RU"/>
        </w:rPr>
        <w:t>у піднімається і біжить по гряз</w:t>
      </w:r>
      <w:r w:rsidRPr="0051445A">
        <w:rPr>
          <w:lang w:val="ru-RU"/>
        </w:rPr>
        <w:t>юці</w:t>
      </w:r>
      <w:r>
        <w:rPr>
          <w:lang w:val="ru-RU"/>
        </w:rPr>
        <w:t>, грузне</w:t>
      </w:r>
      <w:r w:rsidRPr="0051445A">
        <w:rPr>
          <w:lang w:val="ru-RU"/>
        </w:rPr>
        <w:t xml:space="preserve"> але не зупиняється. Потім починає на ходу підхоплювати землю обома руками і підкидати її вгору. </w:t>
      </w:r>
      <w:r w:rsidRPr="00D74FDE">
        <w:rPr>
          <w:lang w:val="ru-RU"/>
        </w:rPr>
        <w:t xml:space="preserve">Сміється. </w:t>
      </w:r>
    </w:p>
    <w:p w:rsidR="00731B4C" w:rsidRPr="00D74FDE" w:rsidRDefault="00731B4C" w:rsidP="0051445A">
      <w:pPr>
        <w:pStyle w:val="HeroName"/>
        <w:rPr>
          <w:lang w:val="ru-RU"/>
        </w:rPr>
      </w:pPr>
      <w:r w:rsidRPr="00D74FDE">
        <w:rPr>
          <w:lang w:val="ru-RU"/>
        </w:rPr>
        <w:t xml:space="preserve">ЄГОР </w:t>
      </w:r>
    </w:p>
    <w:p w:rsidR="00731B4C" w:rsidRPr="00D74FDE" w:rsidRDefault="00731B4C" w:rsidP="0051445A">
      <w:pPr>
        <w:pStyle w:val="HeroReplica"/>
        <w:rPr>
          <w:lang w:val="ru-RU"/>
        </w:rPr>
      </w:pPr>
      <w:r w:rsidRPr="00D74FDE">
        <w:rPr>
          <w:lang w:val="ru-RU"/>
        </w:rPr>
        <w:t xml:space="preserve">Яка весела зима. </w:t>
      </w:r>
    </w:p>
    <w:p w:rsidR="00731B4C" w:rsidRPr="00D74FDE" w:rsidRDefault="00731B4C" w:rsidP="0051445A">
      <w:pPr>
        <w:rPr>
          <w:lang w:eastAsia="en-US"/>
        </w:rPr>
      </w:pPr>
    </w:p>
    <w:p w:rsidR="00731B4C" w:rsidRPr="0051445A" w:rsidRDefault="00731B4C" w:rsidP="0051445A">
      <w:pPr>
        <w:pStyle w:val="ActionDescription"/>
        <w:rPr>
          <w:lang w:val="ru-RU"/>
        </w:rPr>
      </w:pPr>
      <w:r w:rsidRPr="00D74FDE">
        <w:rPr>
          <w:lang w:val="ru-RU"/>
        </w:rPr>
        <w:t xml:space="preserve">Сміється знову, а по щоках біжать сльози. </w:t>
      </w:r>
      <w:r w:rsidRPr="0051445A">
        <w:rPr>
          <w:lang w:val="ru-RU"/>
        </w:rPr>
        <w:t xml:space="preserve">Йде по полю і дивлячись в горизонт </w:t>
      </w:r>
    </w:p>
    <w:p w:rsidR="00731B4C" w:rsidRPr="00D74FDE" w:rsidRDefault="00731B4C" w:rsidP="0051445A">
      <w:pPr>
        <w:pStyle w:val="HeroName"/>
        <w:rPr>
          <w:lang w:val="ru-RU"/>
        </w:rPr>
      </w:pPr>
      <w:r w:rsidRPr="00D74FDE">
        <w:rPr>
          <w:lang w:val="ru-RU"/>
        </w:rPr>
        <w:t xml:space="preserve">ЄГОР </w:t>
      </w:r>
    </w:p>
    <w:p w:rsidR="00731B4C" w:rsidRPr="00D74FDE" w:rsidRDefault="00731B4C" w:rsidP="0051445A">
      <w:pPr>
        <w:pStyle w:val="HeroReplica"/>
        <w:rPr>
          <w:lang w:val="ru-RU"/>
        </w:rPr>
      </w:pPr>
      <w:r w:rsidRPr="0051445A">
        <w:rPr>
          <w:lang w:val="ru-RU"/>
        </w:rPr>
        <w:t xml:space="preserve">Навіщо прийшла ти, зима, все ж так прекрасно було. </w:t>
      </w:r>
    </w:p>
    <w:p w:rsidR="00731B4C" w:rsidRPr="0051445A" w:rsidRDefault="00731B4C" w:rsidP="0051445A">
      <w:pPr>
        <w:rPr>
          <w:lang w:eastAsia="en-US"/>
        </w:rPr>
      </w:pPr>
    </w:p>
    <w:p w:rsidR="00731B4C" w:rsidRPr="00D74FDE" w:rsidRDefault="00731B4C" w:rsidP="0051445A">
      <w:pPr>
        <w:pStyle w:val="ActionDescription"/>
        <w:rPr>
          <w:lang w:val="ru-RU"/>
        </w:rPr>
      </w:pPr>
      <w:r w:rsidRPr="00D74FDE">
        <w:rPr>
          <w:lang w:val="ru-RU"/>
        </w:rPr>
        <w:t xml:space="preserve">Нахиляється і бере жменю грязюки, починає ліпити з нього кулю обома руками. Кидає її в небо. Йде далі </w:t>
      </w:r>
    </w:p>
    <w:p w:rsidR="00731B4C" w:rsidRPr="00D74FDE" w:rsidRDefault="00731B4C" w:rsidP="0051445A">
      <w:pPr>
        <w:pStyle w:val="HeroName"/>
        <w:rPr>
          <w:lang w:val="ru-RU"/>
        </w:rPr>
      </w:pPr>
      <w:r w:rsidRPr="00D74FDE">
        <w:rPr>
          <w:lang w:val="ru-RU"/>
        </w:rPr>
        <w:t xml:space="preserve">ЄГОР </w:t>
      </w:r>
    </w:p>
    <w:p w:rsidR="00731B4C" w:rsidRPr="00D74FDE" w:rsidRDefault="00731B4C" w:rsidP="0051445A">
      <w:pPr>
        <w:pStyle w:val="HeroReplica"/>
        <w:rPr>
          <w:lang w:val="ru-RU"/>
        </w:rPr>
      </w:pPr>
      <w:r w:rsidRPr="0051445A">
        <w:rPr>
          <w:lang w:val="ru-RU"/>
        </w:rPr>
        <w:t xml:space="preserve">Ні, зимо, ти не винна. </w:t>
      </w:r>
      <w:r w:rsidRPr="00D74FDE">
        <w:rPr>
          <w:lang w:val="ru-RU"/>
        </w:rPr>
        <w:t xml:space="preserve">Ти гарна, мудра. І вона хороша. </w:t>
      </w:r>
      <w:r>
        <w:rPr>
          <w:lang w:val="ru-RU"/>
        </w:rPr>
        <w:t>Сука</w:t>
      </w:r>
      <w:r w:rsidRPr="0051445A">
        <w:rPr>
          <w:lang w:val="ru-RU"/>
        </w:rPr>
        <w:t xml:space="preserve">. </w:t>
      </w:r>
      <w:r>
        <w:rPr>
          <w:lang w:val="ru-RU"/>
        </w:rPr>
        <w:t>Як вона могл</w:t>
      </w:r>
      <w:r w:rsidRPr="0051445A">
        <w:rPr>
          <w:lang w:val="ru-RU"/>
        </w:rPr>
        <w:t>а.</w:t>
      </w:r>
    </w:p>
    <w:p w:rsidR="00731B4C" w:rsidRPr="0051445A" w:rsidRDefault="00731B4C" w:rsidP="0051445A">
      <w:pPr>
        <w:pStyle w:val="HeroReplica"/>
        <w:rPr>
          <w:lang w:val="ru-RU"/>
        </w:rPr>
      </w:pPr>
      <w:r w:rsidRPr="0051445A">
        <w:rPr>
          <w:lang w:val="ru-RU"/>
        </w:rPr>
        <w:t xml:space="preserve"> </w:t>
      </w:r>
    </w:p>
    <w:p w:rsidR="00731B4C" w:rsidRPr="00D74FDE" w:rsidRDefault="00731B4C" w:rsidP="0051445A">
      <w:pPr>
        <w:pStyle w:val="ActionDescription"/>
        <w:rPr>
          <w:lang w:val="ru-RU"/>
        </w:rPr>
      </w:pPr>
      <w:r w:rsidRPr="00D74FDE">
        <w:rPr>
          <w:lang w:val="ru-RU"/>
        </w:rPr>
        <w:t xml:space="preserve">На обличчі знову злість. </w:t>
      </w:r>
      <w:r w:rsidRPr="0051445A">
        <w:rPr>
          <w:lang w:val="ru-RU"/>
        </w:rPr>
        <w:t>Бере ще одну</w:t>
      </w:r>
      <w:r>
        <w:rPr>
          <w:lang w:val="ru-RU"/>
        </w:rPr>
        <w:t xml:space="preserve"> жменю грязюки і зліпивши кул</w:t>
      </w:r>
      <w:r w:rsidRPr="0051445A">
        <w:rPr>
          <w:lang w:val="ru-RU"/>
        </w:rPr>
        <w:t xml:space="preserve">ю що є сили кидає в землю. </w:t>
      </w:r>
      <w:r w:rsidRPr="00D74FDE">
        <w:rPr>
          <w:lang w:val="ru-RU"/>
        </w:rPr>
        <w:t xml:space="preserve">Розлітаються бризки. Він падає на коліна і каламутним поглядом дивиться в небо. З грудей стогін. Десь збоку приглушено чути гудок потяга. </w:t>
      </w:r>
    </w:p>
    <w:p w:rsidR="00731B4C" w:rsidRPr="0051445A" w:rsidRDefault="00731B4C" w:rsidP="0051445A">
      <w:pPr>
        <w:pStyle w:val="HeroName"/>
        <w:rPr>
          <w:lang w:val="ru-RU"/>
        </w:rPr>
      </w:pPr>
      <w:r w:rsidRPr="0051445A">
        <w:rPr>
          <w:lang w:val="ru-RU"/>
        </w:rPr>
        <w:t xml:space="preserve">ЄГОР </w:t>
      </w:r>
    </w:p>
    <w:p w:rsidR="00731B4C" w:rsidRPr="00D74FDE" w:rsidRDefault="00731B4C" w:rsidP="0051445A">
      <w:pPr>
        <w:pStyle w:val="HeroReplica"/>
        <w:rPr>
          <w:lang w:val="ru-RU"/>
        </w:rPr>
      </w:pPr>
      <w:r>
        <w:rPr>
          <w:lang w:val="ru-RU"/>
        </w:rPr>
        <w:t>Ні, вона не винна</w:t>
      </w:r>
      <w:r w:rsidRPr="0051445A">
        <w:rPr>
          <w:lang w:val="ru-RU"/>
        </w:rPr>
        <w:t xml:space="preserve">. Вона ніжна. </w:t>
      </w:r>
      <w:r>
        <w:rPr>
          <w:lang w:val="ru-RU"/>
        </w:rPr>
        <w:t>Тоня-Тоня</w:t>
      </w:r>
      <w:r w:rsidRPr="00D74FDE">
        <w:rPr>
          <w:lang w:val="ru-RU"/>
        </w:rPr>
        <w:t>.</w:t>
      </w:r>
    </w:p>
    <w:p w:rsidR="00731B4C" w:rsidRPr="0051445A" w:rsidRDefault="00731B4C" w:rsidP="0051445A">
      <w:pPr>
        <w:pStyle w:val="HeroReplica"/>
        <w:rPr>
          <w:lang w:val="ru-RU"/>
        </w:rPr>
      </w:pPr>
      <w:r w:rsidRPr="0051445A">
        <w:rPr>
          <w:lang w:val="ru-RU"/>
        </w:rPr>
        <w:t xml:space="preserve"> </w:t>
      </w:r>
    </w:p>
    <w:p w:rsidR="00731B4C" w:rsidRPr="00D74FDE" w:rsidRDefault="00731B4C" w:rsidP="0051445A">
      <w:pPr>
        <w:pStyle w:val="ActionDescription"/>
        <w:rPr>
          <w:lang w:val="ru-RU"/>
        </w:rPr>
      </w:pPr>
      <w:r w:rsidRPr="00D74FDE">
        <w:rPr>
          <w:lang w:val="ru-RU"/>
        </w:rPr>
        <w:t xml:space="preserve">Знову чується гудок. Вже ближче. В наступний момент він схоплюється і біжить до насипу. </w:t>
      </w:r>
    </w:p>
    <w:p w:rsidR="00731B4C" w:rsidRPr="00D74FDE" w:rsidRDefault="00731B4C" w:rsidP="0051445A">
      <w:pPr>
        <w:pStyle w:val="ActionDescription"/>
        <w:rPr>
          <w:lang w:val="ru-RU"/>
        </w:rPr>
      </w:pPr>
      <w:r w:rsidRPr="0051445A">
        <w:rPr>
          <w:lang w:val="ru-RU"/>
        </w:rPr>
        <w:t xml:space="preserve">З-за повороту показується поїзд. Єгор вибігає по насипу десь на середині потягу. </w:t>
      </w:r>
      <w:r w:rsidRPr="00D74FDE">
        <w:rPr>
          <w:lang w:val="ru-RU"/>
        </w:rPr>
        <w:t xml:space="preserve">Намагається стрибнути, але сковзається і скочується вниз. Плаче. </w:t>
      </w:r>
    </w:p>
    <w:p w:rsidR="00731B4C" w:rsidRPr="00D74FDE" w:rsidRDefault="00731B4C" w:rsidP="0051445A">
      <w:pPr>
        <w:pStyle w:val="ActionTimeArena"/>
        <w:rPr>
          <w:lang w:val="ru-RU"/>
        </w:rPr>
      </w:pPr>
      <w:r w:rsidRPr="00D74FDE">
        <w:rPr>
          <w:lang w:val="ru-RU"/>
        </w:rPr>
        <w:t xml:space="preserve">ІНТ. </w:t>
      </w:r>
      <w:r w:rsidRPr="00937AFF">
        <w:rPr>
          <w:lang w:val="ru-RU"/>
        </w:rPr>
        <w:t>квартира тоні</w:t>
      </w:r>
      <w:r w:rsidRPr="00D74FDE">
        <w:rPr>
          <w:lang w:val="ru-RU"/>
        </w:rPr>
        <w:t xml:space="preserve"> - РАНОК </w:t>
      </w:r>
    </w:p>
    <w:p w:rsidR="00731B4C" w:rsidRPr="00D74FDE" w:rsidRDefault="00731B4C" w:rsidP="0051445A">
      <w:pPr>
        <w:pStyle w:val="ActionDescription"/>
        <w:rPr>
          <w:lang w:val="ru-RU"/>
        </w:rPr>
      </w:pPr>
      <w:r w:rsidRPr="00D74FDE">
        <w:rPr>
          <w:lang w:val="ru-RU"/>
        </w:rPr>
        <w:t xml:space="preserve">Саша й Тоня лежать у ліжку. По кімнаті розкиданий одяг. Тоня відвернута до стіни, спить. </w:t>
      </w:r>
      <w:r w:rsidRPr="00E77575">
        <w:rPr>
          <w:lang w:val="ru-RU"/>
        </w:rPr>
        <w:t xml:space="preserve">Саша дивиться в стелю. Встає. Йде на кухню. </w:t>
      </w:r>
      <w:r w:rsidRPr="00D74FDE">
        <w:rPr>
          <w:lang w:val="ru-RU"/>
        </w:rPr>
        <w:t xml:space="preserve">Тоня прокидається і дивиться йому у слід. Погляд рівний, приречений. Через час входить з кавою на розносі. Ставить на тумбочку. </w:t>
      </w:r>
    </w:p>
    <w:p w:rsidR="00731B4C" w:rsidRPr="00D74FDE" w:rsidRDefault="00731B4C" w:rsidP="0051445A">
      <w:pPr>
        <w:pStyle w:val="HeroName"/>
        <w:rPr>
          <w:lang w:val="ru-RU"/>
        </w:rPr>
      </w:pPr>
      <w:r w:rsidRPr="00D74FDE">
        <w:rPr>
          <w:lang w:val="ru-RU"/>
        </w:rPr>
        <w:t xml:space="preserve">САША </w:t>
      </w:r>
    </w:p>
    <w:p w:rsidR="00731B4C" w:rsidRPr="00D74FDE" w:rsidRDefault="00731B4C" w:rsidP="0051445A">
      <w:pPr>
        <w:pStyle w:val="HeroReplica"/>
        <w:rPr>
          <w:lang w:val="ru-RU"/>
        </w:rPr>
      </w:pPr>
      <w:r w:rsidRPr="00D74FDE">
        <w:rPr>
          <w:lang w:val="ru-RU"/>
        </w:rPr>
        <w:t xml:space="preserve">Доброго ранку зайчик. </w:t>
      </w:r>
    </w:p>
    <w:p w:rsidR="00731B4C" w:rsidRPr="00B00A0F" w:rsidRDefault="00731B4C" w:rsidP="00B00A0F">
      <w:pPr>
        <w:pStyle w:val="ActionTimeArena"/>
        <w:rPr>
          <w:lang w:val="ru-RU"/>
        </w:rPr>
      </w:pPr>
    </w:p>
    <w:p w:rsidR="00731B4C" w:rsidRPr="00D74FDE" w:rsidRDefault="00731B4C" w:rsidP="002E784F">
      <w:pPr>
        <w:pStyle w:val="HeroName"/>
        <w:rPr>
          <w:lang w:val="ru-RU"/>
        </w:rPr>
      </w:pPr>
      <w:r w:rsidRPr="00D74FDE">
        <w:rPr>
          <w:lang w:val="ru-RU"/>
        </w:rPr>
        <w:t xml:space="preserve">Тоня </w:t>
      </w:r>
    </w:p>
    <w:p w:rsidR="00731B4C" w:rsidRPr="00D74FDE" w:rsidRDefault="00731B4C" w:rsidP="002E784F">
      <w:pPr>
        <w:pStyle w:val="HeroReplica"/>
        <w:rPr>
          <w:lang w:val="ru-RU"/>
        </w:rPr>
      </w:pPr>
      <w:r w:rsidRPr="00D74FDE">
        <w:rPr>
          <w:lang w:val="ru-RU"/>
        </w:rPr>
        <w:t>Добре, якщо в</w:t>
      </w:r>
      <w:r w:rsidRPr="00331BF3">
        <w:rPr>
          <w:lang w:val="ru-RU"/>
        </w:rPr>
        <w:t>ін</w:t>
      </w:r>
      <w:r>
        <w:rPr>
          <w:lang w:val="ru-RU"/>
        </w:rPr>
        <w:t xml:space="preserve"> добр</w:t>
      </w:r>
      <w:r w:rsidRPr="00331BF3">
        <w:rPr>
          <w:lang w:val="ru-RU"/>
        </w:rPr>
        <w:t>ий</w:t>
      </w:r>
      <w:r w:rsidRPr="00D74FDE">
        <w:rPr>
          <w:lang w:val="ru-RU"/>
        </w:rPr>
        <w:t xml:space="preserve">. </w:t>
      </w:r>
    </w:p>
    <w:p w:rsidR="00731B4C" w:rsidRPr="00B00A0F" w:rsidRDefault="00731B4C" w:rsidP="00B00A0F">
      <w:pPr>
        <w:pStyle w:val="ActionTimeArena"/>
        <w:rPr>
          <w:lang w:val="ru-RU"/>
        </w:rPr>
      </w:pPr>
    </w:p>
    <w:p w:rsidR="00731B4C" w:rsidRPr="00E77575" w:rsidRDefault="00731B4C" w:rsidP="00D74FDE">
      <w:pPr>
        <w:pStyle w:val="HeroName"/>
        <w:rPr>
          <w:lang w:val="ru-RU"/>
        </w:rPr>
      </w:pPr>
      <w:r w:rsidRPr="00E77575">
        <w:rPr>
          <w:lang w:val="ru-RU"/>
        </w:rPr>
        <w:t xml:space="preserve">САША </w:t>
      </w:r>
    </w:p>
    <w:p w:rsidR="00731B4C" w:rsidRPr="00D74FDE" w:rsidRDefault="00731B4C" w:rsidP="00D74FDE">
      <w:pPr>
        <w:pStyle w:val="HeroReplica"/>
        <w:rPr>
          <w:lang w:val="ru-RU"/>
        </w:rPr>
      </w:pPr>
      <w:r w:rsidRPr="00D74FDE">
        <w:rPr>
          <w:lang w:val="ru-RU"/>
        </w:rPr>
        <w:t xml:space="preserve">Ну так прокидайся, зараз зробимо добрим. </w:t>
      </w:r>
    </w:p>
    <w:p w:rsidR="00731B4C" w:rsidRPr="00B00A0F" w:rsidRDefault="00731B4C" w:rsidP="00B00A0F">
      <w:pPr>
        <w:pStyle w:val="ActionTimeArena"/>
        <w:rPr>
          <w:lang w:val="ru-RU"/>
        </w:rPr>
      </w:pPr>
    </w:p>
    <w:p w:rsidR="00731B4C" w:rsidRPr="00E77575" w:rsidRDefault="00731B4C" w:rsidP="00D74FDE">
      <w:pPr>
        <w:pStyle w:val="ActionDescription"/>
        <w:rPr>
          <w:lang w:val="ru-RU"/>
        </w:rPr>
      </w:pPr>
      <w:r w:rsidRPr="00E77575">
        <w:rPr>
          <w:lang w:val="ru-RU"/>
        </w:rPr>
        <w:t xml:space="preserve">Відкидає простирадло з її ніжки і починає лоскотати п'яту. Вона відсмикує ногу і злегка посміхається. Знову вкривається ковдрою. </w:t>
      </w:r>
    </w:p>
    <w:p w:rsidR="00731B4C" w:rsidRPr="00E77575" w:rsidRDefault="00731B4C" w:rsidP="00D74FDE">
      <w:pPr>
        <w:pStyle w:val="HeroName"/>
        <w:rPr>
          <w:lang w:val="ru-RU"/>
        </w:rPr>
      </w:pPr>
      <w:r w:rsidRPr="00E77575">
        <w:rPr>
          <w:lang w:val="ru-RU"/>
        </w:rPr>
        <w:t xml:space="preserve">Тоня </w:t>
      </w:r>
    </w:p>
    <w:p w:rsidR="00731B4C" w:rsidRPr="00E77575" w:rsidRDefault="00731B4C" w:rsidP="00D74FDE">
      <w:pPr>
        <w:pStyle w:val="HeroReplica"/>
        <w:rPr>
          <w:lang w:val="ru-RU"/>
        </w:rPr>
      </w:pPr>
      <w:r w:rsidRPr="00E77575">
        <w:rPr>
          <w:lang w:val="ru-RU"/>
        </w:rPr>
        <w:t xml:space="preserve">Ну, не дурій. Я спати ще хочу. </w:t>
      </w:r>
    </w:p>
    <w:p w:rsidR="00731B4C" w:rsidRPr="00B00A0F" w:rsidRDefault="00731B4C" w:rsidP="00B00A0F">
      <w:pPr>
        <w:pStyle w:val="ActionTimeArena"/>
        <w:rPr>
          <w:lang w:val="ru-RU"/>
        </w:rPr>
      </w:pPr>
    </w:p>
    <w:p w:rsidR="00731B4C" w:rsidRPr="00E77575" w:rsidRDefault="00731B4C" w:rsidP="00D74FDE">
      <w:pPr>
        <w:pStyle w:val="HeroName"/>
        <w:rPr>
          <w:lang w:val="ru-RU"/>
        </w:rPr>
      </w:pPr>
      <w:r w:rsidRPr="00E77575">
        <w:rPr>
          <w:lang w:val="ru-RU"/>
        </w:rPr>
        <w:t xml:space="preserve">САША </w:t>
      </w:r>
    </w:p>
    <w:p w:rsidR="00731B4C" w:rsidRPr="00E77575" w:rsidRDefault="00731B4C" w:rsidP="00D74FDE">
      <w:pPr>
        <w:pStyle w:val="HeroReplica"/>
        <w:rPr>
          <w:lang w:val="ru-RU"/>
        </w:rPr>
      </w:pPr>
      <w:r w:rsidRPr="00D74FDE">
        <w:rPr>
          <w:lang w:val="ru-RU"/>
        </w:rPr>
        <w:t xml:space="preserve">А ти прокидайся і головне посміхайся. </w:t>
      </w:r>
      <w:r w:rsidRPr="00E77575">
        <w:rPr>
          <w:lang w:val="ru-RU"/>
        </w:rPr>
        <w:t xml:space="preserve">І все навколо тоді засвітиться. </w:t>
      </w:r>
    </w:p>
    <w:p w:rsidR="00731B4C" w:rsidRPr="00B00A0F" w:rsidRDefault="00731B4C" w:rsidP="00B00A0F">
      <w:pPr>
        <w:pStyle w:val="ActionTimeArena"/>
        <w:rPr>
          <w:lang w:val="ru-RU"/>
        </w:rPr>
      </w:pPr>
    </w:p>
    <w:p w:rsidR="00731B4C" w:rsidRPr="00D74FDE" w:rsidRDefault="00731B4C" w:rsidP="00D74FDE">
      <w:pPr>
        <w:pStyle w:val="ActionDescription"/>
        <w:rPr>
          <w:lang w:val="ru-RU"/>
        </w:rPr>
      </w:pPr>
      <w:r w:rsidRPr="00D74FDE">
        <w:rPr>
          <w:lang w:val="ru-RU"/>
        </w:rPr>
        <w:t xml:space="preserve">Занирює під ковдру і починає цілувати під нею ноги. </w:t>
      </w:r>
    </w:p>
    <w:p w:rsidR="00731B4C" w:rsidRPr="00937AFF" w:rsidRDefault="00731B4C" w:rsidP="00D74FDE">
      <w:pPr>
        <w:pStyle w:val="ActionTimeArena"/>
        <w:rPr>
          <w:lang w:val="ru-RU"/>
        </w:rPr>
      </w:pPr>
      <w:r w:rsidRPr="00E77575">
        <w:rPr>
          <w:lang w:val="ru-RU"/>
        </w:rPr>
        <w:t xml:space="preserve">ЕКСТ. </w:t>
      </w:r>
      <w:r w:rsidRPr="00937AFF">
        <w:rPr>
          <w:lang w:val="ru-RU"/>
        </w:rPr>
        <w:t>ЗА МІСТОМ</w:t>
      </w:r>
      <w:r w:rsidRPr="00E77575">
        <w:rPr>
          <w:lang w:val="ru-RU"/>
        </w:rPr>
        <w:t xml:space="preserve"> - вечір</w:t>
      </w:r>
    </w:p>
    <w:p w:rsidR="00731B4C" w:rsidRPr="00E77575" w:rsidRDefault="00731B4C" w:rsidP="00D74FDE">
      <w:pPr>
        <w:pStyle w:val="ActionDescription"/>
        <w:rPr>
          <w:lang w:val="ru-RU"/>
        </w:rPr>
      </w:pPr>
      <w:r w:rsidRPr="00937AFF">
        <w:rPr>
          <w:lang w:val="ru-RU"/>
        </w:rPr>
        <w:t xml:space="preserve">Єгор лежить на насипу. Одяг забруднений грязюкою. Тремтить. Підтягує ноги під живіт, стає на коліна, але лобом продовжує упиратися в землю. Поступово випрямляє спину, і все тіло пересмикує </w:t>
      </w:r>
      <w:r w:rsidRPr="00E77575">
        <w:rPr>
          <w:lang w:val="ru-RU"/>
        </w:rPr>
        <w:t xml:space="preserve">тремтіння. </w:t>
      </w:r>
      <w:r w:rsidRPr="00937AFF">
        <w:rPr>
          <w:lang w:val="ru-RU"/>
        </w:rPr>
        <w:t xml:space="preserve">Він кукожиться, встає повністю на ноги, підіймається на платформу і, обійнявши себе за плечі, починає ходити взад-вперед. </w:t>
      </w:r>
      <w:r w:rsidRPr="00E77575">
        <w:rPr>
          <w:lang w:val="ru-RU"/>
        </w:rPr>
        <w:t xml:space="preserve">Через час показується електричка. Він заходить в тамбур </w:t>
      </w:r>
    </w:p>
    <w:p w:rsidR="00731B4C" w:rsidRPr="00E77575" w:rsidRDefault="00731B4C" w:rsidP="00937AFF">
      <w:pPr>
        <w:pStyle w:val="ActionTimeArena"/>
        <w:rPr>
          <w:lang w:val="ru-RU"/>
        </w:rPr>
      </w:pPr>
      <w:r w:rsidRPr="00E77575">
        <w:rPr>
          <w:lang w:val="ru-RU"/>
        </w:rPr>
        <w:t>ІНТ. Електричка - ТАМБУР</w:t>
      </w:r>
    </w:p>
    <w:p w:rsidR="00731B4C" w:rsidRPr="00E77575" w:rsidRDefault="00731B4C" w:rsidP="00937AFF">
      <w:pPr>
        <w:pStyle w:val="ActionDescription"/>
        <w:rPr>
          <w:lang w:val="ru-RU"/>
        </w:rPr>
      </w:pPr>
      <w:r w:rsidRPr="00E77575">
        <w:rPr>
          <w:lang w:val="ru-RU"/>
        </w:rPr>
        <w:t xml:space="preserve">Єгор заходить в тамбур і опускається на сходинки, ховаючи обличчя в колінах. Через тамбур у вагон заходить понівечений, дивлячись на Єгора, саркастично посміхається. На час перетинаються поглядами. </w:t>
      </w:r>
    </w:p>
    <w:p w:rsidR="00731B4C" w:rsidRPr="00937AFF" w:rsidRDefault="00731B4C" w:rsidP="00937AFF">
      <w:pPr>
        <w:pStyle w:val="ActionTimeArena"/>
        <w:rPr>
          <w:lang w:val="ru-RU"/>
        </w:rPr>
      </w:pPr>
      <w:r w:rsidRPr="00937AFF">
        <w:rPr>
          <w:lang w:val="ru-RU"/>
        </w:rPr>
        <w:t xml:space="preserve">ІНТ. квартира тоні - РАНОК </w:t>
      </w:r>
    </w:p>
    <w:p w:rsidR="00731B4C" w:rsidRPr="00E77575" w:rsidRDefault="00731B4C" w:rsidP="00937AFF">
      <w:pPr>
        <w:pStyle w:val="ActionDescription"/>
        <w:rPr>
          <w:lang w:val="ru-RU"/>
        </w:rPr>
      </w:pPr>
      <w:r w:rsidRPr="00937AFF">
        <w:rPr>
          <w:lang w:val="ru-RU"/>
        </w:rPr>
        <w:t xml:space="preserve">Саша спить, Тоня задумлива лежить у нього на плечі і пальцем водить по грудях. </w:t>
      </w:r>
      <w:r w:rsidRPr="00E77575">
        <w:rPr>
          <w:lang w:val="ru-RU"/>
        </w:rPr>
        <w:t xml:space="preserve">Він прокидається. </w:t>
      </w:r>
    </w:p>
    <w:p w:rsidR="00731B4C" w:rsidRPr="00E77575" w:rsidRDefault="00731B4C" w:rsidP="00937AFF">
      <w:pPr>
        <w:pStyle w:val="HeroName"/>
        <w:rPr>
          <w:lang w:val="ru-RU"/>
        </w:rPr>
      </w:pPr>
      <w:r w:rsidRPr="00E77575">
        <w:rPr>
          <w:lang w:val="ru-RU"/>
        </w:rPr>
        <w:t xml:space="preserve">САША </w:t>
      </w:r>
    </w:p>
    <w:p w:rsidR="00731B4C" w:rsidRPr="00937AFF" w:rsidRDefault="00731B4C" w:rsidP="00937AFF">
      <w:pPr>
        <w:pStyle w:val="HeroReplica"/>
        <w:rPr>
          <w:lang w:val="ru-RU"/>
        </w:rPr>
      </w:pPr>
      <w:r w:rsidRPr="00E77575">
        <w:rPr>
          <w:lang w:val="ru-RU"/>
        </w:rPr>
        <w:t xml:space="preserve">- Ой, це ти. </w:t>
      </w:r>
      <w:r w:rsidRPr="00937AFF">
        <w:rPr>
          <w:lang w:val="ru-RU"/>
        </w:rPr>
        <w:t xml:space="preserve">А котра година. </w:t>
      </w:r>
    </w:p>
    <w:p w:rsidR="00731B4C" w:rsidRPr="00B00A0F" w:rsidRDefault="00731B4C" w:rsidP="00B00A0F">
      <w:pPr>
        <w:pStyle w:val="ActionTimeArena"/>
        <w:rPr>
          <w:lang w:val="ru-RU"/>
        </w:rPr>
      </w:pPr>
    </w:p>
    <w:p w:rsidR="00731B4C" w:rsidRPr="00937AFF" w:rsidRDefault="00731B4C" w:rsidP="00937AFF">
      <w:pPr>
        <w:pStyle w:val="ActionDescription"/>
        <w:rPr>
          <w:lang w:val="ru-RU"/>
        </w:rPr>
      </w:pPr>
      <w:r w:rsidRPr="00937AFF">
        <w:rPr>
          <w:lang w:val="ru-RU"/>
        </w:rPr>
        <w:t xml:space="preserve">Саша опускає ноги і сідає. Бере чашку, сьорбає каву </w:t>
      </w:r>
    </w:p>
    <w:p w:rsidR="00731B4C" w:rsidRPr="00937AFF" w:rsidRDefault="00731B4C" w:rsidP="00937AFF">
      <w:pPr>
        <w:pStyle w:val="HeroName"/>
        <w:rPr>
          <w:lang w:val="ru-RU"/>
        </w:rPr>
      </w:pPr>
      <w:r w:rsidRPr="00937AFF">
        <w:rPr>
          <w:lang w:val="ru-RU"/>
        </w:rPr>
        <w:t>саша</w:t>
      </w:r>
    </w:p>
    <w:p w:rsidR="00731B4C" w:rsidRPr="00E77575" w:rsidRDefault="00731B4C" w:rsidP="00937AFF">
      <w:pPr>
        <w:pStyle w:val="HeroReplica"/>
        <w:rPr>
          <w:lang w:val="ru-RU"/>
        </w:rPr>
      </w:pPr>
      <w:r w:rsidRPr="00937AFF">
        <w:rPr>
          <w:lang w:val="ru-RU"/>
        </w:rPr>
        <w:t xml:space="preserve">Брр вичахший. </w:t>
      </w:r>
      <w:r w:rsidRPr="00E77575">
        <w:rPr>
          <w:lang w:val="ru-RU"/>
        </w:rPr>
        <w:t xml:space="preserve">Так заснули, аж виспався. </w:t>
      </w:r>
    </w:p>
    <w:p w:rsidR="00731B4C" w:rsidRPr="00B00A0F" w:rsidRDefault="00731B4C" w:rsidP="00B00A0F">
      <w:pPr>
        <w:pStyle w:val="ActionTimeArena"/>
        <w:rPr>
          <w:lang w:val="ru-RU"/>
        </w:rPr>
      </w:pPr>
    </w:p>
    <w:p w:rsidR="00731B4C" w:rsidRPr="00E77575" w:rsidRDefault="00731B4C" w:rsidP="00937AFF">
      <w:pPr>
        <w:pStyle w:val="ActionDescription"/>
        <w:rPr>
          <w:lang w:val="ru-RU"/>
        </w:rPr>
      </w:pPr>
      <w:r w:rsidRPr="00E77575">
        <w:rPr>
          <w:lang w:val="ru-RU"/>
        </w:rPr>
        <w:t xml:space="preserve">Дивиться на Тоню. Вона дивиться на нього трохи захоплено і приречено. </w:t>
      </w:r>
    </w:p>
    <w:p w:rsidR="00731B4C" w:rsidRPr="00E77575" w:rsidRDefault="00731B4C" w:rsidP="00937AFF">
      <w:pPr>
        <w:pStyle w:val="HeroName"/>
        <w:rPr>
          <w:lang w:val="ru-RU"/>
        </w:rPr>
      </w:pPr>
      <w:r w:rsidRPr="00E77575">
        <w:rPr>
          <w:lang w:val="ru-RU"/>
        </w:rPr>
        <w:t xml:space="preserve">САША </w:t>
      </w:r>
    </w:p>
    <w:p w:rsidR="00731B4C" w:rsidRPr="00E77575" w:rsidRDefault="00731B4C" w:rsidP="00937AFF">
      <w:pPr>
        <w:pStyle w:val="HeroReplica"/>
        <w:rPr>
          <w:lang w:val="ru-RU"/>
        </w:rPr>
      </w:pPr>
      <w:r w:rsidRPr="00E77575">
        <w:rPr>
          <w:lang w:val="ru-RU"/>
        </w:rPr>
        <w:t xml:space="preserve">Що ти так дивишся. </w:t>
      </w:r>
    </w:p>
    <w:p w:rsidR="00731B4C" w:rsidRPr="00B00A0F" w:rsidRDefault="00731B4C" w:rsidP="00B00A0F">
      <w:pPr>
        <w:pStyle w:val="ActionTimeArena"/>
        <w:rPr>
          <w:lang w:val="ru-RU"/>
        </w:rPr>
      </w:pPr>
    </w:p>
    <w:p w:rsidR="00731B4C" w:rsidRPr="00E77575" w:rsidRDefault="00731B4C" w:rsidP="00937AFF">
      <w:pPr>
        <w:pStyle w:val="HeroName"/>
        <w:rPr>
          <w:lang w:val="ru-RU"/>
        </w:rPr>
      </w:pPr>
      <w:r w:rsidRPr="00E77575">
        <w:rPr>
          <w:lang w:val="ru-RU"/>
        </w:rPr>
        <w:t xml:space="preserve">Тоня </w:t>
      </w:r>
    </w:p>
    <w:p w:rsidR="00731B4C" w:rsidRPr="00E77575" w:rsidRDefault="00731B4C" w:rsidP="00937AFF">
      <w:pPr>
        <w:pStyle w:val="HeroReplica"/>
        <w:rPr>
          <w:lang w:val="ru-RU"/>
        </w:rPr>
      </w:pPr>
      <w:r w:rsidRPr="00E77575">
        <w:rPr>
          <w:lang w:val="ru-RU"/>
        </w:rPr>
        <w:t xml:space="preserve">Ні, нічого. А що? </w:t>
      </w:r>
    </w:p>
    <w:p w:rsidR="00731B4C" w:rsidRPr="00B00A0F" w:rsidRDefault="00731B4C" w:rsidP="00B00A0F">
      <w:pPr>
        <w:pStyle w:val="ActionTimeArena"/>
        <w:rPr>
          <w:lang w:val="ru-RU"/>
        </w:rPr>
      </w:pPr>
    </w:p>
    <w:p w:rsidR="00731B4C" w:rsidRPr="00E77575" w:rsidRDefault="00731B4C" w:rsidP="00937AFF">
      <w:pPr>
        <w:pStyle w:val="HeroName"/>
        <w:rPr>
          <w:lang w:val="ru-RU"/>
        </w:rPr>
      </w:pPr>
      <w:r w:rsidRPr="00E77575">
        <w:rPr>
          <w:lang w:val="ru-RU"/>
        </w:rPr>
        <w:t xml:space="preserve">САША </w:t>
      </w:r>
    </w:p>
    <w:p w:rsidR="00731B4C" w:rsidRPr="00E77575" w:rsidRDefault="00731B4C" w:rsidP="00937AFF">
      <w:pPr>
        <w:pStyle w:val="HeroReplica"/>
        <w:rPr>
          <w:lang w:val="ru-RU"/>
        </w:rPr>
      </w:pPr>
      <w:r w:rsidRPr="00E77575">
        <w:rPr>
          <w:lang w:val="ru-RU"/>
        </w:rPr>
        <w:t xml:space="preserve">Теж нічого. Дивний погляд просто. Щось я голодний. Може поїмо сходимо. </w:t>
      </w:r>
    </w:p>
    <w:p w:rsidR="00731B4C" w:rsidRPr="00B00A0F" w:rsidRDefault="00731B4C" w:rsidP="00B00A0F">
      <w:pPr>
        <w:pStyle w:val="ActionTimeArena"/>
        <w:rPr>
          <w:lang w:val="ru-RU"/>
        </w:rPr>
      </w:pPr>
    </w:p>
    <w:p w:rsidR="00731B4C" w:rsidRPr="00E77575" w:rsidRDefault="00731B4C" w:rsidP="00937AFF">
      <w:pPr>
        <w:pStyle w:val="HeroName"/>
        <w:rPr>
          <w:lang w:val="ru-RU"/>
        </w:rPr>
      </w:pPr>
      <w:r w:rsidRPr="00E77575">
        <w:rPr>
          <w:lang w:val="ru-RU"/>
        </w:rPr>
        <w:t xml:space="preserve">Тоня </w:t>
      </w:r>
    </w:p>
    <w:p w:rsidR="00731B4C" w:rsidRPr="00937AFF" w:rsidRDefault="00731B4C" w:rsidP="00937AFF">
      <w:pPr>
        <w:pStyle w:val="HeroReplica"/>
        <w:rPr>
          <w:lang w:val="ru-RU"/>
        </w:rPr>
      </w:pPr>
      <w:r w:rsidRPr="00937AFF">
        <w:rPr>
          <w:lang w:val="ru-RU"/>
        </w:rPr>
        <w:t xml:space="preserve">Можна, а то готувати чомусь не дуже хочеться. </w:t>
      </w:r>
    </w:p>
    <w:p w:rsidR="00731B4C" w:rsidRPr="00E77575" w:rsidRDefault="00731B4C" w:rsidP="00B00A0F">
      <w:pPr>
        <w:pStyle w:val="ActionTimeArena"/>
        <w:rPr>
          <w:lang w:val="ru-RU"/>
        </w:rPr>
      </w:pPr>
    </w:p>
    <w:p w:rsidR="00731B4C" w:rsidRPr="00937AFF" w:rsidRDefault="00731B4C" w:rsidP="00937AFF">
      <w:pPr>
        <w:pStyle w:val="ActionTimeArena"/>
        <w:rPr>
          <w:lang w:val="ru-RU"/>
        </w:rPr>
      </w:pPr>
      <w:r w:rsidRPr="00937AFF">
        <w:rPr>
          <w:lang w:val="ru-RU"/>
        </w:rPr>
        <w:t xml:space="preserve">ІНТ. КІМНАТА ЄГОРа в батьків - ранок </w:t>
      </w:r>
    </w:p>
    <w:p w:rsidR="00731B4C" w:rsidRPr="00E77575" w:rsidRDefault="00731B4C" w:rsidP="00937AFF">
      <w:pPr>
        <w:pStyle w:val="ActionDescription"/>
        <w:rPr>
          <w:lang w:val="ru-RU"/>
        </w:rPr>
      </w:pPr>
      <w:r w:rsidRPr="00E77575">
        <w:rPr>
          <w:lang w:val="ru-RU"/>
        </w:rPr>
        <w:t xml:space="preserve">Єгор лежить в ліжку. На обличчі образа, відчуття покинутості, самотності і несправедливості. Встає і підійшовши до вікна, дивиться в нього. </w:t>
      </w:r>
    </w:p>
    <w:p w:rsidR="00731B4C" w:rsidRPr="00E77575" w:rsidRDefault="00731B4C" w:rsidP="00937AFF">
      <w:pPr>
        <w:pStyle w:val="ActionDescription"/>
        <w:rPr>
          <w:lang w:val="ru-RU"/>
        </w:rPr>
      </w:pPr>
      <w:r w:rsidRPr="00E77575">
        <w:rPr>
          <w:lang w:val="ru-RU"/>
        </w:rPr>
        <w:t xml:space="preserve">За вікном сіре небо, вітер ганяє пил і рідкісні сніжинки, обгортки від цукерок та інше сміття. </w:t>
      </w:r>
    </w:p>
    <w:p w:rsidR="00731B4C" w:rsidRPr="00B00A0F" w:rsidRDefault="00731B4C" w:rsidP="00937AFF">
      <w:pPr>
        <w:pStyle w:val="ActionDescription"/>
        <w:rPr>
          <w:lang w:val="ru-RU"/>
        </w:rPr>
      </w:pPr>
      <w:r w:rsidRPr="00937AFF">
        <w:rPr>
          <w:lang w:val="ru-RU"/>
        </w:rPr>
        <w:t xml:space="preserve">Єгор мружиться і сідає з ногами на ліжко. </w:t>
      </w:r>
      <w:r w:rsidRPr="00B00A0F">
        <w:rPr>
          <w:lang w:val="ru-RU"/>
        </w:rPr>
        <w:t xml:space="preserve">Зітхає. Потім обхоплює коліна руками, притискаючись до них тулубом. </w:t>
      </w:r>
    </w:p>
    <w:p w:rsidR="00731B4C" w:rsidRPr="00E77575" w:rsidRDefault="00731B4C" w:rsidP="00937AFF">
      <w:pPr>
        <w:pStyle w:val="HeroName"/>
        <w:rPr>
          <w:lang w:val="ru-RU"/>
        </w:rPr>
      </w:pPr>
      <w:r w:rsidRPr="00E77575">
        <w:rPr>
          <w:lang w:val="ru-RU"/>
        </w:rPr>
        <w:t xml:space="preserve">ЄГОР </w:t>
      </w:r>
    </w:p>
    <w:p w:rsidR="00731B4C" w:rsidRPr="00E77575" w:rsidRDefault="00731B4C" w:rsidP="00937AFF">
      <w:pPr>
        <w:pStyle w:val="HeroReplica"/>
        <w:rPr>
          <w:lang w:val="ru-RU"/>
        </w:rPr>
      </w:pPr>
      <w:r w:rsidRPr="00E77575">
        <w:rPr>
          <w:lang w:val="ru-RU"/>
        </w:rPr>
        <w:t xml:space="preserve">Як же так. Як же далі </w:t>
      </w:r>
    </w:p>
    <w:p w:rsidR="00731B4C" w:rsidRPr="00B00A0F" w:rsidRDefault="00731B4C" w:rsidP="00B00A0F">
      <w:pPr>
        <w:pStyle w:val="ActionTimeArena"/>
        <w:rPr>
          <w:lang w:val="ru-RU"/>
        </w:rPr>
      </w:pPr>
    </w:p>
    <w:p w:rsidR="00731B4C" w:rsidRPr="00E77575" w:rsidRDefault="00731B4C" w:rsidP="00937AFF">
      <w:pPr>
        <w:pStyle w:val="ActionTimeArena"/>
        <w:rPr>
          <w:lang w:val="ru-RU"/>
        </w:rPr>
      </w:pPr>
      <w:r w:rsidRPr="00E77575">
        <w:rPr>
          <w:lang w:val="ru-RU"/>
        </w:rPr>
        <w:t xml:space="preserve">ЕКСТ. схил - літо - РАНОК (СПОГАД) </w:t>
      </w:r>
    </w:p>
    <w:p w:rsidR="00731B4C" w:rsidRPr="00E77575" w:rsidRDefault="00731B4C" w:rsidP="00937AFF">
      <w:pPr>
        <w:pStyle w:val="ActionDescription"/>
        <w:rPr>
          <w:lang w:val="ru-RU"/>
        </w:rPr>
      </w:pPr>
      <w:r w:rsidRPr="00E77575">
        <w:rPr>
          <w:lang w:val="ru-RU"/>
        </w:rPr>
        <w:t xml:space="preserve">Єгор сидить на траві, обхопивши коліна і притулившись до них тулубом. Він у костюмі і з стрічкою випускника. Виглядає радісно і оптимістично. Поруч сидить дівчина. Це МАРИНА 2. Вони дивляться на сонце, що сходить. Навколо того ж віку хлопці, парами, трійками. Шепочуться. </w:t>
      </w:r>
    </w:p>
    <w:p w:rsidR="00731B4C" w:rsidRPr="008F38A9" w:rsidRDefault="00731B4C" w:rsidP="008F38A9">
      <w:pPr>
        <w:pStyle w:val="HeroName"/>
        <w:rPr>
          <w:lang w:val="ru-RU"/>
        </w:rPr>
      </w:pPr>
      <w:r w:rsidRPr="008F38A9">
        <w:rPr>
          <w:lang w:val="ru-RU"/>
        </w:rPr>
        <w:t xml:space="preserve">МАРИНА2 </w:t>
      </w:r>
    </w:p>
    <w:p w:rsidR="00731B4C" w:rsidRPr="00E77575" w:rsidRDefault="00731B4C" w:rsidP="008F38A9">
      <w:pPr>
        <w:pStyle w:val="HeroReplica"/>
        <w:rPr>
          <w:lang w:val="ru-RU"/>
        </w:rPr>
      </w:pPr>
      <w:r w:rsidRPr="008F38A9">
        <w:rPr>
          <w:lang w:val="ru-RU"/>
        </w:rPr>
        <w:t xml:space="preserve">Ну от і зійшло. </w:t>
      </w:r>
      <w:r w:rsidRPr="00E77575">
        <w:rPr>
          <w:lang w:val="ru-RU"/>
        </w:rPr>
        <w:t xml:space="preserve">І що ж далі. </w:t>
      </w:r>
    </w:p>
    <w:p w:rsidR="00731B4C" w:rsidRPr="00E77575" w:rsidRDefault="00731B4C" w:rsidP="008F38A9">
      <w:pPr>
        <w:rPr>
          <w:lang w:eastAsia="en-US"/>
        </w:rPr>
      </w:pPr>
    </w:p>
    <w:p w:rsidR="00731B4C" w:rsidRPr="00E77575" w:rsidRDefault="00731B4C" w:rsidP="008F38A9">
      <w:pPr>
        <w:pStyle w:val="HeroName"/>
        <w:rPr>
          <w:lang w:val="ru-RU"/>
        </w:rPr>
      </w:pPr>
      <w:r w:rsidRPr="00E77575">
        <w:rPr>
          <w:lang w:val="ru-RU"/>
        </w:rPr>
        <w:t xml:space="preserve">ЄГОР </w:t>
      </w:r>
    </w:p>
    <w:p w:rsidR="00731B4C" w:rsidRPr="00E77575" w:rsidRDefault="00731B4C" w:rsidP="008F38A9">
      <w:pPr>
        <w:pStyle w:val="HeroReplica"/>
        <w:rPr>
          <w:lang w:val="ru-RU"/>
        </w:rPr>
      </w:pPr>
      <w:r w:rsidRPr="008F38A9">
        <w:rPr>
          <w:lang w:val="ru-RU"/>
        </w:rPr>
        <w:t xml:space="preserve">А я хочу письменником бути. </w:t>
      </w:r>
      <w:r w:rsidRPr="00E77575">
        <w:rPr>
          <w:lang w:val="ru-RU"/>
        </w:rPr>
        <w:t xml:space="preserve">Знаєш, адже це так класно писати, дивитися навколо та писати, хапати моменти, красти їх у дійсності і увічнювати. Спочатку в своїх звивинах. Потім на папері. </w:t>
      </w:r>
    </w:p>
    <w:p w:rsidR="00731B4C" w:rsidRPr="00B00A0F" w:rsidRDefault="00731B4C" w:rsidP="00B00A0F">
      <w:pPr>
        <w:pStyle w:val="ActionTimeArena"/>
        <w:rPr>
          <w:lang w:val="ru-RU"/>
        </w:rPr>
      </w:pPr>
    </w:p>
    <w:p w:rsidR="00731B4C" w:rsidRPr="00E77575" w:rsidRDefault="00731B4C" w:rsidP="008F38A9">
      <w:pPr>
        <w:pStyle w:val="ActionDescription"/>
        <w:rPr>
          <w:lang w:val="ru-RU"/>
        </w:rPr>
      </w:pPr>
      <w:r w:rsidRPr="00E77575">
        <w:rPr>
          <w:lang w:val="ru-RU"/>
        </w:rPr>
        <w:t xml:space="preserve">Закриває очі. </w:t>
      </w:r>
    </w:p>
    <w:p w:rsidR="00731B4C" w:rsidRPr="00E77575" w:rsidRDefault="00731B4C" w:rsidP="008F38A9">
      <w:pPr>
        <w:pStyle w:val="ActionTimeArena"/>
        <w:rPr>
          <w:lang w:val="ru-RU"/>
        </w:rPr>
      </w:pPr>
      <w:r w:rsidRPr="00E77575">
        <w:rPr>
          <w:lang w:val="ru-RU"/>
        </w:rPr>
        <w:t xml:space="preserve">ЕКТ. СЕЛО - ВЕЧІР </w:t>
      </w:r>
    </w:p>
    <w:p w:rsidR="00731B4C" w:rsidRPr="00E77575" w:rsidRDefault="00731B4C" w:rsidP="008F38A9">
      <w:pPr>
        <w:pStyle w:val="ActionDescription"/>
        <w:rPr>
          <w:lang w:val="ru-RU"/>
        </w:rPr>
      </w:pPr>
      <w:r w:rsidRPr="00E77575">
        <w:rPr>
          <w:lang w:val="ru-RU"/>
        </w:rPr>
        <w:t xml:space="preserve">Єгор сидить на дереві. Квітучий абрикос. З блокнотом і ручкою в руках, вдихає на повні груди, потім записує і шепоче </w:t>
      </w:r>
    </w:p>
    <w:p w:rsidR="00731B4C" w:rsidRPr="00E77575" w:rsidRDefault="00731B4C" w:rsidP="008F38A9">
      <w:pPr>
        <w:pStyle w:val="HeroName"/>
        <w:rPr>
          <w:lang w:val="ru-RU"/>
        </w:rPr>
      </w:pPr>
      <w:r w:rsidRPr="00E77575">
        <w:rPr>
          <w:lang w:val="ru-RU"/>
        </w:rPr>
        <w:t xml:space="preserve">ЄГОР </w:t>
      </w:r>
    </w:p>
    <w:p w:rsidR="00731B4C" w:rsidRPr="00E77575" w:rsidRDefault="00731B4C" w:rsidP="008F38A9">
      <w:pPr>
        <w:pStyle w:val="HeroReplica"/>
        <w:rPr>
          <w:lang w:val="ru-RU"/>
        </w:rPr>
      </w:pPr>
      <w:r w:rsidRPr="00E77575">
        <w:rPr>
          <w:lang w:val="ru-RU"/>
        </w:rPr>
        <w:t xml:space="preserve">І Повітря духм'яно-п'янке, Захміляє кращє од вина, </w:t>
      </w:r>
    </w:p>
    <w:p w:rsidR="00731B4C" w:rsidRPr="00E77575" w:rsidRDefault="00731B4C" w:rsidP="00B00A0F">
      <w:pPr>
        <w:pStyle w:val="ActionTimeArena"/>
        <w:rPr>
          <w:lang w:val="ru-RU"/>
        </w:rPr>
      </w:pPr>
    </w:p>
    <w:p w:rsidR="00731B4C" w:rsidRPr="00E77575" w:rsidRDefault="00731B4C" w:rsidP="008F38A9">
      <w:pPr>
        <w:pStyle w:val="ActionTimeArena"/>
        <w:rPr>
          <w:lang w:val="ru-RU"/>
        </w:rPr>
      </w:pPr>
      <w:r w:rsidRPr="00E77575">
        <w:rPr>
          <w:lang w:val="ru-RU"/>
        </w:rPr>
        <w:t xml:space="preserve">ЕКСТ. схил - літо - РАНОК (СПОГАД) </w:t>
      </w:r>
    </w:p>
    <w:p w:rsidR="00731B4C" w:rsidRPr="00E77575" w:rsidRDefault="00731B4C" w:rsidP="008F38A9">
      <w:pPr>
        <w:pStyle w:val="ActionDescription"/>
        <w:rPr>
          <w:lang w:val="ru-RU"/>
        </w:rPr>
      </w:pPr>
      <w:r w:rsidRPr="00E77575">
        <w:rPr>
          <w:lang w:val="ru-RU"/>
        </w:rPr>
        <w:t xml:space="preserve">Єгор дивиться на сонце </w:t>
      </w:r>
    </w:p>
    <w:p w:rsidR="00731B4C" w:rsidRPr="00E77575" w:rsidRDefault="00731B4C" w:rsidP="008F38A9">
      <w:pPr>
        <w:pStyle w:val="HeroName"/>
        <w:rPr>
          <w:lang w:val="ru-RU"/>
        </w:rPr>
      </w:pPr>
      <w:r w:rsidRPr="00E77575">
        <w:rPr>
          <w:lang w:val="ru-RU"/>
        </w:rPr>
        <w:t xml:space="preserve">ЄГОР </w:t>
      </w:r>
    </w:p>
    <w:p w:rsidR="00731B4C" w:rsidRPr="008F38A9" w:rsidRDefault="00731B4C" w:rsidP="008F38A9">
      <w:pPr>
        <w:pStyle w:val="HeroReplica"/>
        <w:rPr>
          <w:lang w:val="ru-RU"/>
        </w:rPr>
      </w:pPr>
      <w:r w:rsidRPr="008F38A9">
        <w:rPr>
          <w:lang w:val="ru-RU"/>
        </w:rPr>
        <w:t>І така чуд</w:t>
      </w:r>
      <w:r>
        <w:rPr>
          <w:lang w:val="ru-RU"/>
        </w:rPr>
        <w:t>на пора до ранку, І нічого кращ</w:t>
      </w:r>
      <w:r w:rsidRPr="008F38A9">
        <w:rPr>
          <w:lang w:val="ru-RU"/>
        </w:rPr>
        <w:t xml:space="preserve">огро в світі нема. </w:t>
      </w:r>
    </w:p>
    <w:p w:rsidR="00731B4C" w:rsidRPr="00B00A0F" w:rsidRDefault="00731B4C" w:rsidP="00B00A0F">
      <w:pPr>
        <w:pStyle w:val="ActionTimeArena"/>
        <w:rPr>
          <w:lang w:val="ru-RU"/>
        </w:rPr>
      </w:pPr>
    </w:p>
    <w:p w:rsidR="00731B4C" w:rsidRPr="00E77575" w:rsidRDefault="00731B4C" w:rsidP="008F38A9">
      <w:pPr>
        <w:pStyle w:val="HeroName"/>
        <w:rPr>
          <w:lang w:val="ru-RU"/>
        </w:rPr>
      </w:pPr>
      <w:r w:rsidRPr="00E77575">
        <w:rPr>
          <w:lang w:val="ru-RU"/>
        </w:rPr>
        <w:t xml:space="preserve">МАРИНА2 </w:t>
      </w:r>
    </w:p>
    <w:p w:rsidR="00731B4C" w:rsidRPr="00E77575" w:rsidRDefault="00731B4C" w:rsidP="008F38A9">
      <w:pPr>
        <w:pStyle w:val="HeroReplica"/>
        <w:rPr>
          <w:lang w:val="ru-RU"/>
        </w:rPr>
      </w:pPr>
      <w:r w:rsidRPr="00E77575">
        <w:rPr>
          <w:lang w:val="ru-RU"/>
        </w:rPr>
        <w:t>Та</w:t>
      </w:r>
      <w:r w:rsidRPr="001D104C">
        <w:rPr>
          <w:lang w:val="ru-RU"/>
        </w:rPr>
        <w:t>к</w:t>
      </w:r>
      <w:r w:rsidRPr="00E77575">
        <w:rPr>
          <w:lang w:val="ru-RU"/>
        </w:rPr>
        <w:t xml:space="preserve"> ти поет.</w:t>
      </w:r>
    </w:p>
    <w:p w:rsidR="00731B4C" w:rsidRPr="00B00A0F" w:rsidRDefault="00731B4C" w:rsidP="00B00A0F">
      <w:pPr>
        <w:pStyle w:val="ActionTimeArena"/>
        <w:rPr>
          <w:lang w:val="ru-RU"/>
        </w:rPr>
      </w:pPr>
    </w:p>
    <w:p w:rsidR="00731B4C" w:rsidRPr="00E77575" w:rsidRDefault="00731B4C" w:rsidP="008F38A9">
      <w:pPr>
        <w:pStyle w:val="HeroName"/>
        <w:rPr>
          <w:lang w:val="ru-RU"/>
        </w:rPr>
      </w:pPr>
      <w:r w:rsidRPr="00E77575">
        <w:rPr>
          <w:lang w:val="ru-RU"/>
        </w:rPr>
        <w:t xml:space="preserve">ЄГОР </w:t>
      </w:r>
    </w:p>
    <w:p w:rsidR="00731B4C" w:rsidRPr="008F38A9" w:rsidRDefault="00731B4C" w:rsidP="008F38A9">
      <w:pPr>
        <w:pStyle w:val="HeroReplica"/>
        <w:rPr>
          <w:lang w:val="ru-RU"/>
        </w:rPr>
      </w:pPr>
      <w:r w:rsidRPr="008F38A9">
        <w:rPr>
          <w:lang w:val="ru-RU"/>
        </w:rPr>
        <w:t xml:space="preserve">Ні, я не поетом бути хочу, хочу саме письменником бути. Адже знаєш, у наш час не залишилося зовсім нічого невідомого, нічого таємничого. Ні тобі філософський камінь створити, ні зірку коханій дівчині подарувати. </w:t>
      </w:r>
      <w:r w:rsidRPr="00E77575">
        <w:rPr>
          <w:lang w:val="ru-RU"/>
        </w:rPr>
        <w:t xml:space="preserve">Всю таємницю розвінчали, і для прекрасного місця не залишилося. </w:t>
      </w:r>
      <w:r w:rsidRPr="008F38A9">
        <w:rPr>
          <w:lang w:val="ru-RU"/>
        </w:rPr>
        <w:t xml:space="preserve">От і залишається лише красти буття і дарувати його людям, замінюючи красу таким сурогатом. </w:t>
      </w:r>
    </w:p>
    <w:p w:rsidR="00731B4C" w:rsidRPr="00B00A0F" w:rsidRDefault="00731B4C" w:rsidP="00B00A0F">
      <w:pPr>
        <w:pStyle w:val="ActionTimeArena"/>
        <w:rPr>
          <w:lang w:val="ru-RU"/>
        </w:rPr>
      </w:pPr>
    </w:p>
    <w:p w:rsidR="00731B4C" w:rsidRPr="00E77575" w:rsidRDefault="00731B4C" w:rsidP="008F38A9">
      <w:pPr>
        <w:pStyle w:val="HeroName"/>
        <w:rPr>
          <w:lang w:val="ru-RU"/>
        </w:rPr>
      </w:pPr>
      <w:r w:rsidRPr="00E77575">
        <w:rPr>
          <w:lang w:val="ru-RU"/>
        </w:rPr>
        <w:t xml:space="preserve">МАРИНА2 </w:t>
      </w:r>
    </w:p>
    <w:p w:rsidR="00731B4C" w:rsidRPr="00E77575" w:rsidRDefault="00731B4C" w:rsidP="008F38A9">
      <w:pPr>
        <w:pStyle w:val="HeroReplica"/>
        <w:rPr>
          <w:lang w:val="ru-RU"/>
        </w:rPr>
      </w:pPr>
      <w:r w:rsidRPr="00E77575">
        <w:rPr>
          <w:lang w:val="ru-RU"/>
        </w:rPr>
        <w:t>Щось ти надто закручуєш. Я тебе не розумію.</w:t>
      </w:r>
    </w:p>
    <w:p w:rsidR="00731B4C" w:rsidRPr="00E77575" w:rsidRDefault="00731B4C" w:rsidP="008F38A9">
      <w:pPr>
        <w:rPr>
          <w:lang w:eastAsia="en-US"/>
        </w:rPr>
      </w:pPr>
    </w:p>
    <w:p w:rsidR="00731B4C" w:rsidRPr="008F38A9" w:rsidRDefault="00731B4C" w:rsidP="008F38A9">
      <w:pPr>
        <w:pStyle w:val="ActionTimeArena"/>
        <w:rPr>
          <w:lang w:val="ru-RU"/>
        </w:rPr>
      </w:pPr>
      <w:r w:rsidRPr="00E77575">
        <w:rPr>
          <w:lang w:val="ru-RU"/>
        </w:rPr>
        <w:t xml:space="preserve">ЕКСТ. </w:t>
      </w:r>
      <w:r w:rsidRPr="008F38A9">
        <w:rPr>
          <w:lang w:val="ru-RU"/>
        </w:rPr>
        <w:t xml:space="preserve">тротуар - вечір (СПОГАД) </w:t>
      </w:r>
    </w:p>
    <w:p w:rsidR="00731B4C" w:rsidRPr="008F38A9" w:rsidRDefault="00731B4C" w:rsidP="008F38A9">
      <w:pPr>
        <w:pStyle w:val="ActionDescription"/>
        <w:rPr>
          <w:lang w:val="ru-RU"/>
        </w:rPr>
      </w:pPr>
      <w:r w:rsidRPr="008F38A9">
        <w:rPr>
          <w:lang w:val="ru-RU"/>
        </w:rPr>
        <w:t xml:space="preserve">Тоня і Єгор ідуть. </w:t>
      </w:r>
    </w:p>
    <w:p w:rsidR="00731B4C" w:rsidRPr="00E77575" w:rsidRDefault="00731B4C" w:rsidP="008F38A9">
      <w:pPr>
        <w:pStyle w:val="HeroName"/>
        <w:rPr>
          <w:lang w:val="ru-RU"/>
        </w:rPr>
      </w:pPr>
      <w:r w:rsidRPr="00E77575">
        <w:rPr>
          <w:lang w:val="ru-RU"/>
        </w:rPr>
        <w:t xml:space="preserve">Тоня </w:t>
      </w:r>
    </w:p>
    <w:p w:rsidR="00731B4C" w:rsidRPr="00E77575" w:rsidRDefault="00731B4C" w:rsidP="008F38A9">
      <w:pPr>
        <w:pStyle w:val="HeroReplica"/>
        <w:rPr>
          <w:lang w:val="ru-RU"/>
        </w:rPr>
      </w:pPr>
      <w:r w:rsidRPr="00E77575">
        <w:rPr>
          <w:lang w:val="ru-RU"/>
        </w:rPr>
        <w:t xml:space="preserve">Я тебе не розумію. </w:t>
      </w:r>
    </w:p>
    <w:p w:rsidR="00731B4C" w:rsidRPr="00E77575" w:rsidRDefault="00731B4C" w:rsidP="008F38A9">
      <w:pPr>
        <w:rPr>
          <w:lang w:eastAsia="en-US"/>
        </w:rPr>
      </w:pPr>
    </w:p>
    <w:p w:rsidR="00731B4C" w:rsidRPr="00331BF3" w:rsidRDefault="00731B4C" w:rsidP="008F38A9">
      <w:pPr>
        <w:pStyle w:val="HeroName"/>
        <w:rPr>
          <w:lang w:val="ru-RU"/>
        </w:rPr>
      </w:pPr>
      <w:r w:rsidRPr="00331BF3">
        <w:rPr>
          <w:lang w:val="ru-RU"/>
        </w:rPr>
        <w:t xml:space="preserve">ЄГОР </w:t>
      </w:r>
    </w:p>
    <w:p w:rsidR="00731B4C" w:rsidRPr="00E77575" w:rsidRDefault="00731B4C" w:rsidP="008F38A9">
      <w:pPr>
        <w:pStyle w:val="HeroReplica"/>
        <w:rPr>
          <w:lang w:val="ru-RU"/>
        </w:rPr>
      </w:pPr>
      <w:r w:rsidRPr="008F38A9">
        <w:rPr>
          <w:lang w:val="ru-RU"/>
        </w:rPr>
        <w:t xml:space="preserve">Так тут і немає претензії на зрозумілість. </w:t>
      </w:r>
      <w:r w:rsidRPr="00E77575">
        <w:rPr>
          <w:lang w:val="ru-RU"/>
        </w:rPr>
        <w:t xml:space="preserve">Бути удвох не означає бути поруч. </w:t>
      </w:r>
      <w:r w:rsidRPr="008F38A9">
        <w:rPr>
          <w:lang w:val="ru-RU"/>
        </w:rPr>
        <w:t>Знаєш</w:t>
      </w:r>
      <w:r w:rsidRPr="00E77575">
        <w:rPr>
          <w:lang w:val="ru-RU"/>
        </w:rPr>
        <w:t xml:space="preserve">, </w:t>
      </w:r>
      <w:r w:rsidRPr="008F38A9">
        <w:rPr>
          <w:lang w:val="ru-RU"/>
        </w:rPr>
        <w:t>як</w:t>
      </w:r>
      <w:r w:rsidRPr="00E77575">
        <w:rPr>
          <w:lang w:val="ru-RU"/>
        </w:rPr>
        <w:t xml:space="preserve"> </w:t>
      </w:r>
      <w:r w:rsidRPr="008F38A9">
        <w:rPr>
          <w:lang w:val="ru-RU"/>
        </w:rPr>
        <w:t>чудово</w:t>
      </w:r>
      <w:r w:rsidRPr="00E77575">
        <w:rPr>
          <w:lang w:val="ru-RU"/>
        </w:rPr>
        <w:t xml:space="preserve">, </w:t>
      </w:r>
      <w:r w:rsidRPr="008F38A9">
        <w:rPr>
          <w:lang w:val="ru-RU"/>
        </w:rPr>
        <w:t>дивитися</w:t>
      </w:r>
      <w:r w:rsidRPr="00E77575">
        <w:rPr>
          <w:lang w:val="ru-RU"/>
        </w:rPr>
        <w:t xml:space="preserve"> </w:t>
      </w:r>
      <w:r w:rsidRPr="008F38A9">
        <w:rPr>
          <w:lang w:val="ru-RU"/>
        </w:rPr>
        <w:t>вночі</w:t>
      </w:r>
      <w:r w:rsidRPr="00E77575">
        <w:rPr>
          <w:lang w:val="ru-RU"/>
        </w:rPr>
        <w:t xml:space="preserve"> </w:t>
      </w:r>
      <w:r w:rsidRPr="008F38A9">
        <w:rPr>
          <w:lang w:val="ru-RU"/>
        </w:rPr>
        <w:t>на</w:t>
      </w:r>
      <w:r w:rsidRPr="00E77575">
        <w:rPr>
          <w:lang w:val="ru-RU"/>
        </w:rPr>
        <w:t xml:space="preserve"> </w:t>
      </w:r>
      <w:r w:rsidRPr="008F38A9">
        <w:rPr>
          <w:lang w:val="ru-RU"/>
        </w:rPr>
        <w:t>кохану</w:t>
      </w:r>
      <w:r w:rsidRPr="00E77575">
        <w:rPr>
          <w:lang w:val="ru-RU"/>
        </w:rPr>
        <w:t xml:space="preserve"> </w:t>
      </w:r>
      <w:r w:rsidRPr="008F38A9">
        <w:rPr>
          <w:lang w:val="ru-RU"/>
        </w:rPr>
        <w:t>людину</w:t>
      </w:r>
      <w:r w:rsidRPr="00E77575">
        <w:rPr>
          <w:lang w:val="ru-RU"/>
        </w:rPr>
        <w:t xml:space="preserve">, </w:t>
      </w:r>
      <w:r w:rsidRPr="008F38A9">
        <w:rPr>
          <w:lang w:val="ru-RU"/>
        </w:rPr>
        <w:t>а</w:t>
      </w:r>
      <w:r w:rsidRPr="00E77575">
        <w:rPr>
          <w:lang w:val="ru-RU"/>
        </w:rPr>
        <w:t xml:space="preserve"> </w:t>
      </w:r>
      <w:r w:rsidRPr="008F38A9">
        <w:rPr>
          <w:lang w:val="ru-RU"/>
        </w:rPr>
        <w:t>потім</w:t>
      </w:r>
      <w:r w:rsidRPr="00E77575">
        <w:rPr>
          <w:lang w:val="ru-RU"/>
        </w:rPr>
        <w:t xml:space="preserve"> </w:t>
      </w:r>
      <w:r w:rsidRPr="008F38A9">
        <w:rPr>
          <w:lang w:val="ru-RU"/>
        </w:rPr>
        <w:t>йти</w:t>
      </w:r>
      <w:r w:rsidRPr="00E77575">
        <w:rPr>
          <w:lang w:val="ru-RU"/>
        </w:rPr>
        <w:t xml:space="preserve"> </w:t>
      </w:r>
      <w:r w:rsidRPr="008F38A9">
        <w:rPr>
          <w:lang w:val="ru-RU"/>
        </w:rPr>
        <w:t>на</w:t>
      </w:r>
      <w:r w:rsidRPr="00E77575">
        <w:rPr>
          <w:lang w:val="ru-RU"/>
        </w:rPr>
        <w:t xml:space="preserve"> </w:t>
      </w:r>
      <w:r w:rsidRPr="008F38A9">
        <w:rPr>
          <w:lang w:val="ru-RU"/>
        </w:rPr>
        <w:t>кухню</w:t>
      </w:r>
      <w:r w:rsidRPr="00E77575">
        <w:rPr>
          <w:lang w:val="ru-RU"/>
        </w:rPr>
        <w:t xml:space="preserve"> </w:t>
      </w:r>
      <w:r w:rsidRPr="008F38A9">
        <w:rPr>
          <w:lang w:val="ru-RU"/>
        </w:rPr>
        <w:t>пити</w:t>
      </w:r>
      <w:r w:rsidRPr="00E77575">
        <w:rPr>
          <w:lang w:val="ru-RU"/>
        </w:rPr>
        <w:t xml:space="preserve"> </w:t>
      </w:r>
      <w:r w:rsidRPr="008F38A9">
        <w:rPr>
          <w:lang w:val="ru-RU"/>
        </w:rPr>
        <w:t>гарячий</w:t>
      </w:r>
      <w:r w:rsidRPr="00E77575">
        <w:rPr>
          <w:lang w:val="ru-RU"/>
        </w:rPr>
        <w:t xml:space="preserve"> </w:t>
      </w:r>
      <w:r w:rsidRPr="008F38A9">
        <w:rPr>
          <w:lang w:val="ru-RU"/>
        </w:rPr>
        <w:t>чай</w:t>
      </w:r>
      <w:r w:rsidRPr="00E77575">
        <w:rPr>
          <w:lang w:val="ru-RU"/>
        </w:rPr>
        <w:t xml:space="preserve"> </w:t>
      </w:r>
      <w:r w:rsidRPr="008F38A9">
        <w:rPr>
          <w:lang w:val="ru-RU"/>
        </w:rPr>
        <w:t>і</w:t>
      </w:r>
      <w:r w:rsidRPr="00E77575">
        <w:rPr>
          <w:lang w:val="ru-RU"/>
        </w:rPr>
        <w:t xml:space="preserve"> </w:t>
      </w:r>
      <w:r w:rsidRPr="008F38A9">
        <w:rPr>
          <w:lang w:val="ru-RU"/>
        </w:rPr>
        <w:t>з</w:t>
      </w:r>
      <w:r w:rsidRPr="00E77575">
        <w:rPr>
          <w:lang w:val="ru-RU"/>
        </w:rPr>
        <w:t xml:space="preserve"> </w:t>
      </w:r>
      <w:r w:rsidRPr="008F38A9">
        <w:rPr>
          <w:lang w:val="ru-RU"/>
        </w:rPr>
        <w:t>її</w:t>
      </w:r>
      <w:r w:rsidRPr="00E77575">
        <w:rPr>
          <w:lang w:val="ru-RU"/>
        </w:rPr>
        <w:t xml:space="preserve"> </w:t>
      </w:r>
      <w:r w:rsidRPr="008F38A9">
        <w:rPr>
          <w:lang w:val="ru-RU"/>
        </w:rPr>
        <w:t>образом</w:t>
      </w:r>
      <w:r w:rsidRPr="00E77575">
        <w:rPr>
          <w:lang w:val="ru-RU"/>
        </w:rPr>
        <w:t xml:space="preserve"> </w:t>
      </w:r>
      <w:r w:rsidRPr="008F38A9">
        <w:rPr>
          <w:lang w:val="ru-RU"/>
        </w:rPr>
        <w:t>у</w:t>
      </w:r>
      <w:r w:rsidRPr="00E77575">
        <w:rPr>
          <w:lang w:val="ru-RU"/>
        </w:rPr>
        <w:t xml:space="preserve"> </w:t>
      </w:r>
      <w:r w:rsidRPr="008F38A9">
        <w:rPr>
          <w:lang w:val="ru-RU"/>
        </w:rPr>
        <w:t>грудях</w:t>
      </w:r>
      <w:r w:rsidRPr="00E77575">
        <w:rPr>
          <w:lang w:val="ru-RU"/>
        </w:rPr>
        <w:t xml:space="preserve"> </w:t>
      </w:r>
      <w:r w:rsidRPr="008F38A9">
        <w:rPr>
          <w:lang w:val="ru-RU"/>
        </w:rPr>
        <w:t>працювати</w:t>
      </w:r>
      <w:r w:rsidRPr="00E77575">
        <w:rPr>
          <w:lang w:val="ru-RU"/>
        </w:rPr>
        <w:t xml:space="preserve">… писати… вихлюпувати зібране за день… і переповнюватися її, тобто твоїми очима, і писати, усвідомлюючи, що живеш з нею і для неї… </w:t>
      </w:r>
    </w:p>
    <w:p w:rsidR="00731B4C" w:rsidRPr="00E77575" w:rsidRDefault="00731B4C" w:rsidP="003866B2">
      <w:pPr>
        <w:rPr>
          <w:lang w:eastAsia="en-US"/>
        </w:rPr>
      </w:pPr>
    </w:p>
    <w:p w:rsidR="00731B4C" w:rsidRPr="00E77575" w:rsidRDefault="00731B4C" w:rsidP="008F38A9">
      <w:pPr>
        <w:pStyle w:val="HeroName"/>
        <w:rPr>
          <w:lang w:val="ru-RU"/>
        </w:rPr>
      </w:pPr>
      <w:r w:rsidRPr="00E77575">
        <w:rPr>
          <w:lang w:val="ru-RU"/>
        </w:rPr>
        <w:t xml:space="preserve">Тоня </w:t>
      </w:r>
    </w:p>
    <w:p w:rsidR="00731B4C" w:rsidRPr="00E77575" w:rsidRDefault="00731B4C" w:rsidP="008F38A9">
      <w:pPr>
        <w:pStyle w:val="HeroReplica"/>
        <w:rPr>
          <w:lang w:val="ru-RU"/>
        </w:rPr>
      </w:pPr>
      <w:r w:rsidRPr="00E77575">
        <w:rPr>
          <w:lang w:val="ru-RU"/>
        </w:rPr>
        <w:t xml:space="preserve">Це ти на кого там ночами дивишся? </w:t>
      </w:r>
    </w:p>
    <w:p w:rsidR="00731B4C" w:rsidRPr="003866B2" w:rsidRDefault="00731B4C" w:rsidP="003866B2">
      <w:pPr>
        <w:rPr>
          <w:lang w:eastAsia="en-US"/>
        </w:rPr>
      </w:pPr>
    </w:p>
    <w:p w:rsidR="00731B4C" w:rsidRPr="00E77575" w:rsidRDefault="00731B4C" w:rsidP="008F38A9">
      <w:pPr>
        <w:pStyle w:val="HeroName"/>
        <w:rPr>
          <w:lang w:val="ru-RU"/>
        </w:rPr>
      </w:pPr>
      <w:r w:rsidRPr="00E77575">
        <w:rPr>
          <w:lang w:val="ru-RU"/>
        </w:rPr>
        <w:t xml:space="preserve">ЄГОР </w:t>
      </w:r>
    </w:p>
    <w:p w:rsidR="00731B4C" w:rsidRPr="00E77575" w:rsidRDefault="00731B4C" w:rsidP="008F38A9">
      <w:pPr>
        <w:pStyle w:val="HeroReplica"/>
        <w:rPr>
          <w:lang w:val="ru-RU"/>
        </w:rPr>
      </w:pPr>
      <w:r w:rsidRPr="00E77575">
        <w:rPr>
          <w:lang w:val="ru-RU"/>
        </w:rPr>
        <w:t xml:space="preserve">На твою фотографію. Але хочу дивитися на оригінал </w:t>
      </w:r>
    </w:p>
    <w:p w:rsidR="00731B4C" w:rsidRPr="003866B2" w:rsidRDefault="00731B4C" w:rsidP="003866B2">
      <w:pPr>
        <w:rPr>
          <w:lang w:eastAsia="en-US"/>
        </w:rPr>
      </w:pPr>
    </w:p>
    <w:p w:rsidR="00731B4C" w:rsidRPr="00E77575" w:rsidRDefault="00731B4C" w:rsidP="008F38A9">
      <w:pPr>
        <w:pStyle w:val="HeroName"/>
        <w:rPr>
          <w:lang w:val="ru-RU"/>
        </w:rPr>
      </w:pPr>
      <w:r w:rsidRPr="00E77575">
        <w:rPr>
          <w:lang w:val="ru-RU"/>
        </w:rPr>
        <w:t xml:space="preserve">Тоня </w:t>
      </w:r>
    </w:p>
    <w:p w:rsidR="00731B4C" w:rsidRPr="008F38A9" w:rsidRDefault="00731B4C" w:rsidP="008F38A9">
      <w:pPr>
        <w:pStyle w:val="HeroReplica"/>
        <w:rPr>
          <w:lang w:val="ru-RU"/>
        </w:rPr>
      </w:pPr>
      <w:r>
        <w:rPr>
          <w:lang w:val="ru-RU"/>
        </w:rPr>
        <w:t>У ти який</w:t>
      </w:r>
      <w:r w:rsidRPr="008F38A9">
        <w:rPr>
          <w:lang w:val="ru-RU"/>
        </w:rPr>
        <w:t xml:space="preserve">, </w:t>
      </w:r>
      <w:r>
        <w:rPr>
          <w:lang w:val="ru-RU"/>
        </w:rPr>
        <w:t>не квап події</w:t>
      </w:r>
      <w:r w:rsidRPr="008F38A9">
        <w:rPr>
          <w:lang w:val="ru-RU"/>
        </w:rPr>
        <w:t xml:space="preserve">. </w:t>
      </w:r>
    </w:p>
    <w:p w:rsidR="00731B4C" w:rsidRPr="003866B2" w:rsidRDefault="00731B4C" w:rsidP="003866B2">
      <w:pPr>
        <w:rPr>
          <w:lang w:eastAsia="en-US"/>
        </w:rPr>
      </w:pPr>
    </w:p>
    <w:p w:rsidR="00731B4C" w:rsidRPr="00331BF3" w:rsidRDefault="00731B4C" w:rsidP="00E77575">
      <w:pPr>
        <w:pStyle w:val="ActionTimeArena"/>
        <w:rPr>
          <w:lang w:val="ru-RU"/>
        </w:rPr>
      </w:pPr>
      <w:r w:rsidRPr="00331BF3">
        <w:rPr>
          <w:lang w:val="ru-RU"/>
        </w:rPr>
        <w:t xml:space="preserve">ІНТ. КІМНАТА ЄГОРа </w:t>
      </w:r>
    </w:p>
    <w:p w:rsidR="00731B4C" w:rsidRPr="00E77575" w:rsidRDefault="00731B4C" w:rsidP="00E77575">
      <w:pPr>
        <w:pStyle w:val="ActionDescription"/>
        <w:rPr>
          <w:lang w:val="ru-RU"/>
        </w:rPr>
      </w:pPr>
      <w:r w:rsidRPr="00331BF3">
        <w:rPr>
          <w:lang w:val="ru-RU"/>
        </w:rPr>
        <w:t xml:space="preserve">Єгор на ліжку, відкидається спиною і спирається об стіну, дивиться в стелю і ковтає грудку, стримуючи сльози. </w:t>
      </w:r>
      <w:r w:rsidRPr="00E77575">
        <w:rPr>
          <w:lang w:val="ru-RU"/>
        </w:rPr>
        <w:t xml:space="preserve">Потім витирає тилом долоні очей. Встає, підходить до вікна. </w:t>
      </w:r>
    </w:p>
    <w:p w:rsidR="00731B4C" w:rsidRPr="00E77575" w:rsidRDefault="00731B4C" w:rsidP="00E77575">
      <w:pPr>
        <w:pStyle w:val="ActionDescription"/>
        <w:rPr>
          <w:lang w:val="ru-RU"/>
        </w:rPr>
      </w:pPr>
      <w:r w:rsidRPr="00E77575">
        <w:rPr>
          <w:lang w:val="ru-RU"/>
        </w:rPr>
        <w:t xml:space="preserve">Видно небо, затягнуте хмарами, крізь які проступають вертикально промені сонця. </w:t>
      </w:r>
    </w:p>
    <w:p w:rsidR="00731B4C" w:rsidRPr="00E77575" w:rsidRDefault="00731B4C" w:rsidP="00E77575">
      <w:pPr>
        <w:pStyle w:val="ActionDescription"/>
        <w:rPr>
          <w:lang w:val="ru-RU"/>
        </w:rPr>
      </w:pPr>
      <w:r w:rsidRPr="00E77575">
        <w:rPr>
          <w:lang w:val="ru-RU"/>
        </w:rPr>
        <w:t xml:space="preserve">Єгор підходить до старого, радянського типу письмового столу, дістає зошит з ручкою і сідаючи на ліжко, починає писати. При цьому промовляє записуване. </w:t>
      </w:r>
    </w:p>
    <w:p w:rsidR="00731B4C" w:rsidRPr="00331BF3" w:rsidRDefault="00731B4C" w:rsidP="00E77575">
      <w:pPr>
        <w:pStyle w:val="HeroName"/>
        <w:rPr>
          <w:lang w:val="ru-RU"/>
        </w:rPr>
      </w:pPr>
      <w:r w:rsidRPr="00331BF3">
        <w:rPr>
          <w:lang w:val="ru-RU"/>
        </w:rPr>
        <w:t xml:space="preserve">ЄГОР </w:t>
      </w:r>
    </w:p>
    <w:p w:rsidR="00731B4C" w:rsidRPr="00331BF3" w:rsidRDefault="00731B4C" w:rsidP="00E77575">
      <w:pPr>
        <w:pStyle w:val="HeroReplica"/>
        <w:rPr>
          <w:lang w:val="ru-RU"/>
        </w:rPr>
      </w:pPr>
      <w:r w:rsidRPr="00E77575">
        <w:rPr>
          <w:lang w:val="ru-RU"/>
        </w:rPr>
        <w:t xml:space="preserve">Промені сонця пробивають важкі складки хмар і струмують до землі, ніби створюючи ледве відчутний образ не те дороги, не то сходи. </w:t>
      </w:r>
      <w:r w:rsidRPr="00331BF3">
        <w:rPr>
          <w:lang w:val="ru-RU"/>
        </w:rPr>
        <w:t xml:space="preserve">І складається враження, що то є сходи, по якій душа здіймається вгору, до вершини світобудови і спокою. І як хочеться туди. </w:t>
      </w:r>
    </w:p>
    <w:p w:rsidR="00731B4C" w:rsidRPr="00331BF3" w:rsidRDefault="00731B4C" w:rsidP="00E77575">
      <w:pPr>
        <w:rPr>
          <w:lang w:eastAsia="en-US"/>
        </w:rPr>
      </w:pPr>
    </w:p>
    <w:p w:rsidR="00731B4C" w:rsidRPr="00E77575" w:rsidRDefault="00731B4C" w:rsidP="00E77575">
      <w:pPr>
        <w:pStyle w:val="ActionDescription"/>
        <w:rPr>
          <w:lang w:val="ru-RU"/>
        </w:rPr>
      </w:pPr>
      <w:r w:rsidRPr="00E77575">
        <w:rPr>
          <w:lang w:val="ru-RU"/>
        </w:rPr>
        <w:t>Кладе в сторону зошит. Знову підходить до вікна.</w:t>
      </w:r>
    </w:p>
    <w:p w:rsidR="00731B4C" w:rsidRPr="00E77575" w:rsidRDefault="00731B4C" w:rsidP="00E77575">
      <w:pPr>
        <w:pStyle w:val="HeroName"/>
        <w:rPr>
          <w:lang w:val="ru-RU"/>
        </w:rPr>
      </w:pPr>
      <w:r w:rsidRPr="00E77575">
        <w:rPr>
          <w:lang w:val="ru-RU"/>
        </w:rPr>
        <w:t xml:space="preserve">ЄГОР </w:t>
      </w:r>
    </w:p>
    <w:p w:rsidR="00731B4C" w:rsidRPr="00331BF3" w:rsidRDefault="00731B4C" w:rsidP="00E77575">
      <w:pPr>
        <w:pStyle w:val="HeroReplica"/>
        <w:rPr>
          <w:lang w:val="ru-RU"/>
        </w:rPr>
      </w:pPr>
      <w:r w:rsidRPr="00E77575">
        <w:rPr>
          <w:lang w:val="ru-RU"/>
        </w:rPr>
        <w:t xml:space="preserve">Все це дурість якась. </w:t>
      </w:r>
      <w:r w:rsidRPr="00331BF3">
        <w:rPr>
          <w:lang w:val="ru-RU"/>
        </w:rPr>
        <w:t xml:space="preserve">Так не може ж бути. Але вона така ніжна. </w:t>
      </w:r>
    </w:p>
    <w:p w:rsidR="00731B4C" w:rsidRPr="00331BF3" w:rsidRDefault="00731B4C" w:rsidP="00E77575">
      <w:pPr>
        <w:rPr>
          <w:lang w:eastAsia="en-US"/>
        </w:rPr>
      </w:pPr>
    </w:p>
    <w:p w:rsidR="00731B4C" w:rsidRPr="00331BF3" w:rsidRDefault="00731B4C" w:rsidP="00E77575">
      <w:pPr>
        <w:pStyle w:val="ActionDescription"/>
        <w:rPr>
          <w:lang w:val="ru-RU"/>
        </w:rPr>
      </w:pPr>
      <w:r w:rsidRPr="00E77575">
        <w:rPr>
          <w:lang w:val="ru-RU"/>
        </w:rPr>
        <w:t xml:space="preserve">Повертається на ліжко, ляга на спину. </w:t>
      </w:r>
      <w:r w:rsidRPr="00331BF3">
        <w:rPr>
          <w:lang w:val="ru-RU"/>
        </w:rPr>
        <w:t xml:space="preserve">Деякий час лежить так. На обличчі надія. Потім різко перевертається на бік і підбирати коліна. Надія змінюється досадою. </w:t>
      </w:r>
    </w:p>
    <w:p w:rsidR="00731B4C" w:rsidRPr="00E77575" w:rsidRDefault="00731B4C" w:rsidP="00E77575">
      <w:pPr>
        <w:pStyle w:val="ActionDescription"/>
        <w:rPr>
          <w:lang w:val="ru-RU"/>
        </w:rPr>
      </w:pPr>
      <w:r w:rsidRPr="00E77575">
        <w:rPr>
          <w:lang w:val="ru-RU"/>
        </w:rPr>
        <w:t>Через час починає засинати, знову з'являється над</w:t>
      </w:r>
      <w:r>
        <w:rPr>
          <w:lang w:val="ru-RU"/>
        </w:rPr>
        <w:t>ія в обличчі. Засинаючи</w:t>
      </w:r>
    </w:p>
    <w:p w:rsidR="00731B4C" w:rsidRPr="00331BF3" w:rsidRDefault="00731B4C" w:rsidP="00E77575">
      <w:pPr>
        <w:pStyle w:val="HeroName"/>
        <w:rPr>
          <w:lang w:val="ru-RU"/>
        </w:rPr>
      </w:pPr>
      <w:r w:rsidRPr="00331BF3">
        <w:rPr>
          <w:lang w:val="ru-RU"/>
        </w:rPr>
        <w:t xml:space="preserve">ЄГОР </w:t>
      </w:r>
    </w:p>
    <w:p w:rsidR="00731B4C" w:rsidRPr="00E77575" w:rsidRDefault="00731B4C" w:rsidP="00E77575">
      <w:pPr>
        <w:pStyle w:val="HeroReplica"/>
        <w:rPr>
          <w:lang w:val="ru-RU"/>
        </w:rPr>
      </w:pPr>
      <w:r w:rsidRPr="00331BF3">
        <w:rPr>
          <w:lang w:val="ru-RU"/>
        </w:rPr>
        <w:t xml:space="preserve">Хай буде хоч як-небудь. </w:t>
      </w:r>
      <w:r w:rsidRPr="00E77575">
        <w:rPr>
          <w:lang w:val="ru-RU"/>
        </w:rPr>
        <w:t>Аби тыльки з нею.</w:t>
      </w:r>
    </w:p>
    <w:p w:rsidR="00731B4C" w:rsidRPr="003866B2" w:rsidRDefault="00731B4C" w:rsidP="003866B2">
      <w:pPr>
        <w:rPr>
          <w:lang w:eastAsia="en-US"/>
        </w:rPr>
      </w:pPr>
    </w:p>
    <w:p w:rsidR="00731B4C" w:rsidRPr="00E77575" w:rsidRDefault="00731B4C" w:rsidP="00E77575">
      <w:pPr>
        <w:pStyle w:val="ActionTimeArena"/>
        <w:rPr>
          <w:lang w:val="ru-RU"/>
        </w:rPr>
      </w:pPr>
      <w:r w:rsidRPr="00E77575">
        <w:rPr>
          <w:lang w:val="ru-RU"/>
        </w:rPr>
        <w:t xml:space="preserve">ІНТ. КІМНАТА єгора - РАНОК </w:t>
      </w:r>
    </w:p>
    <w:p w:rsidR="00731B4C" w:rsidRPr="00331BF3" w:rsidRDefault="00731B4C" w:rsidP="00E77575">
      <w:pPr>
        <w:pStyle w:val="ActionDescription"/>
        <w:rPr>
          <w:lang w:val="ru-RU"/>
        </w:rPr>
      </w:pPr>
      <w:r w:rsidRPr="00331BF3">
        <w:rPr>
          <w:lang w:val="ru-RU"/>
        </w:rPr>
        <w:t xml:space="preserve">Єгор пить. Чути звук мобільного, підіймає трубку. На другому кінці голос Марини: </w:t>
      </w:r>
    </w:p>
    <w:p w:rsidR="00731B4C" w:rsidRPr="00331BF3" w:rsidRDefault="00731B4C" w:rsidP="00E77575">
      <w:pPr>
        <w:pStyle w:val="HeroName"/>
        <w:rPr>
          <w:lang w:val="ru-RU"/>
        </w:rPr>
      </w:pPr>
      <w:r w:rsidRPr="00331BF3">
        <w:rPr>
          <w:lang w:val="ru-RU"/>
        </w:rPr>
        <w:t xml:space="preserve">МАРИНА </w:t>
      </w:r>
    </w:p>
    <w:p w:rsidR="00731B4C" w:rsidRPr="00E77575" w:rsidRDefault="00731B4C" w:rsidP="00E77575">
      <w:pPr>
        <w:pStyle w:val="HeroReplica"/>
        <w:rPr>
          <w:lang w:val="ru-RU"/>
        </w:rPr>
      </w:pPr>
      <w:r w:rsidRPr="00E77575">
        <w:rPr>
          <w:lang w:val="ru-RU"/>
        </w:rPr>
        <w:t xml:space="preserve">(Здавлено) Єгор, Тоні не стало. </w:t>
      </w:r>
    </w:p>
    <w:p w:rsidR="00731B4C" w:rsidRPr="003866B2" w:rsidRDefault="00731B4C" w:rsidP="003866B2">
      <w:pPr>
        <w:rPr>
          <w:lang w:eastAsia="en-US"/>
        </w:rPr>
      </w:pPr>
    </w:p>
    <w:p w:rsidR="00731B4C" w:rsidRPr="00331BF3" w:rsidRDefault="00731B4C" w:rsidP="00E77575">
      <w:pPr>
        <w:pStyle w:val="HeroName"/>
        <w:rPr>
          <w:lang w:val="ru-RU"/>
        </w:rPr>
      </w:pPr>
      <w:r w:rsidRPr="00331BF3">
        <w:rPr>
          <w:lang w:val="ru-RU"/>
        </w:rPr>
        <w:t xml:space="preserve">ЄГОР </w:t>
      </w:r>
    </w:p>
    <w:p w:rsidR="00731B4C" w:rsidRPr="00331BF3" w:rsidRDefault="00731B4C" w:rsidP="00E77575">
      <w:pPr>
        <w:pStyle w:val="HeroReplica"/>
        <w:rPr>
          <w:lang w:val="ru-RU"/>
        </w:rPr>
      </w:pPr>
      <w:r w:rsidRPr="00331BF3">
        <w:rPr>
          <w:lang w:val="ru-RU"/>
        </w:rPr>
        <w:t xml:space="preserve">(Сонно) Як не стало? </w:t>
      </w:r>
    </w:p>
    <w:p w:rsidR="00731B4C" w:rsidRPr="00331BF3" w:rsidRDefault="00731B4C" w:rsidP="00E77575">
      <w:pPr>
        <w:pStyle w:val="HeroReplica"/>
        <w:rPr>
          <w:lang w:val="ru-RU"/>
        </w:rPr>
      </w:pPr>
      <w:r w:rsidRPr="00331BF3">
        <w:rPr>
          <w:lang w:val="ru-RU"/>
        </w:rPr>
        <w:t xml:space="preserve">(Прокинувшись і схвильовано) Як не стало? Ти про що. </w:t>
      </w:r>
    </w:p>
    <w:p w:rsidR="00731B4C" w:rsidRPr="00331BF3" w:rsidRDefault="00731B4C" w:rsidP="00E77575">
      <w:pPr>
        <w:rPr>
          <w:lang w:eastAsia="en-US"/>
        </w:rPr>
      </w:pPr>
    </w:p>
    <w:p w:rsidR="00731B4C" w:rsidRPr="00331BF3" w:rsidRDefault="00731B4C" w:rsidP="00E77575">
      <w:pPr>
        <w:pStyle w:val="HeroName"/>
        <w:rPr>
          <w:lang w:val="ru-RU"/>
        </w:rPr>
      </w:pPr>
      <w:r w:rsidRPr="00331BF3">
        <w:rPr>
          <w:lang w:val="ru-RU"/>
        </w:rPr>
        <w:t xml:space="preserve">МАРИНА </w:t>
      </w:r>
    </w:p>
    <w:p w:rsidR="00731B4C" w:rsidRPr="00331BF3" w:rsidRDefault="00731B4C" w:rsidP="00E77575">
      <w:pPr>
        <w:pStyle w:val="HeroReplica"/>
        <w:rPr>
          <w:lang w:val="ru-RU"/>
        </w:rPr>
      </w:pPr>
      <w:r w:rsidRPr="00E77575">
        <w:rPr>
          <w:lang w:val="ru-RU"/>
        </w:rPr>
        <w:t xml:space="preserve">Її сьогодні вночі машина збила. </w:t>
      </w:r>
      <w:r w:rsidRPr="00331BF3">
        <w:rPr>
          <w:lang w:val="ru-RU"/>
        </w:rPr>
        <w:t xml:space="preserve">Похорон сьогодні на годину. Ти будеш? </w:t>
      </w:r>
    </w:p>
    <w:p w:rsidR="00731B4C" w:rsidRPr="003866B2" w:rsidRDefault="00731B4C" w:rsidP="003866B2">
      <w:pPr>
        <w:rPr>
          <w:lang w:eastAsia="en-US"/>
        </w:rPr>
      </w:pPr>
    </w:p>
    <w:p w:rsidR="00731B4C" w:rsidRPr="00331BF3" w:rsidRDefault="00731B4C" w:rsidP="00E77575">
      <w:pPr>
        <w:pStyle w:val="ActionDescription"/>
        <w:rPr>
          <w:lang w:val="ru-RU"/>
        </w:rPr>
      </w:pPr>
      <w:r w:rsidRPr="00331BF3">
        <w:rPr>
          <w:lang w:val="ru-RU"/>
        </w:rPr>
        <w:t xml:space="preserve">Здавлює мобільний в руці, притискається до колін і плаче, беззвучно. </w:t>
      </w:r>
    </w:p>
    <w:p w:rsidR="00731B4C" w:rsidRPr="00331BF3" w:rsidRDefault="00731B4C" w:rsidP="00E77575">
      <w:pPr>
        <w:pStyle w:val="ActionTimeArena"/>
        <w:rPr>
          <w:lang w:val="ru-RU"/>
        </w:rPr>
      </w:pPr>
      <w:r w:rsidRPr="00331BF3">
        <w:rPr>
          <w:lang w:val="ru-RU"/>
        </w:rPr>
        <w:t xml:space="preserve">ЕКСТ. ВЕЧІР - ВУЛИЦЯ </w:t>
      </w:r>
    </w:p>
    <w:p w:rsidR="00731B4C" w:rsidRPr="00331BF3" w:rsidRDefault="00731B4C" w:rsidP="00E77575">
      <w:pPr>
        <w:pStyle w:val="ActionDescription"/>
        <w:rPr>
          <w:lang w:val="ru-RU"/>
        </w:rPr>
      </w:pPr>
      <w:r w:rsidRPr="00331BF3">
        <w:rPr>
          <w:lang w:val="ru-RU"/>
        </w:rPr>
        <w:t xml:space="preserve"> Тоня та Саша йдуть уздовж дороги по тротуару. </w:t>
      </w:r>
    </w:p>
    <w:p w:rsidR="00731B4C" w:rsidRPr="00331BF3" w:rsidRDefault="00731B4C" w:rsidP="00E77575">
      <w:pPr>
        <w:pStyle w:val="HeroName"/>
        <w:rPr>
          <w:lang w:val="ru-RU"/>
        </w:rPr>
      </w:pPr>
      <w:r w:rsidRPr="00331BF3">
        <w:rPr>
          <w:lang w:val="ru-RU"/>
        </w:rPr>
        <w:t xml:space="preserve">САША </w:t>
      </w:r>
    </w:p>
    <w:p w:rsidR="00731B4C" w:rsidRPr="00331BF3" w:rsidRDefault="00731B4C" w:rsidP="00E77575">
      <w:pPr>
        <w:pStyle w:val="HeroReplica"/>
        <w:rPr>
          <w:lang w:val="ru-RU"/>
        </w:rPr>
      </w:pPr>
      <w:r w:rsidRPr="00331BF3">
        <w:rPr>
          <w:lang w:val="ru-RU"/>
        </w:rPr>
        <w:t xml:space="preserve"> Я зараз.</w:t>
      </w:r>
    </w:p>
    <w:p w:rsidR="00731B4C" w:rsidRPr="00331BF3" w:rsidRDefault="00731B4C" w:rsidP="00E77575">
      <w:pPr>
        <w:rPr>
          <w:lang w:eastAsia="en-US"/>
        </w:rPr>
      </w:pPr>
    </w:p>
    <w:p w:rsidR="00731B4C" w:rsidRPr="00331BF3" w:rsidRDefault="00731B4C" w:rsidP="00E77575">
      <w:pPr>
        <w:pStyle w:val="ActionDescription"/>
        <w:rPr>
          <w:lang w:val="ru-RU"/>
        </w:rPr>
      </w:pPr>
      <w:r w:rsidRPr="00331BF3">
        <w:rPr>
          <w:lang w:val="ru-RU"/>
        </w:rPr>
        <w:t xml:space="preserve">Йде кудись убік. Тоня йде далі. Він її наздоганяє і дарує троянду. Вона знову на нього дивиться трохи захоплено і приречено. </w:t>
      </w:r>
    </w:p>
    <w:p w:rsidR="00731B4C" w:rsidRPr="00331BF3" w:rsidRDefault="00731B4C" w:rsidP="00E77575">
      <w:pPr>
        <w:pStyle w:val="HeroName"/>
        <w:rPr>
          <w:lang w:val="ru-RU"/>
        </w:rPr>
      </w:pPr>
      <w:r w:rsidRPr="00331BF3">
        <w:rPr>
          <w:lang w:val="ru-RU"/>
        </w:rPr>
        <w:t xml:space="preserve">Тоня </w:t>
      </w:r>
    </w:p>
    <w:p w:rsidR="00731B4C" w:rsidRPr="00E77575" w:rsidRDefault="00731B4C" w:rsidP="00E77575">
      <w:pPr>
        <w:pStyle w:val="HeroReplica"/>
        <w:rPr>
          <w:lang w:val="ru-RU"/>
        </w:rPr>
      </w:pPr>
      <w:r>
        <w:rPr>
          <w:lang w:val="ru-RU"/>
        </w:rPr>
        <w:t>Дякую</w:t>
      </w:r>
      <w:r w:rsidRPr="00331BF3">
        <w:rPr>
          <w:lang w:val="ru-RU"/>
        </w:rPr>
        <w:t>.</w:t>
      </w:r>
    </w:p>
    <w:p w:rsidR="00731B4C" w:rsidRPr="003866B2" w:rsidRDefault="00731B4C" w:rsidP="003866B2">
      <w:pPr>
        <w:rPr>
          <w:lang w:eastAsia="en-US"/>
        </w:rPr>
      </w:pPr>
    </w:p>
    <w:p w:rsidR="00731B4C" w:rsidRPr="00331BF3" w:rsidRDefault="00731B4C" w:rsidP="00E77575">
      <w:pPr>
        <w:pStyle w:val="HeroName"/>
        <w:rPr>
          <w:lang w:val="ru-RU"/>
        </w:rPr>
      </w:pPr>
      <w:r w:rsidRPr="00331BF3">
        <w:rPr>
          <w:lang w:val="ru-RU"/>
        </w:rPr>
        <w:t xml:space="preserve">САША </w:t>
      </w:r>
    </w:p>
    <w:p w:rsidR="00731B4C" w:rsidRPr="00E77575" w:rsidRDefault="00731B4C" w:rsidP="00E77575">
      <w:pPr>
        <w:pStyle w:val="HeroReplica"/>
        <w:rPr>
          <w:lang w:val="ru-RU"/>
        </w:rPr>
      </w:pPr>
      <w:r w:rsidRPr="00E77575">
        <w:rPr>
          <w:lang w:val="ru-RU"/>
        </w:rPr>
        <w:t xml:space="preserve">Знову цей погляд. </w:t>
      </w:r>
    </w:p>
    <w:p w:rsidR="00731B4C" w:rsidRPr="003866B2" w:rsidRDefault="00731B4C" w:rsidP="003866B2">
      <w:pPr>
        <w:rPr>
          <w:lang w:eastAsia="en-US"/>
        </w:rPr>
      </w:pPr>
    </w:p>
    <w:p w:rsidR="00731B4C" w:rsidRPr="003866B2" w:rsidRDefault="00731B4C" w:rsidP="003866B2">
      <w:pPr>
        <w:rPr>
          <w:lang w:eastAsia="en-US"/>
        </w:rPr>
      </w:pPr>
      <w:r>
        <w:t>Тоня зітхає.</w:t>
      </w:r>
    </w:p>
    <w:p w:rsidR="00731B4C" w:rsidRPr="00E77575" w:rsidRDefault="00731B4C" w:rsidP="00E77575">
      <w:pPr>
        <w:pStyle w:val="HeroName"/>
        <w:rPr>
          <w:lang w:val="ru-RU"/>
        </w:rPr>
      </w:pPr>
      <w:r w:rsidRPr="00E77575">
        <w:rPr>
          <w:lang w:val="ru-RU"/>
        </w:rPr>
        <w:t xml:space="preserve">САША </w:t>
      </w:r>
    </w:p>
    <w:p w:rsidR="00731B4C" w:rsidRPr="00E77575" w:rsidRDefault="00731B4C" w:rsidP="00E77575">
      <w:pPr>
        <w:pStyle w:val="HeroReplica"/>
        <w:rPr>
          <w:lang w:val="ru-RU"/>
        </w:rPr>
      </w:pPr>
      <w:r w:rsidRPr="00E77575">
        <w:rPr>
          <w:lang w:val="ru-RU"/>
        </w:rPr>
        <w:t>Так, ніби ти</w:t>
      </w:r>
      <w:r>
        <w:rPr>
          <w:lang w:val="ru-RU"/>
        </w:rPr>
        <w:t xml:space="preserve"> і не рада мен</w:t>
      </w:r>
      <w:r w:rsidRPr="004E2325">
        <w:rPr>
          <w:lang w:val="ru-RU"/>
        </w:rPr>
        <w:t>і</w:t>
      </w:r>
      <w:r w:rsidRPr="00E77575">
        <w:rPr>
          <w:lang w:val="ru-RU"/>
        </w:rPr>
        <w:t xml:space="preserve"> і всьо</w:t>
      </w:r>
      <w:r w:rsidRPr="004E2325">
        <w:rPr>
          <w:lang w:val="ru-RU"/>
        </w:rPr>
        <w:t>му</w:t>
      </w:r>
      <w:r w:rsidRPr="00E77575">
        <w:rPr>
          <w:lang w:val="ru-RU"/>
        </w:rPr>
        <w:t xml:space="preserve">, що відбувається. </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Тоня </w:t>
      </w:r>
    </w:p>
    <w:p w:rsidR="00731B4C" w:rsidRPr="00331BF3" w:rsidRDefault="00731B4C" w:rsidP="004E2325">
      <w:pPr>
        <w:pStyle w:val="HeroReplica"/>
        <w:rPr>
          <w:lang w:val="ru-RU"/>
        </w:rPr>
      </w:pPr>
      <w:r w:rsidRPr="00331BF3">
        <w:rPr>
          <w:lang w:val="ru-RU"/>
        </w:rPr>
        <w:t xml:space="preserve">Саш, не починай, га? </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САША </w:t>
      </w:r>
    </w:p>
    <w:p w:rsidR="00731B4C" w:rsidRPr="004E2325" w:rsidRDefault="00731B4C" w:rsidP="004E2325">
      <w:pPr>
        <w:pStyle w:val="HeroReplica"/>
        <w:rPr>
          <w:lang w:val="ru-RU"/>
        </w:rPr>
      </w:pPr>
      <w:r w:rsidRPr="004E2325">
        <w:rPr>
          <w:lang w:val="ru-RU"/>
        </w:rPr>
        <w:t>Та чого.</w:t>
      </w:r>
      <w:r>
        <w:rPr>
          <w:lang w:val="ru-RU"/>
        </w:rPr>
        <w:t xml:space="preserve"> </w:t>
      </w:r>
      <w:r w:rsidRPr="00331BF3">
        <w:rPr>
          <w:lang w:val="ru-RU"/>
        </w:rPr>
        <w:t>В</w:t>
      </w:r>
      <w:r w:rsidRPr="004E2325">
        <w:rPr>
          <w:lang w:val="ru-RU"/>
        </w:rPr>
        <w:t xml:space="preserve">же </w:t>
      </w:r>
      <w:r w:rsidRPr="00331BF3">
        <w:rPr>
          <w:lang w:val="ru-RU"/>
        </w:rPr>
        <w:t>почали</w:t>
      </w:r>
      <w:r w:rsidRPr="004E2325">
        <w:rPr>
          <w:lang w:val="ru-RU"/>
        </w:rPr>
        <w:t xml:space="preserve">. </w:t>
      </w:r>
    </w:p>
    <w:p w:rsidR="00731B4C" w:rsidRPr="003866B2" w:rsidRDefault="00731B4C" w:rsidP="003866B2">
      <w:pPr>
        <w:rPr>
          <w:lang w:eastAsia="en-US"/>
        </w:rPr>
      </w:pPr>
    </w:p>
    <w:p w:rsidR="00731B4C" w:rsidRPr="004E2325" w:rsidRDefault="00731B4C" w:rsidP="004E2325">
      <w:pPr>
        <w:pStyle w:val="HeroName"/>
        <w:rPr>
          <w:lang w:val="ru-RU"/>
        </w:rPr>
      </w:pPr>
      <w:r w:rsidRPr="004E2325">
        <w:rPr>
          <w:lang w:val="ru-RU"/>
        </w:rPr>
        <w:t xml:space="preserve">Тоня </w:t>
      </w:r>
    </w:p>
    <w:p w:rsidR="00731B4C" w:rsidRPr="004E2325" w:rsidRDefault="00731B4C" w:rsidP="004E2325">
      <w:pPr>
        <w:pStyle w:val="HeroReplica"/>
        <w:rPr>
          <w:lang w:val="ru-RU"/>
        </w:rPr>
      </w:pPr>
      <w:r w:rsidRPr="004E2325">
        <w:rPr>
          <w:lang w:val="ru-RU"/>
        </w:rPr>
        <w:t xml:space="preserve">Важко мені, не можу я легко переключитися. Я ж не повія, зрозумій ти. </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САША </w:t>
      </w:r>
    </w:p>
    <w:p w:rsidR="00731B4C" w:rsidRPr="00331BF3" w:rsidRDefault="00731B4C" w:rsidP="004E2325">
      <w:pPr>
        <w:pStyle w:val="HeroReplica"/>
        <w:rPr>
          <w:lang w:val="ru-RU"/>
        </w:rPr>
      </w:pPr>
      <w:r w:rsidRPr="00331BF3">
        <w:rPr>
          <w:lang w:val="ru-RU"/>
        </w:rPr>
        <w:t xml:space="preserve">Тонь, я не знаю. Але ж і я не можу бути хлопчиком для твоїх нічних утіх. </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Тоня </w:t>
      </w:r>
    </w:p>
    <w:p w:rsidR="00731B4C" w:rsidRPr="00331BF3" w:rsidRDefault="00731B4C" w:rsidP="004E2325">
      <w:pPr>
        <w:pStyle w:val="HeroReplica"/>
        <w:rPr>
          <w:lang w:val="ru-RU"/>
        </w:rPr>
      </w:pPr>
      <w:r w:rsidRPr="00331BF3">
        <w:rPr>
          <w:lang w:val="ru-RU"/>
        </w:rPr>
        <w:t xml:space="preserve">Та йди ти! </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САША </w:t>
      </w:r>
    </w:p>
    <w:p w:rsidR="00731B4C" w:rsidRPr="004E2325" w:rsidRDefault="00731B4C" w:rsidP="004E2325">
      <w:pPr>
        <w:pStyle w:val="HeroReplica"/>
        <w:rPr>
          <w:lang w:val="ru-RU"/>
        </w:rPr>
      </w:pPr>
      <w:r w:rsidRPr="004E2325">
        <w:rPr>
          <w:lang w:val="ru-RU"/>
        </w:rPr>
        <w:t xml:space="preserve">Слухай, давай не будемо. </w:t>
      </w:r>
      <w:r>
        <w:rPr>
          <w:lang w:val="ru-RU"/>
        </w:rPr>
        <w:t>Я зрозумів</w:t>
      </w:r>
      <w:r w:rsidRPr="00331BF3">
        <w:rPr>
          <w:lang w:val="ru-RU"/>
        </w:rPr>
        <w:t>.</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Тоня </w:t>
      </w:r>
    </w:p>
    <w:p w:rsidR="00731B4C" w:rsidRPr="00331BF3" w:rsidRDefault="00731B4C" w:rsidP="004E2325">
      <w:pPr>
        <w:pStyle w:val="HeroReplica"/>
        <w:rPr>
          <w:lang w:val="ru-RU"/>
        </w:rPr>
      </w:pPr>
      <w:r w:rsidRPr="00331BF3">
        <w:rPr>
          <w:lang w:val="ru-RU"/>
        </w:rPr>
        <w:t xml:space="preserve">Що ти зрозумів? </w:t>
      </w:r>
    </w:p>
    <w:p w:rsidR="00731B4C" w:rsidRPr="003866B2" w:rsidRDefault="00731B4C" w:rsidP="003866B2">
      <w:pPr>
        <w:rPr>
          <w:lang w:eastAsia="en-US"/>
        </w:rPr>
      </w:pPr>
    </w:p>
    <w:p w:rsidR="00731B4C" w:rsidRPr="00331BF3" w:rsidRDefault="00731B4C" w:rsidP="004E2325">
      <w:pPr>
        <w:pStyle w:val="HeroName"/>
        <w:rPr>
          <w:lang w:val="ru-RU"/>
        </w:rPr>
      </w:pPr>
      <w:r w:rsidRPr="00331BF3">
        <w:rPr>
          <w:lang w:val="ru-RU"/>
        </w:rPr>
        <w:t xml:space="preserve">САША </w:t>
      </w:r>
    </w:p>
    <w:p w:rsidR="00731B4C" w:rsidRPr="004E2325" w:rsidRDefault="00731B4C" w:rsidP="004E2325">
      <w:pPr>
        <w:pStyle w:val="HeroReplica"/>
        <w:rPr>
          <w:lang w:val="ru-RU"/>
        </w:rPr>
      </w:pPr>
      <w:r>
        <w:rPr>
          <w:lang w:val="ru-RU"/>
        </w:rPr>
        <w:t>Слухай, дівчинк</w:t>
      </w:r>
      <w:r w:rsidRPr="004E2325">
        <w:rPr>
          <w:lang w:val="ru-RU"/>
        </w:rPr>
        <w:t xml:space="preserve">о, давай так, відверто, якщо ти хочеш з ним залишитися, так скажи прямо, я все зрозумію, я не гордий. </w:t>
      </w:r>
    </w:p>
    <w:p w:rsidR="00731B4C" w:rsidRPr="003866B2" w:rsidRDefault="00731B4C" w:rsidP="003866B2">
      <w:pPr>
        <w:rPr>
          <w:lang w:eastAsia="en-US"/>
        </w:rPr>
      </w:pPr>
    </w:p>
    <w:p w:rsidR="00731B4C" w:rsidRPr="00331BF3" w:rsidRDefault="00731B4C" w:rsidP="004E2325">
      <w:pPr>
        <w:pStyle w:val="ActionDescription"/>
        <w:rPr>
          <w:lang w:val="ru-RU"/>
        </w:rPr>
      </w:pPr>
      <w:r w:rsidRPr="00331BF3">
        <w:rPr>
          <w:lang w:val="ru-RU"/>
        </w:rPr>
        <w:t xml:space="preserve">Мовчання. </w:t>
      </w:r>
      <w:r w:rsidRPr="004E2325">
        <w:rPr>
          <w:lang w:val="ru-RU"/>
        </w:rPr>
        <w:t xml:space="preserve">Він повертає до неї обличчя. По її щоці скочується сльоза. </w:t>
      </w:r>
      <w:r w:rsidRPr="00331BF3">
        <w:rPr>
          <w:lang w:val="ru-RU"/>
        </w:rPr>
        <w:t xml:space="preserve">Деякий час йдуть мовчки. Стає видно її будинок. Він намагається обійняти її. </w:t>
      </w:r>
    </w:p>
    <w:p w:rsidR="00731B4C" w:rsidRPr="00331BF3" w:rsidRDefault="00731B4C" w:rsidP="004E2325">
      <w:pPr>
        <w:pStyle w:val="HeroName"/>
        <w:rPr>
          <w:lang w:val="ru-RU"/>
        </w:rPr>
      </w:pPr>
      <w:r w:rsidRPr="00331BF3">
        <w:rPr>
          <w:lang w:val="ru-RU"/>
        </w:rPr>
        <w:t xml:space="preserve">САША </w:t>
      </w:r>
    </w:p>
    <w:p w:rsidR="00731B4C" w:rsidRPr="00331BF3" w:rsidRDefault="00731B4C" w:rsidP="004E2325">
      <w:pPr>
        <w:pStyle w:val="HeroReplica"/>
        <w:rPr>
          <w:lang w:val="ru-RU"/>
        </w:rPr>
      </w:pPr>
      <w:r w:rsidRPr="00331BF3">
        <w:rPr>
          <w:lang w:val="ru-RU"/>
        </w:rPr>
        <w:t xml:space="preserve">Пробач </w:t>
      </w:r>
    </w:p>
    <w:p w:rsidR="00731B4C" w:rsidRPr="003866B2" w:rsidRDefault="00731B4C" w:rsidP="003866B2">
      <w:pPr>
        <w:rPr>
          <w:lang w:eastAsia="en-US"/>
        </w:rPr>
      </w:pPr>
    </w:p>
    <w:p w:rsidR="00731B4C" w:rsidRPr="001D104C" w:rsidRDefault="00731B4C" w:rsidP="004E2325">
      <w:pPr>
        <w:pStyle w:val="ActionDescription"/>
        <w:rPr>
          <w:lang w:val="ru-RU"/>
        </w:rPr>
      </w:pPr>
      <w:r w:rsidRPr="00331BF3">
        <w:rPr>
          <w:lang w:val="ru-RU"/>
        </w:rPr>
        <w:t xml:space="preserve">Вона вивертається і відпускає йому ляпас. </w:t>
      </w:r>
      <w:r w:rsidRPr="004E2325">
        <w:rPr>
          <w:lang w:val="ru-RU"/>
        </w:rPr>
        <w:t xml:space="preserve">Розвертається і швидко починає переходити дорогу. </w:t>
      </w:r>
      <w:r w:rsidRPr="00331BF3">
        <w:rPr>
          <w:lang w:val="ru-RU"/>
        </w:rPr>
        <w:t xml:space="preserve">Плаче, вже не стримуючись, але тихо, схлипами. Переходить першу смугу. Наближається до другої. У цей момент чується писк гальм. Її збиває машина. </w:t>
      </w:r>
      <w:r w:rsidRPr="001D104C">
        <w:rPr>
          <w:lang w:val="ru-RU"/>
        </w:rPr>
        <w:t xml:space="preserve">За кадром чути крик Саші. З авто вилазить водій. </w:t>
      </w:r>
    </w:p>
    <w:p w:rsidR="00731B4C" w:rsidRPr="00331BF3" w:rsidRDefault="00731B4C" w:rsidP="004E2325">
      <w:pPr>
        <w:pStyle w:val="ActionTimeArena"/>
        <w:rPr>
          <w:lang w:val="ru-RU"/>
        </w:rPr>
      </w:pPr>
      <w:r w:rsidRPr="00331BF3">
        <w:rPr>
          <w:lang w:val="ru-RU"/>
        </w:rPr>
        <w:t xml:space="preserve">ІНТ. КАБІНЕТ ПСИХОТЕРАПЕВТА </w:t>
      </w:r>
    </w:p>
    <w:p w:rsidR="00731B4C" w:rsidRPr="00331BF3" w:rsidRDefault="00731B4C" w:rsidP="004E2325">
      <w:pPr>
        <w:pStyle w:val="ActionDescription"/>
        <w:rPr>
          <w:lang w:val="ru-RU"/>
        </w:rPr>
      </w:pPr>
      <w:r w:rsidRPr="00331BF3">
        <w:rPr>
          <w:lang w:val="ru-RU"/>
        </w:rPr>
        <w:t xml:space="preserve">Психотерапевт і Єгор. Психотерапевт спить. </w:t>
      </w:r>
    </w:p>
    <w:p w:rsidR="00731B4C" w:rsidRPr="00331BF3" w:rsidRDefault="00731B4C" w:rsidP="004E2325">
      <w:pPr>
        <w:pStyle w:val="HeroName"/>
        <w:rPr>
          <w:lang w:val="ru-RU"/>
        </w:rPr>
      </w:pPr>
      <w:r w:rsidRPr="00331BF3">
        <w:rPr>
          <w:lang w:val="ru-RU"/>
        </w:rPr>
        <w:t>Єгор</w:t>
      </w:r>
    </w:p>
    <w:p w:rsidR="00731B4C" w:rsidRPr="004E2325" w:rsidRDefault="00731B4C" w:rsidP="004E2325">
      <w:pPr>
        <w:pStyle w:val="HeroReplica"/>
        <w:rPr>
          <w:lang w:val="ru-RU"/>
        </w:rPr>
      </w:pPr>
      <w:r w:rsidRPr="00331BF3">
        <w:rPr>
          <w:lang w:val="ru-RU"/>
        </w:rPr>
        <w:t xml:space="preserve">Що я відчував. Все просто. Все до біса просто. Було соромно і огидно. Про наше розставання ніхто не знав. Так що я грав роль такого собі побитого долею і життям бідолаху. Так чому грав. Я і був ним. Померла мрія. Солодка, до безпам'ятства приємна мрія. </w:t>
      </w:r>
    </w:p>
    <w:p w:rsidR="00731B4C" w:rsidRPr="003866B2" w:rsidRDefault="00731B4C" w:rsidP="003866B2">
      <w:pPr>
        <w:rPr>
          <w:lang w:eastAsia="en-US"/>
        </w:rPr>
      </w:pPr>
    </w:p>
    <w:p w:rsidR="00731B4C" w:rsidRPr="004E2325" w:rsidRDefault="00731B4C" w:rsidP="004E2325">
      <w:pPr>
        <w:pStyle w:val="ActionTimeArena"/>
        <w:rPr>
          <w:lang w:val="ru-RU"/>
        </w:rPr>
      </w:pPr>
      <w:r w:rsidRPr="004E2325">
        <w:rPr>
          <w:lang w:val="ru-RU"/>
        </w:rPr>
        <w:t>ІНТ. У ТОНІ ДОМА - РАНОК</w:t>
      </w:r>
    </w:p>
    <w:p w:rsidR="00731B4C" w:rsidRPr="004E2325" w:rsidRDefault="00731B4C" w:rsidP="004E2325">
      <w:pPr>
        <w:pStyle w:val="ActionDescription"/>
        <w:rPr>
          <w:lang w:val="ru-RU"/>
        </w:rPr>
      </w:pPr>
      <w:r w:rsidRPr="004E2325">
        <w:rPr>
          <w:lang w:val="ru-RU"/>
        </w:rPr>
        <w:t xml:space="preserve">Єгор підіймається сходами, входить у відкриті двері квартири, в коридорі йому зустрічається мати Антоніни, вона в чорній хустці, киває йому головою і йде на кухню. </w:t>
      </w:r>
      <w:r w:rsidRPr="00331BF3">
        <w:rPr>
          <w:lang w:val="ru-RU"/>
        </w:rPr>
        <w:t xml:space="preserve">Єгор проходить в кімнату. Бачить балкон, на ньому курить батько. Киває головою. Іде в кімнату Тоні. По середині кімнати, на табуретках стоїть труна. У ній Тоня. Поруч, на стільцях сидять Марина, і дві незнайомі Єгору дівчини. </w:t>
      </w:r>
      <w:r w:rsidRPr="004E2325">
        <w:rPr>
          <w:lang w:val="ru-RU"/>
        </w:rPr>
        <w:t xml:space="preserve">Він підходить до труни, бере її руку і починає, непомітно для інших обмацувати пульс. </w:t>
      </w:r>
    </w:p>
    <w:p w:rsidR="00731B4C" w:rsidRPr="00550F64" w:rsidRDefault="00731B4C" w:rsidP="00550F64">
      <w:pPr>
        <w:pStyle w:val="ActionDescription"/>
        <w:rPr>
          <w:lang w:val="ru-RU"/>
        </w:rPr>
      </w:pPr>
      <w:r w:rsidRPr="00331BF3">
        <w:rPr>
          <w:lang w:val="ru-RU"/>
        </w:rPr>
        <w:t xml:space="preserve">Зітхає і закриває очі. Відходить до вікна. </w:t>
      </w:r>
      <w:r w:rsidRPr="004E2325">
        <w:rPr>
          <w:lang w:val="ru-RU"/>
        </w:rPr>
        <w:t xml:space="preserve">За вікном йде сніг.  </w:t>
      </w:r>
    </w:p>
    <w:p w:rsidR="00731B4C" w:rsidRPr="001D104C" w:rsidRDefault="00731B4C" w:rsidP="00550F64">
      <w:pPr>
        <w:pStyle w:val="ActionTimeArena"/>
        <w:rPr>
          <w:lang w:val="ru-RU"/>
        </w:rPr>
      </w:pPr>
      <w:r w:rsidRPr="001D104C">
        <w:rPr>
          <w:lang w:val="ru-RU"/>
        </w:rPr>
        <w:t xml:space="preserve">ІНТ.  КАФ - вечір </w:t>
      </w:r>
    </w:p>
    <w:p w:rsidR="00731B4C" w:rsidRPr="004E2325" w:rsidRDefault="00731B4C" w:rsidP="004E2325">
      <w:pPr>
        <w:pStyle w:val="ActionDescription"/>
        <w:rPr>
          <w:lang w:val="ru-RU"/>
        </w:rPr>
      </w:pPr>
      <w:r w:rsidRPr="00331BF3">
        <w:rPr>
          <w:lang w:val="ru-RU"/>
        </w:rPr>
        <w:t xml:space="preserve">За столом сидить Сашко. </w:t>
      </w:r>
      <w:r w:rsidRPr="004E2325">
        <w:rPr>
          <w:lang w:val="ru-RU"/>
        </w:rPr>
        <w:t xml:space="preserve">Входимо Марина. В чорному обручі. Очі сумні. Не нафарбовані. Злегка запалені від сліз. Підсаджується за столик. </w:t>
      </w:r>
    </w:p>
    <w:p w:rsidR="00731B4C" w:rsidRPr="001D104C" w:rsidRDefault="00731B4C" w:rsidP="00213F0A">
      <w:pPr>
        <w:pStyle w:val="HeroName"/>
        <w:rPr>
          <w:lang w:val="ru-RU"/>
        </w:rPr>
      </w:pPr>
      <w:r w:rsidRPr="001D104C">
        <w:rPr>
          <w:lang w:val="ru-RU"/>
        </w:rPr>
        <w:t xml:space="preserve">САША </w:t>
      </w:r>
    </w:p>
    <w:p w:rsidR="00731B4C" w:rsidRPr="001D104C" w:rsidRDefault="00731B4C" w:rsidP="00213F0A">
      <w:pPr>
        <w:pStyle w:val="HeroReplica"/>
        <w:rPr>
          <w:lang w:val="ru-RU"/>
        </w:rPr>
      </w:pPr>
      <w:r w:rsidRPr="001D104C">
        <w:rPr>
          <w:lang w:val="ru-RU"/>
        </w:rPr>
        <w:t xml:space="preserve">Привіт. Як ти?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МАРИНА </w:t>
      </w:r>
    </w:p>
    <w:p w:rsidR="00731B4C" w:rsidRPr="00331BF3" w:rsidRDefault="00731B4C" w:rsidP="00213F0A">
      <w:pPr>
        <w:pStyle w:val="HeroReplica"/>
        <w:rPr>
          <w:lang w:val="ru-RU"/>
        </w:rPr>
      </w:pPr>
      <w:r w:rsidRPr="00331BF3">
        <w:rPr>
          <w:lang w:val="ru-RU"/>
        </w:rPr>
        <w:t xml:space="preserve">Та нормально вже. Незатишно тільки. </w:t>
      </w:r>
    </w:p>
    <w:p w:rsidR="00731B4C" w:rsidRPr="00331BF3" w:rsidRDefault="00731B4C" w:rsidP="00213F0A">
      <w:pPr>
        <w:pStyle w:val="HeroName"/>
        <w:rPr>
          <w:lang w:val="ru-RU"/>
        </w:rPr>
      </w:pPr>
    </w:p>
    <w:p w:rsidR="00731B4C" w:rsidRPr="00331BF3" w:rsidRDefault="00731B4C" w:rsidP="00213F0A">
      <w:pPr>
        <w:pStyle w:val="HeroName"/>
        <w:rPr>
          <w:lang w:val="ru-RU"/>
        </w:rPr>
      </w:pPr>
      <w:r w:rsidRPr="00331BF3">
        <w:rPr>
          <w:lang w:val="ru-RU"/>
        </w:rPr>
        <w:t xml:space="preserve">САША </w:t>
      </w:r>
    </w:p>
    <w:p w:rsidR="00731B4C" w:rsidRPr="00331BF3" w:rsidRDefault="00731B4C" w:rsidP="00213F0A">
      <w:pPr>
        <w:pStyle w:val="HeroReplica"/>
        <w:rPr>
          <w:lang w:val="ru-RU"/>
        </w:rPr>
      </w:pPr>
      <w:r w:rsidRPr="00331BF3">
        <w:rPr>
          <w:lang w:val="ru-RU"/>
        </w:rPr>
        <w:t xml:space="preserve">Так, я розумію. Вибач, що вже турбується через мене довелося. Все-таки почекати можна було.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МАРИНА </w:t>
      </w:r>
    </w:p>
    <w:p w:rsidR="00731B4C" w:rsidRPr="00331BF3" w:rsidRDefault="00731B4C" w:rsidP="00213F0A">
      <w:pPr>
        <w:pStyle w:val="HeroReplica"/>
        <w:rPr>
          <w:lang w:val="ru-RU"/>
        </w:rPr>
      </w:pPr>
      <w:r w:rsidRPr="00331BF3">
        <w:rPr>
          <w:lang w:val="ru-RU"/>
        </w:rPr>
        <w:t xml:space="preserve">Та нічого. Мені не складно. </w:t>
      </w:r>
    </w:p>
    <w:p w:rsidR="00731B4C" w:rsidRPr="00213F0A" w:rsidRDefault="00731B4C" w:rsidP="00213F0A">
      <w:pPr>
        <w:pStyle w:val="ActionDescription"/>
        <w:rPr>
          <w:lang w:val="ru-RU"/>
        </w:rPr>
      </w:pPr>
      <w:r w:rsidRPr="00213F0A">
        <w:rPr>
          <w:lang w:val="ru-RU"/>
        </w:rPr>
        <w:t xml:space="preserve">Віддає йому мобільний телефон і портмоне, </w:t>
      </w:r>
    </w:p>
    <w:p w:rsidR="00731B4C" w:rsidRPr="00331BF3" w:rsidRDefault="00731B4C" w:rsidP="00213F0A">
      <w:pPr>
        <w:pStyle w:val="HeroContinue"/>
        <w:rPr>
          <w:lang w:val="ru-RU"/>
        </w:rPr>
      </w:pPr>
      <w:r w:rsidRPr="00331BF3">
        <w:rPr>
          <w:lang w:val="ru-RU"/>
        </w:rPr>
        <w:t>(продовж.)</w:t>
      </w:r>
    </w:p>
    <w:p w:rsidR="00731B4C" w:rsidRPr="00331BF3" w:rsidRDefault="00731B4C" w:rsidP="00213F0A">
      <w:pPr>
        <w:pStyle w:val="HeroReplica"/>
        <w:rPr>
          <w:lang w:val="ru-RU"/>
        </w:rPr>
      </w:pPr>
      <w:r w:rsidRPr="00331BF3">
        <w:rPr>
          <w:lang w:val="ru-RU"/>
        </w:rPr>
        <w:t xml:space="preserve">Незатишно якось тут. Я піду.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САША </w:t>
      </w:r>
    </w:p>
    <w:p w:rsidR="00731B4C" w:rsidRPr="00331BF3" w:rsidRDefault="00731B4C" w:rsidP="00213F0A">
      <w:pPr>
        <w:pStyle w:val="HeroReplica"/>
        <w:rPr>
          <w:lang w:val="ru-RU"/>
        </w:rPr>
      </w:pPr>
      <w:r w:rsidRPr="00213F0A">
        <w:rPr>
          <w:lang w:val="ru-RU"/>
        </w:rPr>
        <w:t xml:space="preserve">Тебе провести? </w:t>
      </w:r>
    </w:p>
    <w:p w:rsidR="00731B4C" w:rsidRPr="00213F0A" w:rsidRDefault="00731B4C" w:rsidP="00213F0A">
      <w:pPr>
        <w:rPr>
          <w:lang w:eastAsia="en-US"/>
        </w:rPr>
      </w:pPr>
    </w:p>
    <w:p w:rsidR="00731B4C" w:rsidRPr="00331BF3" w:rsidRDefault="00731B4C" w:rsidP="00213F0A">
      <w:pPr>
        <w:pStyle w:val="ActionDescription"/>
        <w:rPr>
          <w:lang w:val="ru-RU"/>
        </w:rPr>
      </w:pPr>
      <w:r w:rsidRPr="00331BF3">
        <w:rPr>
          <w:lang w:val="ru-RU"/>
        </w:rPr>
        <w:t xml:space="preserve">Вона киває. Встають з-за столика. Він залишає гроші. Виходять. </w:t>
      </w:r>
    </w:p>
    <w:p w:rsidR="00731B4C" w:rsidRPr="00331BF3" w:rsidRDefault="00731B4C" w:rsidP="00213F0A">
      <w:pPr>
        <w:pStyle w:val="ActionTimeArena"/>
        <w:rPr>
          <w:lang w:val="ru-RU"/>
        </w:rPr>
      </w:pPr>
      <w:r w:rsidRPr="00331BF3">
        <w:rPr>
          <w:lang w:val="ru-RU"/>
        </w:rPr>
        <w:t xml:space="preserve">ЕКСТ. ВЕЧІР - ВУЛИЦЯ </w:t>
      </w:r>
    </w:p>
    <w:p w:rsidR="00731B4C" w:rsidRPr="00331BF3" w:rsidRDefault="00731B4C" w:rsidP="00213F0A">
      <w:pPr>
        <w:pStyle w:val="ActionDescription"/>
        <w:rPr>
          <w:lang w:val="ru-RU"/>
        </w:rPr>
      </w:pPr>
      <w:r w:rsidRPr="00331BF3">
        <w:rPr>
          <w:lang w:val="ru-RU"/>
        </w:rPr>
        <w:t xml:space="preserve"> Сніг. Марина і Саша ідуть. Під ногами рипить сніг. </w:t>
      </w:r>
    </w:p>
    <w:p w:rsidR="00731B4C" w:rsidRPr="00331BF3" w:rsidRDefault="00731B4C" w:rsidP="00213F0A">
      <w:pPr>
        <w:pStyle w:val="HeroName"/>
        <w:rPr>
          <w:lang w:val="ru-RU"/>
        </w:rPr>
      </w:pPr>
      <w:r w:rsidRPr="00331BF3">
        <w:rPr>
          <w:lang w:val="ru-RU"/>
        </w:rPr>
        <w:t xml:space="preserve">САША </w:t>
      </w:r>
    </w:p>
    <w:p w:rsidR="00731B4C" w:rsidRPr="00331BF3" w:rsidRDefault="00731B4C" w:rsidP="00213F0A">
      <w:pPr>
        <w:pStyle w:val="HeroReplica"/>
        <w:rPr>
          <w:lang w:val="ru-RU"/>
        </w:rPr>
      </w:pPr>
      <w:r w:rsidRPr="00331BF3">
        <w:rPr>
          <w:lang w:val="ru-RU"/>
        </w:rPr>
        <w:t xml:space="preserve">Снігу намело.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МАРИНА </w:t>
      </w:r>
    </w:p>
    <w:p w:rsidR="00731B4C" w:rsidRPr="00331BF3" w:rsidRDefault="00731B4C" w:rsidP="00213F0A">
      <w:pPr>
        <w:pStyle w:val="HeroReplica"/>
        <w:rPr>
          <w:lang w:val="ru-RU"/>
        </w:rPr>
      </w:pPr>
      <w:r w:rsidRPr="00331BF3">
        <w:rPr>
          <w:lang w:val="ru-RU"/>
        </w:rPr>
        <w:t xml:space="preserve">Вона любила сніг.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САША </w:t>
      </w:r>
    </w:p>
    <w:p w:rsidR="00731B4C" w:rsidRPr="00331BF3" w:rsidRDefault="00731B4C" w:rsidP="00213F0A">
      <w:pPr>
        <w:pStyle w:val="HeroReplica"/>
        <w:rPr>
          <w:lang w:val="ru-RU"/>
        </w:rPr>
      </w:pPr>
      <w:r w:rsidRPr="00213F0A">
        <w:rPr>
          <w:lang w:val="ru-RU"/>
        </w:rPr>
        <w:t xml:space="preserve">Так, вона говорила. </w:t>
      </w:r>
    </w:p>
    <w:p w:rsidR="00731B4C" w:rsidRPr="00213F0A" w:rsidRDefault="00731B4C" w:rsidP="00213F0A">
      <w:pPr>
        <w:rPr>
          <w:lang w:eastAsia="en-US"/>
        </w:rPr>
      </w:pPr>
    </w:p>
    <w:p w:rsidR="00731B4C" w:rsidRPr="00331BF3" w:rsidRDefault="00731B4C" w:rsidP="00213F0A">
      <w:pPr>
        <w:pStyle w:val="HeroName"/>
        <w:rPr>
          <w:lang w:val="ru-RU"/>
        </w:rPr>
      </w:pPr>
      <w:r w:rsidRPr="00331BF3">
        <w:rPr>
          <w:lang w:val="ru-RU"/>
        </w:rPr>
        <w:t xml:space="preserve">МАРИНА </w:t>
      </w:r>
    </w:p>
    <w:p w:rsidR="00731B4C" w:rsidRPr="00213F0A" w:rsidRDefault="00731B4C" w:rsidP="00213F0A">
      <w:pPr>
        <w:pStyle w:val="HeroReplica"/>
        <w:rPr>
          <w:lang w:val="ru-RU"/>
        </w:rPr>
      </w:pPr>
      <w:r w:rsidRPr="00213F0A">
        <w:rPr>
          <w:lang w:val="ru-RU"/>
        </w:rPr>
        <w:t xml:space="preserve">Маленькими ще були, так вона любила лягати як зірочка і коло малювати. </w:t>
      </w:r>
    </w:p>
    <w:p w:rsidR="00731B4C" w:rsidRPr="003866B2" w:rsidRDefault="00731B4C" w:rsidP="003866B2">
      <w:pPr>
        <w:rPr>
          <w:lang w:eastAsia="en-US"/>
        </w:rPr>
      </w:pPr>
    </w:p>
    <w:p w:rsidR="00731B4C" w:rsidRPr="00331BF3" w:rsidRDefault="00731B4C" w:rsidP="00213F0A">
      <w:pPr>
        <w:pStyle w:val="ActionDescription"/>
        <w:rPr>
          <w:lang w:val="ru-RU"/>
        </w:rPr>
      </w:pPr>
      <w:r w:rsidRPr="00331BF3">
        <w:rPr>
          <w:lang w:val="ru-RU"/>
        </w:rPr>
        <w:t xml:space="preserve">Починає плакати. Він, беручи її під лікоть. </w:t>
      </w:r>
    </w:p>
    <w:p w:rsidR="00731B4C" w:rsidRPr="00331BF3" w:rsidRDefault="00731B4C" w:rsidP="00213F0A">
      <w:pPr>
        <w:pStyle w:val="HeroName"/>
        <w:rPr>
          <w:lang w:val="ru-RU"/>
        </w:rPr>
      </w:pPr>
      <w:r w:rsidRPr="00331BF3">
        <w:rPr>
          <w:lang w:val="ru-RU"/>
        </w:rPr>
        <w:t xml:space="preserve">САША </w:t>
      </w:r>
    </w:p>
    <w:p w:rsidR="00731B4C" w:rsidRPr="00331BF3" w:rsidRDefault="00731B4C" w:rsidP="00213F0A">
      <w:pPr>
        <w:pStyle w:val="HeroReplica"/>
        <w:rPr>
          <w:lang w:val="ru-RU"/>
        </w:rPr>
      </w:pPr>
      <w:r w:rsidRPr="00213F0A">
        <w:rPr>
          <w:lang w:val="ru-RU"/>
        </w:rPr>
        <w:t xml:space="preserve">Ну-ну, не варто так, побережи себе. </w:t>
      </w:r>
      <w:r w:rsidRPr="00331BF3">
        <w:rPr>
          <w:lang w:val="ru-RU"/>
        </w:rPr>
        <w:t xml:space="preserve">Хоча, що вже там, плач. </w:t>
      </w:r>
    </w:p>
    <w:p w:rsidR="00731B4C" w:rsidRPr="003866B2" w:rsidRDefault="00731B4C" w:rsidP="003866B2">
      <w:pPr>
        <w:rPr>
          <w:lang w:eastAsia="en-US"/>
        </w:rPr>
      </w:pPr>
    </w:p>
    <w:p w:rsidR="00731B4C" w:rsidRPr="00331BF3" w:rsidRDefault="00731B4C" w:rsidP="00213F0A">
      <w:pPr>
        <w:pStyle w:val="ActionDescription"/>
        <w:rPr>
          <w:lang w:val="ru-RU"/>
        </w:rPr>
      </w:pPr>
      <w:r w:rsidRPr="00331BF3">
        <w:rPr>
          <w:lang w:val="ru-RU"/>
        </w:rPr>
        <w:t xml:space="preserve">Відпускає її лікоть, дістає цигарку, закурює. Вона Поглядом просить у нього сигарету. </w:t>
      </w:r>
    </w:p>
    <w:p w:rsidR="00731B4C" w:rsidRPr="00331BF3" w:rsidRDefault="00731B4C" w:rsidP="00213F0A">
      <w:pPr>
        <w:pStyle w:val="HeroName"/>
        <w:rPr>
          <w:lang w:val="ru-RU"/>
        </w:rPr>
      </w:pPr>
      <w:r w:rsidRPr="00331BF3">
        <w:rPr>
          <w:lang w:val="ru-RU"/>
        </w:rPr>
        <w:t xml:space="preserve">САША </w:t>
      </w:r>
    </w:p>
    <w:p w:rsidR="00731B4C" w:rsidRPr="00213F0A" w:rsidRDefault="00731B4C" w:rsidP="00213F0A">
      <w:pPr>
        <w:pStyle w:val="HeroReplica"/>
        <w:rPr>
          <w:lang w:val="ru-RU"/>
        </w:rPr>
      </w:pPr>
      <w:r w:rsidRPr="00213F0A">
        <w:rPr>
          <w:lang w:val="ru-RU"/>
        </w:rPr>
        <w:t xml:space="preserve">Ти ж начебто не куриш. </w:t>
      </w:r>
    </w:p>
    <w:p w:rsidR="00731B4C" w:rsidRPr="00213F0A" w:rsidRDefault="00731B4C" w:rsidP="00213F0A">
      <w:pPr>
        <w:rPr>
          <w:lang w:eastAsia="en-US"/>
        </w:rPr>
      </w:pPr>
    </w:p>
    <w:p w:rsidR="00731B4C" w:rsidRPr="00331BF3" w:rsidRDefault="00731B4C" w:rsidP="00213F0A">
      <w:pPr>
        <w:pStyle w:val="ActionDescription"/>
        <w:rPr>
          <w:lang w:val="ru-RU"/>
        </w:rPr>
      </w:pPr>
      <w:r w:rsidRPr="00331BF3">
        <w:rPr>
          <w:lang w:val="ru-RU"/>
        </w:rPr>
        <w:t xml:space="preserve">Вона мовчки дістає сигарету, прикурює. Трохи закашлюється. Випускає дим </w:t>
      </w:r>
    </w:p>
    <w:p w:rsidR="00731B4C" w:rsidRPr="00331BF3" w:rsidRDefault="00731B4C" w:rsidP="00213F0A">
      <w:pPr>
        <w:pStyle w:val="HeroName"/>
        <w:rPr>
          <w:lang w:val="ru-RU"/>
        </w:rPr>
      </w:pPr>
      <w:r w:rsidRPr="00331BF3">
        <w:rPr>
          <w:lang w:val="ru-RU"/>
        </w:rPr>
        <w:t xml:space="preserve">МАРИНА </w:t>
      </w:r>
    </w:p>
    <w:p w:rsidR="00731B4C" w:rsidRPr="00331BF3" w:rsidRDefault="00731B4C" w:rsidP="00213F0A">
      <w:pPr>
        <w:pStyle w:val="HeroReplica"/>
        <w:rPr>
          <w:lang w:val="ru-RU"/>
        </w:rPr>
      </w:pPr>
      <w:r w:rsidRPr="00331BF3">
        <w:rPr>
          <w:lang w:val="ru-RU"/>
        </w:rPr>
        <w:t xml:space="preserve">Цікаво, як там Єгор, він сьогодні взагалі прибитий якийсь був. </w:t>
      </w:r>
    </w:p>
    <w:p w:rsidR="00731B4C" w:rsidRPr="00331BF3" w:rsidRDefault="00731B4C" w:rsidP="003866B2">
      <w:pPr>
        <w:rPr>
          <w:lang w:eastAsia="en-US"/>
        </w:rPr>
      </w:pPr>
    </w:p>
    <w:p w:rsidR="00731B4C" w:rsidRPr="00331BF3" w:rsidRDefault="00731B4C" w:rsidP="00213F0A">
      <w:pPr>
        <w:pStyle w:val="HeroName"/>
        <w:rPr>
          <w:lang w:val="ru-RU"/>
        </w:rPr>
      </w:pPr>
      <w:r w:rsidRPr="00331BF3">
        <w:rPr>
          <w:lang w:val="ru-RU"/>
        </w:rPr>
        <w:t xml:space="preserve">САША </w:t>
      </w:r>
    </w:p>
    <w:p w:rsidR="00731B4C" w:rsidRPr="00331BF3" w:rsidRDefault="00731B4C" w:rsidP="00213F0A">
      <w:pPr>
        <w:pStyle w:val="HeroReplica"/>
        <w:rPr>
          <w:lang w:val="ru-RU"/>
        </w:rPr>
      </w:pPr>
      <w:r w:rsidRPr="00331BF3">
        <w:rPr>
          <w:lang w:val="ru-RU"/>
        </w:rPr>
        <w:t xml:space="preserve"> Та що йому стане.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МАРИНА </w:t>
      </w:r>
    </w:p>
    <w:p w:rsidR="00731B4C" w:rsidRPr="00331BF3" w:rsidRDefault="00731B4C" w:rsidP="00213F0A">
      <w:pPr>
        <w:pStyle w:val="HeroReplica"/>
        <w:rPr>
          <w:lang w:val="ru-RU"/>
        </w:rPr>
      </w:pPr>
      <w:r w:rsidRPr="00331BF3">
        <w:rPr>
          <w:lang w:val="ru-RU"/>
        </w:rPr>
        <w:t xml:space="preserve">Ти не правий зараз. </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САША </w:t>
      </w:r>
    </w:p>
    <w:p w:rsidR="00731B4C" w:rsidRPr="00213F0A" w:rsidRDefault="00731B4C" w:rsidP="00213F0A">
      <w:pPr>
        <w:pStyle w:val="HeroReplica"/>
        <w:rPr>
          <w:lang w:val="ru-RU"/>
        </w:rPr>
      </w:pPr>
      <w:r w:rsidRPr="00213F0A">
        <w:rPr>
          <w:lang w:val="ru-RU"/>
        </w:rPr>
        <w:t>Та знаю я. Вибач. Просто…</w:t>
      </w:r>
    </w:p>
    <w:p w:rsidR="00731B4C" w:rsidRPr="003866B2" w:rsidRDefault="00731B4C" w:rsidP="003866B2">
      <w:pPr>
        <w:rPr>
          <w:lang w:eastAsia="en-US"/>
        </w:rPr>
      </w:pPr>
    </w:p>
    <w:p w:rsidR="00731B4C" w:rsidRPr="00331BF3" w:rsidRDefault="00731B4C" w:rsidP="00213F0A">
      <w:pPr>
        <w:pStyle w:val="HeroName"/>
        <w:rPr>
          <w:lang w:val="ru-RU"/>
        </w:rPr>
      </w:pPr>
      <w:r w:rsidRPr="00331BF3">
        <w:rPr>
          <w:lang w:val="ru-RU"/>
        </w:rPr>
        <w:t xml:space="preserve">МАРИНА </w:t>
      </w:r>
    </w:p>
    <w:p w:rsidR="00731B4C" w:rsidRPr="00331BF3" w:rsidRDefault="00731B4C" w:rsidP="00213F0A">
      <w:pPr>
        <w:pStyle w:val="HeroReplica"/>
        <w:rPr>
          <w:lang w:val="ru-RU"/>
        </w:rPr>
      </w:pPr>
      <w:r w:rsidRPr="00213F0A">
        <w:rPr>
          <w:lang w:val="ru-RU"/>
        </w:rPr>
        <w:t xml:space="preserve">Я розумію. Всим нам зараз непереливки. </w:t>
      </w:r>
    </w:p>
    <w:p w:rsidR="00731B4C" w:rsidRDefault="00731B4C" w:rsidP="00021E1B"/>
    <w:p w:rsidR="00731B4C" w:rsidRPr="00021E1B" w:rsidRDefault="00731B4C" w:rsidP="00021E1B">
      <w:pPr>
        <w:pStyle w:val="HeroName"/>
        <w:rPr>
          <w:lang w:val="ru-RU"/>
        </w:rPr>
      </w:pPr>
      <w:r w:rsidRPr="00021E1B">
        <w:rPr>
          <w:lang w:val="ru-RU"/>
        </w:rPr>
        <w:t>саша</w:t>
      </w:r>
    </w:p>
    <w:p w:rsidR="00731B4C" w:rsidRPr="00331BF3" w:rsidRDefault="00731B4C" w:rsidP="00021E1B">
      <w:pPr>
        <w:pStyle w:val="HeroReplica"/>
        <w:rPr>
          <w:lang w:val="ru-RU"/>
        </w:rPr>
      </w:pPr>
      <w:r w:rsidRPr="00021E1B">
        <w:rPr>
          <w:lang w:val="ru-RU"/>
        </w:rPr>
        <w:t>Так.</w:t>
      </w:r>
      <w:r>
        <w:rPr>
          <w:lang w:val="ru-RU"/>
        </w:rPr>
        <w:t xml:space="preserve"> Як </w:t>
      </w:r>
      <w:r w:rsidRPr="00331BF3">
        <w:rPr>
          <w:lang w:val="ru-RU"/>
        </w:rPr>
        <w:t>там батьки?</w:t>
      </w:r>
    </w:p>
    <w:p w:rsidR="00731B4C" w:rsidRDefault="00731B4C" w:rsidP="00021E1B"/>
    <w:p w:rsidR="00731B4C" w:rsidRPr="00021E1B" w:rsidRDefault="00731B4C" w:rsidP="00021E1B">
      <w:pPr>
        <w:pStyle w:val="HeroName"/>
        <w:rPr>
          <w:lang w:val="ru-RU"/>
        </w:rPr>
      </w:pPr>
      <w:r w:rsidRPr="00021E1B">
        <w:rPr>
          <w:lang w:val="ru-RU"/>
        </w:rPr>
        <w:t>марина</w:t>
      </w:r>
    </w:p>
    <w:p w:rsidR="00731B4C" w:rsidRPr="00331BF3" w:rsidRDefault="00731B4C" w:rsidP="00021E1B">
      <w:pPr>
        <w:pStyle w:val="HeroReplica"/>
        <w:rPr>
          <w:lang w:val="ru-RU"/>
        </w:rPr>
      </w:pPr>
      <w:r w:rsidRPr="00021E1B">
        <w:rPr>
          <w:lang w:val="ru-RU"/>
        </w:rPr>
        <w:t>Вже повернулися назад в село.</w:t>
      </w:r>
    </w:p>
    <w:p w:rsidR="00731B4C" w:rsidRDefault="00731B4C" w:rsidP="00021E1B"/>
    <w:p w:rsidR="00731B4C" w:rsidRPr="00021E1B" w:rsidRDefault="00731B4C" w:rsidP="00021E1B">
      <w:pPr>
        <w:pStyle w:val="HeroName"/>
        <w:rPr>
          <w:lang w:val="ru-RU"/>
        </w:rPr>
      </w:pPr>
      <w:r w:rsidRPr="00021E1B">
        <w:rPr>
          <w:lang w:val="ru-RU"/>
        </w:rPr>
        <w:t>саша</w:t>
      </w:r>
    </w:p>
    <w:p w:rsidR="00731B4C" w:rsidRPr="00021E1B" w:rsidRDefault="00731B4C" w:rsidP="00021E1B">
      <w:pPr>
        <w:pStyle w:val="HeroReplica"/>
        <w:rPr>
          <w:lang w:val="ru-RU"/>
        </w:rPr>
      </w:pPr>
      <w:r w:rsidRPr="00021E1B">
        <w:rPr>
          <w:lang w:val="ru-RU"/>
        </w:rPr>
        <w:t>Не боязко самій на квартирі полишатися?</w:t>
      </w:r>
    </w:p>
    <w:p w:rsidR="00731B4C" w:rsidRPr="003866B2" w:rsidRDefault="00731B4C" w:rsidP="003866B2">
      <w:pPr>
        <w:rPr>
          <w:lang w:eastAsia="en-US"/>
        </w:rPr>
      </w:pPr>
    </w:p>
    <w:p w:rsidR="00731B4C" w:rsidRPr="00331BF3" w:rsidRDefault="00731B4C" w:rsidP="00021E1B">
      <w:pPr>
        <w:pStyle w:val="ActionDescription"/>
        <w:rPr>
          <w:lang w:val="ru-RU"/>
        </w:rPr>
      </w:pPr>
      <w:r w:rsidRPr="00021E1B">
        <w:rPr>
          <w:lang w:val="ru-RU"/>
        </w:rPr>
        <w:t xml:space="preserve">Вона піджима губи й </w:t>
      </w:r>
      <w:r>
        <w:rPr>
          <w:lang w:val="ru-RU"/>
        </w:rPr>
        <w:t xml:space="preserve">мота головою - </w:t>
      </w:r>
      <w:r w:rsidRPr="00021E1B">
        <w:rPr>
          <w:lang w:val="ru-RU"/>
        </w:rPr>
        <w:t xml:space="preserve">ні. Йдуть мовчки. </w:t>
      </w:r>
      <w:r w:rsidRPr="00331BF3">
        <w:rPr>
          <w:lang w:val="ru-RU"/>
        </w:rPr>
        <w:t xml:space="preserve">Вона викидає сигарету. </w:t>
      </w:r>
    </w:p>
    <w:p w:rsidR="00731B4C" w:rsidRPr="00331BF3" w:rsidRDefault="00731B4C" w:rsidP="00021E1B">
      <w:pPr>
        <w:pStyle w:val="HeroName"/>
        <w:rPr>
          <w:lang w:val="ru-RU"/>
        </w:rPr>
      </w:pPr>
      <w:r w:rsidRPr="00331BF3">
        <w:rPr>
          <w:lang w:val="ru-RU"/>
        </w:rPr>
        <w:t xml:space="preserve">МАРИНА </w:t>
      </w:r>
    </w:p>
    <w:p w:rsidR="00731B4C" w:rsidRPr="00331BF3" w:rsidRDefault="00731B4C" w:rsidP="00021E1B">
      <w:pPr>
        <w:pStyle w:val="HeroReplica"/>
        <w:rPr>
          <w:lang w:val="ru-RU"/>
        </w:rPr>
      </w:pPr>
      <w:r w:rsidRPr="00331BF3">
        <w:rPr>
          <w:lang w:val="ru-RU"/>
        </w:rPr>
        <w:t xml:space="preserve">Щоденник її сьогодні перечитувала. Там день є, коли ви в кафе тоді познайомилися. Пам'ятаєш? </w:t>
      </w:r>
    </w:p>
    <w:p w:rsidR="00731B4C" w:rsidRPr="003866B2" w:rsidRDefault="00731B4C" w:rsidP="003866B2">
      <w:pPr>
        <w:rPr>
          <w:lang w:eastAsia="en-US"/>
        </w:rPr>
      </w:pPr>
    </w:p>
    <w:p w:rsidR="00731B4C" w:rsidRPr="00021E1B" w:rsidRDefault="00731B4C" w:rsidP="00021E1B">
      <w:pPr>
        <w:pStyle w:val="ActionDescription"/>
        <w:rPr>
          <w:lang w:val="ru-RU"/>
        </w:rPr>
      </w:pPr>
      <w:r w:rsidRPr="00021E1B">
        <w:rPr>
          <w:lang w:val="ru-RU"/>
        </w:rPr>
        <w:t xml:space="preserve">Марина дивиться на нього, він киває. </w:t>
      </w:r>
    </w:p>
    <w:p w:rsidR="00731B4C" w:rsidRPr="00021E1B" w:rsidRDefault="00731B4C" w:rsidP="00021E1B">
      <w:pPr>
        <w:pStyle w:val="HeroContinue"/>
        <w:rPr>
          <w:lang w:val="ru-RU"/>
        </w:rPr>
      </w:pPr>
      <w:r w:rsidRPr="00021E1B">
        <w:rPr>
          <w:lang w:val="ru-RU"/>
        </w:rPr>
        <w:t>(продовж.)</w:t>
      </w:r>
    </w:p>
    <w:p w:rsidR="00731B4C" w:rsidRPr="00331BF3" w:rsidRDefault="00731B4C" w:rsidP="00021E1B">
      <w:pPr>
        <w:pStyle w:val="HeroReplica"/>
        <w:rPr>
          <w:lang w:val="ru-RU"/>
        </w:rPr>
      </w:pPr>
      <w:r w:rsidRPr="00021E1B">
        <w:rPr>
          <w:lang w:val="ru-RU"/>
        </w:rPr>
        <w:t xml:space="preserve">Запис там є. Сьогодні дикун наважився нарешті на перший крок. </w:t>
      </w:r>
      <w:r w:rsidRPr="00331BF3">
        <w:rPr>
          <w:lang w:val="ru-RU"/>
        </w:rPr>
        <w:t xml:space="preserve">Чудний такий. З ним ще хлопчик такий милий був. Від чого я його раніше не помічала. Це про тебе милий хлопчик. Я думаю, ти це повинен знати. </w:t>
      </w:r>
    </w:p>
    <w:p w:rsidR="00731B4C" w:rsidRPr="003866B2" w:rsidRDefault="00731B4C" w:rsidP="003866B2">
      <w:pPr>
        <w:rPr>
          <w:lang w:eastAsia="en-US"/>
        </w:rPr>
      </w:pPr>
    </w:p>
    <w:p w:rsidR="00731B4C" w:rsidRPr="00331BF3" w:rsidRDefault="00731B4C" w:rsidP="00021E1B">
      <w:pPr>
        <w:pStyle w:val="HeroName"/>
        <w:rPr>
          <w:lang w:val="ru-RU"/>
        </w:rPr>
      </w:pPr>
      <w:r w:rsidRPr="00331BF3">
        <w:rPr>
          <w:lang w:val="ru-RU"/>
        </w:rPr>
        <w:t xml:space="preserve">САША </w:t>
      </w:r>
    </w:p>
    <w:p w:rsidR="00731B4C" w:rsidRPr="00331BF3" w:rsidRDefault="00731B4C" w:rsidP="00021E1B">
      <w:pPr>
        <w:pStyle w:val="HeroReplica"/>
        <w:rPr>
          <w:lang w:val="ru-RU"/>
        </w:rPr>
      </w:pPr>
      <w:r w:rsidRPr="00331BF3">
        <w:rPr>
          <w:lang w:val="ru-RU"/>
        </w:rPr>
        <w:t xml:space="preserve">Так, дякую. Що там ще про мене писалося? </w:t>
      </w:r>
    </w:p>
    <w:p w:rsidR="00731B4C" w:rsidRPr="003866B2" w:rsidRDefault="00731B4C" w:rsidP="003866B2">
      <w:pPr>
        <w:rPr>
          <w:lang w:eastAsia="en-US"/>
        </w:rPr>
      </w:pPr>
    </w:p>
    <w:p w:rsidR="00731B4C" w:rsidRPr="00331BF3" w:rsidRDefault="00731B4C" w:rsidP="00021E1B">
      <w:pPr>
        <w:pStyle w:val="HeroName"/>
        <w:rPr>
          <w:lang w:val="ru-RU"/>
        </w:rPr>
      </w:pPr>
      <w:r w:rsidRPr="00331BF3">
        <w:rPr>
          <w:lang w:val="ru-RU"/>
        </w:rPr>
        <w:t xml:space="preserve">МАРИНА </w:t>
      </w:r>
    </w:p>
    <w:p w:rsidR="00731B4C" w:rsidRPr="00331BF3" w:rsidRDefault="00731B4C" w:rsidP="00021E1B">
      <w:pPr>
        <w:pStyle w:val="HeroReplica"/>
        <w:rPr>
          <w:lang w:val="ru-RU"/>
        </w:rPr>
      </w:pPr>
      <w:r w:rsidRPr="00331BF3">
        <w:rPr>
          <w:lang w:val="ru-RU"/>
        </w:rPr>
        <w:t>Більше не пам'ятаю нічого. Та я мало читала, тільки перегортала.</w:t>
      </w:r>
    </w:p>
    <w:p w:rsidR="00731B4C" w:rsidRPr="00331BF3" w:rsidRDefault="00731B4C" w:rsidP="003866B2">
      <w:pPr>
        <w:pStyle w:val="ActionDescription"/>
        <w:rPr>
          <w:lang w:val="ru-RU"/>
        </w:rPr>
      </w:pPr>
    </w:p>
    <w:p w:rsidR="00731B4C" w:rsidRPr="00021E1B" w:rsidRDefault="00731B4C" w:rsidP="00021E1B">
      <w:pPr>
        <w:pStyle w:val="ActionTimeArena"/>
        <w:rPr>
          <w:lang w:val="ru-RU"/>
        </w:rPr>
      </w:pPr>
      <w:r w:rsidRPr="00021E1B">
        <w:rPr>
          <w:lang w:val="ru-RU"/>
        </w:rPr>
        <w:t xml:space="preserve">ІНТ. КВАРТИРА батьків Єгора - КУХНЯ </w:t>
      </w:r>
    </w:p>
    <w:p w:rsidR="00731B4C" w:rsidRPr="00331BF3" w:rsidRDefault="00731B4C" w:rsidP="00021E1B">
      <w:pPr>
        <w:pStyle w:val="ActionDescription"/>
        <w:rPr>
          <w:lang w:val="ru-RU"/>
        </w:rPr>
      </w:pPr>
      <w:r w:rsidRPr="00331BF3">
        <w:rPr>
          <w:lang w:val="ru-RU"/>
        </w:rPr>
        <w:t xml:space="preserve">Мати і Єгор. Мати готує вечерю </w:t>
      </w:r>
    </w:p>
    <w:p w:rsidR="00731B4C" w:rsidRPr="00331BF3" w:rsidRDefault="00731B4C" w:rsidP="00021E1B">
      <w:pPr>
        <w:pStyle w:val="HeroName"/>
        <w:rPr>
          <w:lang w:val="ru-RU"/>
        </w:rPr>
      </w:pPr>
      <w:r w:rsidRPr="00331BF3">
        <w:rPr>
          <w:lang w:val="ru-RU"/>
        </w:rPr>
        <w:t xml:space="preserve">МАТИ </w:t>
      </w:r>
    </w:p>
    <w:p w:rsidR="00731B4C" w:rsidRPr="00331BF3" w:rsidRDefault="00731B4C" w:rsidP="00021E1B">
      <w:pPr>
        <w:pStyle w:val="HeroReplica"/>
        <w:rPr>
          <w:lang w:val="ru-RU"/>
        </w:rPr>
      </w:pPr>
      <w:r w:rsidRPr="00331BF3">
        <w:rPr>
          <w:lang w:val="ru-RU"/>
        </w:rPr>
        <w:t xml:space="preserve">Ти в цьому році вступати збираєшся? </w:t>
      </w:r>
    </w:p>
    <w:p w:rsidR="00731B4C" w:rsidRPr="003866B2" w:rsidRDefault="00731B4C" w:rsidP="003866B2">
      <w:pPr>
        <w:pStyle w:val="ActionDescription"/>
        <w:rPr>
          <w:lang w:val="ru-RU"/>
        </w:rPr>
      </w:pPr>
    </w:p>
    <w:p w:rsidR="00731B4C" w:rsidRPr="00331BF3" w:rsidRDefault="00731B4C" w:rsidP="00021E1B">
      <w:pPr>
        <w:pStyle w:val="HeroName"/>
        <w:rPr>
          <w:lang w:val="ru-RU"/>
        </w:rPr>
      </w:pPr>
      <w:r w:rsidRPr="00331BF3">
        <w:rPr>
          <w:lang w:val="ru-RU"/>
        </w:rPr>
        <w:t xml:space="preserve">ЄГОР </w:t>
      </w:r>
    </w:p>
    <w:p w:rsidR="00731B4C" w:rsidRPr="00021E1B" w:rsidRDefault="00731B4C" w:rsidP="00021E1B">
      <w:pPr>
        <w:pStyle w:val="HeroReplica"/>
        <w:rPr>
          <w:lang w:val="ru-RU"/>
        </w:rPr>
      </w:pPr>
      <w:r w:rsidRPr="00021E1B">
        <w:rPr>
          <w:lang w:val="ru-RU"/>
        </w:rPr>
        <w:t xml:space="preserve">Я подумаю? </w:t>
      </w:r>
    </w:p>
    <w:p w:rsidR="00731B4C" w:rsidRPr="003866B2" w:rsidRDefault="00731B4C" w:rsidP="003866B2">
      <w:pPr>
        <w:pStyle w:val="ActionDescription"/>
        <w:rPr>
          <w:lang w:val="ru-RU"/>
        </w:rPr>
      </w:pPr>
    </w:p>
    <w:p w:rsidR="00731B4C" w:rsidRPr="00021E1B" w:rsidRDefault="00731B4C" w:rsidP="00021E1B">
      <w:pPr>
        <w:pStyle w:val="HeroName"/>
        <w:rPr>
          <w:lang w:val="ru-RU"/>
        </w:rPr>
      </w:pPr>
      <w:r w:rsidRPr="00021E1B">
        <w:rPr>
          <w:lang w:val="ru-RU"/>
        </w:rPr>
        <w:t xml:space="preserve">МАТИ </w:t>
      </w:r>
    </w:p>
    <w:p w:rsidR="00731B4C" w:rsidRPr="00021E1B" w:rsidRDefault="00731B4C" w:rsidP="00021E1B">
      <w:pPr>
        <w:pStyle w:val="HeroReplica"/>
        <w:rPr>
          <w:lang w:val="ru-RU"/>
        </w:rPr>
      </w:pPr>
      <w:r w:rsidRPr="00021E1B">
        <w:rPr>
          <w:lang w:val="ru-RU"/>
        </w:rPr>
        <w:t xml:space="preserve">Дивись, як знаєш, щоб потім не скаржився. </w:t>
      </w:r>
    </w:p>
    <w:p w:rsidR="00731B4C" w:rsidRPr="003866B2" w:rsidRDefault="00731B4C" w:rsidP="003866B2">
      <w:pPr>
        <w:pStyle w:val="ActionDescription"/>
        <w:rPr>
          <w:lang w:val="ru-RU"/>
        </w:rPr>
      </w:pPr>
    </w:p>
    <w:p w:rsidR="00731B4C" w:rsidRPr="00331BF3" w:rsidRDefault="00731B4C" w:rsidP="001119DD">
      <w:pPr>
        <w:pStyle w:val="ActionDescription"/>
        <w:rPr>
          <w:lang w:val="ru-RU"/>
        </w:rPr>
      </w:pPr>
      <w:r w:rsidRPr="00331BF3">
        <w:rPr>
          <w:lang w:val="ru-RU"/>
        </w:rPr>
        <w:t xml:space="preserve">Єгор йде, через час повертається. </w:t>
      </w:r>
    </w:p>
    <w:p w:rsidR="00731B4C" w:rsidRPr="00331BF3" w:rsidRDefault="00731B4C" w:rsidP="0078368E">
      <w:pPr>
        <w:pStyle w:val="HeroName"/>
        <w:rPr>
          <w:lang w:val="ru-RU"/>
        </w:rPr>
      </w:pPr>
      <w:r w:rsidRPr="00331BF3">
        <w:rPr>
          <w:lang w:val="ru-RU"/>
        </w:rPr>
        <w:t xml:space="preserve">ЄГОР </w:t>
      </w:r>
    </w:p>
    <w:p w:rsidR="00731B4C" w:rsidRPr="0078368E" w:rsidRDefault="00731B4C" w:rsidP="0078368E">
      <w:pPr>
        <w:pStyle w:val="HeroReplica"/>
        <w:rPr>
          <w:lang w:val="ru-RU"/>
        </w:rPr>
      </w:pPr>
      <w:r>
        <w:rPr>
          <w:lang w:val="ru-RU"/>
        </w:rPr>
        <w:t>Слухай, мам, я ось тут подумав</w:t>
      </w:r>
      <w:r w:rsidRPr="0078368E">
        <w:rPr>
          <w:lang w:val="ru-RU"/>
        </w:rPr>
        <w:t xml:space="preserve">. Загалом, я вирішив, що мені потрібно пожити самому. </w:t>
      </w:r>
    </w:p>
    <w:p w:rsidR="00731B4C" w:rsidRPr="003866B2" w:rsidRDefault="00731B4C" w:rsidP="003866B2">
      <w:pPr>
        <w:pStyle w:val="ActionDescription"/>
        <w:rPr>
          <w:lang w:val="ru-RU"/>
        </w:rPr>
      </w:pPr>
    </w:p>
    <w:p w:rsidR="00731B4C" w:rsidRPr="00331BF3" w:rsidRDefault="00731B4C" w:rsidP="0078368E">
      <w:pPr>
        <w:pStyle w:val="HeroName"/>
        <w:rPr>
          <w:lang w:val="ru-RU"/>
        </w:rPr>
      </w:pPr>
      <w:r w:rsidRPr="00331BF3">
        <w:rPr>
          <w:lang w:val="ru-RU"/>
        </w:rPr>
        <w:t xml:space="preserve">МАТИ </w:t>
      </w:r>
    </w:p>
    <w:p w:rsidR="00731B4C" w:rsidRPr="00331BF3" w:rsidRDefault="00731B4C" w:rsidP="0078368E">
      <w:pPr>
        <w:pStyle w:val="HeroReplica"/>
        <w:rPr>
          <w:lang w:val="ru-RU"/>
        </w:rPr>
      </w:pPr>
      <w:r w:rsidRPr="00331BF3">
        <w:rPr>
          <w:lang w:val="ru-RU"/>
        </w:rPr>
        <w:t xml:space="preserve">Що? Ще б чого придумав. </w:t>
      </w:r>
    </w:p>
    <w:p w:rsidR="00731B4C" w:rsidRPr="003866B2" w:rsidRDefault="00731B4C" w:rsidP="003866B2">
      <w:pPr>
        <w:pStyle w:val="ActionDescription"/>
        <w:rPr>
          <w:lang w:val="ru-RU"/>
        </w:rPr>
      </w:pPr>
    </w:p>
    <w:p w:rsidR="00731B4C" w:rsidRPr="00331BF3" w:rsidRDefault="00731B4C" w:rsidP="0078368E">
      <w:pPr>
        <w:pStyle w:val="HeroName"/>
        <w:rPr>
          <w:lang w:val="ru-RU"/>
        </w:rPr>
      </w:pPr>
      <w:r w:rsidRPr="00331BF3">
        <w:rPr>
          <w:lang w:val="ru-RU"/>
        </w:rPr>
        <w:t xml:space="preserve">ЄГОР </w:t>
      </w:r>
    </w:p>
    <w:p w:rsidR="00731B4C" w:rsidRPr="00331BF3" w:rsidRDefault="00731B4C" w:rsidP="0078368E">
      <w:pPr>
        <w:pStyle w:val="HeroReplica"/>
        <w:rPr>
          <w:lang w:val="ru-RU"/>
        </w:rPr>
      </w:pPr>
      <w:r w:rsidRPr="0078368E">
        <w:rPr>
          <w:lang w:val="ru-RU"/>
        </w:rPr>
        <w:t xml:space="preserve">Ні, я серйозно. Потрібно самостійним стати. </w:t>
      </w:r>
      <w:r w:rsidRPr="00331BF3">
        <w:rPr>
          <w:lang w:val="ru-RU"/>
        </w:rPr>
        <w:t xml:space="preserve">За одне якраз підготуюся до вступу. </w:t>
      </w:r>
    </w:p>
    <w:p w:rsidR="00731B4C" w:rsidRPr="003866B2" w:rsidRDefault="00731B4C" w:rsidP="003866B2">
      <w:pPr>
        <w:pStyle w:val="ActionDescription"/>
        <w:rPr>
          <w:lang w:val="ru-RU"/>
        </w:rPr>
      </w:pPr>
    </w:p>
    <w:p w:rsidR="00731B4C" w:rsidRPr="00331BF3" w:rsidRDefault="00731B4C" w:rsidP="0078368E">
      <w:pPr>
        <w:pStyle w:val="HeroName"/>
        <w:rPr>
          <w:lang w:val="ru-RU"/>
        </w:rPr>
      </w:pPr>
      <w:r w:rsidRPr="00331BF3">
        <w:rPr>
          <w:lang w:val="ru-RU"/>
        </w:rPr>
        <w:t xml:space="preserve">МАТИ </w:t>
      </w:r>
    </w:p>
    <w:p w:rsidR="00731B4C" w:rsidRPr="0078368E" w:rsidRDefault="00731B4C" w:rsidP="0078368E">
      <w:pPr>
        <w:pStyle w:val="HeroReplica"/>
        <w:rPr>
          <w:lang w:val="ru-RU"/>
        </w:rPr>
      </w:pPr>
      <w:r w:rsidRPr="0078368E">
        <w:rPr>
          <w:lang w:val="ru-RU"/>
        </w:rPr>
        <w:t xml:space="preserve">А тут тобі що заважає? </w:t>
      </w:r>
    </w:p>
    <w:p w:rsidR="00731B4C" w:rsidRPr="003866B2" w:rsidRDefault="00731B4C" w:rsidP="003866B2">
      <w:pPr>
        <w:pStyle w:val="ActionDescription"/>
        <w:rPr>
          <w:lang w:val="ru-RU"/>
        </w:rPr>
      </w:pPr>
    </w:p>
    <w:p w:rsidR="00731B4C" w:rsidRPr="00331BF3" w:rsidRDefault="00731B4C" w:rsidP="0078368E">
      <w:pPr>
        <w:pStyle w:val="HeroName"/>
        <w:rPr>
          <w:lang w:val="ru-RU"/>
        </w:rPr>
      </w:pPr>
      <w:r w:rsidRPr="00331BF3">
        <w:rPr>
          <w:lang w:val="ru-RU"/>
        </w:rPr>
        <w:t xml:space="preserve">ЄГОР </w:t>
      </w:r>
    </w:p>
    <w:p w:rsidR="00731B4C" w:rsidRPr="00331BF3" w:rsidRDefault="00731B4C" w:rsidP="0078368E">
      <w:pPr>
        <w:pStyle w:val="HeroReplica"/>
        <w:rPr>
          <w:lang w:val="ru-RU"/>
        </w:rPr>
      </w:pPr>
      <w:r w:rsidRPr="0078368E">
        <w:rPr>
          <w:lang w:val="ru-RU"/>
        </w:rPr>
        <w:t xml:space="preserve">Ну мам. </w:t>
      </w:r>
      <w:r w:rsidRPr="003866B2">
        <w:rPr>
          <w:lang w:val="ru-RU"/>
        </w:rPr>
        <w:t xml:space="preserve">Мені усамітниться потрібно. Я писати хочу. </w:t>
      </w:r>
    </w:p>
    <w:p w:rsidR="00731B4C" w:rsidRPr="003866B2" w:rsidRDefault="00731B4C" w:rsidP="003866B2">
      <w:pPr>
        <w:pStyle w:val="ActionDescription"/>
        <w:rPr>
          <w:lang w:val="ru-RU"/>
        </w:rPr>
      </w:pPr>
    </w:p>
    <w:p w:rsidR="00731B4C" w:rsidRPr="00331BF3" w:rsidRDefault="00731B4C" w:rsidP="0078368E">
      <w:pPr>
        <w:pStyle w:val="HeroName"/>
        <w:rPr>
          <w:lang w:val="ru-RU"/>
        </w:rPr>
      </w:pPr>
      <w:r w:rsidRPr="00331BF3">
        <w:rPr>
          <w:lang w:val="ru-RU"/>
        </w:rPr>
        <w:t xml:space="preserve">МАТИ </w:t>
      </w:r>
    </w:p>
    <w:p w:rsidR="00731B4C" w:rsidRPr="0078368E" w:rsidRDefault="00731B4C" w:rsidP="0078368E">
      <w:pPr>
        <w:pStyle w:val="HeroReplica"/>
        <w:rPr>
          <w:lang w:val="ru-RU"/>
        </w:rPr>
      </w:pPr>
      <w:r w:rsidRPr="0078368E">
        <w:rPr>
          <w:lang w:val="ru-RU"/>
        </w:rPr>
        <w:t xml:space="preserve">Не знаю я. З батьком поговорити треба. </w:t>
      </w:r>
    </w:p>
    <w:p w:rsidR="00731B4C" w:rsidRPr="003866B2" w:rsidRDefault="00731B4C" w:rsidP="003866B2">
      <w:pPr>
        <w:pStyle w:val="ActionDescription"/>
        <w:rPr>
          <w:lang w:val="ru-RU"/>
        </w:rPr>
      </w:pPr>
    </w:p>
    <w:p w:rsidR="00731B4C" w:rsidRPr="0078368E" w:rsidRDefault="00731B4C" w:rsidP="0078368E">
      <w:pPr>
        <w:pStyle w:val="ActionTimeArena"/>
        <w:rPr>
          <w:lang w:val="ru-RU"/>
        </w:rPr>
      </w:pPr>
      <w:r w:rsidRPr="0078368E">
        <w:rPr>
          <w:lang w:val="ru-RU"/>
        </w:rPr>
        <w:t xml:space="preserve">ІНТ. КІМНАТА У НОВІЙ КВАРТИРІ ЄГОРА </w:t>
      </w:r>
    </w:p>
    <w:p w:rsidR="00731B4C" w:rsidRPr="00331BF3" w:rsidRDefault="00731B4C" w:rsidP="0078368E">
      <w:pPr>
        <w:pStyle w:val="ActionDescription"/>
        <w:rPr>
          <w:lang w:val="ru-RU"/>
        </w:rPr>
      </w:pPr>
      <w:r w:rsidRPr="00331BF3">
        <w:rPr>
          <w:lang w:val="ru-RU"/>
        </w:rPr>
        <w:t xml:space="preserve">На стінах старі, затерті шпалери, на підлозі місцями відійшов і прибитий планками лінолеум, застелений доріжкою. У лівому кутку біля входу ліжко, за нею біля стіни крісло, таке, як у кабінеті психотерапевта, але старіше. За кріслом, біля стіни, старий письмовий стіл. Біля столу стілець. У протилежному правому кутку на тумбочці старий телевізор. Під тією ж стінкою по центру стоїть книжкова шафа. У кутку шафа. Центр кімнати вільний. </w:t>
      </w:r>
    </w:p>
    <w:p w:rsidR="00731B4C" w:rsidRPr="00331BF3" w:rsidRDefault="00731B4C" w:rsidP="0078368E">
      <w:pPr>
        <w:pStyle w:val="ActionDescription"/>
        <w:rPr>
          <w:lang w:val="ru-RU"/>
        </w:rPr>
      </w:pPr>
      <w:r w:rsidRPr="00331BF3">
        <w:rPr>
          <w:lang w:val="ru-RU"/>
        </w:rPr>
        <w:t xml:space="preserve">Єгор сидить у кріслі. В руках олівець, він замислився, обличчя виражає задоволеність і захопленість. </w:t>
      </w:r>
    </w:p>
    <w:p w:rsidR="00731B4C" w:rsidRPr="00331BF3" w:rsidRDefault="00731B4C" w:rsidP="0078368E">
      <w:pPr>
        <w:pStyle w:val="ActionDescription"/>
        <w:rPr>
          <w:lang w:val="ru-RU"/>
        </w:rPr>
      </w:pPr>
      <w:r w:rsidRPr="00331BF3">
        <w:rPr>
          <w:lang w:val="ru-RU"/>
        </w:rPr>
        <w:t xml:space="preserve">(Весь епізод висловлює екзальтованість, спрямованість, пошук з високою ймовірністю знайти шукане) </w:t>
      </w:r>
    </w:p>
    <w:p w:rsidR="00731B4C" w:rsidRPr="0078368E" w:rsidRDefault="00731B4C" w:rsidP="0078368E">
      <w:pPr>
        <w:pStyle w:val="HeroName"/>
        <w:rPr>
          <w:lang w:val="ru-RU"/>
        </w:rPr>
      </w:pPr>
      <w:r w:rsidRPr="0078368E">
        <w:rPr>
          <w:lang w:val="ru-RU"/>
        </w:rPr>
        <w:t xml:space="preserve">ЄГОР </w:t>
      </w:r>
    </w:p>
    <w:p w:rsidR="00731B4C" w:rsidRPr="0078368E" w:rsidRDefault="00731B4C" w:rsidP="0078368E">
      <w:pPr>
        <w:pStyle w:val="HeroReplica"/>
        <w:rPr>
          <w:lang w:val="ru-RU"/>
        </w:rPr>
      </w:pPr>
      <w:r w:rsidRPr="0078368E">
        <w:rPr>
          <w:lang w:val="ru-RU"/>
        </w:rPr>
        <w:t xml:space="preserve">Блукати вулицями, ловити уривки незнайомих фраз. </w:t>
      </w:r>
    </w:p>
    <w:p w:rsidR="00731B4C" w:rsidRPr="003866B2" w:rsidRDefault="00731B4C" w:rsidP="003866B2">
      <w:pPr>
        <w:pStyle w:val="ActionDescription"/>
        <w:rPr>
          <w:lang w:val="ru-RU"/>
        </w:rPr>
      </w:pPr>
    </w:p>
    <w:p w:rsidR="00731B4C" w:rsidRPr="00331BF3" w:rsidRDefault="00731B4C" w:rsidP="0078368E">
      <w:pPr>
        <w:pStyle w:val="ActionDescription"/>
        <w:rPr>
          <w:lang w:val="ru-RU"/>
        </w:rPr>
      </w:pPr>
      <w:r w:rsidRPr="00331BF3">
        <w:rPr>
          <w:lang w:val="ru-RU"/>
        </w:rPr>
        <w:t xml:space="preserve">У наступний момент встає і починає порушено і задумливо ходити по кімнаті. Сідає за стіл, записує пару рядків. Виходить з кімнати. </w:t>
      </w:r>
    </w:p>
    <w:p w:rsidR="00731B4C" w:rsidRPr="0078368E" w:rsidRDefault="00731B4C" w:rsidP="0078368E">
      <w:pPr>
        <w:pStyle w:val="ActionTimeArena"/>
        <w:rPr>
          <w:lang w:val="ru-RU"/>
        </w:rPr>
      </w:pPr>
      <w:r w:rsidRPr="0078368E">
        <w:rPr>
          <w:lang w:val="ru-RU"/>
        </w:rPr>
        <w:t xml:space="preserve">ІНТ. КІМНАТА У НОВІЙ КВАРТИРІ ЄГОРа </w:t>
      </w:r>
    </w:p>
    <w:p w:rsidR="00731B4C" w:rsidRPr="00331BF3" w:rsidRDefault="00731B4C" w:rsidP="0078368E">
      <w:pPr>
        <w:pStyle w:val="ActionDescription"/>
        <w:rPr>
          <w:lang w:val="ru-RU"/>
        </w:rPr>
      </w:pPr>
      <w:r w:rsidRPr="0078368E">
        <w:rPr>
          <w:lang w:val="ru-RU"/>
        </w:rPr>
        <w:t xml:space="preserve">Єгор сидить у кріслі і читає книгу. </w:t>
      </w:r>
      <w:r w:rsidRPr="00331BF3">
        <w:rPr>
          <w:lang w:val="ru-RU"/>
        </w:rPr>
        <w:t xml:space="preserve">На столі томик Тургенєва. Закриває її. Потім очі. На обличчі мрійливість. </w:t>
      </w:r>
    </w:p>
    <w:p w:rsidR="00731B4C" w:rsidRPr="00331BF3" w:rsidRDefault="00731B4C" w:rsidP="0078368E">
      <w:pPr>
        <w:pStyle w:val="ActionTimeArena"/>
        <w:rPr>
          <w:lang w:val="ru-RU"/>
        </w:rPr>
      </w:pPr>
      <w:r w:rsidRPr="00331BF3">
        <w:rPr>
          <w:lang w:val="ru-RU"/>
        </w:rPr>
        <w:t xml:space="preserve">ЕКСТ. Двір багатоповерхового будинку - РАННій РАНОК </w:t>
      </w:r>
    </w:p>
    <w:p w:rsidR="00731B4C" w:rsidRPr="00331BF3" w:rsidRDefault="00731B4C" w:rsidP="0078368E">
      <w:pPr>
        <w:pStyle w:val="ActionDescription"/>
        <w:rPr>
          <w:lang w:val="ru-RU"/>
        </w:rPr>
      </w:pPr>
      <w:r w:rsidRPr="00331BF3">
        <w:rPr>
          <w:lang w:val="ru-RU"/>
        </w:rPr>
        <w:t xml:space="preserve">Багатоповерхівка, частина двору, в її вікнах відображаються промені вранішнього сонця. </w:t>
      </w:r>
    </w:p>
    <w:p w:rsidR="00731B4C" w:rsidRPr="00331BF3" w:rsidRDefault="00731B4C" w:rsidP="0078368E">
      <w:pPr>
        <w:pStyle w:val="ActionDescription"/>
        <w:rPr>
          <w:lang w:val="ru-RU"/>
        </w:rPr>
      </w:pPr>
      <w:r w:rsidRPr="00331BF3">
        <w:rPr>
          <w:lang w:val="ru-RU"/>
        </w:rPr>
        <w:t xml:space="preserve">Сміттєві контейнери. У них колупає бомж, який спав перед входом на вокзал. </w:t>
      </w:r>
    </w:p>
    <w:p w:rsidR="00731B4C" w:rsidRPr="00331BF3" w:rsidRDefault="00731B4C" w:rsidP="0078368E">
      <w:pPr>
        <w:pStyle w:val="ActionDescription"/>
        <w:rPr>
          <w:lang w:val="ru-RU"/>
        </w:rPr>
      </w:pPr>
      <w:r w:rsidRPr="0078368E">
        <w:rPr>
          <w:lang w:val="ru-RU"/>
        </w:rPr>
        <w:t xml:space="preserve">Єгор у напівдрімоті сидить на лавці. </w:t>
      </w:r>
      <w:r w:rsidRPr="00331BF3">
        <w:rPr>
          <w:lang w:val="ru-RU"/>
        </w:rPr>
        <w:t xml:space="preserve">Зауважує бомжа. </w:t>
      </w:r>
    </w:p>
    <w:p w:rsidR="00731B4C" w:rsidRPr="00331BF3" w:rsidRDefault="00731B4C" w:rsidP="0078368E">
      <w:pPr>
        <w:pStyle w:val="HeroName"/>
        <w:rPr>
          <w:lang w:val="ru-RU"/>
        </w:rPr>
      </w:pPr>
      <w:r w:rsidRPr="00331BF3">
        <w:rPr>
          <w:lang w:val="ru-RU"/>
        </w:rPr>
        <w:t xml:space="preserve">ЄГОР </w:t>
      </w:r>
    </w:p>
    <w:p w:rsidR="00731B4C" w:rsidRPr="0078368E" w:rsidRDefault="00731B4C" w:rsidP="0078368E">
      <w:pPr>
        <w:pStyle w:val="HeroReplica"/>
        <w:rPr>
          <w:lang w:val="ru-RU"/>
        </w:rPr>
      </w:pPr>
      <w:r w:rsidRPr="0078368E">
        <w:rPr>
          <w:lang w:val="ru-RU"/>
        </w:rPr>
        <w:t xml:space="preserve">А ви колоритний персонаж, з вас хоч образ в книгу пиши. </w:t>
      </w:r>
    </w:p>
    <w:p w:rsidR="00731B4C" w:rsidRPr="003866B2" w:rsidRDefault="00731B4C" w:rsidP="003866B2">
      <w:pPr>
        <w:pStyle w:val="ActionDescription"/>
        <w:rPr>
          <w:lang w:val="ru-RU"/>
        </w:rPr>
      </w:pPr>
    </w:p>
    <w:p w:rsidR="00731B4C" w:rsidRPr="00331BF3" w:rsidRDefault="00731B4C" w:rsidP="0078368E">
      <w:pPr>
        <w:pStyle w:val="HeroName"/>
        <w:rPr>
          <w:lang w:val="ru-RU"/>
        </w:rPr>
      </w:pPr>
      <w:r w:rsidRPr="00331BF3">
        <w:rPr>
          <w:lang w:val="ru-RU"/>
        </w:rPr>
        <w:t xml:space="preserve">БОМЖ </w:t>
      </w:r>
    </w:p>
    <w:p w:rsidR="00731B4C" w:rsidRPr="0078368E" w:rsidRDefault="00731B4C" w:rsidP="0078368E">
      <w:pPr>
        <w:pStyle w:val="HeroReplica"/>
        <w:rPr>
          <w:lang w:val="ru-RU"/>
        </w:rPr>
      </w:pPr>
      <w:r w:rsidRPr="0078368E">
        <w:rPr>
          <w:lang w:val="ru-RU"/>
        </w:rPr>
        <w:t xml:space="preserve">Так, я щаслива людина. Чому б про мене не написати. </w:t>
      </w:r>
    </w:p>
    <w:p w:rsidR="00731B4C" w:rsidRPr="003866B2" w:rsidRDefault="00731B4C" w:rsidP="003866B2">
      <w:pPr>
        <w:pStyle w:val="ActionDescription"/>
        <w:rPr>
          <w:lang w:val="ru-RU"/>
        </w:rPr>
      </w:pPr>
    </w:p>
    <w:p w:rsidR="00731B4C" w:rsidRPr="0078368E" w:rsidRDefault="00731B4C" w:rsidP="0078368E">
      <w:pPr>
        <w:pStyle w:val="ActionTimeArena"/>
        <w:rPr>
          <w:lang w:val="ru-RU"/>
        </w:rPr>
      </w:pPr>
      <w:r w:rsidRPr="0078368E">
        <w:rPr>
          <w:lang w:val="ru-RU"/>
        </w:rPr>
        <w:t xml:space="preserve">ІНТ. КІМНАТА У НОВІЙ КВАРТИРІ ЄГОРа </w:t>
      </w:r>
    </w:p>
    <w:p w:rsidR="00731B4C" w:rsidRPr="00331BF3" w:rsidRDefault="00731B4C" w:rsidP="0078368E">
      <w:pPr>
        <w:pStyle w:val="ActionDescription"/>
        <w:rPr>
          <w:lang w:val="ru-RU"/>
        </w:rPr>
      </w:pPr>
      <w:r w:rsidRPr="0078368E">
        <w:rPr>
          <w:lang w:val="ru-RU"/>
        </w:rPr>
        <w:t xml:space="preserve">Відкриває очі, відкриває книгу, потім знову закриває. Кладе її на стіл, починає одягатися. </w:t>
      </w:r>
      <w:r w:rsidRPr="00331BF3">
        <w:rPr>
          <w:lang w:val="ru-RU"/>
        </w:rPr>
        <w:t xml:space="preserve">Йде. </w:t>
      </w:r>
    </w:p>
    <w:p w:rsidR="00731B4C" w:rsidRPr="00331BF3" w:rsidRDefault="00731B4C" w:rsidP="008D1B9A">
      <w:pPr>
        <w:pStyle w:val="ActionTimeArena"/>
        <w:rPr>
          <w:lang w:val="ru-RU"/>
        </w:rPr>
      </w:pPr>
      <w:r w:rsidRPr="00331BF3">
        <w:rPr>
          <w:lang w:val="ru-RU"/>
        </w:rPr>
        <w:t>ЕКСТ. ВУЛИЦЯ - ЗИМА - НІЧ</w:t>
      </w:r>
    </w:p>
    <w:p w:rsidR="00731B4C" w:rsidRPr="00331BF3" w:rsidRDefault="00731B4C" w:rsidP="008D1B9A">
      <w:pPr>
        <w:pStyle w:val="ActionDescription"/>
        <w:rPr>
          <w:lang w:val="ru-RU"/>
        </w:rPr>
      </w:pPr>
      <w:r w:rsidRPr="00331BF3">
        <w:rPr>
          <w:lang w:val="ru-RU"/>
        </w:rPr>
        <w:t xml:space="preserve">Ніч. Безлюдна окраїна міста. Єгор сидить на лавці. Спирається на спинку. Дивиться на нічне небо. На обличчі умиротворений байдужість і роздуми. Потім підносить руку до підборіддя, ставить її на коліно і згинається в задумі. На обличчі легке осяяння. Потім встає. Знову сідає. Вдихає повні груди. Встає і повільно йде. </w:t>
      </w:r>
    </w:p>
    <w:p w:rsidR="00731B4C" w:rsidRPr="00331BF3" w:rsidRDefault="00731B4C" w:rsidP="008D1B9A">
      <w:pPr>
        <w:pStyle w:val="ActionTimeArena"/>
        <w:rPr>
          <w:lang w:val="ru-RU"/>
        </w:rPr>
      </w:pPr>
      <w:r w:rsidRPr="00331BF3">
        <w:rPr>
          <w:lang w:val="ru-RU"/>
        </w:rPr>
        <w:t xml:space="preserve">ІНТ. НОВА КІМНАТА ЄГОРа </w:t>
      </w:r>
    </w:p>
    <w:p w:rsidR="00731B4C" w:rsidRPr="00331BF3" w:rsidRDefault="00731B4C" w:rsidP="008D1B9A">
      <w:pPr>
        <w:pStyle w:val="ActionDescription"/>
        <w:rPr>
          <w:lang w:val="ru-RU"/>
        </w:rPr>
      </w:pPr>
      <w:r w:rsidRPr="00331BF3">
        <w:rPr>
          <w:lang w:val="ru-RU"/>
        </w:rPr>
        <w:t xml:space="preserve">За вікном світанок. Єгор в ліжку. Засинає. На обличчі задоволеність і надія. </w:t>
      </w:r>
    </w:p>
    <w:p w:rsidR="00731B4C" w:rsidRPr="00331BF3" w:rsidRDefault="00731B4C" w:rsidP="008D1B9A">
      <w:pPr>
        <w:pStyle w:val="ActionTimeArena"/>
        <w:rPr>
          <w:lang w:val="ru-RU"/>
        </w:rPr>
      </w:pPr>
      <w:r w:rsidRPr="00331BF3">
        <w:rPr>
          <w:lang w:val="ru-RU"/>
        </w:rPr>
        <w:t xml:space="preserve">ЕКСТ. ВЕЧІР - ПАРК </w:t>
      </w:r>
    </w:p>
    <w:p w:rsidR="00731B4C" w:rsidRPr="008D1B9A" w:rsidRDefault="00731B4C" w:rsidP="008D1B9A">
      <w:pPr>
        <w:pStyle w:val="ActionDescription"/>
        <w:rPr>
          <w:lang w:val="ru-RU"/>
        </w:rPr>
      </w:pPr>
      <w:r w:rsidRPr="00331BF3">
        <w:rPr>
          <w:lang w:val="ru-RU"/>
        </w:rPr>
        <w:t xml:space="preserve">На лавочці сидить Єгор. Він злегка скутий, замкнений. </w:t>
      </w:r>
      <w:r w:rsidRPr="008D1B9A">
        <w:rPr>
          <w:lang w:val="ru-RU"/>
        </w:rPr>
        <w:t xml:space="preserve">Затиснутий (Хвилюється але затискає хвилювання в себе) </w:t>
      </w:r>
    </w:p>
    <w:p w:rsidR="00731B4C" w:rsidRPr="003866B2" w:rsidRDefault="00731B4C" w:rsidP="003866B2">
      <w:pPr>
        <w:pStyle w:val="ActionDescription"/>
        <w:rPr>
          <w:lang w:val="ru-RU"/>
        </w:rPr>
      </w:pPr>
      <w:r w:rsidRPr="003866B2">
        <w:rPr>
          <w:lang w:val="ru-RU"/>
        </w:rPr>
        <w:t xml:space="preserve">Повз, серед інших, проходить пара. У неї в руках троянда і кулька сердечком. </w:t>
      </w:r>
    </w:p>
    <w:p w:rsidR="00731B4C" w:rsidRPr="00331BF3" w:rsidRDefault="00731B4C" w:rsidP="008D1B9A">
      <w:pPr>
        <w:pStyle w:val="ActionDescription"/>
        <w:rPr>
          <w:lang w:val="ru-RU"/>
        </w:rPr>
      </w:pPr>
      <w:r w:rsidRPr="00331BF3">
        <w:rPr>
          <w:lang w:val="ru-RU"/>
        </w:rPr>
        <w:t xml:space="preserve">В глибині парку з темряви на світло виходить бабця і нагинається за пляшкою. З іншого боку вибігає ще одна і кричить. </w:t>
      </w:r>
    </w:p>
    <w:p w:rsidR="00731B4C" w:rsidRPr="00331BF3" w:rsidRDefault="00731B4C" w:rsidP="008D1B9A">
      <w:pPr>
        <w:pStyle w:val="HeroName"/>
        <w:rPr>
          <w:lang w:val="ru-RU"/>
        </w:rPr>
      </w:pPr>
      <w:r w:rsidRPr="00331BF3">
        <w:rPr>
          <w:lang w:val="ru-RU"/>
        </w:rPr>
        <w:t xml:space="preserve">БАБКА </w:t>
      </w:r>
    </w:p>
    <w:p w:rsidR="00731B4C" w:rsidRPr="00331BF3" w:rsidRDefault="00731B4C" w:rsidP="008D1B9A">
      <w:pPr>
        <w:pStyle w:val="HeroReplica"/>
        <w:rPr>
          <w:lang w:val="ru-RU"/>
        </w:rPr>
      </w:pPr>
      <w:r w:rsidRPr="008D1B9A">
        <w:rPr>
          <w:lang w:val="ru-RU"/>
        </w:rPr>
        <w:t xml:space="preserve">Ти що робиш, ти, що тут робиш, я питаю? </w:t>
      </w:r>
      <w:r w:rsidRPr="00331BF3">
        <w:rPr>
          <w:lang w:val="ru-RU"/>
        </w:rPr>
        <w:t xml:space="preserve">Я що, не ясно сказала, тут моє місце. </w:t>
      </w:r>
    </w:p>
    <w:p w:rsidR="00731B4C" w:rsidRPr="003866B2" w:rsidRDefault="00731B4C" w:rsidP="003866B2">
      <w:pPr>
        <w:pStyle w:val="ActionDescription"/>
        <w:rPr>
          <w:lang w:val="ru-RU"/>
        </w:rPr>
      </w:pPr>
    </w:p>
    <w:p w:rsidR="00731B4C" w:rsidRPr="00331BF3" w:rsidRDefault="00731B4C" w:rsidP="008D1B9A">
      <w:pPr>
        <w:pStyle w:val="ActionDescription"/>
        <w:rPr>
          <w:lang w:val="ru-RU"/>
        </w:rPr>
      </w:pPr>
      <w:r w:rsidRPr="00331BF3">
        <w:rPr>
          <w:lang w:val="ru-RU"/>
        </w:rPr>
        <w:t xml:space="preserve">Друга не озираючись, іде. Єгор дивиться в початок парку. Бачить Марину. Вона помічає його і злегка, лише куточками губ, усміхається. Підходячи до Єгора </w:t>
      </w: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8D1B9A">
        <w:rPr>
          <w:lang w:val="ru-RU"/>
        </w:rPr>
        <w:t xml:space="preserve">Що ти сидиш, ніби з хреста знятий. </w:t>
      </w:r>
      <w:r w:rsidRPr="00331BF3">
        <w:rPr>
          <w:lang w:val="ru-RU"/>
        </w:rPr>
        <w:t xml:space="preserve">Сьогодні ж свято, посміхнися. </w:t>
      </w:r>
    </w:p>
    <w:p w:rsidR="00731B4C" w:rsidRPr="00331BF3" w:rsidRDefault="00731B4C" w:rsidP="008D1B9A">
      <w:pPr>
        <w:rPr>
          <w:lang w:eastAsia="en-US"/>
        </w:rPr>
      </w:pPr>
    </w:p>
    <w:p w:rsidR="00731B4C" w:rsidRPr="008D1B9A" w:rsidRDefault="00731B4C" w:rsidP="008D1B9A">
      <w:pPr>
        <w:pStyle w:val="ActionDescription"/>
        <w:rPr>
          <w:lang w:val="ru-RU"/>
        </w:rPr>
      </w:pPr>
      <w:r w:rsidRPr="008D1B9A">
        <w:rPr>
          <w:lang w:val="ru-RU"/>
        </w:rPr>
        <w:t xml:space="preserve">Єгор ще більше стискується і мовчить. </w:t>
      </w:r>
    </w:p>
    <w:p w:rsidR="00731B4C" w:rsidRPr="00331BF3" w:rsidRDefault="00731B4C" w:rsidP="008D1B9A">
      <w:pPr>
        <w:pStyle w:val="HeroName"/>
        <w:rPr>
          <w:lang w:val="ru-RU"/>
        </w:rPr>
      </w:pPr>
      <w:r w:rsidRPr="00331BF3">
        <w:rPr>
          <w:lang w:val="ru-RU"/>
        </w:rPr>
        <w:t xml:space="preserve">МАРИНА </w:t>
      </w:r>
    </w:p>
    <w:p w:rsidR="00731B4C" w:rsidRPr="008D1B9A" w:rsidRDefault="00731B4C" w:rsidP="008D1B9A">
      <w:pPr>
        <w:pStyle w:val="HeroReplica"/>
        <w:rPr>
          <w:lang w:val="ru-RU"/>
        </w:rPr>
      </w:pPr>
      <w:r w:rsidRPr="008D1B9A">
        <w:rPr>
          <w:lang w:val="ru-RU"/>
        </w:rPr>
        <w:t xml:space="preserve">Може, хоч привітаєшся. Або так і будеш мовчанку грати.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331BF3" w:rsidRDefault="00731B4C" w:rsidP="008D1B9A">
      <w:pPr>
        <w:pStyle w:val="HeroReplica"/>
        <w:rPr>
          <w:lang w:val="ru-RU"/>
        </w:rPr>
      </w:pPr>
      <w:r w:rsidRPr="00331BF3">
        <w:rPr>
          <w:lang w:val="ru-RU"/>
        </w:rPr>
        <w:t xml:space="preserve">Привіт.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331BF3">
        <w:rPr>
          <w:lang w:val="ru-RU"/>
        </w:rPr>
        <w:t xml:space="preserve">Сталося що? </w:t>
      </w:r>
    </w:p>
    <w:p w:rsidR="00731B4C" w:rsidRPr="003866B2" w:rsidRDefault="00731B4C" w:rsidP="003866B2">
      <w:pPr>
        <w:pStyle w:val="ActionDescription"/>
        <w:rPr>
          <w:lang w:val="ru-RU"/>
        </w:rPr>
      </w:pPr>
    </w:p>
    <w:p w:rsidR="00731B4C" w:rsidRPr="003866B2" w:rsidRDefault="00731B4C" w:rsidP="003866B2">
      <w:pPr>
        <w:pStyle w:val="ActionDescription"/>
        <w:rPr>
          <w:lang w:val="ru-RU"/>
        </w:rPr>
      </w:pPr>
      <w:r w:rsidRPr="003866B2">
        <w:rPr>
          <w:lang w:val="ru-RU"/>
        </w:rPr>
        <w:t xml:space="preserve"> Він мовчить. Через час. </w:t>
      </w: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331BF3">
        <w:rPr>
          <w:lang w:val="ru-RU"/>
        </w:rPr>
        <w:t xml:space="preserve"> Від чого мовчиш?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331BF3" w:rsidRDefault="00731B4C" w:rsidP="008D1B9A">
      <w:pPr>
        <w:pStyle w:val="HeroReplica"/>
        <w:rPr>
          <w:lang w:val="ru-RU"/>
        </w:rPr>
      </w:pPr>
      <w:r w:rsidRPr="008D1B9A">
        <w:rPr>
          <w:lang w:val="ru-RU"/>
        </w:rPr>
        <w:t xml:space="preserve">Ні, нічого не сталося. Життя чудове та різнокольорове, що просто дух не встигаєш перевести. </w:t>
      </w:r>
      <w:r w:rsidRPr="00331BF3">
        <w:rPr>
          <w:lang w:val="ru-RU"/>
        </w:rPr>
        <w:t xml:space="preserve">Як ти можеш так?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8D1B9A" w:rsidRDefault="00731B4C" w:rsidP="008D1B9A">
      <w:pPr>
        <w:pStyle w:val="HeroReplica"/>
        <w:rPr>
          <w:lang w:val="ru-RU"/>
        </w:rPr>
      </w:pPr>
      <w:r w:rsidRPr="008D1B9A">
        <w:rPr>
          <w:lang w:val="ru-RU"/>
        </w:rPr>
        <w:t xml:space="preserve">А. Нюню, у нас ще пристрасті киплять і палають. Любов до гробової дошки. </w:t>
      </w:r>
    </w:p>
    <w:p w:rsidR="00731B4C" w:rsidRPr="001D104C" w:rsidRDefault="00731B4C" w:rsidP="008D1B9A">
      <w:pPr>
        <w:pStyle w:val="HeroRemarka"/>
        <w:rPr>
          <w:lang w:val="ru-RU"/>
        </w:rPr>
      </w:pPr>
      <w:r w:rsidRPr="00331BF3">
        <w:rPr>
          <w:lang w:val="ru-RU"/>
        </w:rPr>
        <w:t xml:space="preserve"> </w:t>
      </w:r>
      <w:r w:rsidRPr="001D104C">
        <w:rPr>
          <w:lang w:val="ru-RU"/>
        </w:rPr>
        <w:t>(Затинається)</w:t>
      </w:r>
    </w:p>
    <w:p w:rsidR="00731B4C" w:rsidRPr="001D104C" w:rsidRDefault="00731B4C" w:rsidP="008D1B9A">
      <w:pPr>
        <w:pStyle w:val="HeroReplica"/>
        <w:rPr>
          <w:lang w:val="ru-RU"/>
        </w:rPr>
      </w:pPr>
      <w:r w:rsidRPr="001D104C">
        <w:rPr>
          <w:lang w:val="ru-RU"/>
        </w:rPr>
        <w:t xml:space="preserve">Вибач. Вирвалося. </w:t>
      </w:r>
    </w:p>
    <w:p w:rsidR="00731B4C" w:rsidRPr="003866B2" w:rsidRDefault="00731B4C" w:rsidP="003866B2">
      <w:pPr>
        <w:pStyle w:val="ActionDescription"/>
        <w:rPr>
          <w:lang w:val="ru-RU"/>
        </w:rPr>
      </w:pPr>
    </w:p>
    <w:p w:rsidR="00731B4C" w:rsidRPr="00331BF3" w:rsidRDefault="00731B4C" w:rsidP="008D1B9A">
      <w:pPr>
        <w:pStyle w:val="ActionDescription"/>
        <w:rPr>
          <w:lang w:val="ru-RU"/>
        </w:rPr>
      </w:pPr>
      <w:r w:rsidRPr="00331BF3">
        <w:rPr>
          <w:lang w:val="ru-RU"/>
        </w:rPr>
        <w:t xml:space="preserve">Знову мовчать. Вона про щось думає. Він просто блукає поглядом по парку. Через час </w:t>
      </w: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331BF3">
        <w:rPr>
          <w:lang w:val="ru-RU"/>
        </w:rPr>
        <w:t xml:space="preserve">Сам ти дурень. </w:t>
      </w:r>
    </w:p>
    <w:p w:rsidR="00731B4C" w:rsidRPr="003866B2" w:rsidRDefault="00731B4C" w:rsidP="003866B2">
      <w:pPr>
        <w:pStyle w:val="ActionDescription"/>
        <w:rPr>
          <w:lang w:val="ru-RU"/>
        </w:rPr>
      </w:pPr>
    </w:p>
    <w:p w:rsidR="00731B4C" w:rsidRPr="00331BF3" w:rsidRDefault="00731B4C" w:rsidP="008D1B9A">
      <w:pPr>
        <w:pStyle w:val="ActionDescription"/>
        <w:rPr>
          <w:lang w:val="ru-RU"/>
        </w:rPr>
      </w:pPr>
      <w:r w:rsidRPr="00331BF3">
        <w:rPr>
          <w:lang w:val="ru-RU"/>
        </w:rPr>
        <w:t xml:space="preserve">Він дивиться на неї запитливо </w:t>
      </w: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8D1B9A">
        <w:rPr>
          <w:lang w:val="ru-RU"/>
        </w:rPr>
        <w:t xml:space="preserve">Ти хоч знаєш, що вона ніколи тебе й не любила по-справжньому. </w:t>
      </w:r>
      <w:r w:rsidRPr="00331BF3">
        <w:rPr>
          <w:lang w:val="ru-RU"/>
        </w:rPr>
        <w:t xml:space="preserve">У неї ось на стільки </w:t>
      </w:r>
    </w:p>
    <w:p w:rsidR="00731B4C" w:rsidRPr="00331BF3" w:rsidRDefault="00731B4C" w:rsidP="008D1B9A">
      <w:pPr>
        <w:pStyle w:val="ActionDescription"/>
        <w:rPr>
          <w:lang w:val="ru-RU"/>
        </w:rPr>
      </w:pPr>
      <w:r w:rsidRPr="00331BF3">
        <w:rPr>
          <w:lang w:val="ru-RU"/>
        </w:rPr>
        <w:t xml:space="preserve">Виставляє мізинець і зрізає його по краю нігтем великого пальця </w:t>
      </w:r>
    </w:p>
    <w:p w:rsidR="00731B4C" w:rsidRPr="00331BF3" w:rsidRDefault="00731B4C" w:rsidP="008D1B9A">
      <w:pPr>
        <w:pStyle w:val="HeroReplica"/>
        <w:rPr>
          <w:lang w:val="ru-RU"/>
        </w:rPr>
      </w:pPr>
      <w:r w:rsidRPr="00331BF3">
        <w:rPr>
          <w:lang w:val="ru-RU"/>
        </w:rPr>
        <w:t>(продовж.)</w:t>
      </w:r>
    </w:p>
    <w:p w:rsidR="00731B4C" w:rsidRPr="00331BF3" w:rsidRDefault="00731B4C" w:rsidP="008D1B9A">
      <w:pPr>
        <w:pStyle w:val="HeroReplica"/>
        <w:rPr>
          <w:lang w:val="ru-RU"/>
        </w:rPr>
      </w:pPr>
      <w:r w:rsidRPr="00331BF3">
        <w:rPr>
          <w:lang w:val="ru-RU"/>
        </w:rPr>
        <w:t xml:space="preserve">до тебе нічого не було.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331BF3" w:rsidRDefault="00731B4C" w:rsidP="008D1B9A">
      <w:pPr>
        <w:pStyle w:val="HeroReplica"/>
        <w:rPr>
          <w:lang w:val="ru-RU"/>
        </w:rPr>
      </w:pPr>
      <w:r w:rsidRPr="00331BF3">
        <w:rPr>
          <w:lang w:val="ru-RU"/>
        </w:rPr>
        <w:t xml:space="preserve">Що ти несеш?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8D1B9A" w:rsidRDefault="00731B4C" w:rsidP="008D1B9A">
      <w:pPr>
        <w:pStyle w:val="HeroReplica"/>
        <w:rPr>
          <w:lang w:val="ru-RU"/>
        </w:rPr>
      </w:pPr>
      <w:r w:rsidRPr="008D1B9A">
        <w:rPr>
          <w:lang w:val="ru-RU"/>
        </w:rPr>
        <w:t xml:space="preserve">Він ще, мабуть, і страждає. </w:t>
      </w:r>
      <w:r w:rsidRPr="00331BF3">
        <w:rPr>
          <w:lang w:val="ru-RU"/>
        </w:rPr>
        <w:t xml:space="preserve">Сльози літрами ллє. З нього клоуна зробили. Що ти дивишся на мене? Ти що, не віриш? Думаєш щось між вами було? Може й було, але вона називала це - «я не можу розібратися в своїх почуттях». Що ти дивишся? </w:t>
      </w:r>
      <w:r w:rsidRPr="008D1B9A">
        <w:rPr>
          <w:lang w:val="ru-RU"/>
        </w:rPr>
        <w:t xml:space="preserve">Розібратися вона не могла, поки поруч був, так і тяглося все розбирання, а як тільки зник ненадовго, так вже через кілька днів з іншим була.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331BF3" w:rsidRDefault="00731B4C" w:rsidP="008D1B9A">
      <w:pPr>
        <w:pStyle w:val="HeroReplica"/>
        <w:rPr>
          <w:lang w:val="ru-RU"/>
        </w:rPr>
      </w:pPr>
      <w:r w:rsidRPr="00331BF3">
        <w:rPr>
          <w:lang w:val="ru-RU"/>
        </w:rPr>
        <w:t xml:space="preserve">З ким, з іншим? З однокласником твоїм. Так вона все пояснила.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331BF3">
        <w:rPr>
          <w:lang w:val="ru-RU"/>
        </w:rPr>
        <w:t xml:space="preserve">Хто, Діма? Та Діма ягня нешкідливе. Це я вмовила його за її колишнього себе видати. А то вона бачте переживала за тебе, боячись травмувати. Гляди. За тебе. За хахаля вона переживала свого, а не за тебе.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8D1B9A" w:rsidRDefault="00731B4C" w:rsidP="008D1B9A">
      <w:pPr>
        <w:pStyle w:val="HeroReplica"/>
        <w:rPr>
          <w:lang w:val="ru-RU"/>
        </w:rPr>
      </w:pPr>
      <w:r w:rsidRPr="008D1B9A">
        <w:rPr>
          <w:lang w:val="ru-RU"/>
        </w:rPr>
        <w:t xml:space="preserve">Я знаю, що вона його використовувала.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331BF3">
        <w:rPr>
          <w:lang w:val="ru-RU"/>
        </w:rPr>
        <w:t xml:space="preserve">Хм. Знає він. Так може, ти ще знаєш, через кого вона тебе кинула? Та що ж ти так дивишся?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331BF3" w:rsidRDefault="00731B4C" w:rsidP="008D1B9A">
      <w:pPr>
        <w:pStyle w:val="HeroReplica"/>
        <w:rPr>
          <w:lang w:val="ru-RU"/>
        </w:rPr>
      </w:pPr>
      <w:r w:rsidRPr="008D1B9A">
        <w:rPr>
          <w:lang w:val="ru-RU"/>
        </w:rPr>
        <w:t xml:space="preserve">Не знаю і знати не бажаю. </w:t>
      </w:r>
      <w:r w:rsidRPr="00331BF3">
        <w:rPr>
          <w:lang w:val="ru-RU"/>
        </w:rPr>
        <w:t xml:space="preserve">Мені це абсолютно не цікаво.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331BF3">
        <w:rPr>
          <w:lang w:val="ru-RU"/>
        </w:rPr>
        <w:t xml:space="preserve">Ой-ой-ой. Не цікаво йому. Можна подумати. </w:t>
      </w:r>
      <w:r w:rsidRPr="008D1B9A">
        <w:rPr>
          <w:lang w:val="ru-RU"/>
        </w:rPr>
        <w:t xml:space="preserve">Через Сашу, друга твого. Що очі то розкрив. </w:t>
      </w:r>
      <w:r w:rsidRPr="00331BF3">
        <w:rPr>
          <w:lang w:val="ru-RU"/>
        </w:rPr>
        <w:t xml:space="preserve">Не знав ще. А що познайомиться вона, тоді з вами не відмовилася лише через його присутності ти теж не знав? </w:t>
      </w:r>
      <w:r w:rsidRPr="001D104C">
        <w:rPr>
          <w:lang w:val="ru-RU"/>
        </w:rPr>
        <w:t xml:space="preserve">Що, теж не знав? Страдалець. Той теж тепер страждає. </w:t>
      </w:r>
      <w:r w:rsidRPr="00331BF3">
        <w:rPr>
          <w:lang w:val="ru-RU"/>
        </w:rPr>
        <w:t xml:space="preserve">Все винного шукає. </w:t>
      </w:r>
    </w:p>
    <w:p w:rsidR="00731B4C" w:rsidRPr="00331BF3" w:rsidRDefault="00731B4C" w:rsidP="008D1B9A">
      <w:pPr>
        <w:rPr>
          <w:lang w:eastAsia="en-US"/>
        </w:rPr>
      </w:pPr>
    </w:p>
    <w:p w:rsidR="00731B4C" w:rsidRPr="003866B2" w:rsidRDefault="00731B4C" w:rsidP="003866B2">
      <w:pPr>
        <w:pStyle w:val="ActionDescription"/>
        <w:rPr>
          <w:lang w:val="ru-RU"/>
        </w:rPr>
      </w:pPr>
      <w:r w:rsidRPr="003866B2">
        <w:rPr>
          <w:lang w:val="ru-RU"/>
        </w:rPr>
        <w:t xml:space="preserve">Деякий час мовчать. </w:t>
      </w: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8D1B9A">
        <w:rPr>
          <w:lang w:val="ru-RU"/>
        </w:rPr>
        <w:t xml:space="preserve">А ти знаєш, що в той вечір, ну коли її не стало, вони разом були. </w:t>
      </w:r>
      <w:r w:rsidRPr="00331BF3">
        <w:rPr>
          <w:lang w:val="ru-RU"/>
        </w:rPr>
        <w:t xml:space="preserve">Не поділили щось, так вона заістеріла і побігла додому не дивлячись. Так він тепер і гризе себе.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ЄГОР </w:t>
      </w:r>
    </w:p>
    <w:p w:rsidR="00731B4C" w:rsidRPr="00331BF3" w:rsidRDefault="00731B4C" w:rsidP="008D1B9A">
      <w:pPr>
        <w:pStyle w:val="HeroReplica"/>
        <w:rPr>
          <w:lang w:val="ru-RU"/>
        </w:rPr>
      </w:pPr>
      <w:r w:rsidRPr="00331BF3">
        <w:rPr>
          <w:lang w:val="ru-RU"/>
        </w:rPr>
        <w:t xml:space="preserve">Сука. </w:t>
      </w:r>
    </w:p>
    <w:p w:rsidR="00731B4C" w:rsidRPr="003866B2" w:rsidRDefault="00731B4C" w:rsidP="003866B2">
      <w:pPr>
        <w:pStyle w:val="ActionDescription"/>
        <w:rPr>
          <w:lang w:val="ru-RU"/>
        </w:rPr>
      </w:pPr>
    </w:p>
    <w:p w:rsidR="00731B4C" w:rsidRPr="00331BF3" w:rsidRDefault="00731B4C" w:rsidP="008D1B9A">
      <w:pPr>
        <w:pStyle w:val="HeroName"/>
        <w:rPr>
          <w:lang w:val="ru-RU"/>
        </w:rPr>
      </w:pPr>
      <w:r w:rsidRPr="00331BF3">
        <w:rPr>
          <w:lang w:val="ru-RU"/>
        </w:rPr>
        <w:t xml:space="preserve">МАРИНА </w:t>
      </w:r>
    </w:p>
    <w:p w:rsidR="00731B4C" w:rsidRPr="00331BF3" w:rsidRDefault="00731B4C" w:rsidP="008D1B9A">
      <w:pPr>
        <w:pStyle w:val="HeroReplica"/>
        <w:rPr>
          <w:lang w:val="ru-RU"/>
        </w:rPr>
      </w:pPr>
      <w:r w:rsidRPr="00C65E5E">
        <w:rPr>
          <w:lang w:val="ru-RU"/>
        </w:rPr>
        <w:t xml:space="preserve">Та ще й яка. Він, придурок, вирішив у благородство пограти і щоб не травмувати тебе, друга свого, вирішив на дно залягти, поки Тоня в собі розбереться та вирішить з ким бути. </w:t>
      </w:r>
      <w:r w:rsidRPr="00331BF3">
        <w:rPr>
          <w:lang w:val="ru-RU"/>
        </w:rPr>
        <w:t xml:space="preserve">Ще один придурок. Пограти в честь та гідність вирішив. Кобелина тупа. Накрив, програвся, а далі і не потрібна вона йому була. Виходило, що немає з чим залишалася вона, а не хто-небудь інший. Догралася.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ЄГОР </w:t>
      </w:r>
    </w:p>
    <w:p w:rsidR="00731B4C" w:rsidRPr="00331BF3" w:rsidRDefault="00731B4C" w:rsidP="00C65E5E">
      <w:pPr>
        <w:pStyle w:val="HeroReplica"/>
        <w:rPr>
          <w:lang w:val="ru-RU"/>
        </w:rPr>
      </w:pPr>
      <w:r w:rsidRPr="00331BF3">
        <w:rPr>
          <w:lang w:val="ru-RU"/>
        </w:rPr>
        <w:t xml:space="preserve">Що ти несеш. Ти себе чуєш?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МАРИНА </w:t>
      </w:r>
    </w:p>
    <w:p w:rsidR="00731B4C" w:rsidRPr="00331BF3" w:rsidRDefault="00731B4C" w:rsidP="00C65E5E">
      <w:pPr>
        <w:pStyle w:val="HeroReplica"/>
        <w:rPr>
          <w:lang w:val="ru-RU"/>
        </w:rPr>
      </w:pPr>
      <w:r>
        <w:rPr>
          <w:lang w:val="ru-RU"/>
        </w:rPr>
        <w:t>А що?</w:t>
      </w:r>
      <w:r w:rsidRPr="00331BF3">
        <w:rPr>
          <w:lang w:val="ru-RU"/>
        </w:rPr>
        <w:t xml:space="preserve"> Що таке? Ти що ж, мені ще й не віриш? Так ти у Саші запитай. Якщо він відповісти погодиться. А то він про тебе чути не може без перекручування в обличчі. Хоча вона ще й щоденник залишила. Так що там трохи почитала. Сашу трохи послухала. Все на свої місця і стало. Така ось історія жаліслива. Хоч кіно знімай. А ти страждаєш. Ну і страждай. Дивитися на тебе гидко.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ЄГОР </w:t>
      </w:r>
    </w:p>
    <w:p w:rsidR="00731B4C" w:rsidRPr="00C65E5E" w:rsidRDefault="00731B4C" w:rsidP="00C65E5E">
      <w:pPr>
        <w:pStyle w:val="HeroReplica"/>
        <w:rPr>
          <w:lang w:val="ru-RU"/>
        </w:rPr>
      </w:pPr>
      <w:r w:rsidRPr="00C65E5E">
        <w:rPr>
          <w:lang w:val="ru-RU"/>
        </w:rPr>
        <w:t xml:space="preserve">Не дивися. </w:t>
      </w:r>
    </w:p>
    <w:p w:rsidR="00731B4C" w:rsidRPr="00C65E5E" w:rsidRDefault="00731B4C" w:rsidP="00C65E5E">
      <w:pPr>
        <w:pStyle w:val="HeroRemarka"/>
        <w:rPr>
          <w:lang w:val="ru-RU"/>
        </w:rPr>
      </w:pPr>
      <w:r w:rsidRPr="00C65E5E">
        <w:rPr>
          <w:lang w:val="ru-RU"/>
        </w:rPr>
        <w:t xml:space="preserve">(Через час) </w:t>
      </w:r>
    </w:p>
    <w:p w:rsidR="00731B4C" w:rsidRPr="00C65E5E" w:rsidRDefault="00731B4C" w:rsidP="00C65E5E">
      <w:pPr>
        <w:pStyle w:val="HeroReplica"/>
        <w:rPr>
          <w:lang w:val="ru-RU"/>
        </w:rPr>
      </w:pPr>
      <w:r w:rsidRPr="00C65E5E">
        <w:rPr>
          <w:lang w:val="ru-RU"/>
        </w:rPr>
        <w:t xml:space="preserve">Ну і на біса ти це розповіла?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МАРИНА </w:t>
      </w:r>
    </w:p>
    <w:p w:rsidR="00731B4C" w:rsidRPr="00C65E5E" w:rsidRDefault="00731B4C" w:rsidP="00C65E5E">
      <w:pPr>
        <w:pStyle w:val="HeroReplica"/>
        <w:rPr>
          <w:lang w:val="ru-RU"/>
        </w:rPr>
      </w:pPr>
      <w:r w:rsidRPr="00C65E5E">
        <w:rPr>
          <w:lang w:val="ru-RU"/>
        </w:rPr>
        <w:t xml:space="preserve">Так обличчя твоє страдницьке побачила і якось само все.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ЄГОР </w:t>
      </w:r>
    </w:p>
    <w:p w:rsidR="00731B4C" w:rsidRPr="00331BF3" w:rsidRDefault="00731B4C" w:rsidP="00C65E5E">
      <w:pPr>
        <w:pStyle w:val="HeroReplica"/>
        <w:rPr>
          <w:lang w:val="ru-RU"/>
        </w:rPr>
      </w:pPr>
      <w:r w:rsidRPr="00331BF3">
        <w:rPr>
          <w:lang w:val="ru-RU"/>
        </w:rPr>
        <w:t xml:space="preserve">Ну що ж, буває. А зустрінеться навіщо взагалі хотіла?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МАРИНА </w:t>
      </w:r>
    </w:p>
    <w:p w:rsidR="00731B4C" w:rsidRPr="00331BF3" w:rsidRDefault="00731B4C" w:rsidP="00C65E5E">
      <w:pPr>
        <w:pStyle w:val="HeroReplica"/>
        <w:rPr>
          <w:lang w:val="ru-RU"/>
        </w:rPr>
      </w:pPr>
      <w:r w:rsidRPr="00331BF3">
        <w:rPr>
          <w:lang w:val="ru-RU"/>
        </w:rPr>
        <w:t xml:space="preserve">Так свято сьогодні. Привітати хотіла.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ЄГОР </w:t>
      </w:r>
    </w:p>
    <w:p w:rsidR="00731B4C" w:rsidRPr="00331BF3" w:rsidRDefault="00731B4C" w:rsidP="00C65E5E">
      <w:pPr>
        <w:pStyle w:val="HeroReplica"/>
        <w:rPr>
          <w:lang w:val="ru-RU"/>
        </w:rPr>
      </w:pPr>
      <w:r w:rsidRPr="00331BF3">
        <w:rPr>
          <w:lang w:val="ru-RU"/>
        </w:rPr>
        <w:t xml:space="preserve">Ну-ну. Привітала. </w:t>
      </w:r>
    </w:p>
    <w:p w:rsidR="00731B4C" w:rsidRPr="003866B2" w:rsidRDefault="00731B4C" w:rsidP="003866B2">
      <w:pPr>
        <w:pStyle w:val="ActionDescription"/>
        <w:rPr>
          <w:lang w:val="ru-RU"/>
        </w:rPr>
      </w:pPr>
    </w:p>
    <w:p w:rsidR="00731B4C" w:rsidRPr="00331BF3" w:rsidRDefault="00731B4C" w:rsidP="00C65E5E">
      <w:pPr>
        <w:pStyle w:val="HeroName"/>
        <w:rPr>
          <w:lang w:val="ru-RU"/>
        </w:rPr>
      </w:pPr>
      <w:r w:rsidRPr="00331BF3">
        <w:rPr>
          <w:lang w:val="ru-RU"/>
        </w:rPr>
        <w:t xml:space="preserve">МАРИНА </w:t>
      </w:r>
    </w:p>
    <w:p w:rsidR="00731B4C" w:rsidRPr="00331BF3" w:rsidRDefault="00731B4C" w:rsidP="00C65E5E">
      <w:pPr>
        <w:pStyle w:val="HeroReplica"/>
        <w:rPr>
          <w:lang w:val="ru-RU"/>
        </w:rPr>
      </w:pPr>
      <w:r w:rsidRPr="00331BF3">
        <w:rPr>
          <w:lang w:val="ru-RU"/>
        </w:rPr>
        <w:t xml:space="preserve">Так. Ну не кисни. Видно не судилося. Піду я. З святом. </w:t>
      </w:r>
    </w:p>
    <w:p w:rsidR="00731B4C" w:rsidRPr="003866B2" w:rsidRDefault="00731B4C" w:rsidP="003866B2">
      <w:pPr>
        <w:pStyle w:val="ActionDescription"/>
        <w:rPr>
          <w:lang w:val="ru-RU"/>
        </w:rPr>
      </w:pPr>
    </w:p>
    <w:p w:rsidR="00731B4C" w:rsidRPr="00C65E5E" w:rsidRDefault="00731B4C" w:rsidP="00C65E5E">
      <w:pPr>
        <w:pStyle w:val="ActionDescription"/>
        <w:rPr>
          <w:lang w:val="ru-RU"/>
        </w:rPr>
      </w:pPr>
      <w:r w:rsidRPr="00331BF3">
        <w:rPr>
          <w:lang w:val="ru-RU"/>
        </w:rPr>
        <w:t xml:space="preserve">Вона чмокає його в щоку і йде. Він залишається сидіти. </w:t>
      </w:r>
      <w:r w:rsidRPr="00C65E5E">
        <w:rPr>
          <w:lang w:val="ru-RU"/>
        </w:rPr>
        <w:t xml:space="preserve">Затиснуто та стримано. </w:t>
      </w:r>
    </w:p>
    <w:p w:rsidR="00731B4C" w:rsidRPr="00C65E5E" w:rsidRDefault="00731B4C" w:rsidP="00C65E5E">
      <w:pPr>
        <w:pStyle w:val="ActionTimeArena"/>
        <w:rPr>
          <w:lang w:val="ru-RU"/>
        </w:rPr>
      </w:pPr>
      <w:r w:rsidRPr="00C65E5E">
        <w:rPr>
          <w:lang w:val="ru-RU"/>
        </w:rPr>
        <w:t xml:space="preserve">ІНТ. НОВА КВАРТИРА Єгора - КІМНАТА </w:t>
      </w:r>
    </w:p>
    <w:p w:rsidR="00731B4C" w:rsidRPr="00331BF3" w:rsidRDefault="00731B4C" w:rsidP="00C65E5E">
      <w:pPr>
        <w:pStyle w:val="ActionDescription"/>
        <w:rPr>
          <w:lang w:val="ru-RU"/>
        </w:rPr>
      </w:pPr>
      <w:r w:rsidRPr="00331BF3">
        <w:rPr>
          <w:lang w:val="ru-RU"/>
        </w:rPr>
        <w:t xml:space="preserve">Єгор сидить у кріслі. На столі томик Флобера. В руках олівець, він замислився, обличчя виражає пошук і легку досаду. Головний біль. Він закриває очі. </w:t>
      </w:r>
    </w:p>
    <w:p w:rsidR="00731B4C" w:rsidRPr="00331BF3" w:rsidRDefault="00731B4C" w:rsidP="00C65E5E">
      <w:pPr>
        <w:pStyle w:val="ActionTimeArena"/>
        <w:rPr>
          <w:lang w:val="ru-RU"/>
        </w:rPr>
      </w:pPr>
      <w:r w:rsidRPr="00331BF3">
        <w:rPr>
          <w:lang w:val="ru-RU"/>
        </w:rPr>
        <w:t xml:space="preserve">ЕКСТ. ВУЛИЦЯ - ЗИМА - ВЕЧІР (СПОГАД) </w:t>
      </w:r>
    </w:p>
    <w:p w:rsidR="00731B4C" w:rsidRPr="00331BF3" w:rsidRDefault="00731B4C" w:rsidP="00C65E5E">
      <w:pPr>
        <w:pStyle w:val="ActionDescription"/>
        <w:rPr>
          <w:lang w:val="ru-RU"/>
        </w:rPr>
      </w:pPr>
      <w:r w:rsidRPr="00331BF3">
        <w:rPr>
          <w:lang w:val="ru-RU"/>
        </w:rPr>
        <w:t xml:space="preserve">Єгор йде по безлюдному тротуару. Збоку паркан заводу. Перед Єгором йде середніх років чоловік. Заводчанин. Раптом Єгора обганяє чоловік п'ять підлітків років13-14, валять заводчанин на землю, відбирають гроші і тікають. </w:t>
      </w:r>
    </w:p>
    <w:p w:rsidR="00731B4C" w:rsidRPr="00C65E5E" w:rsidRDefault="00731B4C" w:rsidP="00C65E5E">
      <w:pPr>
        <w:pStyle w:val="ActionTimeArena"/>
        <w:rPr>
          <w:lang w:val="ru-RU"/>
        </w:rPr>
      </w:pPr>
      <w:r w:rsidRPr="00C65E5E">
        <w:rPr>
          <w:lang w:val="ru-RU"/>
        </w:rPr>
        <w:t xml:space="preserve">ЕКСТ. ПІДЗЕМНИЙ ПЕРЕХІД - ЗИМА - ВЕЧІР (СПОГАД) </w:t>
      </w:r>
    </w:p>
    <w:p w:rsidR="00731B4C" w:rsidRPr="003866B2" w:rsidRDefault="00731B4C" w:rsidP="003866B2">
      <w:pPr>
        <w:pStyle w:val="ActionDescription"/>
        <w:rPr>
          <w:lang w:val="ru-RU"/>
        </w:rPr>
      </w:pPr>
      <w:r w:rsidRPr="003866B2">
        <w:rPr>
          <w:lang w:val="ru-RU"/>
        </w:rPr>
        <w:t xml:space="preserve">Єгор йде по переходу. У переході літня </w:t>
      </w:r>
      <w:r w:rsidRPr="00C65E5E">
        <w:rPr>
          <w:lang w:val="ru-RU"/>
        </w:rPr>
        <w:t>ЖІНКА(80)</w:t>
      </w:r>
      <w:r w:rsidRPr="003866B2">
        <w:rPr>
          <w:lang w:val="ru-RU"/>
        </w:rPr>
        <w:t>. О</w:t>
      </w:r>
      <w:r w:rsidRPr="00C65E5E">
        <w:rPr>
          <w:lang w:val="ru-RU"/>
        </w:rPr>
        <w:t>бличчя</w:t>
      </w:r>
      <w:r w:rsidRPr="003866B2">
        <w:rPr>
          <w:lang w:val="ru-RU"/>
        </w:rPr>
        <w:t xml:space="preserve"> зморшкувате. У старому радянського пошиття пальто і радянського пошиття чунях. </w:t>
      </w:r>
      <w:r w:rsidRPr="00C65E5E">
        <w:rPr>
          <w:lang w:val="ru-RU"/>
        </w:rPr>
        <w:t>Стоїть</w:t>
      </w:r>
      <w:r w:rsidRPr="003866B2">
        <w:rPr>
          <w:lang w:val="ru-RU"/>
        </w:rPr>
        <w:t xml:space="preserve"> з простягнутою рукою. Коли Єгор </w:t>
      </w:r>
      <w:r w:rsidRPr="00C65E5E">
        <w:rPr>
          <w:lang w:val="ru-RU"/>
        </w:rPr>
        <w:t>по</w:t>
      </w:r>
      <w:r w:rsidRPr="003866B2">
        <w:rPr>
          <w:lang w:val="ru-RU"/>
        </w:rPr>
        <w:t>рівнює</w:t>
      </w:r>
      <w:r w:rsidRPr="00C65E5E">
        <w:rPr>
          <w:lang w:val="ru-RU"/>
        </w:rPr>
        <w:t>ться</w:t>
      </w:r>
      <w:r w:rsidRPr="003866B2">
        <w:rPr>
          <w:lang w:val="ru-RU"/>
        </w:rPr>
        <w:t xml:space="preserve"> з нею, жалісливо каже: </w:t>
      </w:r>
    </w:p>
    <w:p w:rsidR="00731B4C" w:rsidRPr="00331BF3" w:rsidRDefault="00731B4C" w:rsidP="00C65E5E">
      <w:pPr>
        <w:pStyle w:val="HeroName"/>
        <w:rPr>
          <w:lang w:val="ru-RU"/>
        </w:rPr>
      </w:pPr>
      <w:r w:rsidRPr="00331BF3">
        <w:rPr>
          <w:lang w:val="ru-RU"/>
        </w:rPr>
        <w:t xml:space="preserve">ЖІНКА </w:t>
      </w:r>
    </w:p>
    <w:p w:rsidR="00731B4C" w:rsidRPr="00C65E5E" w:rsidRDefault="00731B4C" w:rsidP="00C65E5E">
      <w:pPr>
        <w:pStyle w:val="HeroReplica"/>
        <w:rPr>
          <w:lang w:val="ru-RU"/>
        </w:rPr>
      </w:pPr>
      <w:r w:rsidRPr="00C65E5E">
        <w:rPr>
          <w:lang w:val="ru-RU"/>
        </w:rPr>
        <w:t xml:space="preserve">Допоможіть, подайте скільки не шкода! </w:t>
      </w:r>
    </w:p>
    <w:p w:rsidR="00731B4C" w:rsidRPr="003866B2" w:rsidRDefault="00731B4C" w:rsidP="003866B2">
      <w:pPr>
        <w:pStyle w:val="ActionDescription"/>
        <w:rPr>
          <w:lang w:val="ru-RU"/>
        </w:rPr>
      </w:pPr>
    </w:p>
    <w:p w:rsidR="00731B4C" w:rsidRPr="00331BF3" w:rsidRDefault="00731B4C" w:rsidP="00C65E5E">
      <w:pPr>
        <w:pStyle w:val="ActionDescription"/>
        <w:rPr>
          <w:lang w:val="ru-RU"/>
        </w:rPr>
      </w:pPr>
      <w:r w:rsidRPr="00331BF3">
        <w:rPr>
          <w:lang w:val="ru-RU"/>
        </w:rPr>
        <w:t xml:space="preserve">Єгора пересмикує, він зупиняється як у трансі, дивиться на неї. </w:t>
      </w:r>
    </w:p>
    <w:p w:rsidR="00731B4C" w:rsidRPr="00331BF3" w:rsidRDefault="00731B4C" w:rsidP="00C65E5E">
      <w:pPr>
        <w:pStyle w:val="HeroName"/>
        <w:rPr>
          <w:lang w:val="ru-RU"/>
        </w:rPr>
      </w:pPr>
      <w:r w:rsidRPr="00331BF3">
        <w:rPr>
          <w:lang w:val="ru-RU"/>
        </w:rPr>
        <w:t xml:space="preserve">ЖІНКА </w:t>
      </w:r>
    </w:p>
    <w:p w:rsidR="00731B4C" w:rsidRPr="00C65E5E" w:rsidRDefault="00731B4C" w:rsidP="00C65E5E">
      <w:pPr>
        <w:pStyle w:val="HeroReplica"/>
        <w:rPr>
          <w:lang w:val="ru-RU"/>
        </w:rPr>
      </w:pPr>
      <w:r w:rsidRPr="00C65E5E">
        <w:rPr>
          <w:lang w:val="ru-RU"/>
        </w:rPr>
        <w:t xml:space="preserve">На хлібець прошу, на хлібець, не на горілку ж. </w:t>
      </w:r>
    </w:p>
    <w:p w:rsidR="00731B4C" w:rsidRPr="003866B2" w:rsidRDefault="00731B4C" w:rsidP="003866B2">
      <w:pPr>
        <w:pStyle w:val="ActionDescription"/>
        <w:rPr>
          <w:lang w:val="ru-RU"/>
        </w:rPr>
      </w:pPr>
    </w:p>
    <w:p w:rsidR="00731B4C" w:rsidRPr="00C65E5E" w:rsidRDefault="00731B4C" w:rsidP="00C65E5E">
      <w:pPr>
        <w:pStyle w:val="ActionDescription"/>
        <w:rPr>
          <w:lang w:val="ru-RU"/>
        </w:rPr>
      </w:pPr>
      <w:r w:rsidRPr="00C65E5E">
        <w:rPr>
          <w:lang w:val="ru-RU"/>
        </w:rPr>
        <w:t>Єгор, не змінюючись в особі, як би машинально дістає з кишені купюри і дріб</w:t>
      </w:r>
      <w:r w:rsidRPr="00747911">
        <w:rPr>
          <w:lang w:val="ru-RU"/>
        </w:rPr>
        <w:t>язок</w:t>
      </w:r>
      <w:r w:rsidRPr="00C65E5E">
        <w:rPr>
          <w:lang w:val="ru-RU"/>
        </w:rPr>
        <w:t xml:space="preserve"> і віддає їх </w:t>
      </w:r>
      <w:r>
        <w:rPr>
          <w:lang w:val="ru-RU"/>
        </w:rPr>
        <w:t xml:space="preserve">їй, потім все також в </w:t>
      </w:r>
      <w:r w:rsidRPr="00C65E5E">
        <w:rPr>
          <w:lang w:val="ru-RU"/>
        </w:rPr>
        <w:t xml:space="preserve">напівирансі йде. </w:t>
      </w:r>
    </w:p>
    <w:p w:rsidR="00731B4C" w:rsidRPr="00C65E5E" w:rsidRDefault="00731B4C" w:rsidP="00C65E5E">
      <w:pPr>
        <w:pStyle w:val="ActionTimeArena"/>
        <w:rPr>
          <w:lang w:val="ru-RU"/>
        </w:rPr>
      </w:pPr>
      <w:r w:rsidRPr="00C65E5E">
        <w:rPr>
          <w:lang w:val="ru-RU"/>
        </w:rPr>
        <w:t xml:space="preserve">ІНТ. НОВА КВАРТИРА Єгора - КІМНАТА </w:t>
      </w:r>
    </w:p>
    <w:p w:rsidR="00731B4C" w:rsidRPr="00331BF3" w:rsidRDefault="00731B4C" w:rsidP="00C65E5E">
      <w:pPr>
        <w:pStyle w:val="ActionDescription"/>
        <w:rPr>
          <w:lang w:val="ru-RU"/>
        </w:rPr>
      </w:pPr>
      <w:r w:rsidRPr="00331BF3">
        <w:rPr>
          <w:lang w:val="ru-RU"/>
        </w:rPr>
        <w:t xml:space="preserve">Єгор відкриває очі, піднімається з крісла і спльовує на стіну. </w:t>
      </w:r>
    </w:p>
    <w:p w:rsidR="00731B4C" w:rsidRPr="00331BF3" w:rsidRDefault="00731B4C" w:rsidP="00C65E5E">
      <w:pPr>
        <w:pStyle w:val="HeroName"/>
        <w:rPr>
          <w:lang w:val="ru-RU"/>
        </w:rPr>
      </w:pPr>
      <w:r w:rsidRPr="00331BF3">
        <w:rPr>
          <w:lang w:val="ru-RU"/>
        </w:rPr>
        <w:t xml:space="preserve">ЄГОР </w:t>
      </w:r>
    </w:p>
    <w:p w:rsidR="00731B4C" w:rsidRPr="00C65E5E" w:rsidRDefault="00731B4C" w:rsidP="00C65E5E">
      <w:pPr>
        <w:pStyle w:val="HeroReplica"/>
        <w:rPr>
          <w:lang w:val="ru-RU"/>
        </w:rPr>
      </w:pPr>
      <w:r w:rsidRPr="00C65E5E">
        <w:rPr>
          <w:lang w:val="ru-RU"/>
        </w:rPr>
        <w:t xml:space="preserve">Ну і про що тут писати. Одна марнота та ловля вітру. </w:t>
      </w:r>
    </w:p>
    <w:p w:rsidR="00731B4C" w:rsidRPr="003866B2" w:rsidRDefault="00731B4C" w:rsidP="003866B2">
      <w:pPr>
        <w:pStyle w:val="ActionDescription"/>
        <w:rPr>
          <w:lang w:val="ru-RU"/>
        </w:rPr>
      </w:pPr>
    </w:p>
    <w:p w:rsidR="00731B4C" w:rsidRPr="00331BF3" w:rsidRDefault="00731B4C" w:rsidP="00C65E5E">
      <w:pPr>
        <w:pStyle w:val="ActionDescription"/>
        <w:rPr>
          <w:lang w:val="ru-RU"/>
        </w:rPr>
      </w:pPr>
      <w:r w:rsidRPr="00331BF3">
        <w:rPr>
          <w:lang w:val="ru-RU"/>
        </w:rPr>
        <w:t xml:space="preserve">З досадою стискає кулак. </w:t>
      </w:r>
    </w:p>
    <w:p w:rsidR="00731B4C" w:rsidRPr="00C65E5E" w:rsidRDefault="00731B4C" w:rsidP="00C65E5E">
      <w:pPr>
        <w:pStyle w:val="ActionTimeArena"/>
        <w:rPr>
          <w:lang w:val="ru-RU"/>
        </w:rPr>
      </w:pPr>
      <w:r w:rsidRPr="00C65E5E">
        <w:rPr>
          <w:lang w:val="ru-RU"/>
        </w:rPr>
        <w:t xml:space="preserve">ІНТ. НОВА КВАРТИРА Єгора - КІМНАТА </w:t>
      </w:r>
    </w:p>
    <w:p w:rsidR="00731B4C" w:rsidRPr="00331BF3" w:rsidRDefault="00731B4C" w:rsidP="00C65E5E">
      <w:pPr>
        <w:pStyle w:val="ActionDescription"/>
        <w:rPr>
          <w:lang w:val="ru-RU"/>
        </w:rPr>
      </w:pPr>
      <w:r w:rsidRPr="00C65E5E">
        <w:rPr>
          <w:lang w:val="ru-RU"/>
        </w:rPr>
        <w:t xml:space="preserve">Єгор сидить у кріслі. </w:t>
      </w:r>
      <w:r w:rsidRPr="00331BF3">
        <w:rPr>
          <w:lang w:val="ru-RU"/>
        </w:rPr>
        <w:t xml:space="preserve">П'є гарячий чай. Дивиться перед собою. Встає, ставить чашку на підлогу, біля ліжка. Підходить до столу і починає пересувати його під вікно. Перетягує його по підлозі. Ставить стілець. Збирає впали олівці і ручки. Сідає. Приречено дивиться у вікно. За вікном сіро. </w:t>
      </w:r>
    </w:p>
    <w:p w:rsidR="00731B4C" w:rsidRPr="00C65E5E" w:rsidRDefault="00731B4C" w:rsidP="00C65E5E">
      <w:pPr>
        <w:pStyle w:val="ActionTimeArena"/>
        <w:rPr>
          <w:lang w:val="ru-RU"/>
        </w:rPr>
      </w:pPr>
      <w:r w:rsidRPr="00331BF3">
        <w:rPr>
          <w:lang w:val="ru-RU"/>
        </w:rPr>
        <w:t xml:space="preserve">ЕКСТ. </w:t>
      </w:r>
      <w:r w:rsidRPr="00C65E5E">
        <w:rPr>
          <w:lang w:val="ru-RU"/>
        </w:rPr>
        <w:t>КІОСК НА ЗУПИНЦІ - вечір</w:t>
      </w:r>
    </w:p>
    <w:p w:rsidR="00731B4C" w:rsidRPr="00331BF3" w:rsidRDefault="00731B4C" w:rsidP="00C65E5E">
      <w:pPr>
        <w:pStyle w:val="ActionDescription"/>
        <w:rPr>
          <w:lang w:val="ru-RU"/>
        </w:rPr>
      </w:pPr>
      <w:r w:rsidRPr="00C65E5E">
        <w:rPr>
          <w:lang w:val="ru-RU"/>
        </w:rPr>
        <w:t xml:space="preserve">Біля кіоску - Ігор, одягнений недбало, волосся на голові зім'яте, куртка не застебнута, біла сорочка з одного боку розправлена. </w:t>
      </w:r>
      <w:r w:rsidRPr="00331BF3">
        <w:rPr>
          <w:lang w:val="ru-RU"/>
        </w:rPr>
        <w:t xml:space="preserve">Ігор щось розповідає продавщиці, тримаючи в руках придбану пляшку пива. </w:t>
      </w:r>
      <w:r w:rsidRPr="00D31C71">
        <w:rPr>
          <w:lang w:val="ru-RU"/>
        </w:rPr>
        <w:t xml:space="preserve">Поруч, на полиці кіоску стоїть вже наполовину їм випита пляшка. </w:t>
      </w:r>
      <w:r w:rsidRPr="001D104C">
        <w:rPr>
          <w:lang w:val="ru-RU"/>
        </w:rPr>
        <w:t xml:space="preserve">Підходить Єгор. Ігор дивиться на нього напівп'яним поглядом. </w:t>
      </w:r>
      <w:r w:rsidRPr="00331BF3">
        <w:rPr>
          <w:lang w:val="ru-RU"/>
        </w:rPr>
        <w:t xml:space="preserve">Хамськи і оцінююче. </w:t>
      </w:r>
    </w:p>
    <w:p w:rsidR="00731B4C" w:rsidRPr="00331BF3" w:rsidRDefault="00731B4C" w:rsidP="00D31C71">
      <w:pPr>
        <w:pStyle w:val="HeroName"/>
        <w:rPr>
          <w:lang w:val="ru-RU"/>
        </w:rPr>
      </w:pPr>
      <w:r w:rsidRPr="00331BF3">
        <w:rPr>
          <w:lang w:val="ru-RU"/>
        </w:rPr>
        <w:t xml:space="preserve">ІГОР </w:t>
      </w:r>
    </w:p>
    <w:p w:rsidR="00731B4C" w:rsidRPr="00331BF3" w:rsidRDefault="00731B4C" w:rsidP="00D31C71">
      <w:pPr>
        <w:pStyle w:val="HeroReplica"/>
        <w:rPr>
          <w:lang w:val="ru-RU"/>
        </w:rPr>
      </w:pPr>
      <w:r w:rsidRPr="00331BF3">
        <w:rPr>
          <w:lang w:val="ru-RU"/>
        </w:rPr>
        <w:t xml:space="preserve">Друже, випий зі мною. </w:t>
      </w:r>
    </w:p>
    <w:p w:rsidR="00731B4C" w:rsidRPr="003866B2" w:rsidRDefault="00731B4C" w:rsidP="003866B2">
      <w:pPr>
        <w:pStyle w:val="ActionDescription"/>
        <w:rPr>
          <w:lang w:val="ru-RU"/>
        </w:rPr>
      </w:pPr>
    </w:p>
    <w:p w:rsidR="00731B4C" w:rsidRPr="00331BF3" w:rsidRDefault="00731B4C" w:rsidP="00D31C71">
      <w:pPr>
        <w:pStyle w:val="HeroName"/>
        <w:rPr>
          <w:lang w:val="ru-RU"/>
        </w:rPr>
      </w:pPr>
      <w:r w:rsidRPr="00331BF3">
        <w:rPr>
          <w:lang w:val="ru-RU"/>
        </w:rPr>
        <w:t xml:space="preserve">ЄГОР </w:t>
      </w:r>
    </w:p>
    <w:p w:rsidR="00731B4C" w:rsidRPr="00331BF3" w:rsidRDefault="00731B4C" w:rsidP="00D31C71">
      <w:pPr>
        <w:pStyle w:val="HeroReplica"/>
        <w:rPr>
          <w:lang w:val="ru-RU"/>
        </w:rPr>
      </w:pPr>
      <w:r w:rsidRPr="00331BF3">
        <w:rPr>
          <w:lang w:val="ru-RU"/>
        </w:rPr>
        <w:t xml:space="preserve">Я не п'ю. </w:t>
      </w:r>
    </w:p>
    <w:p w:rsidR="00731B4C" w:rsidRPr="003866B2" w:rsidRDefault="00731B4C" w:rsidP="003866B2">
      <w:pPr>
        <w:pStyle w:val="ActionDescription"/>
        <w:rPr>
          <w:lang w:val="ru-RU"/>
        </w:rPr>
      </w:pPr>
    </w:p>
    <w:p w:rsidR="00731B4C" w:rsidRPr="00331BF3" w:rsidRDefault="00731B4C" w:rsidP="00D31C71">
      <w:pPr>
        <w:pStyle w:val="HeroName"/>
        <w:rPr>
          <w:lang w:val="ru-RU"/>
        </w:rPr>
      </w:pPr>
      <w:r w:rsidRPr="00331BF3">
        <w:rPr>
          <w:lang w:val="ru-RU"/>
        </w:rPr>
        <w:t xml:space="preserve">ІГОР </w:t>
      </w:r>
    </w:p>
    <w:p w:rsidR="00731B4C" w:rsidRPr="00331BF3" w:rsidRDefault="00731B4C" w:rsidP="00D31C71">
      <w:pPr>
        <w:pStyle w:val="HeroReplica"/>
        <w:rPr>
          <w:lang w:val="ru-RU"/>
        </w:rPr>
      </w:pPr>
      <w:r w:rsidRPr="00331BF3">
        <w:rPr>
          <w:lang w:val="ru-RU"/>
        </w:rPr>
        <w:t xml:space="preserve">Та не відмовляйся. Ти що, не поважаєш мене. Випий. </w:t>
      </w:r>
    </w:p>
    <w:p w:rsidR="00731B4C" w:rsidRPr="003866B2" w:rsidRDefault="00731B4C" w:rsidP="003866B2">
      <w:pPr>
        <w:pStyle w:val="ActionDescription"/>
        <w:rPr>
          <w:lang w:val="ru-RU"/>
        </w:rPr>
      </w:pPr>
    </w:p>
    <w:p w:rsidR="00731B4C" w:rsidRPr="00331BF3" w:rsidRDefault="00731B4C" w:rsidP="00D31C71">
      <w:pPr>
        <w:pStyle w:val="ActionDescription"/>
        <w:rPr>
          <w:lang w:val="ru-RU"/>
        </w:rPr>
      </w:pPr>
      <w:r w:rsidRPr="00331BF3">
        <w:rPr>
          <w:lang w:val="ru-RU"/>
        </w:rPr>
        <w:t xml:space="preserve">Простягає відкриту пляшку. Єгор бере, відпиває ковток і повертає. </w:t>
      </w:r>
    </w:p>
    <w:p w:rsidR="00731B4C" w:rsidRPr="00331BF3" w:rsidRDefault="00731B4C" w:rsidP="00E87B2F">
      <w:pPr>
        <w:pStyle w:val="HeroName"/>
        <w:rPr>
          <w:lang w:val="ru-RU"/>
        </w:rPr>
      </w:pPr>
      <w:r w:rsidRPr="00331BF3">
        <w:rPr>
          <w:lang w:val="ru-RU"/>
        </w:rPr>
        <w:t xml:space="preserve">ІГОР </w:t>
      </w:r>
    </w:p>
    <w:p w:rsidR="00731B4C" w:rsidRPr="00E87B2F" w:rsidRDefault="00731B4C" w:rsidP="00E87B2F">
      <w:pPr>
        <w:pStyle w:val="HeroReplica"/>
        <w:rPr>
          <w:lang w:val="ru-RU"/>
        </w:rPr>
      </w:pPr>
      <w:r w:rsidRPr="00E87B2F">
        <w:rPr>
          <w:lang w:val="ru-RU"/>
        </w:rPr>
        <w:t xml:space="preserve">Та ні, допивай, це твоя, у мене є. </w:t>
      </w:r>
    </w:p>
    <w:p w:rsidR="00731B4C" w:rsidRPr="003866B2" w:rsidRDefault="00731B4C" w:rsidP="003866B2">
      <w:pPr>
        <w:pStyle w:val="ActionDescription"/>
        <w:rPr>
          <w:lang w:val="ru-RU"/>
        </w:rPr>
      </w:pPr>
    </w:p>
    <w:p w:rsidR="00731B4C" w:rsidRPr="003866B2" w:rsidRDefault="00731B4C" w:rsidP="00E87B2F">
      <w:pPr>
        <w:pStyle w:val="ActionDescription"/>
        <w:rPr>
          <w:lang w:val="ru-RU"/>
        </w:rPr>
      </w:pPr>
      <w:r w:rsidRPr="003866B2">
        <w:rPr>
          <w:lang w:val="ru-RU"/>
        </w:rPr>
        <w:t xml:space="preserve">Дістає запальничку, відкриває другу пляшку. </w:t>
      </w:r>
    </w:p>
    <w:p w:rsidR="00731B4C" w:rsidRPr="003866B2" w:rsidRDefault="00731B4C" w:rsidP="003866B2">
      <w:pPr>
        <w:pStyle w:val="ActionDescription"/>
        <w:rPr>
          <w:lang w:val="ru-RU"/>
        </w:rPr>
      </w:pPr>
      <w:r w:rsidRPr="00E87B2F">
        <w:rPr>
          <w:lang w:val="ru-RU"/>
        </w:rPr>
        <w:t xml:space="preserve">Ігор </w:t>
      </w:r>
      <w:r w:rsidRPr="003866B2">
        <w:rPr>
          <w:lang w:val="ru-RU"/>
        </w:rPr>
        <w:t xml:space="preserve">піднявши руку, водить пальцем п'яно в повітрі, щось намагаючись сказати. Єгор тим часом замовляє сигарети. Тільки він забирає пачку, Ігор бере його за лацкан рукава і хоче відвести в сторону. Єгор вириває руку. Дивляться один на одного. Єгор байдуже, Ігор п'яно і з претензією </w:t>
      </w:r>
    </w:p>
    <w:p w:rsidR="00731B4C" w:rsidRPr="00331BF3" w:rsidRDefault="00731B4C" w:rsidP="00E87B2F">
      <w:pPr>
        <w:pStyle w:val="HeroName"/>
        <w:rPr>
          <w:lang w:val="ru-RU"/>
        </w:rPr>
      </w:pPr>
      <w:r w:rsidRPr="00331BF3">
        <w:rPr>
          <w:lang w:val="ru-RU"/>
        </w:rPr>
        <w:t xml:space="preserve">ІГОР </w:t>
      </w:r>
    </w:p>
    <w:p w:rsidR="00731B4C" w:rsidRPr="00E87B2F" w:rsidRDefault="00731B4C" w:rsidP="00E87B2F">
      <w:pPr>
        <w:pStyle w:val="HeroReplica"/>
        <w:rPr>
          <w:lang w:val="ru-RU"/>
        </w:rPr>
      </w:pPr>
      <w:r w:rsidRPr="00E87B2F">
        <w:rPr>
          <w:lang w:val="ru-RU"/>
        </w:rPr>
        <w:t xml:space="preserve">А спасибі за пиво сказати. </w:t>
      </w:r>
    </w:p>
    <w:p w:rsidR="00731B4C" w:rsidRPr="003866B2" w:rsidRDefault="00731B4C" w:rsidP="003866B2">
      <w:pPr>
        <w:pStyle w:val="ActionDescription"/>
        <w:rPr>
          <w:lang w:val="ru-RU"/>
        </w:rPr>
      </w:pPr>
    </w:p>
    <w:p w:rsidR="00731B4C" w:rsidRPr="00331BF3" w:rsidRDefault="00731B4C" w:rsidP="00E87B2F">
      <w:pPr>
        <w:pStyle w:val="ActionDescription"/>
        <w:rPr>
          <w:lang w:val="ru-RU"/>
        </w:rPr>
      </w:pPr>
      <w:r w:rsidRPr="00331BF3">
        <w:rPr>
          <w:lang w:val="ru-RU"/>
        </w:rPr>
        <w:t xml:space="preserve">Єгор простягає йому пляшку, </w:t>
      </w:r>
    </w:p>
    <w:p w:rsidR="00731B4C" w:rsidRPr="00E87B2F" w:rsidRDefault="00731B4C" w:rsidP="00E87B2F">
      <w:pPr>
        <w:pStyle w:val="HeroName"/>
        <w:rPr>
          <w:lang w:val="ru-RU"/>
        </w:rPr>
      </w:pPr>
      <w:r w:rsidRPr="00E87B2F">
        <w:rPr>
          <w:lang w:val="ru-RU"/>
        </w:rPr>
        <w:t xml:space="preserve">ІГОР </w:t>
      </w:r>
    </w:p>
    <w:p w:rsidR="00731B4C" w:rsidRPr="00331BF3" w:rsidRDefault="00731B4C" w:rsidP="00E87B2F">
      <w:pPr>
        <w:pStyle w:val="HeroReplica"/>
        <w:rPr>
          <w:lang w:val="ru-RU"/>
        </w:rPr>
      </w:pPr>
      <w:r w:rsidRPr="00E87B2F">
        <w:rPr>
          <w:lang w:val="ru-RU"/>
        </w:rPr>
        <w:t xml:space="preserve">Та ні, ти не подумай, </w:t>
      </w:r>
      <w:r>
        <w:rPr>
          <w:lang w:val="ru-RU"/>
        </w:rPr>
        <w:t>ну випив я злегка</w:t>
      </w:r>
      <w:r w:rsidRPr="00E87B2F">
        <w:rPr>
          <w:lang w:val="ru-RU"/>
        </w:rPr>
        <w:t>, ну з ким не буває, давай відійдемо, а то ж заважаємо.</w:t>
      </w:r>
    </w:p>
    <w:p w:rsidR="00731B4C" w:rsidRPr="00E87B2F" w:rsidRDefault="00731B4C" w:rsidP="00E87B2F">
      <w:pPr>
        <w:rPr>
          <w:lang w:eastAsia="en-US"/>
        </w:rPr>
      </w:pPr>
    </w:p>
    <w:p w:rsidR="00731B4C" w:rsidRPr="00331BF3" w:rsidRDefault="00731B4C" w:rsidP="00E87B2F">
      <w:pPr>
        <w:pStyle w:val="ActionDescription"/>
        <w:rPr>
          <w:lang w:val="ru-RU"/>
        </w:rPr>
      </w:pPr>
      <w:r w:rsidRPr="00331BF3">
        <w:rPr>
          <w:lang w:val="ru-RU"/>
        </w:rPr>
        <w:t xml:space="preserve">Відходять убік від кіоску. </w:t>
      </w:r>
    </w:p>
    <w:p w:rsidR="00731B4C" w:rsidRPr="00331BF3" w:rsidRDefault="00731B4C" w:rsidP="00E87B2F">
      <w:pPr>
        <w:pStyle w:val="HeroName"/>
        <w:rPr>
          <w:lang w:val="ru-RU"/>
        </w:rPr>
      </w:pPr>
      <w:r w:rsidRPr="00331BF3">
        <w:rPr>
          <w:lang w:val="ru-RU"/>
        </w:rPr>
        <w:t xml:space="preserve">ІГОР </w:t>
      </w:r>
    </w:p>
    <w:p w:rsidR="00731B4C" w:rsidRPr="00E87B2F" w:rsidRDefault="00731B4C" w:rsidP="00E87B2F">
      <w:pPr>
        <w:pStyle w:val="HeroReplica"/>
        <w:rPr>
          <w:lang w:val="ru-RU"/>
        </w:rPr>
      </w:pPr>
      <w:r>
        <w:rPr>
          <w:lang w:val="ru-RU"/>
        </w:rPr>
        <w:t>Н</w:t>
      </w:r>
      <w:r w:rsidRPr="00E87B2F">
        <w:rPr>
          <w:lang w:val="ru-RU"/>
        </w:rPr>
        <w:t>і, н</w:t>
      </w:r>
      <w:r>
        <w:rPr>
          <w:lang w:val="ru-RU"/>
        </w:rPr>
        <w:t>у ти не думай, ну випив</w:t>
      </w:r>
      <w:r w:rsidRPr="00E87B2F">
        <w:rPr>
          <w:lang w:val="ru-RU"/>
        </w:rPr>
        <w:t>, ну а що, просто зна</w:t>
      </w:r>
      <w:r>
        <w:rPr>
          <w:lang w:val="ru-RU"/>
        </w:rPr>
        <w:t>єш, ну буває так, ну дістає все</w:t>
      </w:r>
      <w:r w:rsidRPr="00E87B2F">
        <w:rPr>
          <w:lang w:val="ru-RU"/>
        </w:rPr>
        <w:t xml:space="preserve">, </w:t>
      </w:r>
      <w:r>
        <w:rPr>
          <w:lang w:val="ru-RU"/>
        </w:rPr>
        <w:t>дружина ось це</w:t>
      </w:r>
      <w:r w:rsidRPr="00E87B2F">
        <w:rPr>
          <w:lang w:val="ru-RU"/>
        </w:rPr>
        <w:t xml:space="preserve">, </w:t>
      </w:r>
      <w:r>
        <w:rPr>
          <w:lang w:val="ru-RU"/>
        </w:rPr>
        <w:t>діти</w:t>
      </w:r>
      <w:r w:rsidRPr="00E87B2F">
        <w:rPr>
          <w:lang w:val="ru-RU"/>
        </w:rPr>
        <w:t>, працюєш, працюєш, а душа то ж свята хоче,</w:t>
      </w:r>
      <w:r>
        <w:rPr>
          <w:lang w:val="ru-RU"/>
        </w:rPr>
        <w:t xml:space="preserve"> знаєш, ну от</w:t>
      </w:r>
      <w:r w:rsidRPr="00E87B2F">
        <w:rPr>
          <w:lang w:val="ru-RU"/>
        </w:rPr>
        <w:t>…</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E87B2F" w:rsidRDefault="00731B4C" w:rsidP="00E87B2F">
      <w:pPr>
        <w:pStyle w:val="HeroReplica"/>
        <w:rPr>
          <w:lang w:val="ru-RU"/>
        </w:rPr>
      </w:pPr>
      <w:r w:rsidRPr="00E87B2F">
        <w:rPr>
          <w:lang w:val="ru-RU"/>
        </w:rPr>
        <w:t xml:space="preserve">Я то тут до чого?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E87B2F" w:rsidRDefault="00731B4C" w:rsidP="00E87B2F">
      <w:pPr>
        <w:pStyle w:val="HeroReplica"/>
        <w:rPr>
          <w:lang w:val="ru-RU"/>
        </w:rPr>
      </w:pPr>
      <w:r>
        <w:rPr>
          <w:lang w:val="ru-RU"/>
        </w:rPr>
        <w:t>Та ні, ти нічого, просто</w:t>
      </w:r>
      <w:r w:rsidRPr="00E87B2F">
        <w:rPr>
          <w:lang w:val="ru-RU"/>
        </w:rPr>
        <w:t xml:space="preserve">, ну випий зі мною. </w:t>
      </w:r>
    </w:p>
    <w:p w:rsidR="00731B4C" w:rsidRPr="003866B2" w:rsidRDefault="00731B4C" w:rsidP="003866B2">
      <w:pPr>
        <w:pStyle w:val="HeroName"/>
        <w:rPr>
          <w:lang w:val="ru-RU"/>
        </w:rPr>
      </w:pPr>
    </w:p>
    <w:p w:rsidR="00731B4C" w:rsidRPr="00331BF3" w:rsidRDefault="00731B4C" w:rsidP="00E87B2F">
      <w:pPr>
        <w:pStyle w:val="ActionDescription"/>
        <w:rPr>
          <w:lang w:val="ru-RU"/>
        </w:rPr>
      </w:pPr>
      <w:r w:rsidRPr="00331BF3">
        <w:rPr>
          <w:lang w:val="ru-RU"/>
        </w:rPr>
        <w:t xml:space="preserve">Своєю пляшкою доторкається до його. Відпивають. </w:t>
      </w:r>
    </w:p>
    <w:p w:rsidR="00731B4C" w:rsidRPr="003866B2" w:rsidRDefault="00731B4C" w:rsidP="003866B2">
      <w:pPr>
        <w:pStyle w:val="HeroName"/>
        <w:rPr>
          <w:lang w:val="ru-RU"/>
        </w:rPr>
      </w:pPr>
      <w:r w:rsidRPr="003866B2">
        <w:rPr>
          <w:lang w:val="ru-RU"/>
        </w:rPr>
        <w:t xml:space="preserve">ІГОР </w:t>
      </w:r>
    </w:p>
    <w:p w:rsidR="00731B4C" w:rsidRPr="00E87B2F" w:rsidRDefault="00731B4C" w:rsidP="00E87B2F">
      <w:pPr>
        <w:pStyle w:val="HeroReplica"/>
        <w:rPr>
          <w:lang w:val="ru-RU"/>
        </w:rPr>
      </w:pPr>
      <w:r w:rsidRPr="00331BF3">
        <w:rPr>
          <w:lang w:val="ru-RU"/>
        </w:rPr>
        <w:t xml:space="preserve">Дістало просто. Ні ти не подумай. </w:t>
      </w:r>
      <w:r w:rsidRPr="00E87B2F">
        <w:rPr>
          <w:lang w:val="ru-RU"/>
        </w:rPr>
        <w:t>Я ж нічого,</w:t>
      </w:r>
      <w:r>
        <w:rPr>
          <w:lang w:val="ru-RU"/>
        </w:rPr>
        <w:t xml:space="preserve"> і дружина в мене, і діти </w:t>
      </w:r>
      <w:r w:rsidRPr="00E87B2F">
        <w:rPr>
          <w:lang w:val="ru-RU"/>
        </w:rPr>
        <w:t xml:space="preserve">тільки це, ну от набридло.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E87B2F" w:rsidRDefault="00731B4C" w:rsidP="00E87B2F">
      <w:pPr>
        <w:pStyle w:val="HeroReplica"/>
        <w:rPr>
          <w:lang w:val="ru-RU"/>
        </w:rPr>
      </w:pPr>
      <w:r w:rsidRPr="00E87B2F">
        <w:rPr>
          <w:lang w:val="ru-RU"/>
        </w:rPr>
        <w:t xml:space="preserve">Що, не вистачає відчуття щастя?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E87B2F" w:rsidRDefault="00731B4C" w:rsidP="00E87B2F">
      <w:pPr>
        <w:pStyle w:val="HeroReplica"/>
        <w:rPr>
          <w:lang w:val="ru-RU"/>
        </w:rPr>
      </w:pPr>
      <w:r w:rsidRPr="00E87B2F">
        <w:rPr>
          <w:lang w:val="ru-RU"/>
        </w:rPr>
        <w:t xml:space="preserve">Е друг, ні-і-і, щастя це зовсім не те ... </w:t>
      </w:r>
    </w:p>
    <w:p w:rsidR="00731B4C" w:rsidRPr="00331BF3" w:rsidRDefault="00731B4C" w:rsidP="00E87B2F">
      <w:pPr>
        <w:pStyle w:val="ActionDescription"/>
        <w:rPr>
          <w:lang w:val="ru-RU"/>
        </w:rPr>
      </w:pPr>
      <w:r w:rsidRPr="00E87B2F">
        <w:rPr>
          <w:lang w:val="ru-RU"/>
        </w:rPr>
        <w:t xml:space="preserve">Починає наспівувати і пританцьовувати </w:t>
      </w:r>
    </w:p>
    <w:p w:rsidR="00731B4C" w:rsidRPr="00E87B2F" w:rsidRDefault="00731B4C" w:rsidP="00E87B2F">
      <w:pPr>
        <w:pStyle w:val="HeroReplica"/>
        <w:rPr>
          <w:lang w:val="ru-RU"/>
        </w:rPr>
      </w:pPr>
      <w:r w:rsidRPr="00E87B2F">
        <w:rPr>
          <w:lang w:val="ru-RU"/>
        </w:rPr>
        <w:t>Ща</w:t>
      </w:r>
      <w:r>
        <w:rPr>
          <w:lang w:val="ru-RU"/>
        </w:rPr>
        <w:t>ст</w:t>
      </w:r>
      <w:r w:rsidRPr="00E87B2F">
        <w:rPr>
          <w:lang w:val="ru-RU"/>
        </w:rPr>
        <w:t>ье вдруг постучалось в двери</w:t>
      </w:r>
    </w:p>
    <w:p w:rsidR="00731B4C" w:rsidRPr="00E87B2F" w:rsidRDefault="00731B4C" w:rsidP="00E87B2F">
      <w:pPr>
        <w:pStyle w:val="HeroReplica"/>
        <w:rPr>
          <w:lang w:val="ru-RU"/>
        </w:rPr>
      </w:pPr>
      <w:r w:rsidRPr="00E87B2F">
        <w:rPr>
          <w:lang w:val="ru-RU"/>
        </w:rPr>
        <w:t xml:space="preserve">ось цього не вистачає, </w:t>
      </w:r>
      <w:r w:rsidRPr="00331BF3">
        <w:rPr>
          <w:lang w:val="ru-RU"/>
        </w:rPr>
        <w:t>безшабаш</w:t>
      </w:r>
      <w:r w:rsidRPr="00E87B2F">
        <w:rPr>
          <w:lang w:val="ru-RU"/>
        </w:rPr>
        <w:t xml:space="preserve">ності </w:t>
      </w:r>
    </w:p>
    <w:p w:rsidR="00731B4C" w:rsidRPr="00E87B2F" w:rsidRDefault="00731B4C" w:rsidP="00E87B2F">
      <w:pPr>
        <w:pStyle w:val="HeroReplica"/>
        <w:rPr>
          <w:lang w:val="ru-RU"/>
        </w:rPr>
      </w:pPr>
      <w:r w:rsidRPr="00E87B2F">
        <w:rPr>
          <w:lang w:val="ru-RU"/>
        </w:rPr>
        <w:t>верю и не верю</w:t>
      </w:r>
    </w:p>
    <w:p w:rsidR="00731B4C" w:rsidRPr="00E87B2F" w:rsidRDefault="00731B4C" w:rsidP="00E87B2F">
      <w:pPr>
        <w:pStyle w:val="ActionDescription"/>
        <w:rPr>
          <w:lang w:val="ru-RU"/>
        </w:rPr>
      </w:pPr>
      <w:r w:rsidRPr="00E87B2F">
        <w:rPr>
          <w:lang w:val="ru-RU"/>
        </w:rPr>
        <w:t>піднявши руки над головою</w:t>
      </w:r>
    </w:p>
    <w:p w:rsidR="00731B4C" w:rsidRPr="00331BF3" w:rsidRDefault="00731B4C" w:rsidP="00E87B2F">
      <w:pPr>
        <w:pStyle w:val="HeroReplica"/>
        <w:rPr>
          <w:lang w:val="ru-RU"/>
        </w:rPr>
      </w:pPr>
      <w:r w:rsidRPr="00E87B2F">
        <w:rPr>
          <w:lang w:val="ru-RU"/>
        </w:rPr>
        <w:t xml:space="preserve"> </w:t>
      </w:r>
      <w:r w:rsidRPr="00331BF3">
        <w:rPr>
          <w:lang w:val="ru-RU"/>
        </w:rPr>
        <w:t xml:space="preserve">відчайдушності </w:t>
      </w:r>
    </w:p>
    <w:p w:rsidR="00731B4C" w:rsidRPr="003866B2" w:rsidRDefault="00731B4C" w:rsidP="003866B2">
      <w:pPr>
        <w:pStyle w:val="HeroName"/>
        <w:rPr>
          <w:lang w:val="ru-RU"/>
        </w:rPr>
      </w:pPr>
    </w:p>
    <w:p w:rsidR="00731B4C" w:rsidRPr="00331BF3" w:rsidRDefault="00731B4C" w:rsidP="00E87B2F">
      <w:pPr>
        <w:pStyle w:val="ActionDescription"/>
        <w:rPr>
          <w:lang w:val="ru-RU"/>
        </w:rPr>
      </w:pPr>
      <w:r w:rsidRPr="00331BF3">
        <w:rPr>
          <w:lang w:val="ru-RU"/>
        </w:rPr>
        <w:t xml:space="preserve"> крутиться перед Єгором </w:t>
      </w:r>
    </w:p>
    <w:p w:rsidR="00731B4C" w:rsidRPr="00331BF3" w:rsidRDefault="00731B4C" w:rsidP="00E87B2F">
      <w:pPr>
        <w:pStyle w:val="HeroName"/>
        <w:rPr>
          <w:lang w:val="ru-RU"/>
        </w:rPr>
      </w:pPr>
      <w:r w:rsidRPr="00331BF3">
        <w:rPr>
          <w:lang w:val="ru-RU"/>
        </w:rPr>
        <w:t xml:space="preserve">ЄГОР </w:t>
      </w:r>
    </w:p>
    <w:p w:rsidR="00731B4C" w:rsidRPr="00331BF3" w:rsidRDefault="00731B4C" w:rsidP="00E87B2F">
      <w:pPr>
        <w:pStyle w:val="HeroReplica"/>
        <w:rPr>
          <w:lang w:val="ru-RU"/>
        </w:rPr>
      </w:pPr>
      <w:r w:rsidRPr="00331BF3">
        <w:rPr>
          <w:lang w:val="ru-RU"/>
        </w:rPr>
        <w:t xml:space="preserve">Зрозуміло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83027A" w:rsidRDefault="00731B4C" w:rsidP="00E87B2F">
      <w:pPr>
        <w:pStyle w:val="HeroReplica"/>
        <w:rPr>
          <w:lang w:val="ru-RU"/>
        </w:rPr>
      </w:pPr>
      <w:r w:rsidRPr="0083027A">
        <w:rPr>
          <w:lang w:val="ru-RU"/>
        </w:rPr>
        <w:t xml:space="preserve">Та нічого тобі не зрозуміло. </w:t>
      </w:r>
    </w:p>
    <w:p w:rsidR="00731B4C" w:rsidRPr="003866B2" w:rsidRDefault="00731B4C" w:rsidP="003866B2">
      <w:pPr>
        <w:pStyle w:val="HeroName"/>
        <w:rPr>
          <w:lang w:val="ru-RU"/>
        </w:rPr>
      </w:pPr>
    </w:p>
    <w:p w:rsidR="00731B4C" w:rsidRPr="00331BF3" w:rsidRDefault="00731B4C" w:rsidP="0083027A">
      <w:pPr>
        <w:pStyle w:val="ActionDescription"/>
        <w:rPr>
          <w:lang w:val="ru-RU"/>
        </w:rPr>
      </w:pPr>
      <w:r w:rsidRPr="00331BF3">
        <w:rPr>
          <w:lang w:val="ru-RU"/>
        </w:rPr>
        <w:t xml:space="preserve">Знову цокаються і відпивають. </w:t>
      </w:r>
    </w:p>
    <w:p w:rsidR="00731B4C" w:rsidRPr="00331BF3" w:rsidRDefault="00731B4C" w:rsidP="0083027A">
      <w:pPr>
        <w:pStyle w:val="ActionTimeArena"/>
        <w:rPr>
          <w:lang w:val="ru-RU"/>
        </w:rPr>
      </w:pPr>
      <w:r w:rsidRPr="00331BF3">
        <w:rPr>
          <w:lang w:val="ru-RU"/>
        </w:rPr>
        <w:t xml:space="preserve">ІНТ. НОВА КВАРТИРА Єгора - КІМНАТА </w:t>
      </w:r>
    </w:p>
    <w:p w:rsidR="00731B4C" w:rsidRPr="00331BF3" w:rsidRDefault="00731B4C" w:rsidP="0083027A">
      <w:pPr>
        <w:pStyle w:val="ActionDescription"/>
        <w:rPr>
          <w:lang w:val="ru-RU"/>
        </w:rPr>
      </w:pPr>
      <w:r w:rsidRPr="00331BF3">
        <w:rPr>
          <w:lang w:val="ru-RU"/>
        </w:rPr>
        <w:t xml:space="preserve">Єгор сидить у кріслі. Погляд затуманений. В одну точку. На обличчі застигла байдужість і спустошеність, як після подразнення. Відриває від листка шматки паперу, жмакає і кидає в стіну. </w:t>
      </w:r>
    </w:p>
    <w:p w:rsidR="00731B4C" w:rsidRPr="00331BF3" w:rsidRDefault="00731B4C" w:rsidP="0083027A">
      <w:pPr>
        <w:pStyle w:val="HeroName"/>
        <w:rPr>
          <w:lang w:val="ru-RU"/>
        </w:rPr>
      </w:pPr>
      <w:r w:rsidRPr="00331BF3">
        <w:rPr>
          <w:lang w:val="ru-RU"/>
        </w:rPr>
        <w:t xml:space="preserve">ЄГОР </w:t>
      </w:r>
    </w:p>
    <w:p w:rsidR="00731B4C" w:rsidRPr="00331BF3" w:rsidRDefault="00731B4C" w:rsidP="0083027A">
      <w:pPr>
        <w:pStyle w:val="HeroReplica"/>
        <w:rPr>
          <w:lang w:val="ru-RU"/>
        </w:rPr>
      </w:pPr>
      <w:r w:rsidRPr="00331BF3">
        <w:rPr>
          <w:lang w:val="ru-RU"/>
        </w:rPr>
        <w:t xml:space="preserve">Де ж ти щастя, темінь і жах, сумно і прикро </w:t>
      </w:r>
    </w:p>
    <w:p w:rsidR="00731B4C" w:rsidRPr="00331BF3" w:rsidRDefault="00731B4C" w:rsidP="003866B2">
      <w:pPr>
        <w:pStyle w:val="HeroName"/>
        <w:rPr>
          <w:lang w:val="ru-RU"/>
        </w:rPr>
      </w:pPr>
    </w:p>
    <w:p w:rsidR="00731B4C" w:rsidRPr="0083027A" w:rsidRDefault="00731B4C" w:rsidP="0083027A">
      <w:pPr>
        <w:pStyle w:val="ActionDescription"/>
        <w:rPr>
          <w:lang w:val="ru-RU"/>
        </w:rPr>
      </w:pPr>
      <w:r w:rsidRPr="00331BF3">
        <w:rPr>
          <w:lang w:val="ru-RU"/>
        </w:rPr>
        <w:t xml:space="preserve">Закриває очі. </w:t>
      </w:r>
      <w:r w:rsidRPr="0083027A">
        <w:rPr>
          <w:lang w:val="ru-RU"/>
        </w:rPr>
        <w:t xml:space="preserve">Відкриває очі, він у кріслі, в кабінеті психотерапевта. </w:t>
      </w:r>
    </w:p>
    <w:p w:rsidR="00731B4C" w:rsidRPr="00331BF3" w:rsidRDefault="00731B4C" w:rsidP="0083027A">
      <w:pPr>
        <w:pStyle w:val="ActionTimeArena"/>
        <w:rPr>
          <w:lang w:val="ru-RU"/>
        </w:rPr>
      </w:pPr>
      <w:r w:rsidRPr="00331BF3">
        <w:rPr>
          <w:lang w:val="ru-RU"/>
        </w:rPr>
        <w:t xml:space="preserve">ІНТ. КАБІНЕТ ПСИХОТЕРАПЕВТА </w:t>
      </w:r>
    </w:p>
    <w:p w:rsidR="00731B4C" w:rsidRPr="00331BF3" w:rsidRDefault="00731B4C" w:rsidP="0083027A">
      <w:pPr>
        <w:pStyle w:val="ActionDescription"/>
        <w:rPr>
          <w:lang w:val="ru-RU"/>
        </w:rPr>
      </w:pPr>
      <w:r w:rsidRPr="00331BF3">
        <w:rPr>
          <w:lang w:val="ru-RU"/>
        </w:rPr>
        <w:t xml:space="preserve">Вид з боку. Дід спить. </w:t>
      </w: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83027A">
      <w:pPr>
        <w:pStyle w:val="HeroReplica"/>
        <w:rPr>
          <w:lang w:val="ru-RU"/>
        </w:rPr>
      </w:pPr>
      <w:r w:rsidRPr="0083027A">
        <w:rPr>
          <w:lang w:val="ru-RU"/>
        </w:rPr>
        <w:t xml:space="preserve">А я вінцем свого щастя марив життя в служінні музі мистецтва. </w:t>
      </w:r>
      <w:r w:rsidRPr="00331BF3">
        <w:rPr>
          <w:lang w:val="ru-RU"/>
        </w:rPr>
        <w:t xml:space="preserve">І тривалий час мені так мріялось, поки був час мріяти. Але настав час писати. І що ж. Писати то я не вмів, як виявилося. У перший день за причину згодилися розгубленість. Але натхнення не йшло. О, це через вузькість кругозору, подумав я, і переставив стіл під вікно. І на голову встав, щоб мозок свіжою кров'ю виконати. Тобі не смішно ще? Що ж, і я спокійний. </w:t>
      </w:r>
      <w:r w:rsidRPr="003866B2">
        <w:rPr>
          <w:lang w:val="ru-RU"/>
        </w:rPr>
        <w:t>Весна. Збудженість. Настороженість. Депресія. Увечері запишеш думку. В'їдливу, гостру, зл</w:t>
      </w:r>
      <w:r>
        <w:rPr>
          <w:lang w:val="ru-RU"/>
        </w:rPr>
        <w:t>у та критичну</w:t>
      </w:r>
      <w:r w:rsidRPr="0083027A">
        <w:rPr>
          <w:lang w:val="ru-RU"/>
        </w:rPr>
        <w:t xml:space="preserve">. </w:t>
      </w:r>
      <w:r w:rsidRPr="003866B2">
        <w:rPr>
          <w:lang w:val="ru-RU"/>
        </w:rPr>
        <w:t>Вранці - чергова книга, чергові рядки</w:t>
      </w:r>
      <w:r w:rsidRPr="0083027A">
        <w:rPr>
          <w:lang w:val="ru-RU"/>
        </w:rPr>
        <w:t xml:space="preserve"> </w:t>
      </w:r>
      <w:r w:rsidRPr="003866B2">
        <w:rPr>
          <w:lang w:val="ru-RU"/>
        </w:rPr>
        <w:t xml:space="preserve">і всі знайомі слова, і фрази ті ж. І розумієш, що ти нездара. </w:t>
      </w:r>
    </w:p>
    <w:p w:rsidR="00731B4C" w:rsidRPr="0083027A" w:rsidRDefault="00731B4C" w:rsidP="0083027A">
      <w:pPr>
        <w:rPr>
          <w:lang w:eastAsia="en-US"/>
        </w:rPr>
      </w:pPr>
    </w:p>
    <w:p w:rsidR="00731B4C" w:rsidRPr="0083027A" w:rsidRDefault="00731B4C" w:rsidP="0083027A">
      <w:pPr>
        <w:pStyle w:val="ActionDescription"/>
        <w:rPr>
          <w:lang w:val="ru-RU"/>
        </w:rPr>
      </w:pPr>
      <w:r w:rsidRPr="0083027A">
        <w:rPr>
          <w:lang w:val="ru-RU"/>
        </w:rPr>
        <w:t xml:space="preserve">Єгор встає і починає ходити по кабінету, дід спить. </w:t>
      </w:r>
    </w:p>
    <w:p w:rsidR="00731B4C" w:rsidRPr="00331BF3" w:rsidRDefault="00731B4C" w:rsidP="0083027A">
      <w:pPr>
        <w:pStyle w:val="HeroName"/>
        <w:rPr>
          <w:lang w:val="ru-RU"/>
        </w:rPr>
      </w:pPr>
      <w:r w:rsidRPr="0083027A">
        <w:rPr>
          <w:lang w:val="ru-RU"/>
        </w:rPr>
        <w:t>єгор</w:t>
      </w:r>
    </w:p>
    <w:p w:rsidR="00731B4C" w:rsidRPr="0083027A" w:rsidRDefault="00731B4C" w:rsidP="0083027A">
      <w:pPr>
        <w:pStyle w:val="HeroContinue"/>
        <w:rPr>
          <w:lang w:val="ru-RU"/>
        </w:rPr>
      </w:pPr>
      <w:r w:rsidRPr="0083027A">
        <w:rPr>
          <w:lang w:val="ru-RU"/>
        </w:rPr>
        <w:t>(продо</w:t>
      </w:r>
      <w:r w:rsidRPr="00331BF3">
        <w:rPr>
          <w:lang w:val="ru-RU"/>
        </w:rPr>
        <w:t>вж.</w:t>
      </w:r>
      <w:r w:rsidRPr="0083027A">
        <w:rPr>
          <w:lang w:val="ru-RU"/>
        </w:rPr>
        <w:t>)</w:t>
      </w:r>
    </w:p>
    <w:p w:rsidR="00731B4C" w:rsidRPr="0083027A" w:rsidRDefault="00731B4C" w:rsidP="0083027A">
      <w:pPr>
        <w:pStyle w:val="HeroReplica"/>
        <w:rPr>
          <w:lang w:val="ru-RU"/>
        </w:rPr>
      </w:pPr>
      <w:r w:rsidRPr="0083027A">
        <w:rPr>
          <w:lang w:val="ru-RU"/>
        </w:rPr>
        <w:t xml:space="preserve">О. У тебе хороший стіл. </w:t>
      </w:r>
    </w:p>
    <w:p w:rsidR="00731B4C" w:rsidRPr="0083027A" w:rsidRDefault="00731B4C" w:rsidP="0083027A">
      <w:pPr>
        <w:rPr>
          <w:lang w:eastAsia="en-US"/>
        </w:rPr>
      </w:pPr>
    </w:p>
    <w:p w:rsidR="00731B4C" w:rsidRPr="00331BF3" w:rsidRDefault="00731B4C" w:rsidP="0083027A">
      <w:pPr>
        <w:pStyle w:val="ActionDescription"/>
        <w:rPr>
          <w:lang w:val="ru-RU"/>
        </w:rPr>
      </w:pPr>
      <w:r w:rsidRPr="0083027A">
        <w:rPr>
          <w:lang w:val="ru-RU"/>
        </w:rPr>
        <w:t xml:space="preserve">Єгор влазить колінами на дубовий різьблений стіл і повзе по ньому </w:t>
      </w:r>
    </w:p>
    <w:p w:rsidR="00731B4C" w:rsidRPr="0083027A" w:rsidRDefault="00731B4C" w:rsidP="0083027A">
      <w:pPr>
        <w:pStyle w:val="HeroName"/>
        <w:rPr>
          <w:lang w:val="ru-RU"/>
        </w:rPr>
      </w:pPr>
      <w:r w:rsidRPr="0083027A">
        <w:rPr>
          <w:lang w:val="ru-RU"/>
        </w:rPr>
        <w:t>єгор</w:t>
      </w:r>
    </w:p>
    <w:p w:rsidR="00731B4C" w:rsidRPr="0083027A" w:rsidRDefault="00731B4C" w:rsidP="0083027A">
      <w:pPr>
        <w:pStyle w:val="HeroContinue"/>
        <w:rPr>
          <w:lang w:val="ru-RU"/>
        </w:rPr>
      </w:pPr>
      <w:r w:rsidRPr="0083027A">
        <w:rPr>
          <w:lang w:val="ru-RU"/>
        </w:rPr>
        <w:t>(продовж.)</w:t>
      </w:r>
    </w:p>
    <w:p w:rsidR="00731B4C" w:rsidRPr="0083027A" w:rsidRDefault="00731B4C" w:rsidP="0083027A">
      <w:pPr>
        <w:pStyle w:val="HeroReplica"/>
        <w:rPr>
          <w:lang w:val="ru-RU"/>
        </w:rPr>
      </w:pPr>
      <w:r w:rsidRPr="0083027A">
        <w:rPr>
          <w:lang w:val="ru-RU"/>
        </w:rPr>
        <w:t xml:space="preserve">Я про такий мріяв свого часу. </w:t>
      </w:r>
    </w:p>
    <w:p w:rsidR="00731B4C" w:rsidRPr="003866B2" w:rsidRDefault="00731B4C" w:rsidP="003866B2">
      <w:pPr>
        <w:pStyle w:val="HeroName"/>
        <w:rPr>
          <w:lang w:val="ru-RU"/>
        </w:rPr>
      </w:pPr>
    </w:p>
    <w:p w:rsidR="00731B4C" w:rsidRPr="00331BF3" w:rsidRDefault="00731B4C" w:rsidP="0083027A">
      <w:pPr>
        <w:pStyle w:val="ActionDescription"/>
        <w:rPr>
          <w:lang w:val="ru-RU"/>
        </w:rPr>
      </w:pPr>
      <w:r w:rsidRPr="0083027A">
        <w:rPr>
          <w:lang w:val="ru-RU"/>
        </w:rPr>
        <w:t>Злазить з іншого боку столу, розвертається і б'є його ногою, потім деякий час стоїть на нього спершись і віддихується</w:t>
      </w:r>
      <w:r>
        <w:rPr>
          <w:lang w:val="ru-RU"/>
        </w:rPr>
        <w:t>.</w:t>
      </w:r>
      <w:r w:rsidRPr="0083027A">
        <w:rPr>
          <w:lang w:val="ru-RU"/>
        </w:rPr>
        <w:t xml:space="preserve"> Повертається в крісло.</w:t>
      </w:r>
    </w:p>
    <w:p w:rsidR="00731B4C" w:rsidRPr="0083027A" w:rsidRDefault="00731B4C" w:rsidP="0083027A">
      <w:pPr>
        <w:pStyle w:val="HeroName"/>
        <w:rPr>
          <w:lang w:val="ru-RU"/>
        </w:rPr>
      </w:pPr>
      <w:r w:rsidRPr="0083027A">
        <w:rPr>
          <w:lang w:val="ru-RU"/>
        </w:rPr>
        <w:t xml:space="preserve"> єгор</w:t>
      </w:r>
    </w:p>
    <w:p w:rsidR="00731B4C" w:rsidRPr="0083027A" w:rsidRDefault="00731B4C" w:rsidP="0083027A">
      <w:pPr>
        <w:pStyle w:val="HeroContinue"/>
        <w:rPr>
          <w:lang w:val="ru-RU"/>
        </w:rPr>
      </w:pPr>
      <w:r w:rsidRPr="0083027A">
        <w:rPr>
          <w:lang w:val="ru-RU"/>
        </w:rPr>
        <w:t>(продовж.)</w:t>
      </w:r>
    </w:p>
    <w:p w:rsidR="00731B4C" w:rsidRPr="00331BF3" w:rsidRDefault="00731B4C" w:rsidP="0083027A">
      <w:pPr>
        <w:pStyle w:val="HeroReplica"/>
        <w:rPr>
          <w:lang w:val="ru-RU"/>
        </w:rPr>
      </w:pPr>
      <w:r w:rsidRPr="0083027A">
        <w:rPr>
          <w:lang w:val="ru-RU"/>
        </w:rPr>
        <w:t xml:space="preserve">А може просто не існує гідної мене теми? </w:t>
      </w:r>
      <w:r w:rsidRPr="00331BF3">
        <w:rPr>
          <w:lang w:val="ru-RU"/>
        </w:rPr>
        <w:t>Адже новизна теми це вже півсправи. І я готовий був продатися за тему. Та я і продав все найсвятіше, що було в мене. Першу свою любов. Мені потрібен був її щоденник. Але як мені було його дістати?</w:t>
      </w:r>
    </w:p>
    <w:p w:rsidR="00731B4C" w:rsidRPr="003866B2" w:rsidRDefault="00731B4C" w:rsidP="003866B2">
      <w:pPr>
        <w:pStyle w:val="HeroName"/>
        <w:rPr>
          <w:lang w:val="ru-RU"/>
        </w:rPr>
      </w:pPr>
    </w:p>
    <w:p w:rsidR="00731B4C" w:rsidRPr="00331BF3" w:rsidRDefault="00731B4C" w:rsidP="0083027A">
      <w:pPr>
        <w:pStyle w:val="ActionTimeArena"/>
        <w:rPr>
          <w:lang w:val="ru-RU"/>
        </w:rPr>
      </w:pPr>
      <w:r w:rsidRPr="00331BF3">
        <w:rPr>
          <w:lang w:val="ru-RU"/>
        </w:rPr>
        <w:t xml:space="preserve">ЕКСТ. ВУЛИЦЯ - світанок </w:t>
      </w:r>
    </w:p>
    <w:p w:rsidR="00731B4C" w:rsidRPr="005D2E1A" w:rsidRDefault="00731B4C" w:rsidP="0083027A">
      <w:pPr>
        <w:pStyle w:val="ActionDescription"/>
        <w:rPr>
          <w:lang w:val="ru-RU"/>
        </w:rPr>
      </w:pPr>
      <w:r w:rsidRPr="00331BF3">
        <w:rPr>
          <w:lang w:val="ru-RU"/>
        </w:rPr>
        <w:t xml:space="preserve">Світає. </w:t>
      </w:r>
      <w:r w:rsidRPr="005D2E1A">
        <w:rPr>
          <w:lang w:val="ru-RU"/>
        </w:rPr>
        <w:t>Єгор йде по тротуару з пивом і говорить як би сам до себе</w:t>
      </w:r>
    </w:p>
    <w:p w:rsidR="00731B4C" w:rsidRPr="00331BF3" w:rsidRDefault="00731B4C" w:rsidP="005D2E1A">
      <w:pPr>
        <w:pStyle w:val="HeroName"/>
        <w:rPr>
          <w:lang w:val="ru-RU"/>
        </w:rPr>
      </w:pPr>
      <w:r w:rsidRPr="00331BF3">
        <w:rPr>
          <w:lang w:val="ru-RU"/>
        </w:rPr>
        <w:t xml:space="preserve">ЄГОР </w:t>
      </w:r>
    </w:p>
    <w:p w:rsidR="00731B4C" w:rsidRPr="005D2E1A" w:rsidRDefault="00731B4C" w:rsidP="005D2E1A">
      <w:pPr>
        <w:pStyle w:val="HeroReplica"/>
        <w:rPr>
          <w:lang w:val="ru-RU"/>
        </w:rPr>
      </w:pPr>
      <w:r w:rsidRPr="005D2E1A">
        <w:rPr>
          <w:lang w:val="ru-RU"/>
        </w:rPr>
        <w:t xml:space="preserve">Значить не щастя тобі захотілося. </w:t>
      </w:r>
      <w:r w:rsidRPr="00331BF3">
        <w:rPr>
          <w:lang w:val="ru-RU"/>
        </w:rPr>
        <w:t xml:space="preserve">Відчайдушності. </w:t>
      </w:r>
      <w:r>
        <w:rPr>
          <w:lang w:val="ru-RU"/>
        </w:rPr>
        <w:t xml:space="preserve">А </w:t>
      </w:r>
      <w:r w:rsidRPr="005D2E1A">
        <w:rPr>
          <w:lang w:val="ru-RU"/>
        </w:rPr>
        <w:t xml:space="preserve">чи не один хрін. </w:t>
      </w:r>
    </w:p>
    <w:p w:rsidR="00731B4C" w:rsidRPr="003866B2" w:rsidRDefault="00731B4C" w:rsidP="003866B2">
      <w:pPr>
        <w:pStyle w:val="HeroName"/>
        <w:rPr>
          <w:lang w:val="ru-RU"/>
        </w:rPr>
      </w:pPr>
    </w:p>
    <w:p w:rsidR="00731B4C" w:rsidRPr="00331BF3" w:rsidRDefault="00731B4C" w:rsidP="005D2E1A">
      <w:pPr>
        <w:pStyle w:val="ActionDescription"/>
        <w:rPr>
          <w:lang w:val="ru-RU"/>
        </w:rPr>
      </w:pPr>
      <w:r w:rsidRPr="00331BF3">
        <w:rPr>
          <w:lang w:val="ru-RU"/>
        </w:rPr>
        <w:t xml:space="preserve">Спльовує. Бачить перед собою бомжа. Каже до нього: </w:t>
      </w:r>
    </w:p>
    <w:p w:rsidR="00731B4C" w:rsidRPr="00331BF3" w:rsidRDefault="00731B4C" w:rsidP="005D2E1A">
      <w:pPr>
        <w:pStyle w:val="HeroName"/>
        <w:rPr>
          <w:lang w:val="ru-RU"/>
        </w:rPr>
      </w:pPr>
      <w:r w:rsidRPr="00331BF3">
        <w:rPr>
          <w:lang w:val="ru-RU"/>
        </w:rPr>
        <w:t xml:space="preserve">ЄГОР </w:t>
      </w:r>
    </w:p>
    <w:p w:rsidR="00731B4C" w:rsidRPr="00331BF3" w:rsidRDefault="00731B4C" w:rsidP="005D2E1A">
      <w:pPr>
        <w:pStyle w:val="HeroReplica"/>
        <w:rPr>
          <w:lang w:val="ru-RU"/>
        </w:rPr>
      </w:pPr>
      <w:r w:rsidRPr="00331BF3">
        <w:rPr>
          <w:lang w:val="ru-RU"/>
        </w:rPr>
        <w:t xml:space="preserve">А от хотів запитати у щасливої </w:t>
      </w:r>
      <w:r w:rsidRPr="00331BF3">
        <w:rPr>
          <w:rFonts w:ascii="Cambria Math" w:hAnsi="Cambria Math" w:cs="Cambria Math"/>
          <w:lang w:val="ru-RU"/>
        </w:rPr>
        <w:t>​​</w:t>
      </w:r>
      <w:r w:rsidRPr="00331BF3">
        <w:rPr>
          <w:rFonts w:cs="Courier New"/>
          <w:lang w:val="ru-RU"/>
        </w:rPr>
        <w:t xml:space="preserve">людини - а що є </w:t>
      </w:r>
      <w:r w:rsidRPr="00331BF3">
        <w:rPr>
          <w:lang w:val="ru-RU"/>
        </w:rPr>
        <w:t xml:space="preserve">щастя?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Випити дай - скажу. А краще грошей дай.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5D2E1A" w:rsidRDefault="00731B4C" w:rsidP="005D2E1A">
      <w:pPr>
        <w:pStyle w:val="HeroReplica"/>
        <w:rPr>
          <w:lang w:val="ru-RU"/>
        </w:rPr>
      </w:pPr>
      <w:r w:rsidRPr="005D2E1A">
        <w:rPr>
          <w:lang w:val="ru-RU"/>
        </w:rPr>
        <w:t xml:space="preserve">Та хіба в грошах щастя.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А ти мені дай.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Пива чи грошей?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Не шкода чого. Пиво давай. </w:t>
      </w:r>
    </w:p>
    <w:p w:rsidR="00731B4C" w:rsidRPr="003866B2" w:rsidRDefault="00731B4C" w:rsidP="003866B2">
      <w:pPr>
        <w:pStyle w:val="HeroName"/>
        <w:rPr>
          <w:lang w:val="ru-RU"/>
        </w:rPr>
      </w:pPr>
    </w:p>
    <w:p w:rsidR="00731B4C" w:rsidRPr="00331BF3" w:rsidRDefault="00731B4C" w:rsidP="005D2E1A">
      <w:pPr>
        <w:pStyle w:val="ActionDescription"/>
        <w:rPr>
          <w:lang w:val="ru-RU"/>
        </w:rPr>
      </w:pPr>
      <w:r w:rsidRPr="00331BF3">
        <w:rPr>
          <w:lang w:val="ru-RU"/>
        </w:rPr>
        <w:t xml:space="preserve">Простягає руку. Єгор віддає йому пиво. Йдуть далі разом і повільно. </w:t>
      </w: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Ну майже відчайдушність. Все ж і ти задоволення для духу вибрав, а не матеріальну компенсацію.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5D2E1A" w:rsidRDefault="00731B4C" w:rsidP="005D2E1A">
      <w:pPr>
        <w:pStyle w:val="HeroReplica"/>
        <w:rPr>
          <w:lang w:val="ru-RU"/>
        </w:rPr>
      </w:pPr>
      <w:r w:rsidRPr="005D2E1A">
        <w:rPr>
          <w:lang w:val="ru-RU"/>
        </w:rPr>
        <w:t xml:space="preserve">Ти про що, мій юний друг?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Сонце, що сходить всі тіні розганяє і полуду з очей знімає.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5D2E1A" w:rsidRDefault="00731B4C" w:rsidP="005D2E1A">
      <w:pPr>
        <w:pStyle w:val="HeroReplica"/>
        <w:rPr>
          <w:lang w:val="ru-RU"/>
        </w:rPr>
      </w:pPr>
      <w:r w:rsidRPr="005D2E1A">
        <w:rPr>
          <w:lang w:val="ru-RU"/>
        </w:rPr>
        <w:t xml:space="preserve">Та ви, мій юний друг поет.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Задоволення щастю не суперечить. Адже п'єш ти пиво і задоволення отримуєш. Я пив пиво і задоволення отримував. Ти щаслива людина. Я нещасний. Але пиво то класне при обох варіантах.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Пиво всьому голова. Але краще б горілочки.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Давай горілочки. Хочеш - йдемо.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Йдемо.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5D2E1A">
        <w:rPr>
          <w:lang w:val="ru-RU"/>
        </w:rPr>
        <w:t xml:space="preserve">Щастя, це коли тобі достатньо. </w:t>
      </w:r>
      <w:r w:rsidRPr="00331BF3">
        <w:rPr>
          <w:lang w:val="ru-RU"/>
        </w:rPr>
        <w:t xml:space="preserve">А задоволення, коли вчасно. Горілка тобі зараз своєчасно. </w:t>
      </w:r>
      <w:r w:rsidRPr="008C5F46">
        <w:rPr>
          <w:lang w:val="ru-RU"/>
        </w:rPr>
        <w:t xml:space="preserve">Зараз. С-е-й-ч-а-с. </w:t>
      </w:r>
      <w:r w:rsidRPr="00331BF3">
        <w:rPr>
          <w:lang w:val="ru-RU"/>
        </w:rPr>
        <w:t xml:space="preserve">Зараз горілка задоволення. Вінегрет якийсь.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Дисципліни немає, порядку. А від словоблудства безвольність в мові та безлад.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А ти прям професор.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Задоволення у щасливого, не те ж саме, що задоволення у нещасного.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5D2E1A">
        <w:rPr>
          <w:lang w:val="ru-RU"/>
        </w:rPr>
        <w:t xml:space="preserve">Так, я про це. Але щастя це не своечасся і не зараз. </w:t>
      </w:r>
      <w:r w:rsidRPr="00331BF3">
        <w:rPr>
          <w:lang w:val="ru-RU"/>
        </w:rPr>
        <w:t xml:space="preserve">Не момент ось тут і зараз. Щастя це стан душі, цей момент справжність творить.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5D2E1A">
        <w:rPr>
          <w:lang w:val="ru-RU"/>
        </w:rPr>
        <w:t xml:space="preserve">Так, юначе, ви вмієте одягати світ в слова. </w:t>
      </w:r>
      <w:r w:rsidRPr="00331BF3">
        <w:rPr>
          <w:lang w:val="ru-RU"/>
        </w:rPr>
        <w:t xml:space="preserve">І одежинки ваші світу не тиснуть. Вам би книги писати.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А про що писати. Про щастя чи нещастя?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5D2E1A" w:rsidRDefault="00731B4C" w:rsidP="005D2E1A">
      <w:pPr>
        <w:pStyle w:val="HeroReplica"/>
        <w:rPr>
          <w:lang w:val="ru-RU"/>
        </w:rPr>
      </w:pPr>
      <w:r w:rsidRPr="005D2E1A">
        <w:rPr>
          <w:lang w:val="ru-RU"/>
        </w:rPr>
        <w:t xml:space="preserve">Про правду, справжність, а не про справедливість.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331BF3">
        <w:rPr>
          <w:lang w:val="ru-RU"/>
        </w:rPr>
        <w:t xml:space="preserve">Правда може бути гіркою. Втім, як і брехня. Що ж краще примножувати?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5D2E1A" w:rsidRDefault="00731B4C" w:rsidP="005D2E1A">
      <w:pPr>
        <w:pStyle w:val="HeroReplica"/>
        <w:rPr>
          <w:lang w:val="ru-RU"/>
        </w:rPr>
      </w:pPr>
      <w:r w:rsidRPr="005D2E1A">
        <w:rPr>
          <w:lang w:val="ru-RU"/>
        </w:rPr>
        <w:t xml:space="preserve">Чому бажаєш подарувати буття і увічнити те й примножуй.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5D2E1A">
        <w:rPr>
          <w:lang w:val="ru-RU"/>
        </w:rPr>
        <w:t xml:space="preserve">Тобто, по суті - що повинно існувати? </w:t>
      </w:r>
      <w:r w:rsidRPr="00331BF3">
        <w:rPr>
          <w:lang w:val="ru-RU"/>
        </w:rPr>
        <w:t xml:space="preserve">Що має право бути?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331BF3" w:rsidRDefault="00731B4C" w:rsidP="005D2E1A">
      <w:pPr>
        <w:pStyle w:val="HeroReplica"/>
        <w:rPr>
          <w:lang w:val="ru-RU"/>
        </w:rPr>
      </w:pPr>
      <w:r w:rsidRPr="00331BF3">
        <w:rPr>
          <w:lang w:val="ru-RU"/>
        </w:rPr>
        <w:t xml:space="preserve">По суті так.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5D2E1A" w:rsidRDefault="00731B4C" w:rsidP="005D2E1A">
      <w:pPr>
        <w:pStyle w:val="HeroReplica"/>
        <w:rPr>
          <w:lang w:val="ru-RU"/>
        </w:rPr>
      </w:pPr>
      <w:r w:rsidRPr="005D2E1A">
        <w:rPr>
          <w:lang w:val="ru-RU"/>
        </w:rPr>
        <w:t xml:space="preserve">А ти маєш право бути? </w:t>
      </w:r>
    </w:p>
    <w:p w:rsidR="00731B4C" w:rsidRPr="003866B2" w:rsidRDefault="00731B4C" w:rsidP="003866B2">
      <w:pPr>
        <w:pStyle w:val="HeroName"/>
        <w:rPr>
          <w:lang w:val="ru-RU"/>
        </w:rPr>
      </w:pPr>
    </w:p>
    <w:p w:rsidR="00731B4C" w:rsidRPr="005D2E1A" w:rsidRDefault="00731B4C" w:rsidP="005D2E1A">
      <w:pPr>
        <w:pStyle w:val="HeroName"/>
        <w:rPr>
          <w:lang w:val="ru-RU"/>
        </w:rPr>
      </w:pPr>
      <w:r w:rsidRPr="005D2E1A">
        <w:rPr>
          <w:lang w:val="ru-RU"/>
        </w:rPr>
        <w:t xml:space="preserve">БОМЖ </w:t>
      </w:r>
    </w:p>
    <w:p w:rsidR="00731B4C" w:rsidRPr="005D2E1A" w:rsidRDefault="00731B4C" w:rsidP="005D2E1A">
      <w:pPr>
        <w:pStyle w:val="HeroReplica"/>
        <w:rPr>
          <w:lang w:val="ru-RU"/>
        </w:rPr>
      </w:pPr>
      <w:r w:rsidRPr="005D2E1A">
        <w:rPr>
          <w:lang w:val="ru-RU"/>
        </w:rPr>
        <w:t xml:space="preserve">Я щаслива людина. До чого мені цим питанням голову забивати?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ЄГОР </w:t>
      </w:r>
    </w:p>
    <w:p w:rsidR="00731B4C" w:rsidRPr="005D2E1A" w:rsidRDefault="00731B4C" w:rsidP="005D2E1A">
      <w:pPr>
        <w:pStyle w:val="HeroReplica"/>
        <w:rPr>
          <w:lang w:val="ru-RU"/>
        </w:rPr>
      </w:pPr>
      <w:r w:rsidRPr="00331BF3">
        <w:rPr>
          <w:lang w:val="ru-RU"/>
        </w:rPr>
        <w:t xml:space="preserve">Ти маєш рацію. Ти можеш бути щасливим. </w:t>
      </w:r>
      <w:r w:rsidRPr="005D2E1A">
        <w:rPr>
          <w:lang w:val="ru-RU"/>
        </w:rPr>
        <w:t xml:space="preserve">Але якщо ні, якщо наперед відомо, що щастю бути не судилося більше ніколи, що тоді.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БОМЖ </w:t>
      </w:r>
    </w:p>
    <w:p w:rsidR="00731B4C" w:rsidRPr="005D2E1A" w:rsidRDefault="00731B4C" w:rsidP="005D2E1A">
      <w:pPr>
        <w:pStyle w:val="HeroReplica"/>
        <w:rPr>
          <w:lang w:val="ru-RU"/>
        </w:rPr>
      </w:pPr>
      <w:r w:rsidRPr="005D2E1A">
        <w:rPr>
          <w:lang w:val="ru-RU"/>
        </w:rPr>
        <w:t xml:space="preserve">Так не буває. </w:t>
      </w:r>
    </w:p>
    <w:p w:rsidR="00731B4C" w:rsidRPr="003866B2" w:rsidRDefault="00731B4C" w:rsidP="003866B2">
      <w:pPr>
        <w:pStyle w:val="HeroName"/>
        <w:rPr>
          <w:lang w:val="ru-RU"/>
        </w:rPr>
      </w:pPr>
    </w:p>
    <w:p w:rsidR="00731B4C" w:rsidRPr="005D2E1A" w:rsidRDefault="00731B4C" w:rsidP="005D2E1A">
      <w:pPr>
        <w:pStyle w:val="ActionDescription"/>
        <w:rPr>
          <w:lang w:val="ru-RU"/>
        </w:rPr>
      </w:pPr>
      <w:r w:rsidRPr="005D2E1A">
        <w:rPr>
          <w:lang w:val="ru-RU"/>
        </w:rPr>
        <w:t xml:space="preserve">Єгор іронічно посміхаючись, зупиняє його за плече, кладе долоню на лоб і каже: </w:t>
      </w:r>
    </w:p>
    <w:p w:rsidR="00731B4C" w:rsidRPr="003866B2" w:rsidRDefault="00731B4C" w:rsidP="003866B2">
      <w:pPr>
        <w:pStyle w:val="HeroName"/>
        <w:rPr>
          <w:lang w:val="ru-RU"/>
        </w:rPr>
      </w:pPr>
      <w:r w:rsidRPr="003866B2">
        <w:rPr>
          <w:lang w:val="ru-RU"/>
        </w:rPr>
        <w:t xml:space="preserve">ЄГОР </w:t>
      </w:r>
    </w:p>
    <w:p w:rsidR="00731B4C" w:rsidRPr="00331BF3" w:rsidRDefault="00731B4C" w:rsidP="005D2E1A">
      <w:pPr>
        <w:pStyle w:val="HeroReplica"/>
        <w:rPr>
          <w:lang w:val="ru-RU"/>
        </w:rPr>
      </w:pPr>
      <w:r w:rsidRPr="005D2E1A">
        <w:rPr>
          <w:lang w:val="ru-RU"/>
        </w:rPr>
        <w:t xml:space="preserve">Якби я був богом, я б тобі показав. </w:t>
      </w:r>
    </w:p>
    <w:p w:rsidR="00731B4C" w:rsidRPr="005D2E1A" w:rsidRDefault="00731B4C" w:rsidP="005D2E1A">
      <w:pPr>
        <w:pStyle w:val="ActionTimeArena"/>
        <w:rPr>
          <w:lang w:val="ru-RU"/>
        </w:rPr>
      </w:pPr>
      <w:r w:rsidRPr="005D2E1A">
        <w:rPr>
          <w:lang w:val="ru-RU"/>
        </w:rPr>
        <w:t>спецефект</w:t>
      </w:r>
    </w:p>
    <w:p w:rsidR="00731B4C" w:rsidRPr="003866B2" w:rsidRDefault="00731B4C" w:rsidP="003866B2">
      <w:pPr>
        <w:pStyle w:val="HeroName"/>
        <w:rPr>
          <w:lang w:val="ru-RU"/>
        </w:rPr>
      </w:pPr>
    </w:p>
    <w:p w:rsidR="00731B4C" w:rsidRPr="005D2E1A" w:rsidRDefault="00731B4C" w:rsidP="005D2E1A">
      <w:pPr>
        <w:pStyle w:val="ActionDescription"/>
        <w:rPr>
          <w:lang w:val="ru-RU"/>
        </w:rPr>
      </w:pPr>
      <w:r w:rsidRPr="005D2E1A">
        <w:rPr>
          <w:lang w:val="ru-RU"/>
        </w:rPr>
        <w:t xml:space="preserve">Далі прискореному уривки з епізодів: дівчинка з жінкою в електричці; пенсіонерки з пляшками, </w:t>
      </w:r>
      <w:r>
        <w:rPr>
          <w:lang w:val="ru-RU"/>
        </w:rPr>
        <w:t>жінка в переході</w:t>
      </w:r>
      <w:r w:rsidRPr="005D2E1A">
        <w:rPr>
          <w:lang w:val="ru-RU"/>
        </w:rPr>
        <w:t>, бомж біля смітника</w:t>
      </w:r>
      <w:r>
        <w:rPr>
          <w:lang w:val="ru-RU"/>
        </w:rPr>
        <w:t>)</w:t>
      </w:r>
    </w:p>
    <w:p w:rsidR="00731B4C" w:rsidRPr="005D2E1A" w:rsidRDefault="00731B4C" w:rsidP="005D2E1A">
      <w:pPr>
        <w:pStyle w:val="ActionTimeArena"/>
        <w:rPr>
          <w:lang w:val="ru-RU"/>
        </w:rPr>
      </w:pPr>
      <w:r w:rsidRPr="005D2E1A">
        <w:rPr>
          <w:lang w:val="ru-RU"/>
        </w:rPr>
        <w:t>ЕКСТ. ВУЛИЦЯ - світанок (продовження сцени)</w:t>
      </w:r>
    </w:p>
    <w:p w:rsidR="00731B4C" w:rsidRPr="00331BF3" w:rsidRDefault="00731B4C" w:rsidP="005D2E1A">
      <w:pPr>
        <w:pStyle w:val="HeroReplica"/>
        <w:rPr>
          <w:lang w:val="ru-RU"/>
        </w:rPr>
      </w:pPr>
      <w:r w:rsidRPr="00331BF3">
        <w:rPr>
          <w:lang w:val="ru-RU"/>
        </w:rPr>
        <w:t xml:space="preserve">А, це ти. Ну ти то так, щасливий. А ось інші, вони мають право бути? </w:t>
      </w:r>
    </w:p>
    <w:p w:rsidR="00731B4C" w:rsidRPr="003866B2" w:rsidRDefault="00731B4C" w:rsidP="003866B2">
      <w:pPr>
        <w:pStyle w:val="HeroName"/>
        <w:rPr>
          <w:lang w:val="ru-RU"/>
        </w:rPr>
      </w:pPr>
    </w:p>
    <w:p w:rsidR="00731B4C" w:rsidRPr="00331BF3" w:rsidRDefault="00731B4C" w:rsidP="005D2E1A">
      <w:pPr>
        <w:pStyle w:val="ActionTimeArena"/>
        <w:rPr>
          <w:lang w:val="ru-RU"/>
        </w:rPr>
      </w:pPr>
      <w:r w:rsidRPr="00331BF3">
        <w:rPr>
          <w:lang w:val="ru-RU"/>
        </w:rPr>
        <w:t xml:space="preserve">ІНТ. КОРИДОР-ЛАБІРИНТ. </w:t>
      </w:r>
    </w:p>
    <w:p w:rsidR="00731B4C" w:rsidRPr="00331BF3" w:rsidRDefault="00731B4C" w:rsidP="005D2E1A">
      <w:pPr>
        <w:pStyle w:val="ActionDescription"/>
        <w:rPr>
          <w:lang w:val="ru-RU"/>
        </w:rPr>
      </w:pPr>
      <w:r w:rsidRPr="00331BF3">
        <w:rPr>
          <w:lang w:val="ru-RU"/>
        </w:rPr>
        <w:t xml:space="preserve">Багато дверей. Єгор відкриває то одну, то іншу, дивиться всередину, закриває. Йде до наступної. </w:t>
      </w:r>
    </w:p>
    <w:p w:rsidR="00731B4C" w:rsidRPr="00327A51" w:rsidRDefault="00731B4C" w:rsidP="001C588E">
      <w:pPr>
        <w:pStyle w:val="Titr"/>
        <w:rPr>
          <w:lang w:val="ru-RU"/>
        </w:rPr>
      </w:pPr>
      <w:r w:rsidRPr="00327A51">
        <w:rPr>
          <w:lang w:val="ru-RU"/>
        </w:rPr>
        <w:t>ТИТР:</w:t>
      </w:r>
    </w:p>
    <w:p w:rsidR="00731B4C" w:rsidRPr="00327A51" w:rsidRDefault="00731B4C" w:rsidP="001C588E">
      <w:pPr>
        <w:pStyle w:val="Titr"/>
        <w:rPr>
          <w:lang w:val="ru-RU"/>
        </w:rPr>
      </w:pPr>
      <w:r w:rsidRPr="00327A51">
        <w:rPr>
          <w:lang w:val="ru-RU"/>
        </w:rPr>
        <w:t>весна</w:t>
      </w:r>
    </w:p>
    <w:p w:rsidR="00731B4C" w:rsidRPr="00327A51" w:rsidRDefault="00731B4C" w:rsidP="001C588E">
      <w:pPr>
        <w:pStyle w:val="Titr"/>
        <w:rPr>
          <w:lang w:val="ru-RU"/>
        </w:rPr>
      </w:pPr>
      <w:r w:rsidRPr="00327A51">
        <w:rPr>
          <w:lang w:val="ru-RU"/>
        </w:rPr>
        <w:t>ЕКСТ. ЗА МІСТОМ - ВЕСНА</w:t>
      </w:r>
    </w:p>
    <w:p w:rsidR="00731B4C" w:rsidRPr="00331BF3" w:rsidRDefault="00731B4C" w:rsidP="005D2E1A">
      <w:pPr>
        <w:pStyle w:val="ActionDescription"/>
        <w:rPr>
          <w:lang w:val="ru-RU"/>
        </w:rPr>
      </w:pPr>
      <w:r w:rsidRPr="00610F30">
        <w:rPr>
          <w:lang w:val="ru-RU"/>
        </w:rPr>
        <w:t xml:space="preserve">Весь епізод на тлі релаксуючої музики. </w:t>
      </w:r>
      <w:r w:rsidRPr="00331BF3">
        <w:rPr>
          <w:lang w:val="ru-RU"/>
        </w:rPr>
        <w:t xml:space="preserve">Сам Єгор теж розслаблений, відпочиває. Але не захоплено, а врівноважено. </w:t>
      </w:r>
    </w:p>
    <w:p w:rsidR="00731B4C" w:rsidRPr="00610F30" w:rsidRDefault="00731B4C" w:rsidP="00610F30">
      <w:pPr>
        <w:pStyle w:val="ActionDescription"/>
        <w:rPr>
          <w:lang w:val="ru-RU"/>
        </w:rPr>
      </w:pPr>
      <w:r w:rsidRPr="00331BF3">
        <w:rPr>
          <w:lang w:val="ru-RU"/>
        </w:rPr>
        <w:t xml:space="preserve">Дорога. Її обрамляють два ряди рівних, високих дерев. </w:t>
      </w:r>
      <w:r w:rsidRPr="00610F30">
        <w:rPr>
          <w:lang w:val="ru-RU"/>
        </w:rPr>
        <w:t xml:space="preserve">Ряди змикаються у віддаленій перспективі. </w:t>
      </w:r>
    </w:p>
    <w:p w:rsidR="00731B4C" w:rsidRPr="00331BF3" w:rsidRDefault="00731B4C" w:rsidP="00610F30">
      <w:pPr>
        <w:pStyle w:val="ActionDescription"/>
        <w:rPr>
          <w:lang w:val="ru-RU"/>
        </w:rPr>
      </w:pPr>
      <w:r w:rsidRPr="00610F30">
        <w:rPr>
          <w:lang w:val="ru-RU"/>
        </w:rPr>
        <w:t xml:space="preserve">За деревами видніються поля. Поступово справа виринає паркан з бетонних плит, зарослий мохом і лишайником. </w:t>
      </w:r>
      <w:r w:rsidRPr="00331BF3">
        <w:rPr>
          <w:lang w:val="ru-RU"/>
        </w:rPr>
        <w:t xml:space="preserve">В одній з плит діра. За дірою відкривається занедбане фермерське господарство. Корівники, викладені з черепашника, деякі напівзруйновані. На напівзруйнованій стіні одного з них сидить Єгор і дивиться в далечінь. </w:t>
      </w:r>
      <w:r w:rsidRPr="00610F30">
        <w:rPr>
          <w:lang w:val="ru-RU"/>
        </w:rPr>
        <w:t xml:space="preserve">Потім він йде по залишках стіни, добираючись до вцілілого перекриття. </w:t>
      </w:r>
      <w:r w:rsidRPr="00331BF3">
        <w:rPr>
          <w:lang w:val="ru-RU"/>
        </w:rPr>
        <w:t xml:space="preserve">Дивиться вдалину. </w:t>
      </w:r>
    </w:p>
    <w:p w:rsidR="00731B4C" w:rsidRPr="00610F30" w:rsidRDefault="00731B4C" w:rsidP="00610F30">
      <w:pPr>
        <w:pStyle w:val="ActionDescription"/>
        <w:rPr>
          <w:lang w:val="ru-RU"/>
        </w:rPr>
      </w:pPr>
      <w:r w:rsidRPr="00610F30">
        <w:rPr>
          <w:lang w:val="ru-RU"/>
        </w:rPr>
        <w:t xml:space="preserve">Широким охопленням відкривається вид на поле. </w:t>
      </w:r>
      <w:r w:rsidRPr="00331BF3">
        <w:rPr>
          <w:lang w:val="ru-RU"/>
        </w:rPr>
        <w:t xml:space="preserve">За полем дерева. </w:t>
      </w:r>
      <w:r w:rsidRPr="00610F30">
        <w:rPr>
          <w:lang w:val="ru-RU"/>
        </w:rPr>
        <w:t xml:space="preserve">Вдалині видніються хвилі. </w:t>
      </w:r>
    </w:p>
    <w:p w:rsidR="00731B4C" w:rsidRPr="00610F30" w:rsidRDefault="00731B4C" w:rsidP="00610F30">
      <w:pPr>
        <w:pStyle w:val="HeroName"/>
        <w:rPr>
          <w:lang w:val="ru-RU"/>
        </w:rPr>
      </w:pPr>
      <w:r w:rsidRPr="00610F30">
        <w:rPr>
          <w:lang w:val="ru-RU"/>
        </w:rPr>
        <w:t>Єгор</w:t>
      </w:r>
    </w:p>
    <w:p w:rsidR="00731B4C" w:rsidRDefault="00731B4C" w:rsidP="003866B2">
      <w:pPr>
        <w:pStyle w:val="HeroName"/>
        <w:rPr>
          <w:caps w:val="0"/>
          <w:lang w:val="ru-RU"/>
        </w:rPr>
      </w:pPr>
      <w:r>
        <w:rPr>
          <w:caps w:val="0"/>
          <w:lang w:val="ru-RU"/>
        </w:rPr>
        <w:t>(за кадром)</w:t>
      </w:r>
    </w:p>
    <w:p w:rsidR="00731B4C" w:rsidRPr="00610F30" w:rsidRDefault="00731B4C" w:rsidP="00610F30">
      <w:pPr>
        <w:pStyle w:val="HeroReplica"/>
        <w:rPr>
          <w:lang w:val="ru-RU"/>
        </w:rPr>
      </w:pPr>
      <w:r w:rsidRPr="00610F30">
        <w:rPr>
          <w:lang w:val="ru-RU"/>
        </w:rPr>
        <w:t xml:space="preserve">Іноді бувають моменти в житті, що без будь-яких причин хочеться зірватися і забігти подалі, аби тільки нікого навколо не бачити і не чути. Аби ніякий чорт, крім твого власного, не турбував. Тільки ти, шепіт вітру і тиша. </w:t>
      </w:r>
      <w:r w:rsidRPr="003866B2">
        <w:rPr>
          <w:lang w:val="ru-RU"/>
        </w:rPr>
        <w:t>Ех, Марина-Марина. Хороший ти мені подарунок зробила. Але від чого ж так не радісно від нього. Від чого ж важкуватий він так</w:t>
      </w:r>
      <w:r w:rsidRPr="00610F30">
        <w:rPr>
          <w:lang w:val="ru-RU"/>
        </w:rPr>
        <w:t>ий</w:t>
      </w:r>
      <w:r w:rsidRPr="003866B2">
        <w:rPr>
          <w:lang w:val="ru-RU"/>
        </w:rPr>
        <w:t xml:space="preserve">? </w:t>
      </w:r>
    </w:p>
    <w:p w:rsidR="00731B4C" w:rsidRPr="00610F30" w:rsidRDefault="00731B4C" w:rsidP="00610F30">
      <w:pPr>
        <w:pStyle w:val="ActionTimeArena"/>
        <w:rPr>
          <w:lang w:val="ru-RU"/>
        </w:rPr>
      </w:pPr>
    </w:p>
    <w:p w:rsidR="00731B4C" w:rsidRPr="00006F2F" w:rsidRDefault="00731B4C" w:rsidP="00327A51">
      <w:pPr>
        <w:pStyle w:val="Titr"/>
        <w:rPr>
          <w:lang w:val="ru-RU"/>
        </w:rPr>
      </w:pPr>
      <w:r w:rsidRPr="00006F2F">
        <w:rPr>
          <w:lang w:val="ru-RU"/>
        </w:rPr>
        <w:t>ТИТР:</w:t>
      </w:r>
    </w:p>
    <w:p w:rsidR="00731B4C" w:rsidRPr="00006F2F" w:rsidRDefault="00731B4C" w:rsidP="00327A51">
      <w:pPr>
        <w:pStyle w:val="Titr"/>
        <w:rPr>
          <w:lang w:val="ru-RU"/>
        </w:rPr>
      </w:pPr>
      <w:r w:rsidRPr="00006F2F">
        <w:rPr>
          <w:lang w:val="ru-RU"/>
        </w:rPr>
        <w:t>літо</w:t>
      </w:r>
    </w:p>
    <w:p w:rsidR="00731B4C" w:rsidRPr="00006F2F" w:rsidRDefault="00731B4C" w:rsidP="00327A51">
      <w:pPr>
        <w:pStyle w:val="Titr"/>
        <w:rPr>
          <w:lang w:val="ru-RU"/>
        </w:rPr>
      </w:pPr>
      <w:r w:rsidRPr="00006F2F">
        <w:rPr>
          <w:lang w:val="ru-RU"/>
        </w:rPr>
        <w:t xml:space="preserve">ЕКСТ. Трамвайна зупинка - ВЕЧІР </w:t>
      </w:r>
    </w:p>
    <w:p w:rsidR="00731B4C" w:rsidRPr="00331BF3" w:rsidRDefault="00731B4C" w:rsidP="00610F30">
      <w:pPr>
        <w:pStyle w:val="ActionDescription"/>
        <w:rPr>
          <w:lang w:val="ru-RU"/>
        </w:rPr>
      </w:pPr>
      <w:r w:rsidRPr="00610F30">
        <w:rPr>
          <w:lang w:val="ru-RU"/>
        </w:rPr>
        <w:t>Натовп людей. Серед них, ближче до заднього</w:t>
      </w:r>
      <w:r>
        <w:rPr>
          <w:lang w:val="ru-RU"/>
        </w:rPr>
        <w:t xml:space="preserve"> майданчику, Єгор, до передньо</w:t>
      </w:r>
      <w:r w:rsidRPr="00610F30">
        <w:rPr>
          <w:lang w:val="ru-RU"/>
        </w:rPr>
        <w:t xml:space="preserve">го - Ігор. Ігор охайно одягнений, так, що Єгор його не впізнає спочатку. </w:t>
      </w:r>
      <w:r w:rsidRPr="00331BF3">
        <w:rPr>
          <w:lang w:val="ru-RU"/>
        </w:rPr>
        <w:t xml:space="preserve">Під'їжджає трамвай. Натовп підіймається в вагон, майже наповнюючи його. </w:t>
      </w:r>
    </w:p>
    <w:p w:rsidR="00731B4C" w:rsidRPr="00331BF3" w:rsidRDefault="00731B4C" w:rsidP="00610F30">
      <w:pPr>
        <w:pStyle w:val="ActionTimeArena"/>
        <w:rPr>
          <w:lang w:val="ru-RU"/>
        </w:rPr>
      </w:pPr>
      <w:r w:rsidRPr="00331BF3">
        <w:rPr>
          <w:lang w:val="ru-RU"/>
        </w:rPr>
        <w:t xml:space="preserve">ІНТ. ТРАМВАЙ </w:t>
      </w:r>
    </w:p>
    <w:p w:rsidR="00731B4C" w:rsidRPr="00610F30" w:rsidRDefault="00731B4C" w:rsidP="00610F30">
      <w:pPr>
        <w:pStyle w:val="ActionDescription"/>
        <w:rPr>
          <w:lang w:val="ru-RU"/>
        </w:rPr>
      </w:pPr>
      <w:r w:rsidRPr="00331BF3">
        <w:rPr>
          <w:lang w:val="ru-RU"/>
        </w:rPr>
        <w:t xml:space="preserve">Єгор на задньому майданчику біля вікна. </w:t>
      </w:r>
      <w:r w:rsidRPr="00610F30">
        <w:rPr>
          <w:lang w:val="ru-RU"/>
        </w:rPr>
        <w:t xml:space="preserve">Через деякий час ЖІНКА(45) обурено говорить, як би ні до кого не звертаючись </w:t>
      </w:r>
    </w:p>
    <w:p w:rsidR="00731B4C" w:rsidRPr="003866B2" w:rsidRDefault="00731B4C" w:rsidP="003866B2">
      <w:pPr>
        <w:pStyle w:val="HeroName"/>
        <w:rPr>
          <w:lang w:val="ru-RU"/>
        </w:rPr>
      </w:pPr>
      <w:r w:rsidRPr="003866B2">
        <w:rPr>
          <w:lang w:val="ru-RU"/>
        </w:rPr>
        <w:t xml:space="preserve">ЖІНКА </w:t>
      </w:r>
    </w:p>
    <w:p w:rsidR="00731B4C" w:rsidRPr="00331BF3" w:rsidRDefault="00731B4C" w:rsidP="00610F30">
      <w:pPr>
        <w:pStyle w:val="HeroReplica"/>
        <w:rPr>
          <w:lang w:val="ru-RU"/>
        </w:rPr>
      </w:pPr>
      <w:r w:rsidRPr="00331BF3">
        <w:rPr>
          <w:lang w:val="ru-RU"/>
        </w:rPr>
        <w:t xml:space="preserve">Що за молодь пішла. У наш час такого не було. </w:t>
      </w:r>
    </w:p>
    <w:p w:rsidR="00731B4C" w:rsidRPr="003866B2" w:rsidRDefault="00731B4C" w:rsidP="003866B2">
      <w:pPr>
        <w:pStyle w:val="HeroName"/>
        <w:rPr>
          <w:lang w:val="ru-RU"/>
        </w:rPr>
      </w:pPr>
    </w:p>
    <w:p w:rsidR="00731B4C" w:rsidRPr="00331BF3" w:rsidRDefault="00731B4C" w:rsidP="00610F30">
      <w:pPr>
        <w:pStyle w:val="ActionDescription"/>
        <w:rPr>
          <w:lang w:val="ru-RU"/>
        </w:rPr>
      </w:pPr>
      <w:r w:rsidRPr="00572690">
        <w:rPr>
          <w:lang w:val="ru-RU"/>
        </w:rPr>
        <w:t xml:space="preserve">Тиша. Ніякої словесної реакції. </w:t>
      </w:r>
      <w:r w:rsidRPr="00331BF3">
        <w:rPr>
          <w:lang w:val="ru-RU"/>
        </w:rPr>
        <w:t xml:space="preserve">Через час вона продовжує. </w:t>
      </w:r>
    </w:p>
    <w:p w:rsidR="00731B4C" w:rsidRPr="00331BF3" w:rsidRDefault="00731B4C" w:rsidP="00610F30">
      <w:pPr>
        <w:pStyle w:val="HeroName"/>
        <w:rPr>
          <w:lang w:val="ru-RU"/>
        </w:rPr>
      </w:pPr>
      <w:r w:rsidRPr="00331BF3">
        <w:rPr>
          <w:lang w:val="ru-RU"/>
        </w:rPr>
        <w:t xml:space="preserve">ЖІНКА </w:t>
      </w:r>
    </w:p>
    <w:p w:rsidR="00731B4C" w:rsidRPr="00331BF3" w:rsidRDefault="00731B4C" w:rsidP="00610F30">
      <w:pPr>
        <w:pStyle w:val="HeroReplica"/>
        <w:rPr>
          <w:lang w:val="ru-RU"/>
        </w:rPr>
      </w:pPr>
      <w:r w:rsidRPr="00610F30">
        <w:rPr>
          <w:lang w:val="ru-RU"/>
        </w:rPr>
        <w:t xml:space="preserve">Ні, ну от це воно сидить, морду відвернуло. </w:t>
      </w:r>
      <w:r w:rsidRPr="00331BF3">
        <w:rPr>
          <w:lang w:val="ru-RU"/>
        </w:rPr>
        <w:t>Куди батьки тільки дивляться</w:t>
      </w:r>
      <w:r>
        <w:rPr>
          <w:lang w:val="ru-RU"/>
        </w:rPr>
        <w:t>. У наш час виховувати вміли</w:t>
      </w:r>
      <w:r w:rsidRPr="008C5F46">
        <w:rPr>
          <w:lang w:val="ru-RU"/>
        </w:rPr>
        <w:t>.</w:t>
      </w:r>
      <w:r w:rsidRPr="00331BF3">
        <w:rPr>
          <w:lang w:val="ru-RU"/>
        </w:rPr>
        <w:t xml:space="preserve"> </w:t>
      </w:r>
    </w:p>
    <w:p w:rsidR="00731B4C" w:rsidRPr="003866B2" w:rsidRDefault="00731B4C" w:rsidP="003866B2">
      <w:pPr>
        <w:pStyle w:val="HeroName"/>
        <w:rPr>
          <w:lang w:val="ru-RU"/>
        </w:rPr>
      </w:pPr>
    </w:p>
    <w:p w:rsidR="00731B4C" w:rsidRPr="00610F30" w:rsidRDefault="00731B4C" w:rsidP="00610F30">
      <w:pPr>
        <w:pStyle w:val="ActionDescription"/>
        <w:rPr>
          <w:lang w:val="ru-RU"/>
        </w:rPr>
      </w:pPr>
      <w:r w:rsidRPr="00610F30">
        <w:rPr>
          <w:lang w:val="ru-RU"/>
        </w:rPr>
        <w:t xml:space="preserve">Вгодований ХЛОПЕЦЬ(22), який сидить біля вікна, повернувшись до неї: </w:t>
      </w:r>
    </w:p>
    <w:p w:rsidR="00731B4C" w:rsidRPr="003866B2" w:rsidRDefault="00731B4C" w:rsidP="003866B2">
      <w:pPr>
        <w:pStyle w:val="HeroName"/>
        <w:rPr>
          <w:lang w:val="ru-RU"/>
        </w:rPr>
      </w:pPr>
      <w:r w:rsidRPr="003866B2">
        <w:rPr>
          <w:lang w:val="ru-RU"/>
        </w:rPr>
        <w:t xml:space="preserve">ХЛОПЕЦЬ </w:t>
      </w:r>
    </w:p>
    <w:p w:rsidR="00731B4C" w:rsidRPr="00610F30" w:rsidRDefault="00731B4C" w:rsidP="00610F30">
      <w:pPr>
        <w:pStyle w:val="HeroReplica"/>
        <w:rPr>
          <w:lang w:val="ru-RU"/>
        </w:rPr>
      </w:pPr>
      <w:r w:rsidRPr="00610F30">
        <w:rPr>
          <w:lang w:val="ru-RU"/>
        </w:rPr>
        <w:t xml:space="preserve">Ти не в свій час живеш.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ЖІНКА </w:t>
      </w:r>
    </w:p>
    <w:p w:rsidR="00731B4C" w:rsidRPr="00331BF3" w:rsidRDefault="00731B4C" w:rsidP="00610F30">
      <w:pPr>
        <w:pStyle w:val="HeroReplica"/>
        <w:rPr>
          <w:lang w:val="ru-RU"/>
        </w:rPr>
      </w:pPr>
      <w:r w:rsidRPr="00331BF3">
        <w:rPr>
          <w:lang w:val="ru-RU"/>
        </w:rPr>
        <w:t xml:space="preserve">Що ти ще огризаєшся, рот свій закрий, тикати він мені буде. Батьків б своїх посоромився, не ганьбив би їх.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ХЛОПЕЦЬ </w:t>
      </w:r>
    </w:p>
    <w:p w:rsidR="00731B4C" w:rsidRPr="00331BF3" w:rsidRDefault="00731B4C" w:rsidP="00610F30">
      <w:pPr>
        <w:pStyle w:val="HeroReplica"/>
        <w:rPr>
          <w:lang w:val="ru-RU"/>
        </w:rPr>
      </w:pPr>
      <w:r w:rsidRPr="00331BF3">
        <w:rPr>
          <w:lang w:val="ru-RU"/>
        </w:rPr>
        <w:t xml:space="preserve">Ти за своїми поглядай. </w:t>
      </w:r>
    </w:p>
    <w:p w:rsidR="00731B4C" w:rsidRPr="003866B2" w:rsidRDefault="00731B4C" w:rsidP="003866B2">
      <w:pPr>
        <w:pStyle w:val="HeroName"/>
        <w:rPr>
          <w:lang w:val="ru-RU"/>
        </w:rPr>
      </w:pPr>
    </w:p>
    <w:p w:rsidR="00731B4C" w:rsidRPr="00331BF3" w:rsidRDefault="00731B4C" w:rsidP="00610F30">
      <w:pPr>
        <w:pStyle w:val="ActionDescription"/>
        <w:rPr>
          <w:lang w:val="ru-RU"/>
        </w:rPr>
      </w:pPr>
      <w:r w:rsidRPr="00331BF3">
        <w:rPr>
          <w:lang w:val="ru-RU"/>
        </w:rPr>
        <w:t xml:space="preserve">У трамваї починають перешіптуватися, обговорюючи дану тему. </w:t>
      </w:r>
    </w:p>
    <w:p w:rsidR="00731B4C" w:rsidRPr="00331BF3" w:rsidRDefault="00731B4C" w:rsidP="00387208">
      <w:pPr>
        <w:pStyle w:val="ActionDescription"/>
        <w:rPr>
          <w:lang w:val="ru-RU"/>
        </w:rPr>
      </w:pPr>
      <w:r w:rsidRPr="00387208">
        <w:rPr>
          <w:lang w:val="ru-RU"/>
        </w:rPr>
        <w:t xml:space="preserve">ДІД(60) </w:t>
      </w:r>
      <w:r w:rsidRPr="003866B2">
        <w:rPr>
          <w:lang w:val="ru-RU"/>
        </w:rPr>
        <w:t>Суту</w:t>
      </w:r>
      <w:r>
        <w:rPr>
          <w:lang w:val="ru-RU"/>
        </w:rPr>
        <w:t>лий, маха</w:t>
      </w:r>
      <w:r w:rsidRPr="00387208">
        <w:rPr>
          <w:lang w:val="ru-RU"/>
        </w:rPr>
        <w:t>ючи</w:t>
      </w:r>
      <w:r>
        <w:rPr>
          <w:lang w:val="ru-RU"/>
        </w:rPr>
        <w:t xml:space="preserve"> паличкою </w:t>
      </w:r>
    </w:p>
    <w:p w:rsidR="00731B4C" w:rsidRPr="00387208" w:rsidRDefault="00731B4C" w:rsidP="00387208">
      <w:pPr>
        <w:pStyle w:val="HeroName"/>
        <w:rPr>
          <w:lang w:val="ru-RU"/>
        </w:rPr>
      </w:pPr>
      <w:r w:rsidRPr="00387208">
        <w:rPr>
          <w:lang w:val="ru-RU"/>
        </w:rPr>
        <w:t>дід</w:t>
      </w:r>
    </w:p>
    <w:p w:rsidR="00731B4C" w:rsidRPr="00331BF3" w:rsidRDefault="00731B4C" w:rsidP="00387208">
      <w:pPr>
        <w:pStyle w:val="HeroReplica"/>
        <w:rPr>
          <w:lang w:val="ru-RU"/>
        </w:rPr>
      </w:pPr>
      <w:r w:rsidRPr="00387208">
        <w:rPr>
          <w:lang w:val="ru-RU"/>
        </w:rPr>
        <w:t xml:space="preserve">Та не дивися так. </w:t>
      </w:r>
      <w:r w:rsidRPr="00331BF3">
        <w:rPr>
          <w:lang w:val="ru-RU"/>
        </w:rPr>
        <w:t xml:space="preserve">І на тебе управа знайдеться.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ХЛОПЕЦЬ </w:t>
      </w:r>
    </w:p>
    <w:p w:rsidR="00731B4C" w:rsidRPr="00387208" w:rsidRDefault="00731B4C" w:rsidP="00387208">
      <w:pPr>
        <w:pStyle w:val="HeroReplica"/>
        <w:rPr>
          <w:lang w:val="ru-RU"/>
        </w:rPr>
      </w:pPr>
      <w:r w:rsidRPr="00387208">
        <w:rPr>
          <w:lang w:val="ru-RU"/>
        </w:rPr>
        <w:t xml:space="preserve">Ти то куди лізеш, на ладан дихаєш і лізеш. </w:t>
      </w:r>
    </w:p>
    <w:p w:rsidR="00731B4C" w:rsidRPr="003866B2" w:rsidRDefault="00731B4C" w:rsidP="003866B2">
      <w:pPr>
        <w:pStyle w:val="HeroName"/>
        <w:rPr>
          <w:lang w:val="ru-RU"/>
        </w:rPr>
      </w:pPr>
    </w:p>
    <w:p w:rsidR="00731B4C" w:rsidRPr="00331BF3" w:rsidRDefault="00731B4C" w:rsidP="00387208">
      <w:pPr>
        <w:pStyle w:val="ActionDescription"/>
        <w:rPr>
          <w:lang w:val="ru-RU"/>
        </w:rPr>
      </w:pPr>
      <w:r w:rsidRPr="00387208">
        <w:rPr>
          <w:lang w:val="ru-RU"/>
        </w:rPr>
        <w:t xml:space="preserve">Дід б'є паличкою по підлозі, вони дивляться в очі один одному і потім дід махає рукою. </w:t>
      </w:r>
    </w:p>
    <w:p w:rsidR="00731B4C" w:rsidRPr="003866B2" w:rsidRDefault="00731B4C" w:rsidP="003866B2">
      <w:pPr>
        <w:pStyle w:val="HeroName"/>
        <w:rPr>
          <w:lang w:val="ru-RU"/>
        </w:rPr>
      </w:pPr>
      <w:r w:rsidRPr="003866B2">
        <w:rPr>
          <w:lang w:val="ru-RU"/>
        </w:rPr>
        <w:t xml:space="preserve"> ЖІНКА </w:t>
      </w:r>
    </w:p>
    <w:p w:rsidR="00731B4C" w:rsidRPr="00387208" w:rsidRDefault="00731B4C" w:rsidP="00387208">
      <w:pPr>
        <w:pStyle w:val="HeroReplica"/>
        <w:rPr>
          <w:lang w:val="ru-RU"/>
        </w:rPr>
      </w:pPr>
      <w:r w:rsidRPr="00387208">
        <w:rPr>
          <w:lang w:val="ru-RU"/>
        </w:rPr>
        <w:t xml:space="preserve">Ні сорому, ні совісті. </w:t>
      </w:r>
    </w:p>
    <w:p w:rsidR="00731B4C" w:rsidRPr="003866B2" w:rsidRDefault="00731B4C" w:rsidP="003866B2">
      <w:pPr>
        <w:pStyle w:val="HeroName"/>
        <w:rPr>
          <w:lang w:val="ru-RU"/>
        </w:rPr>
      </w:pPr>
    </w:p>
    <w:p w:rsidR="00731B4C" w:rsidRPr="00331BF3" w:rsidRDefault="00731B4C" w:rsidP="00387208">
      <w:pPr>
        <w:pStyle w:val="ActionDescription"/>
        <w:rPr>
          <w:lang w:val="ru-RU"/>
        </w:rPr>
      </w:pPr>
      <w:r w:rsidRPr="00331BF3">
        <w:rPr>
          <w:lang w:val="ru-RU"/>
        </w:rPr>
        <w:t xml:space="preserve">Тут до діалогу приєднується Ігор. </w:t>
      </w:r>
      <w:r w:rsidRPr="00387208">
        <w:rPr>
          <w:lang w:val="ru-RU"/>
        </w:rPr>
        <w:t xml:space="preserve">Він стоїть по середині, між заднім і середнім майданчиками. </w:t>
      </w:r>
      <w:r w:rsidRPr="00331BF3">
        <w:rPr>
          <w:lang w:val="ru-RU"/>
        </w:rPr>
        <w:t xml:space="preserve">Єгор помічає його і починає спостерігати. </w:t>
      </w:r>
    </w:p>
    <w:p w:rsidR="00731B4C" w:rsidRPr="003866B2" w:rsidRDefault="00731B4C" w:rsidP="003866B2">
      <w:pPr>
        <w:pStyle w:val="HeroName"/>
        <w:rPr>
          <w:lang w:val="ru-RU"/>
        </w:rPr>
      </w:pPr>
      <w:r w:rsidRPr="003866B2">
        <w:rPr>
          <w:lang w:val="ru-RU"/>
        </w:rPr>
        <w:t xml:space="preserve">ІГОР </w:t>
      </w:r>
    </w:p>
    <w:p w:rsidR="00731B4C" w:rsidRPr="00572690" w:rsidRDefault="00731B4C" w:rsidP="00387208">
      <w:pPr>
        <w:pStyle w:val="HeroReplica"/>
        <w:rPr>
          <w:lang w:val="ru-RU"/>
        </w:rPr>
      </w:pPr>
      <w:r w:rsidRPr="00387208">
        <w:rPr>
          <w:lang w:val="ru-RU"/>
        </w:rPr>
        <w:t xml:space="preserve">Ні, ну ви ось бучу підняли, а не замислювалися, що ви можете бути не праві. </w:t>
      </w:r>
      <w:r w:rsidRPr="00572690">
        <w:rPr>
          <w:lang w:val="ru-RU"/>
        </w:rPr>
        <w:t xml:space="preserve">Адже що ваш досвід? Нічого. Пил.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ЖІНКА </w:t>
      </w:r>
    </w:p>
    <w:p w:rsidR="00731B4C" w:rsidRPr="00331BF3" w:rsidRDefault="00731B4C" w:rsidP="00387208">
      <w:pPr>
        <w:pStyle w:val="HeroReplica"/>
        <w:rPr>
          <w:lang w:val="ru-RU"/>
        </w:rPr>
      </w:pPr>
      <w:r w:rsidRPr="00331BF3">
        <w:rPr>
          <w:lang w:val="ru-RU"/>
        </w:rPr>
        <w:t xml:space="preserve">Ще один туди ж. Ти хоч себе послухай, що ти несеш.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866B2" w:rsidRDefault="00731B4C" w:rsidP="00387208">
      <w:pPr>
        <w:pStyle w:val="HeroReplica"/>
        <w:rPr>
          <w:lang w:val="ru-RU"/>
        </w:rPr>
      </w:pPr>
      <w:r w:rsidRPr="00387208">
        <w:rPr>
          <w:lang w:val="ru-RU"/>
        </w:rPr>
        <w:t>Та ви не розумієте про що я, а судите. Та вам нас берегти потрібно як зінницю ока.</w:t>
      </w:r>
    </w:p>
    <w:p w:rsidR="00731B4C" w:rsidRPr="003866B2" w:rsidRDefault="00731B4C" w:rsidP="003866B2">
      <w:pPr>
        <w:pStyle w:val="HeroName"/>
        <w:rPr>
          <w:lang w:val="ru-RU"/>
        </w:rPr>
      </w:pPr>
    </w:p>
    <w:p w:rsidR="00731B4C" w:rsidRPr="00331BF3" w:rsidRDefault="00731B4C" w:rsidP="00387208">
      <w:pPr>
        <w:pStyle w:val="ActionDescription"/>
        <w:rPr>
          <w:lang w:val="ru-RU"/>
        </w:rPr>
      </w:pPr>
      <w:r w:rsidRPr="00387208">
        <w:rPr>
          <w:lang w:val="ru-RU"/>
        </w:rPr>
        <w:t xml:space="preserve">ДІД2(70) стоїть позаду Ігоря. Лице зморшкувате. </w:t>
      </w:r>
      <w:r w:rsidRPr="00331BF3">
        <w:rPr>
          <w:lang w:val="ru-RU"/>
        </w:rPr>
        <w:t xml:space="preserve">Загрубіла шкіра. Довге волосся. Руки теж загрубілі. Тримається за поручень. </w:t>
      </w:r>
    </w:p>
    <w:p w:rsidR="00731B4C" w:rsidRPr="003866B2" w:rsidRDefault="00731B4C" w:rsidP="003866B2">
      <w:pPr>
        <w:pStyle w:val="HeroName"/>
        <w:rPr>
          <w:lang w:val="ru-RU"/>
        </w:rPr>
      </w:pPr>
      <w:r>
        <w:rPr>
          <w:lang w:val="ru-RU"/>
        </w:rPr>
        <w:t>ДІД</w:t>
      </w:r>
      <w:r w:rsidRPr="00387208">
        <w:rPr>
          <w:lang w:val="ru-RU"/>
        </w:rPr>
        <w:t>2</w:t>
      </w:r>
    </w:p>
    <w:p w:rsidR="00731B4C" w:rsidRPr="00331BF3" w:rsidRDefault="00731B4C" w:rsidP="00387208">
      <w:pPr>
        <w:pStyle w:val="HeroReplica"/>
        <w:rPr>
          <w:lang w:val="ru-RU"/>
        </w:rPr>
      </w:pPr>
      <w:r w:rsidRPr="00387208">
        <w:rPr>
          <w:lang w:val="ru-RU"/>
        </w:rPr>
        <w:t xml:space="preserve">Це кого берегти потрібно, таких як ти? </w:t>
      </w:r>
      <w:r w:rsidRPr="00331BF3">
        <w:rPr>
          <w:lang w:val="ru-RU"/>
        </w:rPr>
        <w:t xml:space="preserve">Та таких в пелюшках тиснути треба, як тлю.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31BF3" w:rsidRDefault="00731B4C" w:rsidP="00387208">
      <w:pPr>
        <w:pStyle w:val="HeroReplica"/>
        <w:rPr>
          <w:lang w:val="ru-RU"/>
        </w:rPr>
      </w:pPr>
      <w:r w:rsidRPr="00331BF3">
        <w:rPr>
          <w:lang w:val="ru-RU"/>
        </w:rPr>
        <w:t xml:space="preserve">Вибачте шановний, я вас не ображав, а кому землю топтати, так не вам це вирішувати.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ДІД</w:t>
      </w:r>
      <w:r w:rsidRPr="00387208">
        <w:rPr>
          <w:lang w:val="ru-RU"/>
        </w:rPr>
        <w:t>2</w:t>
      </w:r>
      <w:r w:rsidRPr="003866B2">
        <w:rPr>
          <w:lang w:val="ru-RU"/>
        </w:rPr>
        <w:t xml:space="preserve"> </w:t>
      </w:r>
    </w:p>
    <w:p w:rsidR="00731B4C" w:rsidRPr="00387208" w:rsidRDefault="00731B4C" w:rsidP="00387208">
      <w:pPr>
        <w:pStyle w:val="HeroReplica"/>
        <w:rPr>
          <w:lang w:val="ru-RU"/>
        </w:rPr>
      </w:pPr>
      <w:r w:rsidRPr="00387208">
        <w:rPr>
          <w:lang w:val="ru-RU"/>
        </w:rPr>
        <w:t xml:space="preserve">Та де ви тільки беретеся, розумники? Язицюра як у баб базарних, а як до діла дійде, так в дупу позасовуєте і сидите мовчки.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87208" w:rsidRDefault="00731B4C" w:rsidP="00387208">
      <w:pPr>
        <w:pStyle w:val="HeroReplica"/>
        <w:rPr>
          <w:lang w:val="ru-RU"/>
        </w:rPr>
      </w:pPr>
      <w:r w:rsidRPr="00387208">
        <w:rPr>
          <w:lang w:val="ru-RU"/>
        </w:rPr>
        <w:t xml:space="preserve">Ну про користь словоблудства теж не вам міркувати. </w:t>
      </w:r>
    </w:p>
    <w:p w:rsidR="00731B4C" w:rsidRPr="003866B2" w:rsidRDefault="00731B4C" w:rsidP="00387208">
      <w:pPr>
        <w:pStyle w:val="HeroName"/>
        <w:ind w:left="0"/>
        <w:rPr>
          <w:lang w:val="ru-RU"/>
        </w:rPr>
      </w:pPr>
    </w:p>
    <w:p w:rsidR="00731B4C" w:rsidRPr="003866B2" w:rsidRDefault="00731B4C" w:rsidP="003866B2">
      <w:pPr>
        <w:pStyle w:val="HeroName"/>
        <w:rPr>
          <w:lang w:val="ru-RU"/>
        </w:rPr>
      </w:pPr>
      <w:r w:rsidRPr="003866B2">
        <w:rPr>
          <w:lang w:val="ru-RU"/>
        </w:rPr>
        <w:t xml:space="preserve">ДІД з паличкою </w:t>
      </w:r>
    </w:p>
    <w:p w:rsidR="00731B4C" w:rsidRPr="00331BF3" w:rsidRDefault="00731B4C" w:rsidP="00387208">
      <w:pPr>
        <w:pStyle w:val="HeroReplica"/>
        <w:rPr>
          <w:lang w:val="ru-RU"/>
        </w:rPr>
      </w:pPr>
      <w:r w:rsidRPr="00387208">
        <w:rPr>
          <w:lang w:val="ru-RU"/>
        </w:rPr>
        <w:t xml:space="preserve">Так, він правий, молодь зараз пішла не те, що раніше - дуби. </w:t>
      </w:r>
      <w:r w:rsidRPr="00331BF3">
        <w:rPr>
          <w:lang w:val="ru-RU"/>
        </w:rPr>
        <w:t xml:space="preserve">А зараз все квола. </w:t>
      </w:r>
    </w:p>
    <w:p w:rsidR="00731B4C" w:rsidRPr="003866B2" w:rsidRDefault="00731B4C" w:rsidP="003866B2">
      <w:pPr>
        <w:pStyle w:val="HeroName"/>
        <w:rPr>
          <w:lang w:val="ru-RU"/>
        </w:rPr>
      </w:pPr>
    </w:p>
    <w:p w:rsidR="00731B4C" w:rsidRPr="00331BF3" w:rsidRDefault="00731B4C" w:rsidP="00387208">
      <w:pPr>
        <w:pStyle w:val="ActionDescription"/>
        <w:rPr>
          <w:lang w:val="ru-RU"/>
        </w:rPr>
      </w:pPr>
      <w:r w:rsidRPr="00387208">
        <w:rPr>
          <w:lang w:val="ru-RU"/>
        </w:rPr>
        <w:t>ПІДЛІТОК(14), сидить коло вікна, привстає і викрикує</w:t>
      </w:r>
    </w:p>
    <w:p w:rsidR="00731B4C" w:rsidRPr="00387208" w:rsidRDefault="00731B4C" w:rsidP="00387208">
      <w:pPr>
        <w:pStyle w:val="HeroName"/>
        <w:rPr>
          <w:lang w:val="ru-RU"/>
        </w:rPr>
      </w:pPr>
      <w:r w:rsidRPr="00387208">
        <w:rPr>
          <w:lang w:val="ru-RU"/>
        </w:rPr>
        <w:t>підліток</w:t>
      </w:r>
    </w:p>
    <w:p w:rsidR="00731B4C" w:rsidRPr="00387208" w:rsidRDefault="00731B4C" w:rsidP="00387208">
      <w:pPr>
        <w:pStyle w:val="HeroReplica"/>
        <w:rPr>
          <w:lang w:val="ru-RU"/>
        </w:rPr>
      </w:pPr>
      <w:r w:rsidRPr="00387208">
        <w:rPr>
          <w:lang w:val="ru-RU"/>
        </w:rPr>
        <w:t xml:space="preserve">Жити потрібно швидко і красиво </w:t>
      </w:r>
    </w:p>
    <w:p w:rsidR="00731B4C" w:rsidRPr="003866B2" w:rsidRDefault="00731B4C" w:rsidP="003866B2">
      <w:pPr>
        <w:pStyle w:val="HeroName"/>
        <w:rPr>
          <w:lang w:val="ru-RU"/>
        </w:rPr>
      </w:pPr>
    </w:p>
    <w:p w:rsidR="00731B4C" w:rsidRPr="00F176C2" w:rsidRDefault="00731B4C" w:rsidP="00387208">
      <w:pPr>
        <w:pStyle w:val="HeroName"/>
        <w:rPr>
          <w:lang w:val="ru-RU"/>
        </w:rPr>
      </w:pPr>
      <w:r w:rsidRPr="00F176C2">
        <w:rPr>
          <w:lang w:val="ru-RU"/>
        </w:rPr>
        <w:t xml:space="preserve">ЖІНКА </w:t>
      </w:r>
    </w:p>
    <w:p w:rsidR="00731B4C" w:rsidRPr="00F176C2" w:rsidRDefault="00731B4C" w:rsidP="00387208">
      <w:pPr>
        <w:pStyle w:val="HeroReplica"/>
        <w:rPr>
          <w:lang w:val="ru-RU"/>
        </w:rPr>
      </w:pPr>
      <w:r w:rsidRPr="00F176C2">
        <w:rPr>
          <w:lang w:val="ru-RU"/>
        </w:rPr>
        <w:t xml:space="preserve">Мовчи, ти куди ще лізеш, зелень неосвічена.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31BF3" w:rsidRDefault="00731B4C" w:rsidP="00F176C2">
      <w:pPr>
        <w:pStyle w:val="HeroReplica"/>
        <w:rPr>
          <w:lang w:val="ru-RU"/>
        </w:rPr>
      </w:pPr>
      <w:r w:rsidRPr="00331BF3">
        <w:rPr>
          <w:lang w:val="ru-RU"/>
        </w:rPr>
        <w:t xml:space="preserve">Ні, ну ви знову повертаєтеся до старого. Знову життя вчити нас починаєте. Та нема чому вам нас навчити.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ЖІНКА </w:t>
      </w:r>
    </w:p>
    <w:p w:rsidR="00731B4C" w:rsidRPr="00842233" w:rsidRDefault="00731B4C" w:rsidP="00331BF3">
      <w:pPr>
        <w:pStyle w:val="HeroReplica"/>
        <w:rPr>
          <w:lang w:val="ru-RU"/>
        </w:rPr>
      </w:pPr>
      <w:r w:rsidRPr="00842233">
        <w:rPr>
          <w:lang w:val="ru-RU"/>
        </w:rPr>
        <w:t xml:space="preserve">Ой дожилися люди добрі, яйця курку вчити почали.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31BF3" w:rsidRDefault="00731B4C" w:rsidP="00331BF3">
      <w:pPr>
        <w:pStyle w:val="HeroReplica"/>
        <w:rPr>
          <w:lang w:val="ru-RU"/>
        </w:rPr>
      </w:pPr>
      <w:r w:rsidRPr="00617F99">
        <w:rPr>
          <w:lang w:val="ru-RU"/>
        </w:rPr>
        <w:t>С</w:t>
      </w:r>
      <w:r w:rsidRPr="00331BF3">
        <w:rPr>
          <w:lang w:val="ru-RU"/>
        </w:rPr>
        <w:t>амі винні, що вас розуму вчити потрібно</w:t>
      </w:r>
      <w:r>
        <w:rPr>
          <w:lang w:val="ru-RU"/>
        </w:rPr>
        <w:t>.</w:t>
      </w:r>
      <w:r w:rsidRPr="00331BF3">
        <w:rPr>
          <w:lang w:val="ru-RU"/>
        </w:rPr>
        <w:t xml:space="preserve"> Ыншы он вже мовчать. А вас все несе.</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ЖІНКА </w:t>
      </w:r>
    </w:p>
    <w:p w:rsidR="00731B4C" w:rsidRPr="00842233" w:rsidRDefault="00731B4C" w:rsidP="00331BF3">
      <w:pPr>
        <w:pStyle w:val="HeroReplica"/>
        <w:rPr>
          <w:lang w:val="ru-RU"/>
        </w:rPr>
      </w:pPr>
      <w:r w:rsidRPr="00842233">
        <w:rPr>
          <w:lang w:val="ru-RU"/>
        </w:rPr>
        <w:t xml:space="preserve">Та це вони з таким дурнем як ти сперечатися не хочуть. Бо скільки з дурнем не сперечайся, так горбатого могила виправить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31BF3" w:rsidRDefault="00731B4C" w:rsidP="00331BF3">
      <w:pPr>
        <w:pStyle w:val="HeroReplica"/>
        <w:rPr>
          <w:lang w:val="ru-RU"/>
        </w:rPr>
      </w:pPr>
      <w:r w:rsidRPr="00331BF3">
        <w:rPr>
          <w:lang w:val="ru-RU"/>
        </w:rPr>
        <w:t xml:space="preserve">Вас теж не з байдужістю в труну покладуть </w:t>
      </w:r>
    </w:p>
    <w:p w:rsidR="00731B4C" w:rsidRPr="003866B2" w:rsidRDefault="00731B4C" w:rsidP="00331BF3">
      <w:pPr>
        <w:pStyle w:val="HeroName"/>
        <w:ind w:left="0"/>
        <w:rPr>
          <w:lang w:val="ru-RU"/>
        </w:rPr>
      </w:pPr>
    </w:p>
    <w:p w:rsidR="00731B4C" w:rsidRPr="00842233" w:rsidRDefault="00731B4C" w:rsidP="00331BF3">
      <w:pPr>
        <w:pStyle w:val="HeroName"/>
        <w:rPr>
          <w:lang w:val="ru-RU"/>
        </w:rPr>
      </w:pPr>
      <w:r w:rsidRPr="00842233">
        <w:rPr>
          <w:lang w:val="ru-RU"/>
        </w:rPr>
        <w:t xml:space="preserve">ДіД </w:t>
      </w:r>
    </w:p>
    <w:p w:rsidR="00731B4C" w:rsidRPr="00842233" w:rsidRDefault="00731B4C" w:rsidP="00331BF3">
      <w:pPr>
        <w:pStyle w:val="HeroReplica"/>
        <w:rPr>
          <w:lang w:val="ru-RU"/>
        </w:rPr>
      </w:pPr>
      <w:r w:rsidRPr="00842233">
        <w:rPr>
          <w:lang w:val="ru-RU"/>
        </w:rPr>
        <w:t xml:space="preserve">Слухай, синку, а тобі не здається, що ти палицю перегинати. Вона тобі в матері годиться. </w:t>
      </w:r>
    </w:p>
    <w:p w:rsidR="00731B4C" w:rsidRPr="003866B2" w:rsidRDefault="00731B4C" w:rsidP="003866B2">
      <w:pPr>
        <w:pStyle w:val="HeroName"/>
        <w:rPr>
          <w:lang w:val="ru-RU"/>
        </w:rPr>
      </w:pPr>
    </w:p>
    <w:p w:rsidR="00731B4C" w:rsidRPr="003866B2" w:rsidRDefault="00731B4C" w:rsidP="003866B2">
      <w:pPr>
        <w:pStyle w:val="HeroName"/>
        <w:rPr>
          <w:lang w:val="ru-RU"/>
        </w:rPr>
      </w:pPr>
      <w:r w:rsidRPr="003866B2">
        <w:rPr>
          <w:lang w:val="ru-RU"/>
        </w:rPr>
        <w:t xml:space="preserve">ІГОР </w:t>
      </w:r>
    </w:p>
    <w:p w:rsidR="00731B4C" w:rsidRPr="00331BF3" w:rsidRDefault="00731B4C" w:rsidP="00331BF3">
      <w:pPr>
        <w:pStyle w:val="HeroReplica"/>
        <w:rPr>
          <w:lang w:val="ru-RU"/>
        </w:rPr>
      </w:pPr>
      <w:r w:rsidRPr="00331BF3">
        <w:rPr>
          <w:lang w:val="ru-RU"/>
        </w:rPr>
        <w:t>Але чому я якось по іншому повинен до неї ставиться?</w:t>
      </w:r>
    </w:p>
    <w:p w:rsidR="00731B4C" w:rsidRPr="0033384A" w:rsidRDefault="00731B4C" w:rsidP="003866B2">
      <w:pPr>
        <w:pStyle w:val="HeroName"/>
        <w:rPr>
          <w:lang w:val="ru-RU"/>
        </w:rPr>
      </w:pPr>
    </w:p>
    <w:p w:rsidR="00731B4C" w:rsidRPr="00842233" w:rsidRDefault="00731B4C" w:rsidP="00331BF3">
      <w:pPr>
        <w:pStyle w:val="HeroName"/>
        <w:rPr>
          <w:lang w:val="ru-RU"/>
        </w:rPr>
      </w:pPr>
      <w:r w:rsidRPr="00842233">
        <w:rPr>
          <w:lang w:val="ru-RU"/>
        </w:rPr>
        <w:t xml:space="preserve">ДіД </w:t>
      </w:r>
    </w:p>
    <w:p w:rsidR="00731B4C" w:rsidRPr="00331BF3" w:rsidRDefault="00731B4C" w:rsidP="00331BF3">
      <w:pPr>
        <w:pStyle w:val="HeroReplica"/>
        <w:rPr>
          <w:lang w:val="ru-RU"/>
        </w:rPr>
      </w:pPr>
      <w:r w:rsidRPr="00331BF3">
        <w:rPr>
          <w:lang w:val="ru-RU"/>
        </w:rPr>
        <w:t xml:space="preserve">Та тому хоча б, що вона людина. </w:t>
      </w:r>
    </w:p>
    <w:p w:rsidR="00731B4C" w:rsidRPr="003866B2" w:rsidRDefault="00731B4C" w:rsidP="003866B2">
      <w:pPr>
        <w:rPr>
          <w:lang w:eastAsia="en-US"/>
        </w:rPr>
      </w:pPr>
    </w:p>
    <w:p w:rsidR="00731B4C" w:rsidRPr="00842233" w:rsidRDefault="00731B4C" w:rsidP="00331BF3">
      <w:pPr>
        <w:pStyle w:val="HeroName"/>
        <w:rPr>
          <w:lang w:val="ru-RU"/>
        </w:rPr>
      </w:pPr>
      <w:r w:rsidRPr="00842233">
        <w:rPr>
          <w:lang w:val="ru-RU"/>
        </w:rPr>
        <w:t xml:space="preserve">ІГОР </w:t>
      </w:r>
    </w:p>
    <w:p w:rsidR="00731B4C" w:rsidRPr="00842233" w:rsidRDefault="00731B4C" w:rsidP="00331BF3">
      <w:pPr>
        <w:pStyle w:val="HeroReplica"/>
        <w:rPr>
          <w:lang w:val="ru-RU"/>
        </w:rPr>
      </w:pPr>
      <w:r w:rsidRPr="00842233">
        <w:rPr>
          <w:lang w:val="ru-RU"/>
        </w:rPr>
        <w:t xml:space="preserve">Ха-ха-ха. Дик нехай її за те мавпа поважає. Я-то не мавпа. </w:t>
      </w:r>
    </w:p>
    <w:p w:rsidR="00731B4C" w:rsidRPr="003866B2" w:rsidRDefault="00731B4C" w:rsidP="003866B2">
      <w:pPr>
        <w:rPr>
          <w:lang w:eastAsia="en-US"/>
        </w:rPr>
      </w:pPr>
    </w:p>
    <w:p w:rsidR="00731B4C" w:rsidRPr="00842233" w:rsidRDefault="00731B4C" w:rsidP="00331BF3">
      <w:pPr>
        <w:pStyle w:val="HeroName"/>
        <w:rPr>
          <w:lang w:val="ru-RU"/>
        </w:rPr>
      </w:pPr>
      <w:r w:rsidRPr="00842233">
        <w:rPr>
          <w:lang w:val="ru-RU"/>
        </w:rPr>
        <w:t xml:space="preserve">ДіД </w:t>
      </w:r>
    </w:p>
    <w:p w:rsidR="00731B4C" w:rsidRPr="00842233" w:rsidRDefault="00731B4C" w:rsidP="00331BF3">
      <w:pPr>
        <w:pStyle w:val="HeroReplica"/>
        <w:rPr>
          <w:lang w:val="ru-RU"/>
        </w:rPr>
      </w:pPr>
      <w:r w:rsidRPr="00842233">
        <w:rPr>
          <w:lang w:val="ru-RU"/>
        </w:rPr>
        <w:t xml:space="preserve">Не потрібно глумиться. Якщо ви зважилися серйозно говорити, так будьте серйозні до кінця. </w:t>
      </w:r>
    </w:p>
    <w:p w:rsidR="00731B4C" w:rsidRPr="003866B2" w:rsidRDefault="00731B4C" w:rsidP="003866B2">
      <w:pPr>
        <w:rPr>
          <w:lang w:eastAsia="en-US"/>
        </w:rPr>
      </w:pPr>
    </w:p>
    <w:p w:rsidR="00731B4C" w:rsidRPr="00842233" w:rsidRDefault="00731B4C" w:rsidP="00331BF3">
      <w:pPr>
        <w:pStyle w:val="HeroName"/>
        <w:rPr>
          <w:lang w:val="ru-RU"/>
        </w:rPr>
      </w:pPr>
      <w:r w:rsidRPr="00842233">
        <w:rPr>
          <w:lang w:val="ru-RU"/>
        </w:rPr>
        <w:t xml:space="preserve">ІГОР </w:t>
      </w:r>
    </w:p>
    <w:p w:rsidR="00731B4C" w:rsidRPr="00842233" w:rsidRDefault="00731B4C" w:rsidP="00331BF3">
      <w:pPr>
        <w:pStyle w:val="HeroReplica"/>
        <w:rPr>
          <w:lang w:val="ru-RU"/>
        </w:rPr>
      </w:pPr>
      <w:r w:rsidRPr="00842233">
        <w:rPr>
          <w:lang w:val="ru-RU"/>
        </w:rPr>
        <w:t xml:space="preserve">Не питання. Говоримо серйозно. </w:t>
      </w:r>
    </w:p>
    <w:p w:rsidR="00731B4C" w:rsidRPr="003866B2" w:rsidRDefault="00731B4C" w:rsidP="003866B2">
      <w:pPr>
        <w:rPr>
          <w:lang w:eastAsia="en-US"/>
        </w:rPr>
      </w:pPr>
    </w:p>
    <w:p w:rsidR="00731B4C" w:rsidRPr="007723AD" w:rsidRDefault="00731B4C" w:rsidP="007723AD">
      <w:pPr>
        <w:pStyle w:val="HeroName"/>
        <w:rPr>
          <w:lang w:val="ru-RU"/>
        </w:rPr>
      </w:pPr>
      <w:r w:rsidRPr="007723AD">
        <w:rPr>
          <w:lang w:val="ru-RU"/>
        </w:rPr>
        <w:t xml:space="preserve">ДіД </w:t>
      </w:r>
    </w:p>
    <w:p w:rsidR="00731B4C" w:rsidRPr="007723AD" w:rsidRDefault="00731B4C" w:rsidP="007723AD">
      <w:pPr>
        <w:pStyle w:val="HeroReplica"/>
        <w:rPr>
          <w:lang w:val="ru-RU"/>
        </w:rPr>
      </w:pPr>
      <w:r w:rsidRPr="007723AD">
        <w:rPr>
          <w:lang w:val="ru-RU"/>
        </w:rPr>
        <w:t xml:space="preserve">Так відповідай тоді, чому не бажаєте визнавати в людині цінність віку. </w:t>
      </w:r>
    </w:p>
    <w:p w:rsidR="00731B4C" w:rsidRPr="003866B2" w:rsidRDefault="00731B4C" w:rsidP="003866B2">
      <w:pPr>
        <w:rPr>
          <w:lang w:eastAsia="en-US"/>
        </w:rPr>
      </w:pPr>
    </w:p>
    <w:p w:rsidR="00731B4C" w:rsidRPr="00842233" w:rsidRDefault="00731B4C" w:rsidP="007723AD">
      <w:pPr>
        <w:pStyle w:val="HeroName"/>
        <w:rPr>
          <w:lang w:val="ru-RU"/>
        </w:rPr>
      </w:pPr>
      <w:r w:rsidRPr="00842233">
        <w:rPr>
          <w:lang w:val="ru-RU"/>
        </w:rPr>
        <w:t xml:space="preserve">ІГОР </w:t>
      </w:r>
    </w:p>
    <w:p w:rsidR="00731B4C" w:rsidRPr="007723AD" w:rsidRDefault="00731B4C" w:rsidP="007723AD">
      <w:pPr>
        <w:pStyle w:val="HeroReplica"/>
        <w:rPr>
          <w:lang w:val="ru-RU"/>
        </w:rPr>
      </w:pPr>
      <w:r w:rsidRPr="007723AD">
        <w:rPr>
          <w:lang w:val="ru-RU"/>
        </w:rPr>
        <w:t xml:space="preserve">Та по-моєму я вже разів зо два відповідав. Бо людина не кількістю прожитих років вимірюється, а якістю прожитих років, досвідом. Так що мені до ваших літ доживати й не варто. </w:t>
      </w:r>
    </w:p>
    <w:p w:rsidR="00731B4C" w:rsidRPr="003866B2" w:rsidRDefault="00731B4C" w:rsidP="003866B2">
      <w:pPr>
        <w:rPr>
          <w:lang w:eastAsia="en-US"/>
        </w:rPr>
      </w:pPr>
    </w:p>
    <w:p w:rsidR="00731B4C" w:rsidRPr="00842233" w:rsidRDefault="00731B4C" w:rsidP="007723AD">
      <w:pPr>
        <w:pStyle w:val="HeroName"/>
        <w:rPr>
          <w:lang w:val="ru-RU"/>
        </w:rPr>
      </w:pPr>
      <w:r w:rsidRPr="00842233">
        <w:rPr>
          <w:lang w:val="ru-RU"/>
        </w:rPr>
        <w:t xml:space="preserve">ДіД </w:t>
      </w:r>
    </w:p>
    <w:p w:rsidR="00731B4C" w:rsidRPr="00842233" w:rsidRDefault="00731B4C" w:rsidP="007723AD">
      <w:pPr>
        <w:pStyle w:val="HeroReplica"/>
        <w:rPr>
          <w:lang w:val="ru-RU"/>
        </w:rPr>
      </w:pPr>
      <w:r w:rsidRPr="00842233">
        <w:rPr>
          <w:lang w:val="ru-RU"/>
        </w:rPr>
        <w:t xml:space="preserve">Як це. </w:t>
      </w:r>
    </w:p>
    <w:p w:rsidR="00731B4C" w:rsidRPr="003866B2" w:rsidRDefault="00731B4C" w:rsidP="003866B2">
      <w:pPr>
        <w:rPr>
          <w:lang w:eastAsia="en-US"/>
        </w:rPr>
      </w:pPr>
    </w:p>
    <w:p w:rsidR="00731B4C" w:rsidRPr="00842233" w:rsidRDefault="00731B4C" w:rsidP="007723AD">
      <w:pPr>
        <w:pStyle w:val="HeroName"/>
        <w:rPr>
          <w:lang w:val="ru-RU"/>
        </w:rPr>
      </w:pPr>
      <w:r w:rsidRPr="00842233">
        <w:rPr>
          <w:lang w:val="ru-RU"/>
        </w:rPr>
        <w:t xml:space="preserve">ІГОР </w:t>
      </w:r>
    </w:p>
    <w:p w:rsidR="00731B4C" w:rsidRPr="00DA6613" w:rsidRDefault="00731B4C" w:rsidP="007723AD">
      <w:pPr>
        <w:pStyle w:val="HeroReplica"/>
        <w:rPr>
          <w:lang w:val="ru-RU"/>
        </w:rPr>
      </w:pPr>
      <w:r w:rsidRPr="00842233">
        <w:rPr>
          <w:lang w:val="ru-RU"/>
        </w:rPr>
        <w:t xml:space="preserve">Та ось так. Озирніться навколо. Подивіться на цю неміч і біль. Хто собі такого забажає. </w:t>
      </w:r>
      <w:r w:rsidRPr="00DA6613">
        <w:rPr>
          <w:lang w:val="ru-RU"/>
        </w:rPr>
        <w:t>І я не бажаю. Тому йти потрібно вчасно. А пустиш безвольність і слабкість в</w:t>
      </w:r>
      <w:r>
        <w:rPr>
          <w:lang w:val="ru-RU"/>
        </w:rPr>
        <w:t xml:space="preserve"> ду</w:t>
      </w:r>
      <w:r w:rsidRPr="00DA6613">
        <w:rPr>
          <w:lang w:val="ru-RU"/>
        </w:rPr>
        <w:t xml:space="preserve">шу, ніколи не зможеш зробити цього. </w:t>
      </w:r>
    </w:p>
    <w:p w:rsidR="00731B4C" w:rsidRPr="003866B2" w:rsidRDefault="00731B4C" w:rsidP="003866B2">
      <w:pPr>
        <w:rPr>
          <w:lang w:eastAsia="en-US"/>
        </w:rPr>
      </w:pPr>
    </w:p>
    <w:p w:rsidR="00731B4C" w:rsidRPr="00DA6613" w:rsidRDefault="00731B4C" w:rsidP="00DA6613">
      <w:pPr>
        <w:pStyle w:val="HeroName"/>
        <w:rPr>
          <w:lang w:val="ru-RU"/>
        </w:rPr>
      </w:pPr>
      <w:r w:rsidRPr="00DA6613">
        <w:rPr>
          <w:lang w:val="ru-RU"/>
        </w:rPr>
        <w:t xml:space="preserve">ДіД </w:t>
      </w:r>
    </w:p>
    <w:p w:rsidR="00731B4C" w:rsidRPr="00DA6613" w:rsidRDefault="00731B4C" w:rsidP="00DA6613">
      <w:pPr>
        <w:pStyle w:val="HeroReplica"/>
        <w:rPr>
          <w:lang w:val="ru-RU"/>
        </w:rPr>
      </w:pPr>
      <w:r w:rsidRPr="00DA6613">
        <w:rPr>
          <w:lang w:val="ru-RU"/>
        </w:rPr>
        <w:t xml:space="preserve">Що ти маєш на увазі, я тебе не розумію.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ІГОР </w:t>
      </w:r>
    </w:p>
    <w:p w:rsidR="00731B4C" w:rsidRPr="00DA6613" w:rsidRDefault="00731B4C" w:rsidP="00DA6613">
      <w:pPr>
        <w:pStyle w:val="HeroReplica"/>
        <w:rPr>
          <w:lang w:val="ru-RU"/>
        </w:rPr>
      </w:pPr>
      <w:r w:rsidRPr="00842233">
        <w:rPr>
          <w:lang w:val="ru-RU"/>
        </w:rPr>
        <w:t xml:space="preserve">Так то і маю, що немає зараз сильних духом і поважати нікого. </w:t>
      </w:r>
      <w:r w:rsidRPr="00DA6613">
        <w:rPr>
          <w:lang w:val="ru-RU"/>
        </w:rPr>
        <w:t xml:space="preserve">Віджив своє, порадів, так йди і не заважай, коли вже чисто фізично радіти не можеш. </w:t>
      </w:r>
    </w:p>
    <w:p w:rsidR="00731B4C" w:rsidRPr="003866B2" w:rsidRDefault="00731B4C" w:rsidP="003866B2">
      <w:pPr>
        <w:rPr>
          <w:lang w:eastAsia="en-US"/>
        </w:rPr>
      </w:pPr>
    </w:p>
    <w:p w:rsidR="00731B4C" w:rsidRPr="00DA6613" w:rsidRDefault="00731B4C" w:rsidP="00DA6613">
      <w:pPr>
        <w:pStyle w:val="ActionDescription"/>
        <w:rPr>
          <w:lang w:val="ru-RU"/>
        </w:rPr>
      </w:pPr>
      <w:r w:rsidRPr="00DA6613">
        <w:rPr>
          <w:lang w:val="ru-RU"/>
        </w:rPr>
        <w:t>Інтелігентного вигляду ДІ</w:t>
      </w:r>
      <w:r>
        <w:rPr>
          <w:lang w:val="ru-RU"/>
        </w:rPr>
        <w:t>Д, сидячи біля вікна</w:t>
      </w:r>
    </w:p>
    <w:p w:rsidR="00731B4C" w:rsidRPr="00DA6613" w:rsidRDefault="00731B4C" w:rsidP="00DA6613">
      <w:pPr>
        <w:pStyle w:val="HeroName"/>
        <w:rPr>
          <w:lang w:val="ru-RU"/>
        </w:rPr>
      </w:pPr>
      <w:r w:rsidRPr="00DA6613">
        <w:rPr>
          <w:lang w:val="ru-RU"/>
        </w:rPr>
        <w:t>Дід3</w:t>
      </w:r>
    </w:p>
    <w:p w:rsidR="00731B4C" w:rsidRPr="00DA6613" w:rsidRDefault="00731B4C" w:rsidP="00DA6613">
      <w:pPr>
        <w:pStyle w:val="HeroReplica"/>
        <w:rPr>
          <w:lang w:val="ru-RU"/>
        </w:rPr>
      </w:pPr>
      <w:r w:rsidRPr="00DA6613">
        <w:rPr>
          <w:lang w:val="ru-RU"/>
        </w:rPr>
        <w:t xml:space="preserve">Це ви що ж, евтаназію проповідуєте.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ЖІНКА </w:t>
      </w:r>
    </w:p>
    <w:p w:rsidR="00731B4C" w:rsidRPr="00842233" w:rsidRDefault="00731B4C" w:rsidP="00DA6613">
      <w:pPr>
        <w:pStyle w:val="HeroReplica"/>
        <w:rPr>
          <w:lang w:val="ru-RU"/>
        </w:rPr>
      </w:pPr>
      <w:r w:rsidRPr="00842233">
        <w:rPr>
          <w:lang w:val="ru-RU"/>
        </w:rPr>
        <w:t xml:space="preserve">Та їм тільки дай волю, вони всіх би нас перетравити. </w:t>
      </w:r>
    </w:p>
    <w:p w:rsidR="00731B4C" w:rsidRPr="003866B2" w:rsidRDefault="00731B4C" w:rsidP="003866B2">
      <w:pPr>
        <w:rPr>
          <w:lang w:eastAsia="en-US"/>
        </w:rPr>
      </w:pPr>
    </w:p>
    <w:p w:rsidR="00731B4C" w:rsidRPr="00DA6613" w:rsidRDefault="00731B4C" w:rsidP="00DA6613">
      <w:pPr>
        <w:pStyle w:val="HeroName"/>
        <w:rPr>
          <w:lang w:val="ru-RU"/>
        </w:rPr>
      </w:pPr>
      <w:r w:rsidRPr="00DA6613">
        <w:rPr>
          <w:lang w:val="ru-RU"/>
        </w:rPr>
        <w:t xml:space="preserve">ДІД 2 </w:t>
      </w:r>
    </w:p>
    <w:p w:rsidR="00731B4C" w:rsidRPr="00DA6613" w:rsidRDefault="00731B4C" w:rsidP="00DA6613">
      <w:pPr>
        <w:pStyle w:val="HeroReplica"/>
        <w:rPr>
          <w:lang w:val="ru-RU"/>
        </w:rPr>
      </w:pPr>
      <w:r w:rsidRPr="00DA6613">
        <w:rPr>
          <w:lang w:val="ru-RU"/>
        </w:rPr>
        <w:t xml:space="preserve">Ти про самогубство весь час говориш?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ІГОР </w:t>
      </w:r>
    </w:p>
    <w:p w:rsidR="00731B4C" w:rsidRPr="00DA6613" w:rsidRDefault="00731B4C" w:rsidP="00DA6613">
      <w:pPr>
        <w:pStyle w:val="HeroReplica"/>
        <w:rPr>
          <w:lang w:val="ru-RU"/>
        </w:rPr>
      </w:pPr>
      <w:r w:rsidRPr="00DA6613">
        <w:rPr>
          <w:lang w:val="ru-RU"/>
        </w:rPr>
        <w:t xml:space="preserve">Може бути і так. </w:t>
      </w:r>
    </w:p>
    <w:p w:rsidR="00731B4C" w:rsidRPr="003866B2" w:rsidRDefault="00731B4C" w:rsidP="003866B2">
      <w:pPr>
        <w:rPr>
          <w:lang w:eastAsia="en-US"/>
        </w:rPr>
      </w:pPr>
    </w:p>
    <w:p w:rsidR="00731B4C" w:rsidRPr="00DA6613" w:rsidRDefault="00731B4C" w:rsidP="00DA6613">
      <w:pPr>
        <w:pStyle w:val="HeroName"/>
        <w:rPr>
          <w:lang w:val="ru-RU"/>
        </w:rPr>
      </w:pPr>
      <w:r w:rsidRPr="00DA6613">
        <w:rPr>
          <w:lang w:val="ru-RU"/>
        </w:rPr>
        <w:t>Дід 3</w:t>
      </w:r>
    </w:p>
    <w:p w:rsidR="00731B4C" w:rsidRPr="00DA6613" w:rsidRDefault="00731B4C" w:rsidP="00DA6613">
      <w:pPr>
        <w:pStyle w:val="HeroReplica"/>
        <w:rPr>
          <w:lang w:val="ru-RU"/>
        </w:rPr>
      </w:pPr>
      <w:r w:rsidRPr="00DA6613">
        <w:rPr>
          <w:lang w:val="ru-RU"/>
        </w:rPr>
        <w:t xml:space="preserve">Так це ж суперечить людській істоті.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ІГОР </w:t>
      </w:r>
    </w:p>
    <w:p w:rsidR="00731B4C" w:rsidRPr="00842233" w:rsidRDefault="00731B4C" w:rsidP="00DA6613">
      <w:pPr>
        <w:pStyle w:val="HeroReplica"/>
        <w:rPr>
          <w:lang w:val="ru-RU" w:eastAsia="ru-RU"/>
        </w:rPr>
      </w:pPr>
      <w:r w:rsidRPr="00DA6613">
        <w:rPr>
          <w:lang w:val="ru-RU"/>
        </w:rPr>
        <w:t xml:space="preserve">Та ну тут ви якраз помиляєтесь. </w:t>
      </w:r>
      <w:r w:rsidRPr="00842233">
        <w:rPr>
          <w:lang w:val="ru-RU"/>
        </w:rPr>
        <w:t xml:space="preserve">Якщо все робиться усвідомлено і з повним розумінням наслідків, то право на самогубство таке ж невід'ємне право людини, як право на життя, або право на працю. Тільки бажаючих нею скористатися не багато знайдеться.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ЖІНКА </w:t>
      </w:r>
    </w:p>
    <w:p w:rsidR="00731B4C" w:rsidRPr="00DA6613" w:rsidRDefault="00731B4C" w:rsidP="00DA6613">
      <w:pPr>
        <w:pStyle w:val="HeroReplica"/>
        <w:rPr>
          <w:lang w:val="ru-RU"/>
        </w:rPr>
      </w:pPr>
      <w:r w:rsidRPr="00DA6613">
        <w:rPr>
          <w:lang w:val="ru-RU"/>
        </w:rPr>
        <w:t xml:space="preserve">Та заважаємо ми їм.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ІГОР </w:t>
      </w:r>
    </w:p>
    <w:p w:rsidR="00731B4C" w:rsidRPr="00842233" w:rsidRDefault="00731B4C" w:rsidP="00DA6613">
      <w:pPr>
        <w:pStyle w:val="HeroReplica"/>
        <w:rPr>
          <w:lang w:val="ru-RU"/>
        </w:rPr>
      </w:pPr>
      <w:r w:rsidRPr="00DA6613">
        <w:rPr>
          <w:lang w:val="ru-RU"/>
        </w:rPr>
        <w:t xml:space="preserve">Вибачте, але я вам такого не говорив. </w:t>
      </w:r>
      <w:r w:rsidRPr="00842233">
        <w:rPr>
          <w:lang w:val="ru-RU"/>
        </w:rPr>
        <w:t xml:space="preserve">Ви самі скаржитеся, що немає допомоги, і що всі вас кинули, що й жити не можливо. Не живете і іншим не даєте. І відмовитися не можете.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ЖІНКА </w:t>
      </w:r>
    </w:p>
    <w:p w:rsidR="00731B4C" w:rsidRPr="00DA6613" w:rsidRDefault="00731B4C" w:rsidP="00DA6613">
      <w:pPr>
        <w:pStyle w:val="HeroReplica"/>
        <w:rPr>
          <w:lang w:val="ru-RU"/>
        </w:rPr>
      </w:pPr>
      <w:r w:rsidRPr="00DA6613">
        <w:rPr>
          <w:lang w:val="ru-RU"/>
        </w:rPr>
        <w:t xml:space="preserve">Чого це я повинна відмовлятися, нічого я не повинна відмовлятися.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ДІД 2 </w:t>
      </w:r>
    </w:p>
    <w:p w:rsidR="00731B4C" w:rsidRPr="00842233" w:rsidRDefault="00731B4C" w:rsidP="00DA6613">
      <w:pPr>
        <w:pStyle w:val="HeroReplica"/>
        <w:rPr>
          <w:lang w:val="ru-RU"/>
        </w:rPr>
      </w:pPr>
      <w:r w:rsidRPr="00842233">
        <w:rPr>
          <w:lang w:val="ru-RU"/>
        </w:rPr>
        <w:t xml:space="preserve">Духу говориш не вистачає. </w:t>
      </w:r>
    </w:p>
    <w:p w:rsidR="00731B4C" w:rsidRPr="003866B2" w:rsidRDefault="00731B4C" w:rsidP="003866B2">
      <w:pPr>
        <w:rPr>
          <w:lang w:eastAsia="en-US"/>
        </w:rPr>
      </w:pPr>
    </w:p>
    <w:p w:rsidR="00731B4C" w:rsidRPr="00DA6613" w:rsidRDefault="00731B4C" w:rsidP="00DA6613">
      <w:pPr>
        <w:pStyle w:val="ActionDescription"/>
        <w:rPr>
          <w:lang w:val="ru-RU"/>
        </w:rPr>
      </w:pPr>
      <w:r w:rsidRPr="00DA6613">
        <w:rPr>
          <w:lang w:val="ru-RU"/>
        </w:rPr>
        <w:t xml:space="preserve">Трамвай зупиняється, Ігор не помічає репліки, відповідає жінці </w:t>
      </w:r>
    </w:p>
    <w:p w:rsidR="00731B4C" w:rsidRPr="00842233" w:rsidRDefault="00731B4C" w:rsidP="00DA6613">
      <w:pPr>
        <w:pStyle w:val="HeroName"/>
        <w:rPr>
          <w:lang w:val="ru-RU"/>
        </w:rPr>
      </w:pPr>
      <w:r w:rsidRPr="00842233">
        <w:rPr>
          <w:lang w:val="ru-RU"/>
        </w:rPr>
        <w:t xml:space="preserve">ІГОР </w:t>
      </w:r>
    </w:p>
    <w:p w:rsidR="00731B4C" w:rsidRPr="00DA6613" w:rsidRDefault="00731B4C" w:rsidP="00DA6613">
      <w:pPr>
        <w:pStyle w:val="HeroReplica"/>
        <w:rPr>
          <w:lang w:val="ru-RU"/>
        </w:rPr>
      </w:pPr>
      <w:r w:rsidRPr="00DA6613">
        <w:rPr>
          <w:lang w:val="ru-RU"/>
        </w:rPr>
        <w:t xml:space="preserve">Так звичайно ж не винні, що </w:t>
      </w:r>
      <w:r>
        <w:rPr>
          <w:lang w:val="ru-RU"/>
        </w:rPr>
        <w:t>ви всі так близько приймаєте…</w:t>
      </w:r>
      <w:r w:rsidRPr="00DA6613">
        <w:rPr>
          <w:lang w:val="ru-RU"/>
        </w:rPr>
        <w:t xml:space="preserve"> не </w:t>
      </w:r>
    </w:p>
    <w:p w:rsidR="00731B4C" w:rsidRPr="003866B2" w:rsidRDefault="00731B4C" w:rsidP="003866B2">
      <w:pPr>
        <w:rPr>
          <w:lang w:eastAsia="en-US"/>
        </w:rPr>
      </w:pPr>
    </w:p>
    <w:p w:rsidR="00731B4C" w:rsidRPr="00842233" w:rsidRDefault="00731B4C" w:rsidP="00DA6613">
      <w:pPr>
        <w:pStyle w:val="ActionDescription"/>
        <w:rPr>
          <w:lang w:val="ru-RU"/>
        </w:rPr>
      </w:pPr>
      <w:r w:rsidRPr="00842233">
        <w:rPr>
          <w:lang w:val="ru-RU"/>
        </w:rPr>
        <w:t xml:space="preserve">Він не встигає договорити. Вагон різко смикається, потім зупиняється. Попереду вагона чути крик. Двері відкриваються. Натовп вихлюпується назовні. </w:t>
      </w:r>
    </w:p>
    <w:p w:rsidR="00731B4C" w:rsidRPr="00842233" w:rsidRDefault="00731B4C" w:rsidP="00331BF3">
      <w:pPr>
        <w:pStyle w:val="ActionTimeArena"/>
        <w:rPr>
          <w:lang w:val="ru-RU"/>
        </w:rPr>
      </w:pPr>
      <w:r w:rsidRPr="00842233">
        <w:rPr>
          <w:lang w:val="ru-RU"/>
        </w:rPr>
        <w:t xml:space="preserve">ЕКСТ. Трамвайна зупинка. </w:t>
      </w:r>
    </w:p>
    <w:p w:rsidR="00731B4C" w:rsidRPr="00842233" w:rsidRDefault="00731B4C" w:rsidP="00331BF3">
      <w:pPr>
        <w:pStyle w:val="ActionDescription"/>
        <w:rPr>
          <w:lang w:val="ru-RU"/>
        </w:rPr>
      </w:pPr>
      <w:r w:rsidRPr="00842233">
        <w:rPr>
          <w:lang w:val="ru-RU"/>
        </w:rPr>
        <w:t xml:space="preserve">Попереду вагона гомін. Всі збираються там. Під вагоном лежить дід з довгим волоссям. </w:t>
      </w:r>
    </w:p>
    <w:p w:rsidR="00731B4C" w:rsidRPr="00842233" w:rsidRDefault="00731B4C" w:rsidP="00331BF3">
      <w:pPr>
        <w:pStyle w:val="ActionDescription"/>
        <w:rPr>
          <w:lang w:val="ru-RU"/>
        </w:rPr>
      </w:pPr>
      <w:r w:rsidRPr="00842233">
        <w:rPr>
          <w:lang w:val="ru-RU"/>
        </w:rPr>
        <w:t xml:space="preserve">Натовп біля трамвая. </w:t>
      </w:r>
      <w:r w:rsidRPr="00331BF3">
        <w:rPr>
          <w:lang w:val="ru-RU"/>
        </w:rPr>
        <w:t xml:space="preserve">Від нього відходить Ігор і швидким кроком віддаляється по тротуару. </w:t>
      </w:r>
      <w:r w:rsidRPr="00842233">
        <w:rPr>
          <w:lang w:val="ru-RU"/>
        </w:rPr>
        <w:t xml:space="preserve">За ним виходить Єгор і швидким кроком прямує за ним. Згортають за ріг. </w:t>
      </w:r>
    </w:p>
    <w:p w:rsidR="00731B4C" w:rsidRPr="00842233" w:rsidRDefault="00731B4C" w:rsidP="00331BF3">
      <w:pPr>
        <w:pStyle w:val="ActionTimeArena"/>
        <w:rPr>
          <w:lang w:val="ru-RU"/>
        </w:rPr>
      </w:pPr>
      <w:r w:rsidRPr="00842233">
        <w:rPr>
          <w:lang w:val="ru-RU"/>
        </w:rPr>
        <w:t xml:space="preserve">ЕКСТ. ВУЛИЦЯ </w:t>
      </w:r>
    </w:p>
    <w:p w:rsidR="00731B4C" w:rsidRPr="00842233" w:rsidRDefault="00731B4C" w:rsidP="00DA6613">
      <w:pPr>
        <w:pStyle w:val="ActionDescription"/>
        <w:rPr>
          <w:lang w:val="ru-RU"/>
        </w:rPr>
      </w:pPr>
      <w:r w:rsidRPr="00842233">
        <w:rPr>
          <w:lang w:val="ru-RU"/>
        </w:rPr>
        <w:t>Єгор наздоганяє Ігоря</w:t>
      </w:r>
    </w:p>
    <w:p w:rsidR="00731B4C" w:rsidRPr="007723AD" w:rsidRDefault="00731B4C" w:rsidP="00331BF3">
      <w:pPr>
        <w:pStyle w:val="HeroName"/>
        <w:rPr>
          <w:lang w:val="ru-RU"/>
        </w:rPr>
      </w:pPr>
      <w:r w:rsidRPr="007723AD">
        <w:rPr>
          <w:lang w:val="ru-RU"/>
        </w:rPr>
        <w:t xml:space="preserve">ЄГОР </w:t>
      </w:r>
    </w:p>
    <w:p w:rsidR="00731B4C" w:rsidRPr="007723AD" w:rsidRDefault="00731B4C" w:rsidP="00331BF3">
      <w:pPr>
        <w:pStyle w:val="HeroReplica"/>
        <w:rPr>
          <w:lang w:val="ru-RU"/>
        </w:rPr>
      </w:pPr>
      <w:r w:rsidRPr="007723AD">
        <w:rPr>
          <w:lang w:val="ru-RU"/>
        </w:rPr>
        <w:t xml:space="preserve">Та куди ти так летиш, почекай. </w:t>
      </w:r>
    </w:p>
    <w:p w:rsidR="00731B4C" w:rsidRPr="003866B2" w:rsidRDefault="00731B4C" w:rsidP="003866B2">
      <w:pPr>
        <w:rPr>
          <w:lang w:eastAsia="en-US"/>
        </w:rPr>
      </w:pPr>
    </w:p>
    <w:p w:rsidR="00731B4C" w:rsidRPr="00842233" w:rsidRDefault="00731B4C" w:rsidP="00DA6613">
      <w:pPr>
        <w:pStyle w:val="HeroName"/>
        <w:rPr>
          <w:lang w:val="ru-RU"/>
        </w:rPr>
      </w:pPr>
      <w:r w:rsidRPr="00842233">
        <w:rPr>
          <w:lang w:val="ru-RU"/>
        </w:rPr>
        <w:t xml:space="preserve">ІГОР </w:t>
      </w:r>
    </w:p>
    <w:p w:rsidR="00731B4C" w:rsidRPr="00842233" w:rsidRDefault="00731B4C" w:rsidP="00DA6613">
      <w:pPr>
        <w:pStyle w:val="HeroReplica"/>
        <w:rPr>
          <w:lang w:val="ru-RU"/>
        </w:rPr>
      </w:pPr>
      <w:r w:rsidRPr="00842233">
        <w:rPr>
          <w:lang w:val="ru-RU"/>
        </w:rPr>
        <w:t xml:space="preserve">Ми знайомі? </w:t>
      </w:r>
    </w:p>
    <w:p w:rsidR="00731B4C" w:rsidRPr="00842233" w:rsidRDefault="00731B4C" w:rsidP="003866B2">
      <w:pPr>
        <w:rPr>
          <w:lang w:eastAsia="en-US"/>
        </w:rPr>
      </w:pPr>
    </w:p>
    <w:p w:rsidR="00731B4C" w:rsidRPr="00842233" w:rsidRDefault="00731B4C" w:rsidP="007F38BA">
      <w:pPr>
        <w:pStyle w:val="HeroName"/>
        <w:rPr>
          <w:lang w:val="ru-RU"/>
        </w:rPr>
      </w:pPr>
      <w:r w:rsidRPr="00842233">
        <w:rPr>
          <w:lang w:val="ru-RU"/>
        </w:rPr>
        <w:t xml:space="preserve">ЄГОР </w:t>
      </w:r>
    </w:p>
    <w:p w:rsidR="00731B4C" w:rsidRPr="00842233" w:rsidRDefault="00731B4C" w:rsidP="007F38BA">
      <w:pPr>
        <w:pStyle w:val="HeroReplica"/>
        <w:rPr>
          <w:lang w:val="ru-RU"/>
        </w:rPr>
      </w:pPr>
      <w:r w:rsidRPr="007F38BA">
        <w:rPr>
          <w:lang w:val="ru-RU"/>
        </w:rPr>
        <w:t xml:space="preserve">Та якось пиво разом пили. </w:t>
      </w:r>
      <w:r w:rsidRPr="00842233">
        <w:rPr>
          <w:lang w:val="ru-RU"/>
        </w:rPr>
        <w:t xml:space="preserve">Ти ще тоді від сімейного життя втомився і тобі безшабашності хотілося. </w:t>
      </w:r>
    </w:p>
    <w:p w:rsidR="00731B4C" w:rsidRPr="00842233" w:rsidRDefault="00731B4C" w:rsidP="007F38BA">
      <w:pPr>
        <w:rPr>
          <w:lang w:eastAsia="en-US"/>
        </w:rPr>
      </w:pPr>
    </w:p>
    <w:p w:rsidR="00731B4C" w:rsidRPr="00842233" w:rsidRDefault="00731B4C" w:rsidP="007F38BA">
      <w:pPr>
        <w:pStyle w:val="HeroName"/>
        <w:rPr>
          <w:lang w:val="ru-RU"/>
        </w:rPr>
      </w:pPr>
      <w:r w:rsidRPr="00842233">
        <w:rPr>
          <w:lang w:val="ru-RU"/>
        </w:rPr>
        <w:t xml:space="preserve">ІГОР </w:t>
      </w:r>
    </w:p>
    <w:p w:rsidR="00731B4C" w:rsidRPr="00842233" w:rsidRDefault="00731B4C" w:rsidP="007F38BA">
      <w:pPr>
        <w:pStyle w:val="HeroReplica"/>
        <w:rPr>
          <w:lang w:val="ru-RU"/>
        </w:rPr>
      </w:pPr>
      <w:r w:rsidRPr="00842233">
        <w:rPr>
          <w:lang w:val="ru-RU"/>
        </w:rPr>
        <w:t xml:space="preserve">А, щось таке пригадую. </w:t>
      </w:r>
    </w:p>
    <w:p w:rsidR="00731B4C" w:rsidRPr="00842233" w:rsidRDefault="00731B4C" w:rsidP="007F38BA">
      <w:pPr>
        <w:rPr>
          <w:lang w:eastAsia="en-US"/>
        </w:rPr>
      </w:pPr>
    </w:p>
    <w:p w:rsidR="00731B4C" w:rsidRPr="00842233" w:rsidRDefault="00731B4C" w:rsidP="007F38BA">
      <w:pPr>
        <w:pStyle w:val="ActionDescription"/>
        <w:rPr>
          <w:lang w:val="ru-RU"/>
        </w:rPr>
      </w:pPr>
      <w:r w:rsidRPr="00842233">
        <w:rPr>
          <w:lang w:val="ru-RU"/>
        </w:rPr>
        <w:t xml:space="preserve">Знову йдуть мовчки. Ігор зупиняється і дивиться на Єгора. Той намагається витримати погляд, але через час відводить очі. </w:t>
      </w:r>
    </w:p>
    <w:p w:rsidR="00731B4C" w:rsidRPr="00842233" w:rsidRDefault="00731B4C" w:rsidP="007F38BA">
      <w:pPr>
        <w:pStyle w:val="HeroName"/>
        <w:rPr>
          <w:lang w:val="ru-RU"/>
        </w:rPr>
      </w:pPr>
      <w:r w:rsidRPr="00842233">
        <w:rPr>
          <w:lang w:val="ru-RU"/>
        </w:rPr>
        <w:t xml:space="preserve">ІГОР </w:t>
      </w:r>
    </w:p>
    <w:p w:rsidR="00731B4C" w:rsidRPr="00842233" w:rsidRDefault="00731B4C" w:rsidP="007F38BA">
      <w:pPr>
        <w:pStyle w:val="HeroReplica"/>
        <w:rPr>
          <w:lang w:val="ru-RU"/>
        </w:rPr>
      </w:pPr>
      <w:r w:rsidRPr="00842233">
        <w:rPr>
          <w:lang w:val="ru-RU"/>
        </w:rPr>
        <w:t xml:space="preserve">Ну? Я слухаю. </w:t>
      </w:r>
    </w:p>
    <w:p w:rsidR="00731B4C" w:rsidRPr="003866B2" w:rsidRDefault="00731B4C" w:rsidP="003866B2">
      <w:pPr>
        <w:rPr>
          <w:lang w:eastAsia="en-US"/>
        </w:rPr>
      </w:pPr>
    </w:p>
    <w:p w:rsidR="00731B4C" w:rsidRPr="00842233" w:rsidRDefault="00731B4C" w:rsidP="007F38BA">
      <w:pPr>
        <w:pStyle w:val="HeroName"/>
        <w:rPr>
          <w:lang w:val="ru-RU"/>
        </w:rPr>
      </w:pPr>
      <w:r w:rsidRPr="00842233">
        <w:rPr>
          <w:lang w:val="ru-RU"/>
        </w:rPr>
        <w:t xml:space="preserve">ЄГОР </w:t>
      </w:r>
    </w:p>
    <w:p w:rsidR="00731B4C" w:rsidRPr="00842233" w:rsidRDefault="00731B4C" w:rsidP="007F38BA">
      <w:pPr>
        <w:pStyle w:val="HeroReplica"/>
        <w:rPr>
          <w:lang w:val="ru-RU"/>
        </w:rPr>
      </w:pPr>
      <w:r w:rsidRPr="00842233">
        <w:rPr>
          <w:lang w:val="ru-RU"/>
        </w:rPr>
        <w:t xml:space="preserve">Ти нічого не подумай. Мені просто цікаво.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ІГОР </w:t>
      </w:r>
    </w:p>
    <w:p w:rsidR="00731B4C" w:rsidRPr="00006F2F" w:rsidRDefault="00731B4C" w:rsidP="00327A51">
      <w:pPr>
        <w:pStyle w:val="HeroReplica"/>
        <w:rPr>
          <w:lang w:val="ru-RU"/>
        </w:rPr>
      </w:pPr>
      <w:r w:rsidRPr="00006F2F">
        <w:rPr>
          <w:lang w:val="ru-RU"/>
        </w:rPr>
        <w:t xml:space="preserve">Що тобі просто цікаво?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ЄГОР </w:t>
      </w:r>
    </w:p>
    <w:p w:rsidR="00731B4C" w:rsidRPr="00327A51" w:rsidRDefault="00731B4C" w:rsidP="00327A51">
      <w:pPr>
        <w:pStyle w:val="HeroReplica"/>
        <w:rPr>
          <w:lang w:val="ru-RU"/>
        </w:rPr>
      </w:pPr>
      <w:r w:rsidRPr="00006F2F">
        <w:rPr>
          <w:lang w:val="ru-RU"/>
        </w:rPr>
        <w:t xml:space="preserve">Та все. </w:t>
      </w:r>
      <w:r w:rsidRPr="00327A51">
        <w:rPr>
          <w:lang w:val="ru-RU"/>
        </w:rPr>
        <w:t>Навіщо все?</w:t>
      </w:r>
      <w:r>
        <w:rPr>
          <w:lang w:val="ru-RU"/>
        </w:rPr>
        <w:t xml:space="preserve"> І хто ти</w:t>
      </w:r>
      <w:r w:rsidRPr="00006F2F">
        <w:rPr>
          <w:lang w:val="ru-RU"/>
        </w:rPr>
        <w:t>?</w:t>
      </w:r>
    </w:p>
    <w:p w:rsidR="00731B4C" w:rsidRPr="00327A51" w:rsidRDefault="00731B4C" w:rsidP="00327A51">
      <w:pPr>
        <w:rPr>
          <w:lang w:eastAsia="en-US"/>
        </w:rPr>
      </w:pPr>
    </w:p>
    <w:p w:rsidR="00731B4C" w:rsidRPr="00327A51" w:rsidRDefault="00731B4C" w:rsidP="00327A51">
      <w:pPr>
        <w:pStyle w:val="HeroName"/>
        <w:rPr>
          <w:lang w:val="ru-RU"/>
        </w:rPr>
      </w:pPr>
      <w:r w:rsidRPr="00327A51">
        <w:rPr>
          <w:lang w:val="ru-RU"/>
        </w:rPr>
        <w:t xml:space="preserve">ІГОР </w:t>
      </w:r>
    </w:p>
    <w:p w:rsidR="00731B4C" w:rsidRPr="00327A51" w:rsidRDefault="00731B4C" w:rsidP="00327A51">
      <w:pPr>
        <w:pStyle w:val="HeroReplica"/>
        <w:rPr>
          <w:lang w:val="ru-RU"/>
        </w:rPr>
      </w:pPr>
      <w:r w:rsidRPr="00327A51">
        <w:rPr>
          <w:lang w:val="ru-RU"/>
        </w:rPr>
        <w:t xml:space="preserve">Тобі, я дивлюся, теж поговорити захотілося? </w:t>
      </w:r>
    </w:p>
    <w:p w:rsidR="00731B4C" w:rsidRPr="003866B2" w:rsidRDefault="00731B4C" w:rsidP="003866B2">
      <w:pPr>
        <w:rPr>
          <w:lang w:eastAsia="en-US"/>
        </w:rPr>
      </w:pPr>
    </w:p>
    <w:p w:rsidR="00731B4C" w:rsidRPr="00327A51" w:rsidRDefault="00731B4C" w:rsidP="00327A51">
      <w:pPr>
        <w:pStyle w:val="HeroName"/>
        <w:rPr>
          <w:lang w:val="ru-RU"/>
        </w:rPr>
      </w:pPr>
      <w:r w:rsidRPr="00327A51">
        <w:rPr>
          <w:lang w:val="ru-RU"/>
        </w:rPr>
        <w:t xml:space="preserve">ЄГОР </w:t>
      </w:r>
    </w:p>
    <w:p w:rsidR="00731B4C" w:rsidRPr="00327A51" w:rsidRDefault="00731B4C" w:rsidP="00327A51">
      <w:pPr>
        <w:pStyle w:val="HeroReplica"/>
        <w:rPr>
          <w:lang w:val="ru-RU"/>
        </w:rPr>
      </w:pPr>
      <w:r w:rsidRPr="00327A51">
        <w:rPr>
          <w:lang w:val="ru-RU"/>
        </w:rPr>
        <w:t xml:space="preserve">Ну можеш і так назвати. </w:t>
      </w:r>
    </w:p>
    <w:p w:rsidR="00731B4C" w:rsidRPr="003866B2" w:rsidRDefault="00731B4C" w:rsidP="003866B2">
      <w:pPr>
        <w:rPr>
          <w:lang w:eastAsia="en-US"/>
        </w:rPr>
      </w:pPr>
    </w:p>
    <w:p w:rsidR="00731B4C" w:rsidRPr="00327A51" w:rsidRDefault="00731B4C" w:rsidP="00327A51">
      <w:pPr>
        <w:pStyle w:val="HeroName"/>
        <w:rPr>
          <w:lang w:val="ru-RU"/>
        </w:rPr>
      </w:pPr>
      <w:r w:rsidRPr="00327A51">
        <w:rPr>
          <w:lang w:val="ru-RU"/>
        </w:rPr>
        <w:t xml:space="preserve">ІГОР </w:t>
      </w:r>
    </w:p>
    <w:p w:rsidR="00731B4C" w:rsidRPr="00006F2F" w:rsidRDefault="00731B4C" w:rsidP="00327A51">
      <w:pPr>
        <w:pStyle w:val="HeroReplica"/>
        <w:rPr>
          <w:lang w:val="ru-RU"/>
        </w:rPr>
      </w:pPr>
      <w:r w:rsidRPr="00327A51">
        <w:rPr>
          <w:lang w:val="ru-RU"/>
        </w:rPr>
        <w:t xml:space="preserve">А не боїшся, як старий закінчити? Та </w:t>
      </w:r>
      <w:r w:rsidRPr="00006F2F">
        <w:rPr>
          <w:lang w:val="ru-RU"/>
        </w:rPr>
        <w:t xml:space="preserve">й навіщо це тобі. Поясниш, може я і подумаю.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ЄГОР </w:t>
      </w:r>
    </w:p>
    <w:p w:rsidR="00731B4C" w:rsidRPr="00006F2F" w:rsidRDefault="00731B4C" w:rsidP="00327A51">
      <w:pPr>
        <w:pStyle w:val="HeroReplica"/>
        <w:rPr>
          <w:lang w:val="ru-RU"/>
        </w:rPr>
      </w:pPr>
      <w:r w:rsidRPr="00006F2F">
        <w:rPr>
          <w:lang w:val="ru-RU"/>
        </w:rPr>
        <w:t xml:space="preserve">Та ні. За тобою боржок. Минулого разу поговорити хотілося тобі.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ІГОР </w:t>
      </w:r>
    </w:p>
    <w:p w:rsidR="00731B4C" w:rsidRPr="00006F2F" w:rsidRDefault="00731B4C" w:rsidP="00327A51">
      <w:pPr>
        <w:pStyle w:val="HeroReplica"/>
        <w:rPr>
          <w:lang w:val="ru-RU"/>
        </w:rPr>
      </w:pPr>
      <w:r w:rsidRPr="00006F2F">
        <w:rPr>
          <w:lang w:val="ru-RU"/>
        </w:rPr>
        <w:t xml:space="preserve">Ну переконав. Вважай що домовилися. Ходімо. </w:t>
      </w:r>
    </w:p>
    <w:p w:rsidR="00731B4C" w:rsidRPr="003866B2" w:rsidRDefault="00731B4C" w:rsidP="003866B2">
      <w:pPr>
        <w:rPr>
          <w:lang w:eastAsia="en-US"/>
        </w:rPr>
      </w:pPr>
    </w:p>
    <w:p w:rsidR="00731B4C" w:rsidRPr="00006F2F" w:rsidRDefault="00731B4C" w:rsidP="00327A51">
      <w:pPr>
        <w:pStyle w:val="ActionDescription"/>
        <w:rPr>
          <w:lang w:val="ru-RU"/>
        </w:rPr>
      </w:pPr>
      <w:r w:rsidRPr="00006F2F">
        <w:rPr>
          <w:lang w:val="ru-RU"/>
        </w:rPr>
        <w:t xml:space="preserve">Ідуть. Повертають в двір багатоповерхівки. </w:t>
      </w:r>
    </w:p>
    <w:p w:rsidR="00731B4C" w:rsidRPr="00006F2F" w:rsidRDefault="00731B4C" w:rsidP="00327A51">
      <w:pPr>
        <w:pStyle w:val="ActionTimeArena"/>
        <w:rPr>
          <w:lang w:val="ru-RU"/>
        </w:rPr>
      </w:pPr>
      <w:r w:rsidRPr="00006F2F">
        <w:rPr>
          <w:lang w:val="ru-RU"/>
        </w:rPr>
        <w:t xml:space="preserve">ІНТ. КВАРТИРА ІГОРЯ </w:t>
      </w:r>
    </w:p>
    <w:p w:rsidR="00731B4C" w:rsidRPr="00006F2F" w:rsidRDefault="00731B4C" w:rsidP="00327A51">
      <w:pPr>
        <w:pStyle w:val="ActionDescription"/>
        <w:rPr>
          <w:lang w:val="ru-RU"/>
        </w:rPr>
      </w:pPr>
      <w:r w:rsidRPr="00006F2F">
        <w:rPr>
          <w:lang w:val="ru-RU"/>
        </w:rPr>
        <w:t xml:space="preserve">Заходять в коридор удвох. Єгор оглядається. Ремонт у квартирі старий. З меблів у кімнаті диван. Два крісла. Стілець, на якому акуратно складені речі. У кутку телевізор. Під стінкою акваріум з добре вимитими шибками і вистеленную недопалками дном. На балконі велика коробка з речами. Проходять на кухню. Меблі старі. Затертий стіл. Але столешниця добре відмита. Загалом - квартира створює враження недавно заселеної. </w:t>
      </w:r>
    </w:p>
    <w:p w:rsidR="00731B4C" w:rsidRPr="00006F2F" w:rsidRDefault="00731B4C" w:rsidP="00327A51">
      <w:pPr>
        <w:pStyle w:val="ActionDescription"/>
        <w:rPr>
          <w:lang w:val="ru-RU"/>
        </w:rPr>
      </w:pPr>
      <w:r w:rsidRPr="00006F2F">
        <w:rPr>
          <w:lang w:val="ru-RU"/>
        </w:rPr>
        <w:t>Ігор ставить чайник, Єгор присаджується на стілець.</w:t>
      </w:r>
    </w:p>
    <w:p w:rsidR="00731B4C" w:rsidRPr="00006F2F" w:rsidRDefault="00731B4C" w:rsidP="00327A51">
      <w:pPr>
        <w:pStyle w:val="HeroName"/>
        <w:rPr>
          <w:lang w:val="ru-RU"/>
        </w:rPr>
      </w:pPr>
      <w:r w:rsidRPr="00006F2F">
        <w:rPr>
          <w:lang w:val="ru-RU"/>
        </w:rPr>
        <w:t xml:space="preserve">ІГОР </w:t>
      </w:r>
    </w:p>
    <w:p w:rsidR="00731B4C" w:rsidRPr="00006F2F" w:rsidRDefault="00731B4C" w:rsidP="00327A51">
      <w:pPr>
        <w:pStyle w:val="HeroReplica"/>
        <w:rPr>
          <w:lang w:val="ru-RU"/>
        </w:rPr>
      </w:pPr>
      <w:r w:rsidRPr="00006F2F">
        <w:rPr>
          <w:lang w:val="ru-RU"/>
        </w:rPr>
        <w:t xml:space="preserve">Ну? Я весь в увазі.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ЄГОР </w:t>
      </w:r>
    </w:p>
    <w:p w:rsidR="00731B4C" w:rsidRPr="00006F2F" w:rsidRDefault="00731B4C" w:rsidP="00327A51">
      <w:pPr>
        <w:pStyle w:val="HeroReplica"/>
        <w:rPr>
          <w:lang w:val="ru-RU"/>
        </w:rPr>
      </w:pPr>
      <w:r w:rsidRPr="00006F2F">
        <w:rPr>
          <w:lang w:val="ru-RU"/>
        </w:rPr>
        <w:t xml:space="preserve">Ти тут живеш?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ІГОР </w:t>
      </w:r>
    </w:p>
    <w:p w:rsidR="00731B4C" w:rsidRPr="00006F2F" w:rsidRDefault="00731B4C" w:rsidP="00327A51">
      <w:pPr>
        <w:pStyle w:val="HeroReplica"/>
        <w:rPr>
          <w:lang w:val="ru-RU"/>
        </w:rPr>
      </w:pPr>
      <w:r w:rsidRPr="00006F2F">
        <w:rPr>
          <w:lang w:val="ru-RU"/>
        </w:rPr>
        <w:t xml:space="preserve">Так. Але яка різниця.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ЄГОР </w:t>
      </w:r>
    </w:p>
    <w:p w:rsidR="00731B4C" w:rsidRPr="00327A51" w:rsidRDefault="00731B4C" w:rsidP="00327A51">
      <w:pPr>
        <w:pStyle w:val="HeroReplica"/>
        <w:rPr>
          <w:lang w:val="ru-RU"/>
        </w:rPr>
      </w:pPr>
      <w:r w:rsidRPr="00327A51">
        <w:rPr>
          <w:lang w:val="ru-RU"/>
        </w:rPr>
        <w:t xml:space="preserve">А дружина, діти де? </w:t>
      </w:r>
    </w:p>
    <w:p w:rsidR="00731B4C" w:rsidRPr="003866B2" w:rsidRDefault="00731B4C" w:rsidP="003866B2">
      <w:pPr>
        <w:rPr>
          <w:lang w:eastAsia="en-US"/>
        </w:rPr>
      </w:pPr>
    </w:p>
    <w:p w:rsidR="00731B4C" w:rsidRPr="00327A51" w:rsidRDefault="00731B4C" w:rsidP="00327A51">
      <w:pPr>
        <w:pStyle w:val="HeroName"/>
        <w:rPr>
          <w:lang w:val="ru-RU"/>
        </w:rPr>
      </w:pPr>
      <w:r w:rsidRPr="00327A51">
        <w:rPr>
          <w:lang w:val="ru-RU"/>
        </w:rPr>
        <w:t xml:space="preserve">ІГОР </w:t>
      </w:r>
    </w:p>
    <w:p w:rsidR="00731B4C" w:rsidRPr="00006F2F" w:rsidRDefault="00731B4C" w:rsidP="00327A51">
      <w:pPr>
        <w:pStyle w:val="HeroReplica"/>
        <w:rPr>
          <w:lang w:val="ru-RU"/>
        </w:rPr>
      </w:pPr>
      <w:r w:rsidRPr="00327A51">
        <w:rPr>
          <w:lang w:val="ru-RU"/>
        </w:rPr>
        <w:t xml:space="preserve">Все. Згадав. </w:t>
      </w:r>
      <w:r w:rsidRPr="00006F2F">
        <w:rPr>
          <w:lang w:val="ru-RU"/>
        </w:rPr>
        <w:t xml:space="preserve">Навесні. Увечері. </w:t>
      </w:r>
      <w:r w:rsidRPr="00327A51">
        <w:rPr>
          <w:lang w:val="ru-RU"/>
        </w:rPr>
        <w:t xml:space="preserve">А я дивлюся, знайоме обличчя. </w:t>
      </w:r>
      <w:r w:rsidRPr="00006F2F">
        <w:rPr>
          <w:lang w:val="ru-RU"/>
        </w:rPr>
        <w:t xml:space="preserve">Дружина. Діти. А нема.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ЄГОР </w:t>
      </w:r>
    </w:p>
    <w:p w:rsidR="00731B4C" w:rsidRPr="00006F2F" w:rsidRDefault="00731B4C" w:rsidP="00327A51">
      <w:pPr>
        <w:pStyle w:val="HeroReplica"/>
        <w:rPr>
          <w:lang w:val="ru-RU"/>
        </w:rPr>
      </w:pPr>
      <w:r w:rsidRPr="00006F2F">
        <w:rPr>
          <w:lang w:val="ru-RU"/>
        </w:rPr>
        <w:t xml:space="preserve">У сенсі? </w:t>
      </w:r>
    </w:p>
    <w:p w:rsidR="00731B4C" w:rsidRPr="003866B2" w:rsidRDefault="00731B4C" w:rsidP="003866B2">
      <w:pPr>
        <w:rPr>
          <w:lang w:eastAsia="en-US"/>
        </w:rPr>
      </w:pPr>
    </w:p>
    <w:p w:rsidR="00731B4C" w:rsidRPr="00006F2F" w:rsidRDefault="00731B4C" w:rsidP="00327A51">
      <w:pPr>
        <w:pStyle w:val="HeroName"/>
        <w:rPr>
          <w:lang w:val="ru-RU"/>
        </w:rPr>
      </w:pPr>
      <w:r w:rsidRPr="00006F2F">
        <w:rPr>
          <w:lang w:val="ru-RU"/>
        </w:rPr>
        <w:t xml:space="preserve">ІГОР </w:t>
      </w:r>
    </w:p>
    <w:p w:rsidR="00731B4C" w:rsidRPr="00006F2F" w:rsidRDefault="00731B4C" w:rsidP="00327A51">
      <w:pPr>
        <w:pStyle w:val="HeroReplica"/>
        <w:rPr>
          <w:lang w:val="ru-RU"/>
        </w:rPr>
      </w:pPr>
      <w:r w:rsidRPr="00006F2F">
        <w:rPr>
          <w:lang w:val="ru-RU"/>
        </w:rPr>
        <w:t xml:space="preserve">Ну нема. І не було ніколи. Я тебе обдурив. Що ти так дивишся?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ЄГОР </w:t>
      </w:r>
    </w:p>
    <w:p w:rsidR="00731B4C" w:rsidRPr="00006F2F" w:rsidRDefault="00731B4C" w:rsidP="00D14B52">
      <w:pPr>
        <w:pStyle w:val="HeroReplica"/>
        <w:rPr>
          <w:lang w:val="ru-RU"/>
        </w:rPr>
      </w:pPr>
      <w:r w:rsidRPr="00006F2F">
        <w:rPr>
          <w:lang w:val="ru-RU"/>
        </w:rPr>
        <w:t xml:space="preserve">Не зрозумів. Навіщо?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ІГОР </w:t>
      </w:r>
    </w:p>
    <w:p w:rsidR="00731B4C" w:rsidRPr="00006F2F" w:rsidRDefault="00731B4C" w:rsidP="00D14B52">
      <w:pPr>
        <w:pStyle w:val="HeroReplica"/>
        <w:rPr>
          <w:lang w:val="ru-RU"/>
        </w:rPr>
      </w:pPr>
      <w:r w:rsidRPr="00006F2F">
        <w:rPr>
          <w:lang w:val="ru-RU"/>
        </w:rPr>
        <w:t xml:space="preserve">Просто захотілося.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ЄГОР </w:t>
      </w:r>
    </w:p>
    <w:p w:rsidR="00731B4C" w:rsidRPr="00006F2F" w:rsidRDefault="00731B4C" w:rsidP="00D14B52">
      <w:pPr>
        <w:pStyle w:val="HeroReplica"/>
        <w:rPr>
          <w:lang w:val="ru-RU"/>
        </w:rPr>
      </w:pPr>
      <w:r w:rsidRPr="00D14B52">
        <w:rPr>
          <w:lang w:val="ru-RU"/>
        </w:rPr>
        <w:t xml:space="preserve">А сьогодні, в трамваї, це що було? </w:t>
      </w:r>
      <w:r w:rsidRPr="00006F2F">
        <w:rPr>
          <w:lang w:val="ru-RU"/>
        </w:rPr>
        <w:t xml:space="preserve">Тобі теж просто захотілося?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ІГОР </w:t>
      </w:r>
    </w:p>
    <w:p w:rsidR="00731B4C" w:rsidRPr="00006F2F" w:rsidRDefault="00731B4C" w:rsidP="00D14B52">
      <w:pPr>
        <w:pStyle w:val="HeroReplica"/>
        <w:rPr>
          <w:lang w:val="ru-RU"/>
        </w:rPr>
      </w:pPr>
      <w:r w:rsidRPr="00006F2F">
        <w:rPr>
          <w:lang w:val="ru-RU"/>
        </w:rPr>
        <w:t xml:space="preserve">Ні, звичайно. Для мене самого це несподівано. </w:t>
      </w:r>
      <w:r w:rsidRPr="00D14B52">
        <w:rPr>
          <w:lang w:val="ru-RU"/>
        </w:rPr>
        <w:t xml:space="preserve">Але совість мене не мучить - якщо ти про це наразі. </w:t>
      </w:r>
      <w:r w:rsidRPr="00006F2F">
        <w:rPr>
          <w:lang w:val="ru-RU"/>
        </w:rPr>
        <w:t xml:space="preserve">А дід молодець. Не чекав від нього. А що?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ЄГОР </w:t>
      </w:r>
    </w:p>
    <w:p w:rsidR="00731B4C" w:rsidRPr="00006F2F" w:rsidRDefault="00731B4C" w:rsidP="00D14B52">
      <w:pPr>
        <w:pStyle w:val="HeroReplica"/>
        <w:rPr>
          <w:lang w:val="ru-RU"/>
        </w:rPr>
      </w:pPr>
      <w:r w:rsidRPr="00006F2F">
        <w:rPr>
          <w:lang w:val="ru-RU"/>
        </w:rPr>
        <w:t xml:space="preserve">Просто цікаво.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ІГОР </w:t>
      </w:r>
    </w:p>
    <w:p w:rsidR="00731B4C" w:rsidRPr="00006F2F" w:rsidRDefault="00731B4C" w:rsidP="00D14B52">
      <w:pPr>
        <w:pStyle w:val="HeroReplica"/>
        <w:rPr>
          <w:lang w:val="ru-RU"/>
        </w:rPr>
      </w:pPr>
      <w:r w:rsidRPr="00006F2F">
        <w:rPr>
          <w:lang w:val="ru-RU"/>
        </w:rPr>
        <w:t xml:space="preserve">Дивись який допитливий. Швидко постарієш.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ЄГОР </w:t>
      </w:r>
    </w:p>
    <w:p w:rsidR="00731B4C" w:rsidRPr="00006F2F" w:rsidRDefault="00731B4C" w:rsidP="00D14B52">
      <w:pPr>
        <w:pStyle w:val="HeroReplica"/>
        <w:rPr>
          <w:lang w:val="ru-RU"/>
        </w:rPr>
      </w:pPr>
      <w:r w:rsidRPr="00006F2F">
        <w:rPr>
          <w:lang w:val="ru-RU"/>
        </w:rPr>
        <w:t xml:space="preserve">То вже мої проблеми.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ІГОР </w:t>
      </w:r>
    </w:p>
    <w:p w:rsidR="00731B4C" w:rsidRPr="00006F2F" w:rsidRDefault="00731B4C" w:rsidP="00D14B52">
      <w:pPr>
        <w:pStyle w:val="HeroReplica"/>
        <w:rPr>
          <w:lang w:val="ru-RU"/>
        </w:rPr>
      </w:pPr>
      <w:r w:rsidRPr="00006F2F">
        <w:rPr>
          <w:lang w:val="ru-RU"/>
        </w:rPr>
        <w:t xml:space="preserve">Ще й мова блудлива. Ну не ображайся. </w:t>
      </w:r>
      <w:r w:rsidRPr="00D14B52">
        <w:rPr>
          <w:lang w:val="ru-RU"/>
        </w:rPr>
        <w:t xml:space="preserve">То я так жартую. Добре. </w:t>
      </w:r>
      <w:r w:rsidRPr="00006F2F">
        <w:rPr>
          <w:lang w:val="ru-RU"/>
        </w:rPr>
        <w:t xml:space="preserve">Я згоден на твої умови. Борг є борг. </w:t>
      </w:r>
      <w:r w:rsidRPr="00D14B52">
        <w:rPr>
          <w:lang w:val="ru-RU"/>
        </w:rPr>
        <w:t xml:space="preserve">Але давай так, я тобі пояснюю що до чого, а потім ти мені щось розкажеш. </w:t>
      </w:r>
      <w:r w:rsidRPr="00006F2F">
        <w:rPr>
          <w:lang w:val="ru-RU"/>
        </w:rPr>
        <w:t xml:space="preserve">Домовилися. </w:t>
      </w:r>
    </w:p>
    <w:p w:rsidR="00731B4C" w:rsidRPr="003866B2" w:rsidRDefault="00731B4C" w:rsidP="003866B2">
      <w:pPr>
        <w:rPr>
          <w:lang w:eastAsia="en-US"/>
        </w:rPr>
      </w:pPr>
    </w:p>
    <w:p w:rsidR="00731B4C" w:rsidRPr="00006F2F" w:rsidRDefault="00731B4C" w:rsidP="00D14B52">
      <w:pPr>
        <w:pStyle w:val="ActionDescription"/>
        <w:rPr>
          <w:lang w:val="ru-RU"/>
        </w:rPr>
      </w:pPr>
      <w:r w:rsidRPr="00006F2F">
        <w:rPr>
          <w:lang w:val="ru-RU"/>
        </w:rPr>
        <w:t xml:space="preserve">Єгор киває на знак згоди. На </w:t>
      </w:r>
      <w:r w:rsidRPr="008C5F46">
        <w:rPr>
          <w:lang w:val="ru-RU"/>
        </w:rPr>
        <w:t>деякий час</w:t>
      </w:r>
      <w:r w:rsidRPr="00006F2F">
        <w:rPr>
          <w:lang w:val="ru-RU"/>
        </w:rPr>
        <w:t xml:space="preserve"> тиша. </w:t>
      </w:r>
    </w:p>
    <w:p w:rsidR="00731B4C" w:rsidRPr="008C5F46" w:rsidRDefault="00731B4C" w:rsidP="00D14B52">
      <w:pPr>
        <w:pStyle w:val="HeroName"/>
        <w:rPr>
          <w:lang w:val="ru-RU"/>
        </w:rPr>
      </w:pPr>
      <w:r w:rsidRPr="00006F2F">
        <w:rPr>
          <w:lang w:val="ru-RU"/>
        </w:rPr>
        <w:t xml:space="preserve">ІГОР </w:t>
      </w:r>
    </w:p>
    <w:p w:rsidR="00731B4C" w:rsidRPr="00617F99" w:rsidRDefault="00731B4C" w:rsidP="00617F99">
      <w:pPr>
        <w:pStyle w:val="HeroContinue"/>
        <w:rPr>
          <w:lang w:val="ru-RU"/>
        </w:rPr>
      </w:pPr>
      <w:r w:rsidRPr="00617F99">
        <w:rPr>
          <w:lang w:val="ru-RU"/>
        </w:rPr>
        <w:t>(продо</w:t>
      </w:r>
      <w:r w:rsidRPr="008C5F46">
        <w:rPr>
          <w:lang w:val="ru-RU"/>
        </w:rPr>
        <w:t>вж.</w:t>
      </w:r>
      <w:r w:rsidRPr="00617F99">
        <w:rPr>
          <w:lang w:val="ru-RU"/>
        </w:rPr>
        <w:t>)</w:t>
      </w:r>
    </w:p>
    <w:p w:rsidR="00731B4C" w:rsidRPr="00006F2F" w:rsidRDefault="00731B4C" w:rsidP="00D14B52">
      <w:pPr>
        <w:pStyle w:val="HeroReplica"/>
        <w:rPr>
          <w:lang w:val="ru-RU"/>
        </w:rPr>
      </w:pPr>
      <w:r>
        <w:rPr>
          <w:lang w:val="ru-RU"/>
        </w:rPr>
        <w:t>Ну ось дивись</w:t>
      </w:r>
      <w:r w:rsidRPr="00D14B52">
        <w:rPr>
          <w:lang w:val="ru-RU"/>
        </w:rPr>
        <w:t xml:space="preserve">, </w:t>
      </w:r>
      <w:r>
        <w:rPr>
          <w:lang w:val="ru-RU"/>
        </w:rPr>
        <w:t>люди</w:t>
      </w:r>
      <w:r w:rsidRPr="00D14B52">
        <w:rPr>
          <w:lang w:val="ru-RU"/>
        </w:rPr>
        <w:t>, хоча більш суспільство, але воно вирощує свої</w:t>
      </w:r>
      <w:r>
        <w:rPr>
          <w:lang w:val="ru-RU"/>
        </w:rPr>
        <w:t xml:space="preserve"> звичаї і норми через людей</w:t>
      </w:r>
      <w:r w:rsidRPr="00D14B52">
        <w:rPr>
          <w:lang w:val="ru-RU"/>
        </w:rPr>
        <w:t xml:space="preserve">, </w:t>
      </w:r>
      <w:r>
        <w:rPr>
          <w:lang w:val="ru-RU"/>
        </w:rPr>
        <w:t>так значить все ж люди</w:t>
      </w:r>
      <w:r w:rsidRPr="00D14B52">
        <w:rPr>
          <w:lang w:val="ru-RU"/>
        </w:rPr>
        <w:t xml:space="preserve">, </w:t>
      </w:r>
      <w:r>
        <w:rPr>
          <w:lang w:val="ru-RU"/>
        </w:rPr>
        <w:t xml:space="preserve">люди, вони хочуть </w:t>
      </w:r>
      <w:r w:rsidRPr="00D14B52">
        <w:rPr>
          <w:lang w:val="ru-RU"/>
        </w:rPr>
        <w:t>або може через суспільство як посередника п</w:t>
      </w:r>
      <w:r>
        <w:rPr>
          <w:lang w:val="ru-RU"/>
        </w:rPr>
        <w:t>ривласнюють собі ці бажання</w:t>
      </w:r>
      <w:r w:rsidRPr="00D14B52">
        <w:rPr>
          <w:lang w:val="ru-RU"/>
        </w:rPr>
        <w:t>, а так в</w:t>
      </w:r>
      <w:r>
        <w:rPr>
          <w:lang w:val="ru-RU"/>
        </w:rPr>
        <w:t>оно не зовсім їм притаманне</w:t>
      </w:r>
      <w:r w:rsidRPr="00D14B52">
        <w:rPr>
          <w:lang w:val="ru-RU"/>
        </w:rPr>
        <w:t xml:space="preserve">, </w:t>
      </w:r>
      <w:r>
        <w:rPr>
          <w:lang w:val="ru-RU"/>
        </w:rPr>
        <w:t>хоча</w:t>
      </w:r>
      <w:r w:rsidRPr="00D14B52">
        <w:rPr>
          <w:lang w:val="ru-RU"/>
        </w:rPr>
        <w:t xml:space="preserve">. </w:t>
      </w:r>
      <w:r w:rsidRPr="00006F2F">
        <w:rPr>
          <w:lang w:val="ru-RU"/>
        </w:rPr>
        <w:t xml:space="preserve">Нічого не зрозуміло, так? </w:t>
      </w:r>
    </w:p>
    <w:p w:rsidR="00731B4C" w:rsidRPr="003866B2" w:rsidRDefault="00731B4C" w:rsidP="003866B2">
      <w:pPr>
        <w:rPr>
          <w:lang w:eastAsia="en-US"/>
        </w:rPr>
      </w:pPr>
    </w:p>
    <w:p w:rsidR="00731B4C" w:rsidRPr="00006F2F" w:rsidRDefault="00731B4C" w:rsidP="00D14B52">
      <w:pPr>
        <w:pStyle w:val="ActionDescription"/>
        <w:rPr>
          <w:lang w:val="ru-RU"/>
        </w:rPr>
      </w:pPr>
      <w:r w:rsidRPr="00006F2F">
        <w:rPr>
          <w:lang w:val="ru-RU"/>
        </w:rPr>
        <w:t>Єгор кива.</w:t>
      </w:r>
    </w:p>
    <w:p w:rsidR="00731B4C" w:rsidRPr="00006F2F" w:rsidRDefault="00731B4C" w:rsidP="00D14B52">
      <w:pPr>
        <w:pStyle w:val="HeroName"/>
        <w:rPr>
          <w:lang w:val="ru-RU"/>
        </w:rPr>
      </w:pPr>
      <w:r w:rsidRPr="00006F2F">
        <w:rPr>
          <w:lang w:val="ru-RU"/>
        </w:rPr>
        <w:t xml:space="preserve">ІГОР </w:t>
      </w:r>
    </w:p>
    <w:p w:rsidR="00731B4C" w:rsidRPr="00006F2F" w:rsidRDefault="00731B4C" w:rsidP="00D14B52">
      <w:pPr>
        <w:pStyle w:val="HeroReplica"/>
        <w:rPr>
          <w:lang w:val="ru-RU"/>
        </w:rPr>
      </w:pPr>
      <w:r w:rsidRPr="00006F2F">
        <w:rPr>
          <w:lang w:val="ru-RU"/>
        </w:rPr>
        <w:t xml:space="preserve">Гаразд, ходімо. </w:t>
      </w:r>
    </w:p>
    <w:p w:rsidR="00731B4C" w:rsidRPr="003866B2" w:rsidRDefault="00731B4C" w:rsidP="003866B2">
      <w:pPr>
        <w:rPr>
          <w:lang w:eastAsia="en-US"/>
        </w:rPr>
      </w:pPr>
    </w:p>
    <w:p w:rsidR="00731B4C" w:rsidRPr="00006F2F" w:rsidRDefault="00731B4C" w:rsidP="00D14B52">
      <w:pPr>
        <w:pStyle w:val="ActionDescription"/>
        <w:rPr>
          <w:lang w:val="ru-RU"/>
        </w:rPr>
      </w:pPr>
      <w:r w:rsidRPr="00006F2F">
        <w:rPr>
          <w:lang w:val="ru-RU"/>
        </w:rPr>
        <w:t xml:space="preserve">Виходять з кухні </w:t>
      </w:r>
    </w:p>
    <w:p w:rsidR="00731B4C" w:rsidRPr="00006F2F" w:rsidRDefault="00731B4C" w:rsidP="001A6AA3">
      <w:pPr>
        <w:pStyle w:val="ActionTimeArena"/>
        <w:rPr>
          <w:lang w:val="ru-RU"/>
        </w:rPr>
      </w:pPr>
      <w:r w:rsidRPr="00006F2F">
        <w:rPr>
          <w:lang w:val="ru-RU"/>
        </w:rPr>
        <w:t>Інт. Квартира ігоря - кімната</w:t>
      </w:r>
    </w:p>
    <w:p w:rsidR="00731B4C" w:rsidRPr="00D14B52" w:rsidRDefault="00731B4C" w:rsidP="00D14B52">
      <w:pPr>
        <w:pStyle w:val="ActionDescription"/>
        <w:rPr>
          <w:lang w:val="ru-RU"/>
        </w:rPr>
      </w:pPr>
      <w:r w:rsidRPr="00D14B52">
        <w:rPr>
          <w:lang w:val="ru-RU"/>
        </w:rPr>
        <w:t xml:space="preserve">Проходять до кімнати й підходять до акваріума. </w:t>
      </w:r>
    </w:p>
    <w:p w:rsidR="00731B4C" w:rsidRPr="00006F2F" w:rsidRDefault="00731B4C" w:rsidP="00D14B52">
      <w:pPr>
        <w:pStyle w:val="HeroName"/>
        <w:rPr>
          <w:lang w:val="ru-RU"/>
        </w:rPr>
      </w:pPr>
      <w:r w:rsidRPr="00006F2F">
        <w:rPr>
          <w:lang w:val="ru-RU"/>
        </w:rPr>
        <w:t xml:space="preserve">ІГОР </w:t>
      </w:r>
    </w:p>
    <w:p w:rsidR="00731B4C" w:rsidRPr="00D14B52" w:rsidRDefault="00731B4C" w:rsidP="00D14B52">
      <w:pPr>
        <w:pStyle w:val="HeroReplica"/>
        <w:rPr>
          <w:lang w:val="ru-RU"/>
        </w:rPr>
      </w:pPr>
      <w:r w:rsidRPr="00D14B52">
        <w:rPr>
          <w:lang w:val="ru-RU"/>
        </w:rPr>
        <w:t xml:space="preserve">Дивись (показує на акваріум) як тобі?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ЄГОР </w:t>
      </w:r>
    </w:p>
    <w:p w:rsidR="00731B4C" w:rsidRPr="00006F2F" w:rsidRDefault="00731B4C" w:rsidP="00D14B52">
      <w:pPr>
        <w:pStyle w:val="HeroReplica"/>
        <w:rPr>
          <w:lang w:val="ru-RU"/>
        </w:rPr>
      </w:pPr>
      <w:r w:rsidRPr="00006F2F">
        <w:rPr>
          <w:lang w:val="ru-RU"/>
        </w:rPr>
        <w:t xml:space="preserve">Та ніяк. А це до чого? </w:t>
      </w:r>
    </w:p>
    <w:p w:rsidR="00731B4C" w:rsidRPr="003866B2" w:rsidRDefault="00731B4C" w:rsidP="003866B2">
      <w:pPr>
        <w:rPr>
          <w:lang w:eastAsia="en-US"/>
        </w:rPr>
      </w:pPr>
    </w:p>
    <w:p w:rsidR="00731B4C" w:rsidRPr="00006F2F" w:rsidRDefault="00731B4C" w:rsidP="00D14B52">
      <w:pPr>
        <w:pStyle w:val="HeroName"/>
        <w:rPr>
          <w:lang w:val="ru-RU"/>
        </w:rPr>
      </w:pPr>
      <w:r w:rsidRPr="00006F2F">
        <w:rPr>
          <w:lang w:val="ru-RU"/>
        </w:rPr>
        <w:t xml:space="preserve">ІГОР </w:t>
      </w:r>
    </w:p>
    <w:p w:rsidR="00731B4C" w:rsidRPr="008529B6" w:rsidRDefault="00731B4C" w:rsidP="00D14B52">
      <w:pPr>
        <w:pStyle w:val="HeroReplica"/>
        <w:rPr>
          <w:lang w:val="ru-RU"/>
        </w:rPr>
      </w:pPr>
      <w:r w:rsidRPr="008529B6">
        <w:rPr>
          <w:lang w:val="ru-RU"/>
        </w:rPr>
        <w:t xml:space="preserve">Це образ сучасної людини. </w:t>
      </w:r>
    </w:p>
    <w:p w:rsidR="00731B4C" w:rsidRPr="003866B2" w:rsidRDefault="00731B4C" w:rsidP="003866B2">
      <w:pPr>
        <w:rPr>
          <w:lang w:eastAsia="en-US"/>
        </w:rPr>
      </w:pPr>
    </w:p>
    <w:p w:rsidR="00731B4C" w:rsidRPr="008529B6" w:rsidRDefault="00731B4C" w:rsidP="00D14B52">
      <w:pPr>
        <w:pStyle w:val="ActionDescription"/>
        <w:rPr>
          <w:lang w:val="ru-RU"/>
        </w:rPr>
      </w:pPr>
      <w:r w:rsidRPr="008529B6">
        <w:rPr>
          <w:lang w:val="ru-RU"/>
        </w:rPr>
        <w:t xml:space="preserve">Єгор дивиться на нього напів іронічно, напів здивовано. </w:t>
      </w:r>
    </w:p>
    <w:p w:rsidR="00731B4C" w:rsidRPr="00006F2F" w:rsidRDefault="00731B4C" w:rsidP="008529B6">
      <w:pPr>
        <w:pStyle w:val="HeroName"/>
        <w:rPr>
          <w:lang w:val="ru-RU"/>
        </w:rPr>
      </w:pPr>
      <w:r w:rsidRPr="00006F2F">
        <w:rPr>
          <w:lang w:val="ru-RU"/>
        </w:rPr>
        <w:t xml:space="preserve">ІГОР </w:t>
      </w:r>
    </w:p>
    <w:p w:rsidR="00731B4C" w:rsidRPr="008529B6" w:rsidRDefault="00731B4C" w:rsidP="008529B6">
      <w:pPr>
        <w:pStyle w:val="HeroReplica"/>
        <w:rPr>
          <w:lang w:val="ru-RU"/>
        </w:rPr>
      </w:pPr>
      <w:r w:rsidRPr="00006F2F">
        <w:rPr>
          <w:lang w:val="ru-RU"/>
        </w:rPr>
        <w:t xml:space="preserve">Зараз поясню. Ось дивись. Бачиш ось ці блискучі скляні стінки? </w:t>
      </w:r>
      <w:r w:rsidRPr="008529B6">
        <w:rPr>
          <w:lang w:val="ru-RU"/>
        </w:rPr>
        <w:t xml:space="preserve">Я кожний свій ранок починаю з того, що відмивають і натираю їх до блиску. </w:t>
      </w:r>
      <w:r w:rsidRPr="00006F2F">
        <w:rPr>
          <w:lang w:val="ru-RU"/>
        </w:rPr>
        <w:t xml:space="preserve">Беру зубну щітку і тру-тру-тру. Так ось - стінки - це зовнішня оболонка сучасної людини. Це ось саме те, до чого вона прагне, чого від неї очікують суспільство, що оточують, розумієш? Це все в цілому. </w:t>
      </w:r>
      <w:r w:rsidRPr="008529B6">
        <w:rPr>
          <w:lang w:val="ru-RU"/>
        </w:rPr>
        <w:t xml:space="preserve">І те, що в людині хочуть бачити - акуратність, чистоту під нігтями, причесаність - </w:t>
      </w:r>
    </w:p>
    <w:p w:rsidR="00731B4C" w:rsidRPr="003866B2" w:rsidRDefault="00731B4C" w:rsidP="003866B2">
      <w:pPr>
        <w:rPr>
          <w:lang w:eastAsia="en-US"/>
        </w:rPr>
      </w:pPr>
    </w:p>
    <w:p w:rsidR="00731B4C" w:rsidRPr="00006F2F" w:rsidRDefault="00731B4C" w:rsidP="008529B6">
      <w:pPr>
        <w:pStyle w:val="ActionDescription"/>
        <w:rPr>
          <w:lang w:val="ru-RU"/>
        </w:rPr>
      </w:pPr>
      <w:r w:rsidRPr="00006F2F">
        <w:rPr>
          <w:lang w:val="ru-RU"/>
        </w:rPr>
        <w:t xml:space="preserve">Він показує Єгору свої нігті, потім пальцями вказує на накрохмалену білу сорочку </w:t>
      </w:r>
    </w:p>
    <w:p w:rsidR="00731B4C" w:rsidRPr="008529B6" w:rsidRDefault="00731B4C" w:rsidP="008529B6">
      <w:pPr>
        <w:pStyle w:val="HeroContinue"/>
        <w:rPr>
          <w:lang w:val="ru-RU"/>
        </w:rPr>
      </w:pPr>
      <w:r w:rsidRPr="008529B6">
        <w:rPr>
          <w:lang w:val="ru-RU"/>
        </w:rPr>
        <w:t>(продовж.)</w:t>
      </w:r>
    </w:p>
    <w:p w:rsidR="00731B4C" w:rsidRPr="008529B6" w:rsidRDefault="00731B4C" w:rsidP="008529B6">
      <w:pPr>
        <w:pStyle w:val="HeroReplica"/>
        <w:rPr>
          <w:lang w:val="ru-RU"/>
        </w:rPr>
      </w:pPr>
      <w:r w:rsidRPr="008529B6">
        <w:rPr>
          <w:lang w:val="ru-RU"/>
        </w:rPr>
        <w:t xml:space="preserve">якщо це є, то її обізвуть культурною і будуть раді скрізь. </w:t>
      </w:r>
      <w:r w:rsidRPr="00006F2F">
        <w:rPr>
          <w:lang w:val="ru-RU"/>
        </w:rPr>
        <w:t xml:space="preserve">Це зовнішня сторона. </w:t>
      </w:r>
      <w:r w:rsidRPr="008529B6">
        <w:rPr>
          <w:lang w:val="ru-RU"/>
        </w:rPr>
        <w:t xml:space="preserve">Тут же </w:t>
      </w:r>
    </w:p>
    <w:p w:rsidR="00731B4C" w:rsidRPr="008529B6" w:rsidRDefault="00731B4C" w:rsidP="008529B6">
      <w:pPr>
        <w:pStyle w:val="ActionDescription"/>
        <w:rPr>
          <w:lang w:val="ru-RU"/>
        </w:rPr>
      </w:pPr>
      <w:r w:rsidRPr="008529B6">
        <w:rPr>
          <w:lang w:val="ru-RU"/>
        </w:rPr>
        <w:t>вказує на стінки акваріума</w:t>
      </w:r>
    </w:p>
    <w:p w:rsidR="00731B4C" w:rsidRPr="008529B6" w:rsidRDefault="00731B4C" w:rsidP="008529B6">
      <w:pPr>
        <w:pStyle w:val="HeroContinue"/>
        <w:rPr>
          <w:lang w:val="ru-RU"/>
        </w:rPr>
      </w:pPr>
      <w:r w:rsidRPr="008529B6">
        <w:rPr>
          <w:lang w:val="ru-RU"/>
        </w:rPr>
        <w:t>(продо</w:t>
      </w:r>
      <w:r w:rsidRPr="00006F2F">
        <w:rPr>
          <w:lang w:val="ru-RU"/>
        </w:rPr>
        <w:t>вж.</w:t>
      </w:r>
      <w:r w:rsidRPr="008529B6">
        <w:rPr>
          <w:lang w:val="ru-RU"/>
        </w:rPr>
        <w:t>)</w:t>
      </w:r>
    </w:p>
    <w:p w:rsidR="00731B4C" w:rsidRPr="00006F2F" w:rsidRDefault="00731B4C" w:rsidP="008529B6">
      <w:pPr>
        <w:pStyle w:val="HeroReplica"/>
        <w:rPr>
          <w:lang w:val="ru-RU"/>
        </w:rPr>
      </w:pPr>
      <w:r w:rsidRPr="008529B6">
        <w:rPr>
          <w:lang w:val="ru-RU"/>
        </w:rPr>
        <w:t xml:space="preserve">присутні і внутрішні якості. </w:t>
      </w:r>
      <w:r w:rsidRPr="00006F2F">
        <w:rPr>
          <w:lang w:val="ru-RU"/>
        </w:rPr>
        <w:t xml:space="preserve">Це ті ж - ввічливість, почуття такту, посмішка і лицемірна посмішка, вдаване прийняття іншого. Добре хоч до певних заходів ми це прийняття демонструвати повинні. На цьому стінки акваріума, а відповідно і зовнішня сторона людини закінчуються. Але ще залишилася серцевина, нутрощі, те, що за стінками. </w:t>
      </w:r>
    </w:p>
    <w:p w:rsidR="00731B4C" w:rsidRPr="003866B2" w:rsidRDefault="00731B4C" w:rsidP="003866B2">
      <w:pPr>
        <w:rPr>
          <w:lang w:eastAsia="en-US"/>
        </w:rPr>
      </w:pPr>
    </w:p>
    <w:p w:rsidR="00731B4C" w:rsidRPr="00006F2F" w:rsidRDefault="00731B4C" w:rsidP="008529B6">
      <w:pPr>
        <w:pStyle w:val="HeroName"/>
        <w:rPr>
          <w:lang w:val="ru-RU"/>
        </w:rPr>
      </w:pPr>
      <w:r w:rsidRPr="00006F2F">
        <w:rPr>
          <w:lang w:val="ru-RU"/>
        </w:rPr>
        <w:t xml:space="preserve">ЄГОР </w:t>
      </w:r>
    </w:p>
    <w:p w:rsidR="00731B4C" w:rsidRPr="00006F2F" w:rsidRDefault="00731B4C" w:rsidP="008529B6">
      <w:pPr>
        <w:pStyle w:val="HeroReplica"/>
        <w:rPr>
          <w:lang w:val="ru-RU"/>
        </w:rPr>
      </w:pPr>
      <w:r w:rsidRPr="00006F2F">
        <w:rPr>
          <w:lang w:val="ru-RU"/>
        </w:rPr>
        <w:t xml:space="preserve">Геніально, але ж ти тільки що сказав, що в стінках всі разом, і зовнішнє і внутрішнє. </w:t>
      </w:r>
    </w:p>
    <w:p w:rsidR="00731B4C" w:rsidRPr="00006F2F" w:rsidRDefault="00731B4C" w:rsidP="003866B2">
      <w:pPr>
        <w:rPr>
          <w:lang w:eastAsia="en-US"/>
        </w:rPr>
      </w:pPr>
    </w:p>
    <w:p w:rsidR="00731B4C" w:rsidRPr="00006F2F" w:rsidRDefault="00731B4C" w:rsidP="008529B6">
      <w:pPr>
        <w:pStyle w:val="HeroName"/>
        <w:rPr>
          <w:lang w:val="ru-RU"/>
        </w:rPr>
      </w:pPr>
      <w:r w:rsidRPr="00006F2F">
        <w:rPr>
          <w:lang w:val="ru-RU"/>
        </w:rPr>
        <w:t xml:space="preserve">ІГОР </w:t>
      </w:r>
    </w:p>
    <w:p w:rsidR="00731B4C" w:rsidRPr="00006F2F" w:rsidRDefault="00731B4C" w:rsidP="008529B6">
      <w:pPr>
        <w:pStyle w:val="HeroReplica"/>
        <w:rPr>
          <w:lang w:val="ru-RU"/>
        </w:rPr>
      </w:pPr>
      <w:r w:rsidRPr="008529B6">
        <w:rPr>
          <w:lang w:val="ru-RU"/>
        </w:rPr>
        <w:t xml:space="preserve">Е ні, не зовсім так. </w:t>
      </w:r>
      <w:r w:rsidRPr="00006F2F">
        <w:rPr>
          <w:lang w:val="ru-RU"/>
        </w:rPr>
        <w:t xml:space="preserve">Хоча звичайно приємно, що ти слухаєш. Значить, все зрозумієш. Внутрішні якості в стінках, то що людині нав'язане з боку, але не його. Це те, яким він в соціумі повинен бути, але не в світі в цілому. Але у власній серцевині вона не така. Знаєш ось це - «І цар і раб, черв'як і бог - се людина» - і все це в людині. І якщо цар і бог у стінках, оболонці, то ось черв'як якраз в нутрощах, на дні. </w:t>
      </w:r>
    </w:p>
    <w:p w:rsidR="00731B4C" w:rsidRPr="00006F2F" w:rsidRDefault="00731B4C" w:rsidP="003866B2">
      <w:pPr>
        <w:rPr>
          <w:lang w:eastAsia="en-US"/>
        </w:rPr>
      </w:pPr>
    </w:p>
    <w:p w:rsidR="00731B4C" w:rsidRPr="00006F2F" w:rsidRDefault="00731B4C" w:rsidP="008529B6">
      <w:pPr>
        <w:pStyle w:val="HeroName"/>
        <w:rPr>
          <w:lang w:val="ru-RU"/>
        </w:rPr>
      </w:pPr>
      <w:r w:rsidRPr="00006F2F">
        <w:rPr>
          <w:lang w:val="ru-RU"/>
        </w:rPr>
        <w:t xml:space="preserve">ЄГОР </w:t>
      </w:r>
    </w:p>
    <w:p w:rsidR="00731B4C" w:rsidRPr="00006F2F" w:rsidRDefault="00731B4C" w:rsidP="008529B6">
      <w:pPr>
        <w:pStyle w:val="HeroReplica"/>
        <w:rPr>
          <w:lang w:val="ru-RU"/>
        </w:rPr>
      </w:pPr>
      <w:r w:rsidRPr="00006F2F">
        <w:rPr>
          <w:lang w:val="ru-RU"/>
        </w:rPr>
        <w:t xml:space="preserve">А може ти перегинаєш? Адже можна ж масу прикладів знайти, де людина і раб пристрастей своїх і черв'як безвольний. </w:t>
      </w:r>
    </w:p>
    <w:p w:rsidR="00731B4C" w:rsidRPr="003866B2" w:rsidRDefault="00731B4C" w:rsidP="003866B2">
      <w:pPr>
        <w:rPr>
          <w:lang w:eastAsia="en-US"/>
        </w:rPr>
      </w:pPr>
    </w:p>
    <w:p w:rsidR="00731B4C" w:rsidRPr="00006F2F" w:rsidRDefault="00731B4C" w:rsidP="008529B6">
      <w:pPr>
        <w:pStyle w:val="HeroName"/>
        <w:rPr>
          <w:lang w:val="ru-RU"/>
        </w:rPr>
      </w:pPr>
      <w:r w:rsidRPr="00006F2F">
        <w:rPr>
          <w:lang w:val="ru-RU"/>
        </w:rPr>
        <w:t xml:space="preserve">ІГОР </w:t>
      </w:r>
    </w:p>
    <w:p w:rsidR="00731B4C" w:rsidRPr="00006F2F" w:rsidRDefault="00731B4C" w:rsidP="008529B6">
      <w:pPr>
        <w:pStyle w:val="HeroReplica"/>
        <w:rPr>
          <w:lang w:val="ru-RU"/>
        </w:rPr>
      </w:pPr>
      <w:r w:rsidRPr="008529B6">
        <w:rPr>
          <w:lang w:val="ru-RU"/>
        </w:rPr>
        <w:t xml:space="preserve">Ось-ось, бачу, ти починаєш розуміти. </w:t>
      </w:r>
      <w:r w:rsidRPr="00006F2F">
        <w:rPr>
          <w:lang w:val="ru-RU"/>
        </w:rPr>
        <w:t xml:space="preserve">І ті вчинки і якості, що ти згадав є не зовнішні якості, але суть. Ось купа цих бичків, тлін, попіл і бруд пристрастей людських, і є справжня внутрішність людини, сутність її. І іноді - </w:t>
      </w:r>
    </w:p>
    <w:p w:rsidR="00731B4C" w:rsidRPr="00006F2F" w:rsidRDefault="00731B4C" w:rsidP="008529B6">
      <w:pPr>
        <w:rPr>
          <w:lang w:eastAsia="en-US"/>
        </w:rPr>
      </w:pPr>
    </w:p>
    <w:p w:rsidR="00731B4C" w:rsidRPr="00006F2F" w:rsidRDefault="00731B4C" w:rsidP="008529B6">
      <w:pPr>
        <w:pStyle w:val="ActionDescription"/>
        <w:rPr>
          <w:lang w:val="ru-RU"/>
        </w:rPr>
      </w:pPr>
      <w:r w:rsidRPr="00006F2F">
        <w:rPr>
          <w:lang w:val="ru-RU"/>
        </w:rPr>
        <w:t xml:space="preserve">Ігор плює в акваріум </w:t>
      </w:r>
    </w:p>
    <w:p w:rsidR="00731B4C" w:rsidRPr="008529B6" w:rsidRDefault="00731B4C" w:rsidP="008529B6">
      <w:pPr>
        <w:pStyle w:val="HeroContinue"/>
        <w:rPr>
          <w:lang w:val="ru-RU"/>
        </w:rPr>
      </w:pPr>
      <w:r>
        <w:rPr>
          <w:lang w:val="ru-RU"/>
        </w:rPr>
        <w:t>(продо</w:t>
      </w:r>
      <w:r w:rsidRPr="008529B6">
        <w:rPr>
          <w:lang w:val="ru-RU"/>
        </w:rPr>
        <w:t>вж.)</w:t>
      </w:r>
    </w:p>
    <w:p w:rsidR="00731B4C" w:rsidRPr="00006F2F" w:rsidRDefault="00731B4C" w:rsidP="008529B6">
      <w:pPr>
        <w:pStyle w:val="HeroReplica"/>
        <w:rPr>
          <w:lang w:val="ru-RU"/>
        </w:rPr>
      </w:pPr>
      <w:r w:rsidRPr="008529B6">
        <w:rPr>
          <w:lang w:val="ru-RU"/>
        </w:rPr>
        <w:t xml:space="preserve">Вона проривається крізь зовнішню оболонку. </w:t>
      </w:r>
      <w:r w:rsidRPr="00006F2F">
        <w:rPr>
          <w:lang w:val="ru-RU"/>
        </w:rPr>
        <w:t xml:space="preserve">І ось відповідаю на твоє питання - хто я? Я людина, яка не хоче йти проти свого єства, проти своєї суті. </w:t>
      </w:r>
      <w:r w:rsidRPr="008529B6">
        <w:rPr>
          <w:lang w:val="ru-RU"/>
        </w:rPr>
        <w:t>Людина</w:t>
      </w:r>
      <w:r w:rsidRPr="00006F2F">
        <w:rPr>
          <w:lang w:val="ru-RU"/>
        </w:rPr>
        <w:t xml:space="preserve">, </w:t>
      </w:r>
      <w:r w:rsidRPr="008529B6">
        <w:rPr>
          <w:lang w:val="ru-RU"/>
        </w:rPr>
        <w:t>яка</w:t>
      </w:r>
      <w:r w:rsidRPr="00006F2F">
        <w:rPr>
          <w:lang w:val="ru-RU"/>
        </w:rPr>
        <w:t xml:space="preserve"> </w:t>
      </w:r>
      <w:r w:rsidRPr="008529B6">
        <w:rPr>
          <w:lang w:val="ru-RU"/>
        </w:rPr>
        <w:t>бажає</w:t>
      </w:r>
      <w:r w:rsidRPr="00006F2F">
        <w:rPr>
          <w:lang w:val="ru-RU"/>
        </w:rPr>
        <w:t xml:space="preserve"> </w:t>
      </w:r>
      <w:r w:rsidRPr="008529B6">
        <w:rPr>
          <w:lang w:val="ru-RU"/>
        </w:rPr>
        <w:t>залишитися</w:t>
      </w:r>
      <w:r w:rsidRPr="00006F2F">
        <w:rPr>
          <w:lang w:val="ru-RU"/>
        </w:rPr>
        <w:t xml:space="preserve"> </w:t>
      </w:r>
      <w:r w:rsidRPr="008529B6">
        <w:rPr>
          <w:lang w:val="ru-RU"/>
        </w:rPr>
        <w:t>негідником</w:t>
      </w:r>
      <w:r w:rsidRPr="00006F2F">
        <w:rPr>
          <w:lang w:val="ru-RU"/>
        </w:rPr>
        <w:t xml:space="preserve"> </w:t>
      </w:r>
      <w:r w:rsidRPr="008529B6">
        <w:rPr>
          <w:lang w:val="ru-RU"/>
        </w:rPr>
        <w:t>і</w:t>
      </w:r>
      <w:r w:rsidRPr="00006F2F">
        <w:rPr>
          <w:lang w:val="ru-RU"/>
        </w:rPr>
        <w:t xml:space="preserve"> </w:t>
      </w:r>
      <w:r w:rsidRPr="008529B6">
        <w:rPr>
          <w:lang w:val="ru-RU"/>
        </w:rPr>
        <w:t>падлюкою</w:t>
      </w:r>
      <w:r w:rsidRPr="00006F2F">
        <w:rPr>
          <w:lang w:val="ru-RU"/>
        </w:rPr>
        <w:t>.</w:t>
      </w:r>
      <w:r w:rsidRPr="008529B6">
        <w:rPr>
          <w:lang w:val="ru-RU"/>
        </w:rPr>
        <w:t>Я</w:t>
      </w:r>
      <w:r w:rsidRPr="00006F2F">
        <w:rPr>
          <w:lang w:val="ru-RU"/>
        </w:rPr>
        <w:t xml:space="preserve"> </w:t>
      </w:r>
      <w:r w:rsidRPr="008529B6">
        <w:rPr>
          <w:lang w:val="ru-RU"/>
        </w:rPr>
        <w:t>не</w:t>
      </w:r>
      <w:r w:rsidRPr="00006F2F">
        <w:rPr>
          <w:lang w:val="ru-RU"/>
        </w:rPr>
        <w:t xml:space="preserve"> </w:t>
      </w:r>
      <w:r w:rsidRPr="008529B6">
        <w:rPr>
          <w:lang w:val="ru-RU"/>
        </w:rPr>
        <w:t>бажаю</w:t>
      </w:r>
      <w:r w:rsidRPr="00006F2F">
        <w:rPr>
          <w:lang w:val="ru-RU"/>
        </w:rPr>
        <w:t xml:space="preserve"> </w:t>
      </w:r>
      <w:r w:rsidRPr="008529B6">
        <w:rPr>
          <w:lang w:val="ru-RU"/>
        </w:rPr>
        <w:t>ховатися</w:t>
      </w:r>
      <w:r w:rsidRPr="00006F2F">
        <w:rPr>
          <w:lang w:val="ru-RU"/>
        </w:rPr>
        <w:t xml:space="preserve"> </w:t>
      </w:r>
      <w:r w:rsidRPr="008529B6">
        <w:rPr>
          <w:lang w:val="ru-RU"/>
        </w:rPr>
        <w:t>за</w:t>
      </w:r>
      <w:r w:rsidRPr="00006F2F">
        <w:rPr>
          <w:lang w:val="ru-RU"/>
        </w:rPr>
        <w:t xml:space="preserve"> </w:t>
      </w:r>
      <w:r w:rsidRPr="008529B6">
        <w:rPr>
          <w:lang w:val="ru-RU"/>
        </w:rPr>
        <w:t>склом</w:t>
      </w:r>
      <w:r w:rsidRPr="00006F2F">
        <w:rPr>
          <w:lang w:val="ru-RU"/>
        </w:rPr>
        <w:t xml:space="preserve">. </w:t>
      </w:r>
    </w:p>
    <w:p w:rsidR="00731B4C" w:rsidRPr="00006F2F" w:rsidRDefault="00731B4C" w:rsidP="003866B2">
      <w:pPr>
        <w:rPr>
          <w:lang w:eastAsia="en-US"/>
        </w:rPr>
      </w:pPr>
    </w:p>
    <w:p w:rsidR="00731B4C" w:rsidRPr="001A6AA3" w:rsidRDefault="00731B4C" w:rsidP="001A6AA3">
      <w:pPr>
        <w:pStyle w:val="ActionDescription"/>
        <w:rPr>
          <w:lang w:val="ru-RU"/>
        </w:rPr>
      </w:pPr>
      <w:r w:rsidRPr="001A6AA3">
        <w:rPr>
          <w:lang w:val="ru-RU"/>
        </w:rPr>
        <w:t>Повертаються на кухню.</w:t>
      </w:r>
    </w:p>
    <w:p w:rsidR="00731B4C" w:rsidRPr="001A6AA3" w:rsidRDefault="00731B4C" w:rsidP="001A6AA3">
      <w:pPr>
        <w:pStyle w:val="ActionTimeArena"/>
        <w:rPr>
          <w:lang w:val="ru-RU"/>
        </w:rPr>
      </w:pPr>
      <w:r w:rsidRPr="001A6AA3">
        <w:rPr>
          <w:lang w:val="ru-RU"/>
        </w:rPr>
        <w:t>Інт. Квартира ігоря - кухня</w:t>
      </w:r>
    </w:p>
    <w:p w:rsidR="00731B4C" w:rsidRPr="001A6AA3" w:rsidRDefault="00731B4C" w:rsidP="001A6AA3">
      <w:pPr>
        <w:pStyle w:val="ActionDescription"/>
        <w:rPr>
          <w:lang w:val="ru-RU"/>
        </w:rPr>
      </w:pPr>
      <w:r w:rsidRPr="001A6AA3">
        <w:rPr>
          <w:lang w:val="ru-RU"/>
        </w:rPr>
        <w:t>Сидять за столом й пьють чай</w:t>
      </w:r>
    </w:p>
    <w:p w:rsidR="00731B4C" w:rsidRPr="00006F2F" w:rsidRDefault="00731B4C" w:rsidP="001A6AA3">
      <w:pPr>
        <w:pStyle w:val="HeroName"/>
        <w:rPr>
          <w:lang w:val="ru-RU"/>
        </w:rPr>
      </w:pPr>
      <w:r w:rsidRPr="00006F2F">
        <w:rPr>
          <w:lang w:val="ru-RU"/>
        </w:rPr>
        <w:t xml:space="preserve">ЄГОР </w:t>
      </w:r>
    </w:p>
    <w:p w:rsidR="00731B4C" w:rsidRPr="00006F2F" w:rsidRDefault="00731B4C" w:rsidP="001A6AA3">
      <w:pPr>
        <w:pStyle w:val="HeroReplica"/>
        <w:rPr>
          <w:lang w:val="ru-RU"/>
        </w:rPr>
      </w:pPr>
      <w:r w:rsidRPr="00006F2F">
        <w:rPr>
          <w:lang w:val="ru-RU"/>
        </w:rPr>
        <w:t xml:space="preserve">Але що тобі з підлості твоєї. Ти що, кайфуєш від цього? </w:t>
      </w:r>
    </w:p>
    <w:p w:rsidR="00731B4C" w:rsidRPr="00006F2F" w:rsidRDefault="00731B4C" w:rsidP="003866B2">
      <w:pPr>
        <w:rPr>
          <w:lang w:eastAsia="en-US"/>
        </w:rPr>
      </w:pPr>
    </w:p>
    <w:p w:rsidR="00731B4C" w:rsidRPr="00006F2F" w:rsidRDefault="00731B4C" w:rsidP="001A6AA3">
      <w:pPr>
        <w:pStyle w:val="HeroName"/>
        <w:rPr>
          <w:lang w:val="ru-RU"/>
        </w:rPr>
      </w:pPr>
      <w:r w:rsidRPr="00006F2F">
        <w:rPr>
          <w:lang w:val="ru-RU"/>
        </w:rPr>
        <w:t xml:space="preserve">ІГОР </w:t>
      </w:r>
    </w:p>
    <w:p w:rsidR="00731B4C" w:rsidRPr="00006F2F" w:rsidRDefault="00731B4C" w:rsidP="001A6AA3">
      <w:pPr>
        <w:pStyle w:val="HeroReplica"/>
        <w:rPr>
          <w:lang w:val="ru-RU"/>
        </w:rPr>
      </w:pPr>
      <w:r w:rsidRPr="00006F2F">
        <w:rPr>
          <w:lang w:val="ru-RU"/>
        </w:rPr>
        <w:t xml:space="preserve">Та не зовсім так. Швидше від того, що в замін отримую. </w:t>
      </w:r>
    </w:p>
    <w:p w:rsidR="00731B4C" w:rsidRPr="00006F2F" w:rsidRDefault="00731B4C" w:rsidP="003866B2">
      <w:pPr>
        <w:rPr>
          <w:lang w:eastAsia="en-US"/>
        </w:rPr>
      </w:pPr>
    </w:p>
    <w:p w:rsidR="00731B4C" w:rsidRPr="00006F2F" w:rsidRDefault="00731B4C" w:rsidP="001A6AA3">
      <w:pPr>
        <w:pStyle w:val="HeroName"/>
        <w:rPr>
          <w:lang w:val="ru-RU"/>
        </w:rPr>
      </w:pPr>
      <w:r w:rsidRPr="00006F2F">
        <w:rPr>
          <w:lang w:val="ru-RU"/>
        </w:rPr>
        <w:t xml:space="preserve">ЄГОР </w:t>
      </w:r>
    </w:p>
    <w:p w:rsidR="00731B4C" w:rsidRPr="001A6AA3" w:rsidRDefault="00731B4C" w:rsidP="001A6AA3">
      <w:pPr>
        <w:pStyle w:val="HeroReplica"/>
        <w:rPr>
          <w:lang w:val="ru-RU"/>
        </w:rPr>
      </w:pPr>
      <w:r w:rsidRPr="001A6AA3">
        <w:rPr>
          <w:lang w:val="ru-RU"/>
        </w:rPr>
        <w:t xml:space="preserve">Не розумію. Що ж тут ще можна отримати, якщо ти матеріальну вигоду шукаєш, так це вже, вибач, не ницість, а чистої води аферизм. </w:t>
      </w:r>
    </w:p>
    <w:p w:rsidR="00731B4C" w:rsidRPr="003866B2" w:rsidRDefault="00731B4C" w:rsidP="003866B2">
      <w:pPr>
        <w:rPr>
          <w:lang w:eastAsia="en-US"/>
        </w:rPr>
      </w:pPr>
    </w:p>
    <w:p w:rsidR="00731B4C" w:rsidRPr="00006F2F" w:rsidRDefault="00731B4C" w:rsidP="001A6AA3">
      <w:pPr>
        <w:pStyle w:val="HeroName"/>
        <w:rPr>
          <w:lang w:val="ru-RU"/>
        </w:rPr>
      </w:pPr>
      <w:r w:rsidRPr="00006F2F">
        <w:rPr>
          <w:lang w:val="ru-RU"/>
        </w:rPr>
        <w:t xml:space="preserve">ІГОР </w:t>
      </w:r>
    </w:p>
    <w:p w:rsidR="00731B4C" w:rsidRPr="001A6AA3" w:rsidRDefault="00731B4C" w:rsidP="001A6AA3">
      <w:pPr>
        <w:pStyle w:val="HeroReplica"/>
        <w:rPr>
          <w:lang w:val="ru-RU"/>
        </w:rPr>
      </w:pPr>
      <w:r w:rsidRPr="00006F2F">
        <w:rPr>
          <w:lang w:val="ru-RU"/>
        </w:rPr>
        <w:t xml:space="preserve">Та ні. Яка вигода. Я тобі ж пояснював вже. Я отримую можливість бути самим собою. </w:t>
      </w:r>
      <w:r w:rsidRPr="001A6AA3">
        <w:rPr>
          <w:lang w:val="ru-RU"/>
        </w:rPr>
        <w:t xml:space="preserve">Бути людиною, якою вона є, а не якою її бажають бачити. </w:t>
      </w:r>
    </w:p>
    <w:p w:rsidR="00731B4C" w:rsidRPr="003866B2" w:rsidRDefault="00731B4C" w:rsidP="003866B2">
      <w:pPr>
        <w:rPr>
          <w:lang w:eastAsia="en-US"/>
        </w:rPr>
      </w:pPr>
    </w:p>
    <w:p w:rsidR="00731B4C" w:rsidRPr="00006F2F" w:rsidRDefault="00731B4C" w:rsidP="001A6AA3">
      <w:pPr>
        <w:pStyle w:val="HeroName"/>
        <w:rPr>
          <w:lang w:val="ru-RU"/>
        </w:rPr>
      </w:pPr>
      <w:r w:rsidRPr="00006F2F">
        <w:rPr>
          <w:lang w:val="ru-RU"/>
        </w:rPr>
        <w:t xml:space="preserve">ЄГОР </w:t>
      </w:r>
    </w:p>
    <w:p w:rsidR="00731B4C" w:rsidRPr="00006F2F" w:rsidRDefault="00731B4C" w:rsidP="001A6AA3">
      <w:pPr>
        <w:pStyle w:val="HeroReplica"/>
        <w:rPr>
          <w:lang w:val="ru-RU"/>
        </w:rPr>
      </w:pPr>
      <w:r w:rsidRPr="001A6AA3">
        <w:rPr>
          <w:lang w:val="ru-RU"/>
        </w:rPr>
        <w:t>А</w:t>
      </w:r>
      <w:r>
        <w:rPr>
          <w:lang w:val="ru-RU"/>
        </w:rPr>
        <w:t xml:space="preserve"> від чого ти так людей не любиш</w:t>
      </w:r>
      <w:r w:rsidRPr="001A6AA3">
        <w:rPr>
          <w:lang w:val="ru-RU"/>
        </w:rPr>
        <w:t>.</w:t>
      </w:r>
    </w:p>
    <w:p w:rsidR="00731B4C" w:rsidRPr="00006F2F" w:rsidRDefault="00731B4C" w:rsidP="001A6AA3">
      <w:pPr>
        <w:pStyle w:val="HeroReplica"/>
        <w:rPr>
          <w:lang w:val="ru-RU"/>
        </w:rPr>
      </w:pPr>
    </w:p>
    <w:p w:rsidR="00731B4C" w:rsidRPr="001A6AA3" w:rsidRDefault="00731B4C" w:rsidP="001A6AA3">
      <w:pPr>
        <w:pStyle w:val="HeroName"/>
        <w:rPr>
          <w:lang w:val="ru-RU"/>
        </w:rPr>
      </w:pPr>
      <w:r w:rsidRPr="001A6AA3">
        <w:rPr>
          <w:lang w:val="ru-RU"/>
        </w:rPr>
        <w:t>ігор</w:t>
      </w:r>
    </w:p>
    <w:p w:rsidR="00731B4C" w:rsidRPr="001A6AA3" w:rsidRDefault="00731B4C" w:rsidP="001A6AA3">
      <w:pPr>
        <w:pStyle w:val="HeroReplica"/>
        <w:rPr>
          <w:lang w:val="ru-RU"/>
        </w:rPr>
      </w:pPr>
      <w:r w:rsidRPr="001A6AA3">
        <w:rPr>
          <w:lang w:val="ru-RU"/>
        </w:rPr>
        <w:t>А за що їх любити?</w:t>
      </w:r>
    </w:p>
    <w:p w:rsidR="00731B4C" w:rsidRPr="001A6AA3" w:rsidRDefault="00731B4C" w:rsidP="001A6AA3">
      <w:pPr>
        <w:pStyle w:val="HeroReplica"/>
        <w:rPr>
          <w:lang w:val="ru-RU"/>
        </w:rPr>
      </w:pPr>
      <w:r w:rsidRPr="001A6AA3">
        <w:rPr>
          <w:lang w:val="ru-RU"/>
        </w:rPr>
        <w:t xml:space="preserve"> </w:t>
      </w:r>
    </w:p>
    <w:p w:rsidR="00731B4C" w:rsidRPr="00006F2F" w:rsidRDefault="00731B4C" w:rsidP="001A6AA3">
      <w:pPr>
        <w:pStyle w:val="HeroName"/>
        <w:rPr>
          <w:lang w:val="ru-RU"/>
        </w:rPr>
      </w:pPr>
      <w:r w:rsidRPr="00006F2F">
        <w:rPr>
          <w:lang w:val="ru-RU"/>
        </w:rPr>
        <w:t xml:space="preserve">ЄГОР </w:t>
      </w:r>
    </w:p>
    <w:p w:rsidR="00731B4C" w:rsidRPr="00622692" w:rsidRDefault="00731B4C" w:rsidP="001A6AA3">
      <w:pPr>
        <w:pStyle w:val="HeroReplica"/>
        <w:rPr>
          <w:lang w:val="ru-RU"/>
        </w:rPr>
      </w:pPr>
      <w:r w:rsidRPr="00622692">
        <w:rPr>
          <w:lang w:val="ru-RU"/>
        </w:rPr>
        <w:t xml:space="preserve">А така властивість, як здатність на вчинок тобі як?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ІГОР </w:t>
      </w:r>
    </w:p>
    <w:p w:rsidR="00731B4C" w:rsidRPr="00006F2F" w:rsidRDefault="00731B4C" w:rsidP="00622692">
      <w:pPr>
        <w:pStyle w:val="HeroReplica"/>
        <w:rPr>
          <w:lang w:val="ru-RU"/>
        </w:rPr>
      </w:pPr>
      <w:r w:rsidRPr="00006F2F">
        <w:rPr>
          <w:lang w:val="ru-RU"/>
        </w:rPr>
        <w:t xml:space="preserve">Здатність на вчинок. Звучить. Аж мороз по шкірі. А от ти і повідай про вчинок. Про останній свій негідний тебе вчинок. Я ж тобі повідав.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ЄГОР </w:t>
      </w:r>
    </w:p>
    <w:p w:rsidR="00731B4C" w:rsidRPr="00006F2F" w:rsidRDefault="00731B4C" w:rsidP="00622692">
      <w:pPr>
        <w:pStyle w:val="HeroReplica"/>
        <w:rPr>
          <w:lang w:val="ru-RU"/>
        </w:rPr>
      </w:pPr>
      <w:r w:rsidRPr="00006F2F">
        <w:rPr>
          <w:lang w:val="ru-RU"/>
        </w:rPr>
        <w:t xml:space="preserve">Не хочеться.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ІГОР </w:t>
      </w:r>
    </w:p>
    <w:p w:rsidR="00731B4C" w:rsidRPr="00006F2F" w:rsidRDefault="00731B4C" w:rsidP="00622692">
      <w:pPr>
        <w:pStyle w:val="HeroReplica"/>
        <w:rPr>
          <w:lang w:val="ru-RU"/>
        </w:rPr>
      </w:pPr>
      <w:r w:rsidRPr="00622692">
        <w:rPr>
          <w:lang w:val="ru-RU"/>
        </w:rPr>
        <w:t xml:space="preserve">Так ти у нас невинний агнець. </w:t>
      </w:r>
      <w:r w:rsidRPr="00006F2F">
        <w:rPr>
          <w:lang w:val="ru-RU"/>
        </w:rPr>
        <w:t xml:space="preserve">Ледь що, так одразу і в кущі.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ЄГОР </w:t>
      </w:r>
    </w:p>
    <w:p w:rsidR="00731B4C" w:rsidRPr="00006F2F" w:rsidRDefault="00731B4C" w:rsidP="00622692">
      <w:pPr>
        <w:pStyle w:val="HeroReplica"/>
        <w:rPr>
          <w:lang w:val="ru-RU"/>
        </w:rPr>
      </w:pPr>
      <w:r w:rsidRPr="00006F2F">
        <w:rPr>
          <w:lang w:val="ru-RU"/>
        </w:rPr>
        <w:t xml:space="preserve">Ти мене провокуєш? Або вже мені мою нікчемність показати намагаєшся. Не старайся, не проймеш. Я вже байдужий до себе.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ІГОР </w:t>
      </w:r>
    </w:p>
    <w:p w:rsidR="00731B4C" w:rsidRPr="00006F2F" w:rsidRDefault="00731B4C" w:rsidP="00622692">
      <w:pPr>
        <w:pStyle w:val="HeroReplica"/>
        <w:rPr>
          <w:lang w:val="ru-RU"/>
        </w:rPr>
      </w:pPr>
      <w:r w:rsidRPr="00006F2F">
        <w:rPr>
          <w:lang w:val="ru-RU"/>
        </w:rPr>
        <w:t xml:space="preserve">Як заговорив. Байдужий до себе. А до мене то що? Чого за мною ув'язався.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ЄГОР </w:t>
      </w:r>
    </w:p>
    <w:p w:rsidR="00731B4C" w:rsidRPr="00006F2F" w:rsidRDefault="00731B4C" w:rsidP="00622692">
      <w:pPr>
        <w:pStyle w:val="HeroReplica"/>
        <w:rPr>
          <w:lang w:val="ru-RU"/>
        </w:rPr>
      </w:pPr>
      <w:r w:rsidRPr="00006F2F">
        <w:rPr>
          <w:lang w:val="ru-RU"/>
        </w:rPr>
        <w:t xml:space="preserve">Та просто все. Письменником колись стати забажав. Звик за незнайомцями шарахатися. От за старою звичкою пішов.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ІГОР </w:t>
      </w:r>
    </w:p>
    <w:p w:rsidR="00731B4C" w:rsidRPr="00006F2F" w:rsidRDefault="00731B4C" w:rsidP="00622692">
      <w:pPr>
        <w:pStyle w:val="HeroReplica"/>
        <w:rPr>
          <w:lang w:val="ru-RU"/>
        </w:rPr>
      </w:pPr>
      <w:r w:rsidRPr="00006F2F">
        <w:rPr>
          <w:lang w:val="ru-RU"/>
        </w:rPr>
        <w:t xml:space="preserve">Ой-ой-ой. Зараз розтану. Так ти про мене книгу напишеш. Я прям весь так розчулився, що заплачу.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ЄГОР </w:t>
      </w:r>
    </w:p>
    <w:p w:rsidR="00731B4C" w:rsidRPr="00622692" w:rsidRDefault="00731B4C" w:rsidP="00622692">
      <w:pPr>
        <w:pStyle w:val="HeroReplica"/>
        <w:rPr>
          <w:lang w:val="ru-RU"/>
        </w:rPr>
      </w:pPr>
      <w:r w:rsidRPr="00622692">
        <w:rPr>
          <w:lang w:val="ru-RU"/>
        </w:rPr>
        <w:t xml:space="preserve">Хоч ти й не такий простий, яким здаєшся, але все одно противно.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ІГОР </w:t>
      </w:r>
    </w:p>
    <w:p w:rsidR="00731B4C" w:rsidRPr="00622692" w:rsidRDefault="00731B4C" w:rsidP="00622692">
      <w:pPr>
        <w:pStyle w:val="HeroReplica"/>
        <w:rPr>
          <w:lang w:val="ru-RU"/>
        </w:rPr>
      </w:pPr>
      <w:r w:rsidRPr="00622692">
        <w:rPr>
          <w:lang w:val="ru-RU"/>
        </w:rPr>
        <w:t xml:space="preserve">А я любити тебе мене і не прошу. </w:t>
      </w:r>
      <w:r w:rsidRPr="00006F2F">
        <w:rPr>
          <w:lang w:val="ru-RU"/>
        </w:rPr>
        <w:t xml:space="preserve">Ось. Нарешті тобі набридло. А то все сидить, вуха розвісив, та слухає, слухає. </w:t>
      </w:r>
    </w:p>
    <w:p w:rsidR="00731B4C" w:rsidRPr="003866B2" w:rsidRDefault="00731B4C" w:rsidP="003866B2">
      <w:pPr>
        <w:rPr>
          <w:lang w:eastAsia="en-US"/>
        </w:rPr>
      </w:pPr>
    </w:p>
    <w:p w:rsidR="00731B4C" w:rsidRPr="00622692" w:rsidRDefault="00731B4C" w:rsidP="00622692">
      <w:pPr>
        <w:pStyle w:val="HeroName"/>
        <w:rPr>
          <w:lang w:val="ru-RU"/>
        </w:rPr>
      </w:pPr>
      <w:r w:rsidRPr="00622692">
        <w:rPr>
          <w:lang w:val="ru-RU"/>
        </w:rPr>
        <w:t xml:space="preserve">ЄГОР </w:t>
      </w:r>
    </w:p>
    <w:p w:rsidR="00731B4C" w:rsidRPr="00622692" w:rsidRDefault="00731B4C" w:rsidP="00622692">
      <w:pPr>
        <w:pStyle w:val="HeroReplica"/>
        <w:rPr>
          <w:lang w:val="ru-RU"/>
        </w:rPr>
      </w:pPr>
      <w:r w:rsidRPr="00622692">
        <w:rPr>
          <w:lang w:val="ru-RU"/>
        </w:rPr>
        <w:t xml:space="preserve">Та пішов ти. А ну тебе ... Набридло. Я додому.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ІГОР </w:t>
      </w:r>
    </w:p>
    <w:p w:rsidR="00731B4C" w:rsidRPr="00006F2F" w:rsidRDefault="00731B4C" w:rsidP="00622692">
      <w:pPr>
        <w:pStyle w:val="HeroReplica"/>
        <w:rPr>
          <w:lang w:val="ru-RU"/>
        </w:rPr>
      </w:pPr>
      <w:r w:rsidRPr="00006F2F">
        <w:rPr>
          <w:lang w:val="ru-RU"/>
        </w:rPr>
        <w:t xml:space="preserve">Е ні. Так не піде. Ми не так домовлялися. </w:t>
      </w:r>
      <w:r w:rsidRPr="00622692">
        <w:rPr>
          <w:lang w:val="ru-RU"/>
        </w:rPr>
        <w:t xml:space="preserve">Я тобі розповів про свою ницість. </w:t>
      </w:r>
      <w:r w:rsidRPr="00006F2F">
        <w:rPr>
          <w:lang w:val="ru-RU"/>
        </w:rPr>
        <w:t xml:space="preserve">Тепер ти повідай про свою. Тільки не кажи, що ніколи не здійснював підлих вчинків. Не повірю. </w:t>
      </w:r>
    </w:p>
    <w:p w:rsidR="00731B4C" w:rsidRPr="003866B2" w:rsidRDefault="00731B4C" w:rsidP="003866B2">
      <w:pPr>
        <w:rPr>
          <w:lang w:eastAsia="en-US"/>
        </w:rPr>
      </w:pPr>
    </w:p>
    <w:p w:rsidR="00731B4C" w:rsidRPr="00006F2F" w:rsidRDefault="00731B4C" w:rsidP="00622692">
      <w:pPr>
        <w:pStyle w:val="HeroName"/>
        <w:rPr>
          <w:lang w:val="ru-RU"/>
        </w:rPr>
      </w:pPr>
      <w:r w:rsidRPr="00006F2F">
        <w:rPr>
          <w:lang w:val="ru-RU"/>
        </w:rPr>
        <w:t xml:space="preserve">ЄГОР </w:t>
      </w:r>
    </w:p>
    <w:p w:rsidR="00731B4C" w:rsidRPr="00006F2F" w:rsidRDefault="00731B4C" w:rsidP="00622692">
      <w:pPr>
        <w:pStyle w:val="HeroReplica"/>
        <w:rPr>
          <w:lang w:val="ru-RU"/>
        </w:rPr>
      </w:pPr>
      <w:r w:rsidRPr="00006F2F">
        <w:rPr>
          <w:lang w:val="ru-RU"/>
        </w:rPr>
        <w:t xml:space="preserve">Знаєш. Хотів сказати тобі немає. Та от згадав один. Зовсім свіжий. Ще кривавить. Все як ти любиш. </w:t>
      </w:r>
    </w:p>
    <w:p w:rsidR="00731B4C" w:rsidRPr="00F338B8" w:rsidRDefault="00731B4C" w:rsidP="00F338B8">
      <w:pPr>
        <w:pStyle w:val="ActionDescription"/>
        <w:rPr>
          <w:lang w:val="ru-RU"/>
        </w:rPr>
      </w:pPr>
      <w:r w:rsidRPr="00F338B8">
        <w:rPr>
          <w:lang w:val="ru-RU"/>
        </w:rPr>
        <w:t>Замислюється</w:t>
      </w:r>
    </w:p>
    <w:p w:rsidR="00731B4C" w:rsidRPr="00F338B8" w:rsidRDefault="00731B4C" w:rsidP="00F338B8">
      <w:pPr>
        <w:pStyle w:val="HeroContinue"/>
        <w:rPr>
          <w:lang w:val="ru-RU"/>
        </w:rPr>
      </w:pPr>
      <w:r w:rsidRPr="00F338B8">
        <w:rPr>
          <w:lang w:val="ru-RU"/>
        </w:rPr>
        <w:t xml:space="preserve">(продовж.) </w:t>
      </w:r>
    </w:p>
    <w:p w:rsidR="00731B4C" w:rsidRPr="00006F2F" w:rsidRDefault="00731B4C" w:rsidP="00F338B8">
      <w:pPr>
        <w:pStyle w:val="HeroReplica"/>
        <w:rPr>
          <w:lang w:val="ru-RU"/>
        </w:rPr>
      </w:pPr>
      <w:r w:rsidRPr="00F338B8">
        <w:rPr>
          <w:lang w:val="ru-RU"/>
        </w:rPr>
        <w:t>Я взагалі-то не любитель такого ставлення до слабкої половини</w:t>
      </w:r>
      <w:r>
        <w:rPr>
          <w:lang w:val="ru-RU"/>
        </w:rPr>
        <w:t>, яке сповідуєш ти Але як</w:t>
      </w:r>
      <w:r w:rsidRPr="00F338B8">
        <w:rPr>
          <w:lang w:val="ru-RU"/>
        </w:rPr>
        <w:t xml:space="preserve"> не дивно, та досвід подібний у мене є. Відносини були, яких я не дуже то й бажав. </w:t>
      </w:r>
      <w:r w:rsidRPr="00006F2F">
        <w:rPr>
          <w:lang w:val="ru-RU"/>
        </w:rPr>
        <w:t xml:space="preserve">Швидше мене змусили до них. Відносини з такою дівчиною, яка тебе не сильно-то й заворожує. Розумієш? </w:t>
      </w:r>
    </w:p>
    <w:p w:rsidR="00731B4C" w:rsidRPr="003866B2" w:rsidRDefault="00731B4C" w:rsidP="003866B2">
      <w:pPr>
        <w:rPr>
          <w:lang w:eastAsia="en-US"/>
        </w:rPr>
      </w:pPr>
    </w:p>
    <w:p w:rsidR="00731B4C" w:rsidRPr="00006F2F" w:rsidRDefault="00731B4C" w:rsidP="00F338B8">
      <w:pPr>
        <w:pStyle w:val="ActionTimeArena"/>
        <w:rPr>
          <w:lang w:val="ru-RU"/>
        </w:rPr>
      </w:pPr>
      <w:r w:rsidRPr="00006F2F">
        <w:rPr>
          <w:lang w:val="ru-RU"/>
        </w:rPr>
        <w:t xml:space="preserve">ІНТ. КАБІНЕТ ПСИХОТЕРАПЕВТА. </w:t>
      </w:r>
    </w:p>
    <w:p w:rsidR="00731B4C" w:rsidRPr="00006F2F" w:rsidRDefault="00731B4C" w:rsidP="00F338B8">
      <w:pPr>
        <w:pStyle w:val="ActionDescription"/>
        <w:rPr>
          <w:lang w:val="ru-RU"/>
        </w:rPr>
      </w:pPr>
      <w:r w:rsidRPr="00006F2F">
        <w:rPr>
          <w:lang w:val="ru-RU"/>
        </w:rPr>
        <w:t xml:space="preserve">Дід спить, Єгор говорить </w:t>
      </w:r>
    </w:p>
    <w:p w:rsidR="00731B4C" w:rsidRPr="00006F2F" w:rsidRDefault="00731B4C" w:rsidP="00F338B8">
      <w:pPr>
        <w:pStyle w:val="HeroName"/>
        <w:rPr>
          <w:lang w:val="ru-RU"/>
        </w:rPr>
      </w:pPr>
      <w:r w:rsidRPr="00006F2F">
        <w:rPr>
          <w:lang w:val="ru-RU"/>
        </w:rPr>
        <w:t xml:space="preserve">ЄГОР </w:t>
      </w:r>
    </w:p>
    <w:p w:rsidR="00731B4C" w:rsidRPr="00F338B8" w:rsidRDefault="00731B4C" w:rsidP="00F338B8">
      <w:pPr>
        <w:pStyle w:val="HeroReplica"/>
        <w:rPr>
          <w:lang w:val="ru-RU"/>
        </w:rPr>
      </w:pPr>
      <w:r w:rsidRPr="00F338B8">
        <w:rPr>
          <w:lang w:val="ru-RU"/>
        </w:rPr>
        <w:t xml:space="preserve">Так я і продав все найсвятіше, що було в мене. </w:t>
      </w:r>
      <w:r w:rsidRPr="00006F2F">
        <w:rPr>
          <w:lang w:val="ru-RU"/>
        </w:rPr>
        <w:t xml:space="preserve">Першу свою любов. Мені потрібен був її щоденник. </w:t>
      </w:r>
      <w:r w:rsidRPr="00F338B8">
        <w:rPr>
          <w:lang w:val="ru-RU"/>
        </w:rPr>
        <w:t xml:space="preserve">Але як мені було його дістати. Мені мріялося, що з ним я запишу так, як ніхто не писав. Так що коли Марина зателефонувала вдруге, я вже готовий був з нею зустрітися. </w:t>
      </w:r>
    </w:p>
    <w:p w:rsidR="00731B4C" w:rsidRPr="003866B2" w:rsidRDefault="00731B4C" w:rsidP="003866B2">
      <w:pPr>
        <w:rPr>
          <w:lang w:eastAsia="en-US"/>
        </w:rPr>
      </w:pPr>
    </w:p>
    <w:p w:rsidR="00731B4C" w:rsidRPr="00006F2F" w:rsidRDefault="00731B4C" w:rsidP="00F338B8">
      <w:pPr>
        <w:pStyle w:val="ActionTimeArena"/>
        <w:rPr>
          <w:lang w:val="ru-RU"/>
        </w:rPr>
      </w:pPr>
      <w:r w:rsidRPr="00006F2F">
        <w:rPr>
          <w:lang w:val="ru-RU"/>
        </w:rPr>
        <w:t xml:space="preserve">ЕКСТ. ВУЛИЦЯ - ВЕЧІР </w:t>
      </w:r>
    </w:p>
    <w:p w:rsidR="00731B4C" w:rsidRPr="00006F2F" w:rsidRDefault="00731B4C" w:rsidP="00F338B8">
      <w:pPr>
        <w:pStyle w:val="ActionDescription"/>
        <w:rPr>
          <w:lang w:val="ru-RU"/>
        </w:rPr>
      </w:pPr>
      <w:r w:rsidRPr="00006F2F">
        <w:rPr>
          <w:lang w:val="ru-RU"/>
        </w:rPr>
        <w:t xml:space="preserve">Весняний вечірь після дощу. Марина з Єгором йдуть вулицею. Марина щось жваво розповідає. </w:t>
      </w:r>
    </w:p>
    <w:p w:rsidR="00731B4C" w:rsidRPr="00F338B8" w:rsidRDefault="00731B4C" w:rsidP="00F338B8">
      <w:pPr>
        <w:pStyle w:val="HeroName"/>
        <w:rPr>
          <w:lang w:val="ru-RU"/>
        </w:rPr>
      </w:pPr>
      <w:r w:rsidRPr="00F338B8">
        <w:rPr>
          <w:lang w:val="ru-RU"/>
        </w:rPr>
        <w:t xml:space="preserve">ЄГОР </w:t>
      </w:r>
    </w:p>
    <w:p w:rsidR="00731B4C" w:rsidRPr="00F338B8" w:rsidRDefault="00731B4C" w:rsidP="00F338B8">
      <w:pPr>
        <w:pStyle w:val="HeroVoiceOver"/>
      </w:pPr>
      <w:r>
        <w:t>(за кадром)</w:t>
      </w:r>
    </w:p>
    <w:p w:rsidR="00731B4C" w:rsidRPr="00006F2F" w:rsidRDefault="00731B4C" w:rsidP="00F338B8">
      <w:pPr>
        <w:pStyle w:val="HeroReplica"/>
        <w:rPr>
          <w:lang w:val="ru-RU"/>
        </w:rPr>
      </w:pPr>
      <w:r w:rsidRPr="00F338B8">
        <w:rPr>
          <w:lang w:val="ru-RU"/>
        </w:rPr>
        <w:t xml:space="preserve">І ми зустрілися. </w:t>
      </w:r>
      <w:r w:rsidRPr="00006F2F">
        <w:rPr>
          <w:lang w:val="ru-RU"/>
        </w:rPr>
        <w:t xml:space="preserve">Тоді ще йшли дощі. </w:t>
      </w:r>
      <w:r w:rsidRPr="00F338B8">
        <w:rPr>
          <w:lang w:val="ru-RU"/>
        </w:rPr>
        <w:t xml:space="preserve">Але ми пішли в кіно і вони нам були сторонні. </w:t>
      </w:r>
      <w:r w:rsidRPr="00006F2F">
        <w:rPr>
          <w:lang w:val="ru-RU"/>
        </w:rPr>
        <w:t xml:space="preserve">Вона щебетала за нас двох. </w:t>
      </w:r>
      <w:r w:rsidRPr="00F338B8">
        <w:rPr>
          <w:lang w:val="ru-RU"/>
        </w:rPr>
        <w:t xml:space="preserve">А я слухав. Я ніби й не з нею був. </w:t>
      </w:r>
      <w:r w:rsidRPr="00006F2F">
        <w:rPr>
          <w:lang w:val="ru-RU"/>
        </w:rPr>
        <w:t xml:space="preserve">Я обдумував, як роздобути той триклятий щоденник. </w:t>
      </w:r>
    </w:p>
    <w:p w:rsidR="00731B4C" w:rsidRPr="003866B2" w:rsidRDefault="00731B4C" w:rsidP="003866B2">
      <w:pPr>
        <w:rPr>
          <w:lang w:eastAsia="en-US"/>
        </w:rPr>
      </w:pPr>
    </w:p>
    <w:p w:rsidR="00731B4C" w:rsidRPr="00006F2F" w:rsidRDefault="00731B4C" w:rsidP="00F338B8">
      <w:pPr>
        <w:pStyle w:val="ActionTimeArena"/>
        <w:rPr>
          <w:lang w:val="ru-RU"/>
        </w:rPr>
      </w:pPr>
      <w:r w:rsidRPr="00006F2F">
        <w:rPr>
          <w:lang w:val="ru-RU"/>
        </w:rPr>
        <w:t xml:space="preserve">ЕКСТ. БІЛЯ КІНОТЕАТРУ </w:t>
      </w:r>
    </w:p>
    <w:p w:rsidR="00731B4C" w:rsidRPr="00F338B8" w:rsidRDefault="00731B4C" w:rsidP="00F338B8">
      <w:pPr>
        <w:pStyle w:val="ActionDescription"/>
        <w:rPr>
          <w:lang w:val="ru-RU"/>
        </w:rPr>
      </w:pPr>
      <w:r w:rsidRPr="00F338B8">
        <w:rPr>
          <w:lang w:val="ru-RU"/>
        </w:rPr>
        <w:t xml:space="preserve">Єгор та Марина виходять з кінотеатру та йдуть вулицею. </w:t>
      </w:r>
    </w:p>
    <w:p w:rsidR="00731B4C" w:rsidRPr="00006F2F" w:rsidRDefault="00731B4C" w:rsidP="00F338B8">
      <w:pPr>
        <w:pStyle w:val="HeroName"/>
        <w:rPr>
          <w:lang w:val="ru-RU"/>
        </w:rPr>
      </w:pPr>
      <w:r w:rsidRPr="00006F2F">
        <w:rPr>
          <w:lang w:val="ru-RU"/>
        </w:rPr>
        <w:t xml:space="preserve">МАРИНА </w:t>
      </w:r>
    </w:p>
    <w:p w:rsidR="00731B4C" w:rsidRPr="00006F2F" w:rsidRDefault="00731B4C" w:rsidP="00F338B8">
      <w:pPr>
        <w:pStyle w:val="HeroReplica"/>
        <w:rPr>
          <w:lang w:val="ru-RU"/>
        </w:rPr>
      </w:pPr>
      <w:r w:rsidRPr="00006F2F">
        <w:rPr>
          <w:lang w:val="ru-RU"/>
        </w:rPr>
        <w:t xml:space="preserve">Як тобі фільм?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ЄГОР </w:t>
      </w:r>
    </w:p>
    <w:p w:rsidR="00731B4C" w:rsidRPr="00006F2F" w:rsidRDefault="00731B4C" w:rsidP="00F338B8">
      <w:pPr>
        <w:pStyle w:val="HeroReplica"/>
        <w:rPr>
          <w:lang w:val="ru-RU"/>
        </w:rPr>
      </w:pPr>
      <w:r w:rsidRPr="00006F2F">
        <w:rPr>
          <w:lang w:val="ru-RU"/>
        </w:rPr>
        <w:t xml:space="preserve">Хороший фільм.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МАРИНА </w:t>
      </w:r>
    </w:p>
    <w:p w:rsidR="00731B4C" w:rsidRPr="00006F2F" w:rsidRDefault="00731B4C" w:rsidP="00F338B8">
      <w:pPr>
        <w:pStyle w:val="HeroReplica"/>
        <w:rPr>
          <w:lang w:val="ru-RU"/>
        </w:rPr>
      </w:pPr>
      <w:r w:rsidRPr="00006F2F">
        <w:rPr>
          <w:lang w:val="ru-RU"/>
        </w:rPr>
        <w:t xml:space="preserve">Нудний ти якийсь. Я б навіть сказала дивний. Все не можеш її забути?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ЄГОР </w:t>
      </w:r>
    </w:p>
    <w:p w:rsidR="00731B4C" w:rsidRPr="00F338B8" w:rsidRDefault="00731B4C" w:rsidP="00F338B8">
      <w:pPr>
        <w:pStyle w:val="HeroReplica"/>
        <w:rPr>
          <w:lang w:val="ru-RU"/>
        </w:rPr>
      </w:pPr>
      <w:r w:rsidRPr="00F338B8">
        <w:rPr>
          <w:lang w:val="ru-RU"/>
        </w:rPr>
        <w:t xml:space="preserve">Може не будемо про сумне.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МАРИНА </w:t>
      </w:r>
    </w:p>
    <w:p w:rsidR="00731B4C" w:rsidRPr="00006F2F" w:rsidRDefault="00731B4C" w:rsidP="00F338B8">
      <w:pPr>
        <w:pStyle w:val="HeroReplica"/>
        <w:rPr>
          <w:lang w:val="ru-RU"/>
        </w:rPr>
      </w:pPr>
      <w:r w:rsidRPr="00F338B8">
        <w:rPr>
          <w:lang w:val="ru-RU"/>
        </w:rPr>
        <w:t xml:space="preserve">Від чого ж не будемо. </w:t>
      </w:r>
      <w:r w:rsidRPr="00006F2F">
        <w:rPr>
          <w:lang w:val="ru-RU"/>
        </w:rPr>
        <w:t xml:space="preserve">Мені ж теж буває сумно. Дивишся на тебе, дивишся. Начебто і не дурний хлопець. А все зрозуміти ніяк не можеш. Все не помічаєш. Дурневі все зрозуміло, а ти не бачиш.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ЄГОР </w:t>
      </w:r>
    </w:p>
    <w:p w:rsidR="00731B4C" w:rsidRPr="00006F2F" w:rsidRDefault="00731B4C" w:rsidP="00F338B8">
      <w:pPr>
        <w:pStyle w:val="HeroReplica"/>
        <w:rPr>
          <w:lang w:val="ru-RU"/>
        </w:rPr>
      </w:pPr>
      <w:r w:rsidRPr="00006F2F">
        <w:rPr>
          <w:lang w:val="ru-RU"/>
        </w:rPr>
        <w:t xml:space="preserve">Чого я не бачу?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МАРИНА </w:t>
      </w:r>
    </w:p>
    <w:p w:rsidR="00731B4C" w:rsidRPr="00006F2F" w:rsidRDefault="00731B4C" w:rsidP="00F338B8">
      <w:pPr>
        <w:pStyle w:val="HeroReplica"/>
        <w:rPr>
          <w:lang w:val="ru-RU"/>
        </w:rPr>
      </w:pPr>
      <w:r w:rsidRPr="00F338B8">
        <w:rPr>
          <w:lang w:val="ru-RU"/>
        </w:rPr>
        <w:t xml:space="preserve">Ось я і думаю, що забути не можеш. </w:t>
      </w:r>
      <w:r w:rsidRPr="00006F2F">
        <w:rPr>
          <w:lang w:val="ru-RU"/>
        </w:rPr>
        <w:t xml:space="preserve">Але ти зрозумій, що ти не винен. </w:t>
      </w:r>
    </w:p>
    <w:p w:rsidR="00731B4C" w:rsidRPr="003866B2" w:rsidRDefault="00731B4C" w:rsidP="003866B2">
      <w:pPr>
        <w:rPr>
          <w:lang w:eastAsia="en-US"/>
        </w:rPr>
      </w:pPr>
    </w:p>
    <w:p w:rsidR="00731B4C" w:rsidRPr="00006F2F" w:rsidRDefault="00731B4C" w:rsidP="00F338B8">
      <w:pPr>
        <w:pStyle w:val="HeroName"/>
        <w:rPr>
          <w:lang w:val="ru-RU"/>
        </w:rPr>
      </w:pPr>
      <w:r w:rsidRPr="00006F2F">
        <w:rPr>
          <w:lang w:val="ru-RU"/>
        </w:rPr>
        <w:t xml:space="preserve">ЄГОР </w:t>
      </w:r>
    </w:p>
    <w:p w:rsidR="00731B4C" w:rsidRPr="00006F2F" w:rsidRDefault="00731B4C" w:rsidP="00F338B8">
      <w:pPr>
        <w:pStyle w:val="HeroReplica"/>
        <w:rPr>
          <w:lang w:val="ru-RU"/>
        </w:rPr>
      </w:pPr>
      <w:r w:rsidRPr="00F338B8">
        <w:rPr>
          <w:lang w:val="ru-RU"/>
        </w:rPr>
        <w:t xml:space="preserve">Марина, при чому тут це? </w:t>
      </w:r>
      <w:r w:rsidRPr="00006F2F">
        <w:rPr>
          <w:lang w:val="ru-RU"/>
        </w:rPr>
        <w:t xml:space="preserve">Чого не бачу? </w:t>
      </w:r>
    </w:p>
    <w:p w:rsidR="00731B4C" w:rsidRPr="00006F2F" w:rsidRDefault="00731B4C" w:rsidP="00F338B8">
      <w:pPr>
        <w:rPr>
          <w:lang w:eastAsia="en-US"/>
        </w:rPr>
      </w:pPr>
    </w:p>
    <w:p w:rsidR="00731B4C" w:rsidRPr="00F338B8" w:rsidRDefault="00731B4C" w:rsidP="00F338B8">
      <w:pPr>
        <w:pStyle w:val="ActionDescription"/>
        <w:rPr>
          <w:lang w:val="ru-RU"/>
        </w:rPr>
      </w:pPr>
      <w:r w:rsidRPr="00F338B8">
        <w:rPr>
          <w:lang w:val="ru-RU"/>
        </w:rPr>
        <w:t xml:space="preserve">Марина бере його руку і кладе її на серце. </w:t>
      </w:r>
    </w:p>
    <w:p w:rsidR="00731B4C" w:rsidRPr="00006F2F" w:rsidRDefault="00731B4C" w:rsidP="00F338B8">
      <w:pPr>
        <w:pStyle w:val="HeroName"/>
        <w:rPr>
          <w:lang w:val="ru-RU"/>
        </w:rPr>
      </w:pPr>
      <w:r w:rsidRPr="00006F2F">
        <w:rPr>
          <w:lang w:val="ru-RU"/>
        </w:rPr>
        <w:t xml:space="preserve">МАРИНА </w:t>
      </w:r>
    </w:p>
    <w:p w:rsidR="00731B4C" w:rsidRPr="00F338B8" w:rsidRDefault="00731B4C" w:rsidP="00F338B8">
      <w:pPr>
        <w:pStyle w:val="HeroReplica"/>
        <w:rPr>
          <w:lang w:val="ru-RU"/>
        </w:rPr>
      </w:pPr>
      <w:r w:rsidRPr="00F338B8">
        <w:rPr>
          <w:lang w:val="ru-RU"/>
        </w:rPr>
        <w:t xml:space="preserve">Чуєш як б'ється? Ось так завжди, коли тебе бачу. </w:t>
      </w:r>
    </w:p>
    <w:p w:rsidR="00731B4C" w:rsidRPr="00006F2F" w:rsidRDefault="00731B4C" w:rsidP="00F338B8">
      <w:pPr>
        <w:pStyle w:val="ActionDescription"/>
        <w:rPr>
          <w:lang w:val="ru-RU"/>
        </w:rPr>
      </w:pPr>
    </w:p>
    <w:p w:rsidR="00731B4C" w:rsidRPr="00F338B8" w:rsidRDefault="00731B4C" w:rsidP="00F338B8">
      <w:pPr>
        <w:pStyle w:val="ActionDescription"/>
        <w:rPr>
          <w:lang w:val="ru-RU"/>
        </w:rPr>
      </w:pPr>
      <w:r w:rsidRPr="00F338B8">
        <w:rPr>
          <w:lang w:val="ru-RU"/>
        </w:rPr>
        <w:t xml:space="preserve">Він прибирає руку, злегка червоніє і дивиться на неї </w:t>
      </w:r>
    </w:p>
    <w:p w:rsidR="00731B4C" w:rsidRPr="00006F2F" w:rsidRDefault="00731B4C" w:rsidP="00F338B8">
      <w:pPr>
        <w:pStyle w:val="HeroContinue"/>
        <w:rPr>
          <w:lang w:val="ru-RU"/>
        </w:rPr>
      </w:pPr>
      <w:r w:rsidRPr="00006F2F">
        <w:rPr>
          <w:lang w:val="ru-RU"/>
        </w:rPr>
        <w:t>(продовж.)</w:t>
      </w:r>
    </w:p>
    <w:p w:rsidR="00731B4C" w:rsidRPr="00006F2F" w:rsidRDefault="00731B4C" w:rsidP="00754857">
      <w:pPr>
        <w:pStyle w:val="HeroReplica"/>
        <w:rPr>
          <w:lang w:val="ru-RU"/>
        </w:rPr>
      </w:pPr>
      <w:r w:rsidRPr="00006F2F">
        <w:rPr>
          <w:lang w:val="ru-RU"/>
        </w:rPr>
        <w:t xml:space="preserve">Ще з того моменту, коли в перший раз тебе побачила. Там, вночі, через дорогу, коли ти її в перший раз додому проводжав. </w:t>
      </w:r>
    </w:p>
    <w:p w:rsidR="00731B4C" w:rsidRPr="003866B2" w:rsidRDefault="00731B4C" w:rsidP="003866B2">
      <w:pPr>
        <w:rPr>
          <w:lang w:eastAsia="en-US"/>
        </w:rPr>
      </w:pPr>
    </w:p>
    <w:p w:rsidR="00731B4C" w:rsidRPr="00006F2F" w:rsidRDefault="00731B4C" w:rsidP="00754857">
      <w:pPr>
        <w:pStyle w:val="HeroName"/>
        <w:rPr>
          <w:lang w:val="ru-RU"/>
        </w:rPr>
      </w:pPr>
      <w:r w:rsidRPr="00006F2F">
        <w:rPr>
          <w:lang w:val="ru-RU"/>
        </w:rPr>
        <w:t xml:space="preserve">ЄГОР </w:t>
      </w:r>
    </w:p>
    <w:p w:rsidR="00731B4C" w:rsidRPr="00006F2F" w:rsidRDefault="00731B4C" w:rsidP="00754857">
      <w:pPr>
        <w:pStyle w:val="HeroReplica"/>
        <w:rPr>
          <w:lang w:val="ru-RU"/>
        </w:rPr>
      </w:pPr>
      <w:r w:rsidRPr="00006F2F">
        <w:rPr>
          <w:lang w:val="ru-RU"/>
        </w:rPr>
        <w:t xml:space="preserve">Тоню проводжав. Тоню. У неї є ім'я. </w:t>
      </w:r>
    </w:p>
    <w:p w:rsidR="00731B4C" w:rsidRPr="003866B2" w:rsidRDefault="00731B4C" w:rsidP="003866B2">
      <w:pPr>
        <w:rPr>
          <w:lang w:eastAsia="en-US"/>
        </w:rPr>
      </w:pPr>
    </w:p>
    <w:p w:rsidR="00731B4C" w:rsidRPr="00006F2F" w:rsidRDefault="00731B4C" w:rsidP="00754857">
      <w:pPr>
        <w:pStyle w:val="HeroName"/>
        <w:rPr>
          <w:lang w:val="ru-RU"/>
        </w:rPr>
      </w:pPr>
      <w:r w:rsidRPr="00006F2F">
        <w:rPr>
          <w:lang w:val="ru-RU"/>
        </w:rPr>
        <w:t xml:space="preserve">МАРИНА </w:t>
      </w:r>
    </w:p>
    <w:p w:rsidR="00731B4C" w:rsidRPr="00006F2F" w:rsidRDefault="00731B4C" w:rsidP="00754857">
      <w:pPr>
        <w:pStyle w:val="HeroReplica"/>
        <w:rPr>
          <w:lang w:val="ru-RU"/>
        </w:rPr>
      </w:pPr>
      <w:r w:rsidRPr="00006F2F">
        <w:rPr>
          <w:lang w:val="ru-RU"/>
        </w:rPr>
        <w:t xml:space="preserve">Так, звичайно є. Краще б ти моє ім'я так пам'ятав. </w:t>
      </w:r>
    </w:p>
    <w:p w:rsidR="00731B4C" w:rsidRPr="003866B2" w:rsidRDefault="00731B4C" w:rsidP="003866B2">
      <w:pPr>
        <w:rPr>
          <w:lang w:eastAsia="en-US"/>
        </w:rPr>
      </w:pPr>
    </w:p>
    <w:p w:rsidR="00731B4C" w:rsidRPr="00006F2F" w:rsidRDefault="00731B4C" w:rsidP="00754857">
      <w:pPr>
        <w:pStyle w:val="HeroName"/>
        <w:rPr>
          <w:lang w:val="ru-RU"/>
        </w:rPr>
      </w:pPr>
      <w:r w:rsidRPr="00006F2F">
        <w:rPr>
          <w:lang w:val="ru-RU"/>
        </w:rPr>
        <w:t xml:space="preserve">ЄГОР </w:t>
      </w:r>
    </w:p>
    <w:p w:rsidR="00731B4C" w:rsidRPr="00006F2F" w:rsidRDefault="00731B4C" w:rsidP="00754857">
      <w:pPr>
        <w:pStyle w:val="HeroReplica"/>
        <w:rPr>
          <w:lang w:val="ru-RU"/>
        </w:rPr>
      </w:pPr>
      <w:r w:rsidRPr="00006F2F">
        <w:rPr>
          <w:lang w:val="ru-RU"/>
        </w:rPr>
        <w:t xml:space="preserve">Як ти можеш? </w:t>
      </w:r>
    </w:p>
    <w:p w:rsidR="00731B4C" w:rsidRPr="003866B2" w:rsidRDefault="00731B4C" w:rsidP="003866B2">
      <w:pPr>
        <w:rPr>
          <w:lang w:eastAsia="en-US"/>
        </w:rPr>
      </w:pPr>
    </w:p>
    <w:p w:rsidR="00731B4C" w:rsidRPr="00006F2F" w:rsidRDefault="00731B4C" w:rsidP="00754857">
      <w:pPr>
        <w:pStyle w:val="HeroName"/>
        <w:rPr>
          <w:lang w:val="ru-RU"/>
        </w:rPr>
      </w:pPr>
      <w:r w:rsidRPr="00006F2F">
        <w:rPr>
          <w:lang w:val="ru-RU"/>
        </w:rPr>
        <w:t xml:space="preserve">МАРИНА </w:t>
      </w:r>
    </w:p>
    <w:p w:rsidR="00731B4C" w:rsidRPr="00006F2F" w:rsidRDefault="00731B4C" w:rsidP="00754857">
      <w:pPr>
        <w:pStyle w:val="HeroReplica"/>
        <w:rPr>
          <w:lang w:val="ru-RU"/>
        </w:rPr>
      </w:pPr>
      <w:r w:rsidRPr="00006F2F">
        <w:rPr>
          <w:lang w:val="ru-RU"/>
        </w:rPr>
        <w:t xml:space="preserve">А я не можу. Я сама гублюся. Сама себе картаю. </w:t>
      </w:r>
      <w:r w:rsidRPr="00754857">
        <w:rPr>
          <w:lang w:val="ru-RU"/>
        </w:rPr>
        <w:t xml:space="preserve">Але не можу без тебе. </w:t>
      </w:r>
      <w:r w:rsidRPr="00006F2F">
        <w:rPr>
          <w:lang w:val="ru-RU"/>
        </w:rPr>
        <w:t xml:space="preserve">Не знаю, що робити. </w:t>
      </w:r>
    </w:p>
    <w:p w:rsidR="00731B4C" w:rsidRPr="003866B2" w:rsidRDefault="00731B4C" w:rsidP="003866B2">
      <w:pPr>
        <w:rPr>
          <w:lang w:eastAsia="en-US"/>
        </w:rPr>
      </w:pPr>
    </w:p>
    <w:p w:rsidR="00731B4C" w:rsidRPr="00006F2F" w:rsidRDefault="00731B4C" w:rsidP="00754857">
      <w:pPr>
        <w:pStyle w:val="ActionDescription"/>
        <w:rPr>
          <w:lang w:val="ru-RU"/>
        </w:rPr>
      </w:pPr>
      <w:r w:rsidRPr="00006F2F">
        <w:rPr>
          <w:lang w:val="ru-RU"/>
        </w:rPr>
        <w:t xml:space="preserve">ІНТ. КУХНЯ ІГОРЯ </w:t>
      </w:r>
    </w:p>
    <w:p w:rsidR="00731B4C" w:rsidRPr="00006F2F" w:rsidRDefault="00731B4C" w:rsidP="00754857">
      <w:pPr>
        <w:pStyle w:val="HeroName"/>
        <w:rPr>
          <w:lang w:val="ru-RU"/>
        </w:rPr>
      </w:pPr>
      <w:r w:rsidRPr="00006F2F">
        <w:rPr>
          <w:lang w:val="ru-RU"/>
        </w:rPr>
        <w:t xml:space="preserve">ЄГОР </w:t>
      </w:r>
    </w:p>
    <w:p w:rsidR="00731B4C" w:rsidRPr="00053550" w:rsidRDefault="00731B4C" w:rsidP="00754857">
      <w:pPr>
        <w:pStyle w:val="HeroReplica"/>
        <w:rPr>
          <w:lang w:val="ru-RU"/>
        </w:rPr>
      </w:pPr>
      <w:r w:rsidRPr="00754857">
        <w:rPr>
          <w:lang w:val="ru-RU"/>
        </w:rPr>
        <w:t xml:space="preserve">Ось тоді й відбувся той неймовірний, здавалося б, непослідовний стрибок. </w:t>
      </w:r>
      <w:r w:rsidRPr="00006F2F">
        <w:rPr>
          <w:lang w:val="ru-RU"/>
        </w:rPr>
        <w:t xml:space="preserve">Якось раптом і несподівано я зрозумів, що не така вона вже й бука, який мені до цього весь час здавалася. Чим пояснити цю зміну. Я якось її собі пояснював. Зараз вже не пам'ятаю. Ні, я ніколи не говорив собі, що люблю її. Але з нею було приємно. </w:t>
      </w:r>
      <w:r w:rsidRPr="00053550">
        <w:rPr>
          <w:lang w:val="ru-RU"/>
        </w:rPr>
        <w:t xml:space="preserve">Легко. Мені так мріялось, що буде приємно, легко. </w:t>
      </w:r>
    </w:p>
    <w:p w:rsidR="00731B4C" w:rsidRPr="003866B2" w:rsidRDefault="00731B4C" w:rsidP="003866B2">
      <w:pPr>
        <w:rPr>
          <w:lang w:eastAsia="en-US"/>
        </w:rPr>
      </w:pPr>
    </w:p>
    <w:p w:rsidR="00731B4C" w:rsidRPr="00006F2F" w:rsidRDefault="00731B4C" w:rsidP="00754857">
      <w:pPr>
        <w:pStyle w:val="ActionTimeArena"/>
        <w:rPr>
          <w:lang w:val="ru-RU"/>
        </w:rPr>
      </w:pPr>
      <w:r w:rsidRPr="00006F2F">
        <w:rPr>
          <w:lang w:val="ru-RU"/>
        </w:rPr>
        <w:t xml:space="preserve">ІНТ. КАФЕ </w:t>
      </w:r>
    </w:p>
    <w:p w:rsidR="00731B4C" w:rsidRPr="00754857" w:rsidRDefault="00731B4C" w:rsidP="00754857">
      <w:pPr>
        <w:pStyle w:val="ActionDescription"/>
        <w:rPr>
          <w:lang w:val="ru-RU"/>
        </w:rPr>
      </w:pPr>
      <w:r w:rsidRPr="00006F2F">
        <w:rPr>
          <w:lang w:val="ru-RU"/>
        </w:rPr>
        <w:t xml:space="preserve">За столом. Вино. Єгор і Марина. </w:t>
      </w:r>
      <w:r w:rsidRPr="00754857">
        <w:rPr>
          <w:lang w:val="ru-RU"/>
        </w:rPr>
        <w:t xml:space="preserve">Спілкуються. П`ють. </w:t>
      </w:r>
    </w:p>
    <w:p w:rsidR="00731B4C" w:rsidRPr="00754857" w:rsidRDefault="00731B4C" w:rsidP="00754857">
      <w:pPr>
        <w:pStyle w:val="HeroName"/>
        <w:rPr>
          <w:lang w:val="ru-RU"/>
        </w:rPr>
      </w:pPr>
      <w:r w:rsidRPr="00754857">
        <w:rPr>
          <w:lang w:val="ru-RU"/>
        </w:rPr>
        <w:t>ЄГОР</w:t>
      </w:r>
    </w:p>
    <w:p w:rsidR="00731B4C" w:rsidRPr="003866B2" w:rsidRDefault="00731B4C" w:rsidP="00754857">
      <w:pPr>
        <w:pStyle w:val="HeroVoiceOver"/>
      </w:pPr>
      <w:r>
        <w:t>(за кадром)</w:t>
      </w:r>
      <w:r w:rsidRPr="003866B2">
        <w:t xml:space="preserve"> </w:t>
      </w:r>
    </w:p>
    <w:p w:rsidR="00731B4C" w:rsidRPr="00006F2F" w:rsidRDefault="00731B4C" w:rsidP="00754857">
      <w:pPr>
        <w:pStyle w:val="HeroReplica"/>
        <w:rPr>
          <w:lang w:val="ru-RU"/>
        </w:rPr>
      </w:pPr>
      <w:r w:rsidRPr="00006F2F">
        <w:rPr>
          <w:lang w:val="ru-RU"/>
        </w:rPr>
        <w:t xml:space="preserve">І не так вже багато часу минуло, як дзвонив вже їй я і я просив про зустріч. І на цьому побаченні було якось простіше. І легше. Я не блукав думками десь далеко. Я був з нею. Був поруч. </w:t>
      </w:r>
    </w:p>
    <w:p w:rsidR="00731B4C" w:rsidRPr="003866B2" w:rsidRDefault="00731B4C" w:rsidP="003866B2">
      <w:pPr>
        <w:rPr>
          <w:lang w:eastAsia="en-US"/>
        </w:rPr>
      </w:pPr>
    </w:p>
    <w:p w:rsidR="00731B4C" w:rsidRPr="00006F2F" w:rsidRDefault="00731B4C" w:rsidP="00754857">
      <w:pPr>
        <w:pStyle w:val="ActionDescription"/>
        <w:rPr>
          <w:lang w:val="ru-RU"/>
        </w:rPr>
      </w:pPr>
      <w:r w:rsidRPr="00006F2F">
        <w:rPr>
          <w:lang w:val="ru-RU"/>
        </w:rPr>
        <w:t xml:space="preserve">встають, йдуть танцювати, танцюють </w:t>
      </w:r>
    </w:p>
    <w:p w:rsidR="00731B4C" w:rsidRPr="00754857" w:rsidRDefault="00731B4C" w:rsidP="00754857">
      <w:pPr>
        <w:pStyle w:val="HeroName"/>
        <w:rPr>
          <w:lang w:val="ru-RU"/>
        </w:rPr>
      </w:pPr>
      <w:r w:rsidRPr="00754857">
        <w:rPr>
          <w:lang w:val="ru-RU"/>
        </w:rPr>
        <w:t xml:space="preserve">ЄГОР </w:t>
      </w:r>
    </w:p>
    <w:p w:rsidR="00731B4C" w:rsidRPr="003866B2" w:rsidRDefault="00731B4C" w:rsidP="00754857">
      <w:pPr>
        <w:pStyle w:val="HeroVoiceOver"/>
      </w:pPr>
      <w:r>
        <w:t>(за кадром)</w:t>
      </w:r>
    </w:p>
    <w:p w:rsidR="00731B4C" w:rsidRPr="00754857" w:rsidRDefault="00731B4C" w:rsidP="00754857">
      <w:pPr>
        <w:pStyle w:val="HeroReplica"/>
        <w:rPr>
          <w:lang w:val="ru-RU"/>
        </w:rPr>
      </w:pPr>
      <w:r w:rsidRPr="00006F2F">
        <w:rPr>
          <w:lang w:val="ru-RU"/>
        </w:rPr>
        <w:t xml:space="preserve">Була весна. Ах як вона була. Продовжуватися так довго не могло. Та й не тривало. І закінчилося так, як тільки в цьому випадку і могло закінчитися. </w:t>
      </w:r>
      <w:r w:rsidRPr="00754857">
        <w:rPr>
          <w:lang w:val="ru-RU"/>
        </w:rPr>
        <w:t xml:space="preserve">Цвів бузок, і душа була переповнена радістю. </w:t>
      </w:r>
    </w:p>
    <w:p w:rsidR="00731B4C" w:rsidRPr="003866B2" w:rsidRDefault="00731B4C" w:rsidP="003866B2">
      <w:pPr>
        <w:rPr>
          <w:lang w:eastAsia="en-US"/>
        </w:rPr>
      </w:pPr>
    </w:p>
    <w:p w:rsidR="00731B4C" w:rsidRPr="00006F2F" w:rsidRDefault="00731B4C" w:rsidP="00754857">
      <w:pPr>
        <w:pStyle w:val="ActionDescription"/>
        <w:rPr>
          <w:lang w:val="ru-RU"/>
        </w:rPr>
      </w:pPr>
      <w:r w:rsidRPr="00006F2F">
        <w:rPr>
          <w:lang w:val="ru-RU"/>
        </w:rPr>
        <w:t>Сідають назад за стіл</w:t>
      </w:r>
    </w:p>
    <w:p w:rsidR="00731B4C" w:rsidRPr="00006F2F" w:rsidRDefault="00731B4C" w:rsidP="00754857">
      <w:pPr>
        <w:pStyle w:val="HeroName"/>
        <w:rPr>
          <w:lang w:val="ru-RU"/>
        </w:rPr>
      </w:pPr>
      <w:r w:rsidRPr="00006F2F">
        <w:rPr>
          <w:lang w:val="ru-RU"/>
        </w:rPr>
        <w:t xml:space="preserve">ЄГОР </w:t>
      </w:r>
    </w:p>
    <w:p w:rsidR="00731B4C" w:rsidRPr="00006F2F" w:rsidRDefault="00731B4C" w:rsidP="00754857">
      <w:pPr>
        <w:pStyle w:val="HeroReplica"/>
        <w:rPr>
          <w:lang w:val="ru-RU"/>
        </w:rPr>
      </w:pPr>
      <w:r w:rsidRPr="00006F2F">
        <w:rPr>
          <w:lang w:val="ru-RU"/>
        </w:rPr>
        <w:t xml:space="preserve">Радість то яка. Чуєш? Не така радість, коли летиш спішно, хапаєш навколишнє нахрапом, а коли спокійно і ніжно. Напевно це і є щастя. </w:t>
      </w:r>
    </w:p>
    <w:p w:rsidR="00731B4C" w:rsidRPr="00006F2F" w:rsidRDefault="00731B4C" w:rsidP="00754857">
      <w:pPr>
        <w:rPr>
          <w:lang w:eastAsia="en-US"/>
        </w:rPr>
      </w:pPr>
    </w:p>
    <w:p w:rsidR="00731B4C" w:rsidRPr="0055185A" w:rsidRDefault="00731B4C" w:rsidP="00754857">
      <w:pPr>
        <w:pStyle w:val="ActionDescription"/>
        <w:rPr>
          <w:lang w:val="ru-RU"/>
        </w:rPr>
      </w:pPr>
      <w:r w:rsidRPr="0055185A">
        <w:rPr>
          <w:lang w:val="ru-RU"/>
        </w:rPr>
        <w:t xml:space="preserve">Єгор прикладає її руку до своїх грудей. Воа відсмикує. </w:t>
      </w:r>
    </w:p>
    <w:p w:rsidR="00731B4C" w:rsidRPr="0055185A" w:rsidRDefault="00731B4C" w:rsidP="0055185A">
      <w:pPr>
        <w:pStyle w:val="ActionTimeArena"/>
        <w:rPr>
          <w:lang w:val="ru-RU"/>
        </w:rPr>
      </w:pPr>
      <w:r w:rsidRPr="0055185A">
        <w:rPr>
          <w:lang w:val="ru-RU"/>
        </w:rPr>
        <w:t xml:space="preserve">ІНТ. Квартира ігоря - кухня </w:t>
      </w:r>
    </w:p>
    <w:p w:rsidR="00731B4C" w:rsidRPr="00006F2F" w:rsidRDefault="00731B4C" w:rsidP="0055185A">
      <w:pPr>
        <w:pStyle w:val="HeroName"/>
        <w:rPr>
          <w:lang w:val="ru-RU"/>
        </w:rPr>
      </w:pPr>
      <w:r w:rsidRPr="00006F2F">
        <w:rPr>
          <w:lang w:val="ru-RU"/>
        </w:rPr>
        <w:t xml:space="preserve">ЄГОР </w:t>
      </w:r>
    </w:p>
    <w:p w:rsidR="00731B4C" w:rsidRPr="00006F2F" w:rsidRDefault="00731B4C" w:rsidP="0055185A">
      <w:pPr>
        <w:pStyle w:val="HeroReplica"/>
        <w:rPr>
          <w:lang w:val="ru-RU"/>
        </w:rPr>
      </w:pPr>
      <w:r w:rsidRPr="0055185A">
        <w:rPr>
          <w:lang w:val="ru-RU"/>
        </w:rPr>
        <w:t xml:space="preserve">А я тоді вперше взяв її за руку. Ну не вперше взагалі, а ось саме так, дивлячись в очі вперше. </w:t>
      </w:r>
      <w:r w:rsidRPr="00006F2F">
        <w:rPr>
          <w:lang w:val="ru-RU"/>
        </w:rPr>
        <w:t xml:space="preserve">Вона не далась звичайно. Але зніяковіла якось раптом вся, захвилювалася і ні слова не сказала. </w:t>
      </w:r>
    </w:p>
    <w:p w:rsidR="00731B4C" w:rsidRPr="003866B2" w:rsidRDefault="00731B4C" w:rsidP="003866B2">
      <w:pPr>
        <w:rPr>
          <w:lang w:eastAsia="en-US"/>
        </w:rPr>
      </w:pPr>
    </w:p>
    <w:p w:rsidR="00731B4C" w:rsidRPr="0055185A" w:rsidRDefault="00731B4C" w:rsidP="0055185A">
      <w:pPr>
        <w:pStyle w:val="ActionTimeArena"/>
        <w:rPr>
          <w:lang w:val="ru-RU"/>
        </w:rPr>
      </w:pPr>
      <w:r w:rsidRPr="0055185A">
        <w:rPr>
          <w:lang w:val="ru-RU"/>
        </w:rPr>
        <w:t xml:space="preserve">ІНТ. ВУЛИЦя - вечір </w:t>
      </w:r>
    </w:p>
    <w:p w:rsidR="00731B4C" w:rsidRPr="00464594" w:rsidRDefault="00731B4C" w:rsidP="00464594">
      <w:pPr>
        <w:pStyle w:val="ActionDescription"/>
        <w:rPr>
          <w:lang w:val="ru-RU"/>
        </w:rPr>
      </w:pPr>
      <w:r w:rsidRPr="00464594">
        <w:rPr>
          <w:lang w:val="ru-RU"/>
        </w:rPr>
        <w:t xml:space="preserve">На тлі бузкового куща  описуване Єгором за кадром </w:t>
      </w:r>
    </w:p>
    <w:p w:rsidR="00731B4C" w:rsidRPr="00006F2F" w:rsidRDefault="00731B4C" w:rsidP="0055185A">
      <w:pPr>
        <w:pStyle w:val="HeroName"/>
        <w:rPr>
          <w:lang w:val="ru-RU"/>
        </w:rPr>
      </w:pPr>
      <w:r w:rsidRPr="00006F2F">
        <w:rPr>
          <w:lang w:val="ru-RU"/>
        </w:rPr>
        <w:t xml:space="preserve">ЄГОР </w:t>
      </w:r>
    </w:p>
    <w:p w:rsidR="00731B4C" w:rsidRPr="00006F2F" w:rsidRDefault="00731B4C" w:rsidP="0055185A">
      <w:pPr>
        <w:pStyle w:val="HeroReplica"/>
        <w:rPr>
          <w:lang w:val="ru-RU"/>
        </w:rPr>
      </w:pPr>
      <w:r w:rsidRPr="00006F2F">
        <w:rPr>
          <w:lang w:val="ru-RU"/>
        </w:rPr>
        <w:t xml:space="preserve">Не знаю, що на мене найшло, але я її обійняв. Міцно-міцно до себе пригорнув. Щокою я відчував її м'яке, приємно пахнуче волосся. Миттєвості. Милі для серця миті. Я подивився їй в очі і в наступний момент відчув солодкість її вологих губ. А в повітрі так приємно розливався аромат бузку. </w:t>
      </w:r>
    </w:p>
    <w:p w:rsidR="00731B4C" w:rsidRPr="003866B2" w:rsidRDefault="00731B4C" w:rsidP="003866B2">
      <w:pPr>
        <w:rPr>
          <w:lang w:eastAsia="en-US"/>
        </w:rPr>
      </w:pPr>
    </w:p>
    <w:p w:rsidR="00731B4C" w:rsidRPr="00006F2F" w:rsidRDefault="00731B4C" w:rsidP="0055185A">
      <w:pPr>
        <w:pStyle w:val="ActionTimeArena"/>
        <w:rPr>
          <w:lang w:val="ru-RU"/>
        </w:rPr>
      </w:pPr>
      <w:r w:rsidRPr="00006F2F">
        <w:rPr>
          <w:lang w:val="ru-RU"/>
        </w:rPr>
        <w:t xml:space="preserve">ІНТ. КАБІНЕТ ПСИХОТЕРАПЕВТА. </w:t>
      </w:r>
    </w:p>
    <w:p w:rsidR="00731B4C" w:rsidRPr="008C5F46" w:rsidRDefault="00731B4C" w:rsidP="00464594">
      <w:pPr>
        <w:pStyle w:val="ActionDescription"/>
        <w:rPr>
          <w:lang w:val="ru-RU"/>
        </w:rPr>
      </w:pPr>
      <w:r w:rsidRPr="008C5F46">
        <w:rPr>
          <w:lang w:val="ru-RU"/>
        </w:rPr>
        <w:t>Дед спит.</w:t>
      </w:r>
    </w:p>
    <w:p w:rsidR="00731B4C" w:rsidRPr="00006F2F" w:rsidRDefault="00731B4C" w:rsidP="0055185A">
      <w:pPr>
        <w:pStyle w:val="HeroName"/>
        <w:rPr>
          <w:lang w:val="ru-RU"/>
        </w:rPr>
      </w:pPr>
      <w:r w:rsidRPr="00006F2F">
        <w:rPr>
          <w:lang w:val="ru-RU"/>
        </w:rPr>
        <w:t xml:space="preserve">ЄГОР </w:t>
      </w:r>
    </w:p>
    <w:p w:rsidR="00731B4C" w:rsidRPr="00006F2F" w:rsidRDefault="00731B4C" w:rsidP="0055185A">
      <w:pPr>
        <w:pStyle w:val="HeroReplica"/>
        <w:rPr>
          <w:lang w:val="ru-RU"/>
        </w:rPr>
      </w:pPr>
      <w:r w:rsidRPr="0055185A">
        <w:rPr>
          <w:lang w:val="ru-RU"/>
        </w:rPr>
        <w:t xml:space="preserve">І потім вже не я її додому проводжав, а вона мене. І зовсім скоро ми були на моєму скрипучому ліжку. </w:t>
      </w:r>
      <w:r w:rsidRPr="00006F2F">
        <w:rPr>
          <w:lang w:val="ru-RU"/>
        </w:rPr>
        <w:t xml:space="preserve">Вона була прекрасна. І ніч так швидко пролетіла, ніби й не починалася. Вранці було млосно і солодко засинати, притискуючи її до себе, вдихаючи запах тіла, смак губ. Наступним вечором ми вже ніде не блукали. Вона відразу приїхала до мене додому. І привезла з собою щоденник. </w:t>
      </w:r>
    </w:p>
    <w:p w:rsidR="00731B4C" w:rsidRPr="003866B2" w:rsidRDefault="00731B4C" w:rsidP="003866B2">
      <w:pPr>
        <w:rPr>
          <w:lang w:eastAsia="en-US"/>
        </w:rPr>
      </w:pPr>
    </w:p>
    <w:p w:rsidR="00731B4C" w:rsidRPr="00006F2F" w:rsidRDefault="00731B4C" w:rsidP="0055185A">
      <w:pPr>
        <w:pStyle w:val="ActionTimeArena"/>
        <w:rPr>
          <w:lang w:val="ru-RU"/>
        </w:rPr>
      </w:pPr>
      <w:r w:rsidRPr="00006F2F">
        <w:rPr>
          <w:lang w:val="ru-RU"/>
        </w:rPr>
        <w:t>ІНТ. нова КВАРТИРА ЄГОРа</w:t>
      </w:r>
    </w:p>
    <w:p w:rsidR="00731B4C" w:rsidRPr="00006F2F" w:rsidRDefault="00731B4C" w:rsidP="0055185A">
      <w:pPr>
        <w:pStyle w:val="ActionDescription"/>
        <w:rPr>
          <w:lang w:val="ru-RU"/>
        </w:rPr>
      </w:pPr>
      <w:r w:rsidRPr="00006F2F">
        <w:rPr>
          <w:lang w:val="ru-RU"/>
        </w:rPr>
        <w:t xml:space="preserve">Дзвінок у двері. Єгор йде на балкон, бере букет квітів, гіацинтів, повертається до дверей і відкриває їх, ховаючи букет за двері. Входить Марина. Він її обіймає рукою з букетом, так, що вона не бачить його. </w:t>
      </w:r>
    </w:p>
    <w:p w:rsidR="00731B4C" w:rsidRPr="008C5F46" w:rsidRDefault="00731B4C" w:rsidP="00F15A79">
      <w:pPr>
        <w:pStyle w:val="ActionDescription"/>
        <w:rPr>
          <w:lang w:val="ru-RU"/>
        </w:rPr>
      </w:pPr>
      <w:r w:rsidRPr="008C5F46">
        <w:rPr>
          <w:lang w:val="ru-RU"/>
        </w:rPr>
        <w:t xml:space="preserve">Марина цілує Єгора. Єгор бере в іншу руку букет, продовжуючи обіймати її попередньою  рукою, підносить їй букет. </w:t>
      </w:r>
    </w:p>
    <w:p w:rsidR="00731B4C" w:rsidRPr="00006F2F" w:rsidRDefault="00731B4C" w:rsidP="0055185A">
      <w:pPr>
        <w:pStyle w:val="HeroName"/>
        <w:rPr>
          <w:lang w:val="ru-RU"/>
        </w:rPr>
      </w:pPr>
      <w:r w:rsidRPr="00006F2F">
        <w:rPr>
          <w:lang w:val="ru-RU"/>
        </w:rPr>
        <w:t xml:space="preserve">МАРИНА </w:t>
      </w:r>
    </w:p>
    <w:p w:rsidR="00731B4C" w:rsidRPr="0055185A" w:rsidRDefault="00731B4C" w:rsidP="0055185A">
      <w:pPr>
        <w:pStyle w:val="HeroReplica"/>
        <w:rPr>
          <w:lang w:val="ru-RU"/>
        </w:rPr>
      </w:pPr>
      <w:r w:rsidRPr="0055185A">
        <w:rPr>
          <w:lang w:val="ru-RU"/>
        </w:rPr>
        <w:t>Ой, клас, мої улюблені гіацинти.</w:t>
      </w:r>
    </w:p>
    <w:p w:rsidR="00731B4C" w:rsidRPr="0055185A" w:rsidRDefault="00731B4C" w:rsidP="0055185A">
      <w:pPr>
        <w:rPr>
          <w:lang w:eastAsia="en-US"/>
        </w:rPr>
      </w:pPr>
    </w:p>
    <w:p w:rsidR="00731B4C" w:rsidRPr="00006F2F" w:rsidRDefault="00731B4C" w:rsidP="0055185A">
      <w:pPr>
        <w:pStyle w:val="ActionDescription"/>
        <w:rPr>
          <w:lang w:val="ru-RU"/>
        </w:rPr>
      </w:pPr>
      <w:r w:rsidRPr="00006F2F">
        <w:rPr>
          <w:lang w:val="ru-RU"/>
        </w:rPr>
        <w:t xml:space="preserve">Знову цілує. Проходять до кімнати </w:t>
      </w:r>
    </w:p>
    <w:p w:rsidR="00731B4C" w:rsidRPr="00006F2F" w:rsidRDefault="00731B4C" w:rsidP="00A325E0">
      <w:pPr>
        <w:pStyle w:val="HeroName"/>
        <w:rPr>
          <w:lang w:val="ru-RU"/>
        </w:rPr>
      </w:pPr>
      <w:r w:rsidRPr="00006F2F">
        <w:rPr>
          <w:lang w:val="ru-RU"/>
        </w:rPr>
        <w:t>єгор</w:t>
      </w:r>
    </w:p>
    <w:p w:rsidR="00731B4C" w:rsidRPr="00006F2F" w:rsidRDefault="00731B4C" w:rsidP="00A325E0">
      <w:pPr>
        <w:pStyle w:val="HeroReplica"/>
        <w:rPr>
          <w:lang w:val="ru-RU"/>
        </w:rPr>
      </w:pPr>
      <w:r w:rsidRPr="00006F2F">
        <w:rPr>
          <w:lang w:val="ru-RU"/>
        </w:rPr>
        <w:t xml:space="preserve">А я вина взяв. Твого улюбленого. Напівсолодкого. </w:t>
      </w:r>
    </w:p>
    <w:p w:rsidR="00731B4C" w:rsidRPr="003866B2" w:rsidRDefault="00731B4C" w:rsidP="003866B2">
      <w:pPr>
        <w:rPr>
          <w:lang w:eastAsia="en-US"/>
        </w:rPr>
      </w:pPr>
    </w:p>
    <w:p w:rsidR="00731B4C" w:rsidRPr="00006F2F" w:rsidRDefault="00731B4C" w:rsidP="00A325E0">
      <w:pPr>
        <w:pStyle w:val="HeroName"/>
        <w:rPr>
          <w:lang w:val="ru-RU"/>
        </w:rPr>
      </w:pPr>
      <w:r w:rsidRPr="00006F2F">
        <w:rPr>
          <w:lang w:val="ru-RU"/>
        </w:rPr>
        <w:t xml:space="preserve">МАРИНА </w:t>
      </w:r>
    </w:p>
    <w:p w:rsidR="00731B4C" w:rsidRPr="00A325E0" w:rsidRDefault="00731B4C" w:rsidP="00A325E0">
      <w:pPr>
        <w:pStyle w:val="HeroReplica"/>
        <w:rPr>
          <w:lang w:val="ru-RU"/>
        </w:rPr>
      </w:pPr>
      <w:r w:rsidRPr="00A325E0">
        <w:rPr>
          <w:lang w:val="ru-RU"/>
        </w:rPr>
        <w:t xml:space="preserve">І у мене для тебе сюрприз. </w:t>
      </w:r>
    </w:p>
    <w:p w:rsidR="00731B4C" w:rsidRPr="003866B2" w:rsidRDefault="00731B4C" w:rsidP="003866B2">
      <w:pPr>
        <w:rPr>
          <w:lang w:eastAsia="en-US"/>
        </w:rPr>
      </w:pPr>
    </w:p>
    <w:p w:rsidR="00731B4C" w:rsidRPr="00006F2F" w:rsidRDefault="00731B4C" w:rsidP="00A325E0">
      <w:pPr>
        <w:pStyle w:val="ActionDescription"/>
        <w:rPr>
          <w:lang w:val="ru-RU"/>
        </w:rPr>
      </w:pPr>
      <w:r w:rsidRPr="00006F2F">
        <w:rPr>
          <w:lang w:val="ru-RU"/>
        </w:rPr>
        <w:t>Єгор дивиться запитально, здивовано й зацікавленно.</w:t>
      </w:r>
    </w:p>
    <w:p w:rsidR="00731B4C" w:rsidRPr="00A325E0" w:rsidRDefault="00731B4C" w:rsidP="00A325E0">
      <w:pPr>
        <w:pStyle w:val="HeroName"/>
        <w:rPr>
          <w:lang w:val="ru-RU"/>
        </w:rPr>
      </w:pPr>
      <w:r w:rsidRPr="00A325E0">
        <w:rPr>
          <w:lang w:val="ru-RU"/>
        </w:rPr>
        <w:t xml:space="preserve">МАРИНА </w:t>
      </w:r>
    </w:p>
    <w:p w:rsidR="00731B4C" w:rsidRPr="00006F2F" w:rsidRDefault="00731B4C" w:rsidP="00A325E0">
      <w:pPr>
        <w:pStyle w:val="HeroReplica"/>
        <w:rPr>
          <w:lang w:val="ru-RU"/>
        </w:rPr>
      </w:pPr>
      <w:r w:rsidRPr="00A325E0">
        <w:rPr>
          <w:lang w:val="ru-RU"/>
        </w:rPr>
        <w:t xml:space="preserve">А ось так все тобі і розкажи. </w:t>
      </w:r>
      <w:r w:rsidRPr="00006F2F">
        <w:rPr>
          <w:lang w:val="ru-RU"/>
        </w:rPr>
        <w:t xml:space="preserve">Поцілуєш, покажу. </w:t>
      </w:r>
    </w:p>
    <w:p w:rsidR="00731B4C" w:rsidRPr="003866B2" w:rsidRDefault="00731B4C" w:rsidP="003866B2">
      <w:pPr>
        <w:rPr>
          <w:lang w:eastAsia="en-US"/>
        </w:rPr>
      </w:pPr>
    </w:p>
    <w:p w:rsidR="00731B4C" w:rsidRPr="008C5F46" w:rsidRDefault="00731B4C" w:rsidP="00864031">
      <w:pPr>
        <w:pStyle w:val="ActionDescription"/>
        <w:rPr>
          <w:lang w:val="ru-RU"/>
        </w:rPr>
      </w:pPr>
      <w:r w:rsidRPr="008C5F46">
        <w:rPr>
          <w:lang w:val="ru-RU"/>
        </w:rPr>
        <w:t xml:space="preserve">Цілуються. Потім Марина дістає з сумочки блокнот у шкіряній оправі. Віддає його Єгору. </w:t>
      </w:r>
    </w:p>
    <w:p w:rsidR="00731B4C" w:rsidRPr="00006F2F" w:rsidRDefault="00731B4C" w:rsidP="00A325E0">
      <w:pPr>
        <w:pStyle w:val="HeroName"/>
        <w:rPr>
          <w:lang w:val="ru-RU"/>
        </w:rPr>
      </w:pPr>
      <w:r w:rsidRPr="00006F2F">
        <w:rPr>
          <w:lang w:val="ru-RU"/>
        </w:rPr>
        <w:t xml:space="preserve">ЄГОР </w:t>
      </w:r>
    </w:p>
    <w:p w:rsidR="00731B4C" w:rsidRPr="00006F2F" w:rsidRDefault="00731B4C" w:rsidP="00A325E0">
      <w:pPr>
        <w:pStyle w:val="HeroReplica"/>
        <w:rPr>
          <w:lang w:val="ru-RU"/>
        </w:rPr>
      </w:pPr>
      <w:r w:rsidRPr="00006F2F">
        <w:rPr>
          <w:lang w:val="ru-RU"/>
        </w:rPr>
        <w:t xml:space="preserve">Що це? </w:t>
      </w:r>
    </w:p>
    <w:p w:rsidR="00731B4C" w:rsidRPr="003866B2" w:rsidRDefault="00731B4C" w:rsidP="003866B2">
      <w:pPr>
        <w:rPr>
          <w:lang w:eastAsia="en-US"/>
        </w:rPr>
      </w:pPr>
    </w:p>
    <w:p w:rsidR="00731B4C" w:rsidRPr="00006F2F" w:rsidRDefault="00731B4C" w:rsidP="00A325E0">
      <w:pPr>
        <w:pStyle w:val="HeroName"/>
        <w:rPr>
          <w:lang w:val="ru-RU"/>
        </w:rPr>
      </w:pPr>
      <w:r w:rsidRPr="00006F2F">
        <w:rPr>
          <w:lang w:val="ru-RU"/>
        </w:rPr>
        <w:t xml:space="preserve">МАРИНА </w:t>
      </w:r>
    </w:p>
    <w:p w:rsidR="00731B4C" w:rsidRPr="00A325E0" w:rsidRDefault="00731B4C" w:rsidP="00A325E0">
      <w:pPr>
        <w:pStyle w:val="HeroReplica"/>
        <w:rPr>
          <w:lang w:val="ru-RU"/>
        </w:rPr>
      </w:pPr>
      <w:r w:rsidRPr="00A325E0">
        <w:rPr>
          <w:lang w:val="ru-RU"/>
        </w:rPr>
        <w:t xml:space="preserve">А ти відкрий. </w:t>
      </w:r>
    </w:p>
    <w:p w:rsidR="00731B4C" w:rsidRPr="003866B2" w:rsidRDefault="00731B4C" w:rsidP="003866B2">
      <w:pPr>
        <w:rPr>
          <w:lang w:eastAsia="en-US"/>
        </w:rPr>
      </w:pPr>
    </w:p>
    <w:p w:rsidR="00731B4C" w:rsidRPr="00A325E0" w:rsidRDefault="00731B4C" w:rsidP="00A325E0">
      <w:pPr>
        <w:pStyle w:val="ActionDescription"/>
        <w:rPr>
          <w:lang w:val="ru-RU"/>
        </w:rPr>
      </w:pPr>
      <w:r w:rsidRPr="00A325E0">
        <w:rPr>
          <w:lang w:val="ru-RU"/>
        </w:rPr>
        <w:t xml:space="preserve">Єгор відкриває, читає </w:t>
      </w:r>
    </w:p>
    <w:p w:rsidR="00731B4C" w:rsidRPr="00006F2F" w:rsidRDefault="00731B4C" w:rsidP="00A325E0">
      <w:pPr>
        <w:pStyle w:val="HeroName"/>
        <w:rPr>
          <w:lang w:val="ru-RU"/>
        </w:rPr>
      </w:pPr>
      <w:r w:rsidRPr="00006F2F">
        <w:rPr>
          <w:lang w:val="ru-RU"/>
        </w:rPr>
        <w:t xml:space="preserve">ЄГОР </w:t>
      </w:r>
    </w:p>
    <w:p w:rsidR="00731B4C" w:rsidRPr="00006F2F" w:rsidRDefault="00731B4C" w:rsidP="00A325E0">
      <w:pPr>
        <w:pStyle w:val="HeroReplica"/>
        <w:rPr>
          <w:lang w:val="ru-RU"/>
        </w:rPr>
      </w:pPr>
      <w:r w:rsidRPr="00006F2F">
        <w:rPr>
          <w:lang w:val="ru-RU"/>
        </w:rPr>
        <w:t xml:space="preserve">Щоденник. 12 березня. </w:t>
      </w:r>
    </w:p>
    <w:p w:rsidR="00731B4C" w:rsidRPr="003866B2" w:rsidRDefault="00731B4C" w:rsidP="003866B2">
      <w:pPr>
        <w:rPr>
          <w:lang w:eastAsia="en-US"/>
        </w:rPr>
      </w:pPr>
    </w:p>
    <w:p w:rsidR="00731B4C" w:rsidRPr="00006F2F" w:rsidRDefault="00731B4C" w:rsidP="00A325E0">
      <w:pPr>
        <w:pStyle w:val="ActionDescription"/>
        <w:rPr>
          <w:lang w:val="ru-RU"/>
        </w:rPr>
      </w:pPr>
      <w:r w:rsidRPr="00006F2F">
        <w:rPr>
          <w:lang w:val="ru-RU"/>
        </w:rPr>
        <w:t xml:space="preserve">Єгор дивиться запитально </w:t>
      </w:r>
    </w:p>
    <w:p w:rsidR="00731B4C" w:rsidRPr="00006F2F" w:rsidRDefault="00731B4C" w:rsidP="00A325E0">
      <w:pPr>
        <w:pStyle w:val="HeroName"/>
        <w:rPr>
          <w:lang w:val="ru-RU"/>
        </w:rPr>
      </w:pPr>
      <w:r w:rsidRPr="00006F2F">
        <w:rPr>
          <w:lang w:val="ru-RU"/>
        </w:rPr>
        <w:t xml:space="preserve">МАРИНА </w:t>
      </w:r>
    </w:p>
    <w:p w:rsidR="00731B4C" w:rsidRPr="00A325E0" w:rsidRDefault="00731B4C" w:rsidP="00A325E0">
      <w:pPr>
        <w:pStyle w:val="HeroReplica"/>
        <w:rPr>
          <w:lang w:val="ru-RU"/>
        </w:rPr>
      </w:pPr>
      <w:r w:rsidRPr="00A325E0">
        <w:rPr>
          <w:lang w:val="ru-RU"/>
        </w:rPr>
        <w:t xml:space="preserve">Це Тонін щоденник. Ти ж казав якось, що хочеш почитати. </w:t>
      </w:r>
    </w:p>
    <w:p w:rsidR="00731B4C" w:rsidRPr="003866B2" w:rsidRDefault="00731B4C" w:rsidP="003866B2">
      <w:pPr>
        <w:rPr>
          <w:lang w:eastAsia="en-US"/>
        </w:rPr>
      </w:pPr>
    </w:p>
    <w:p w:rsidR="00731B4C" w:rsidRPr="00006F2F" w:rsidRDefault="00731B4C" w:rsidP="00A325E0">
      <w:pPr>
        <w:pStyle w:val="HeroName"/>
        <w:rPr>
          <w:lang w:val="ru-RU"/>
        </w:rPr>
      </w:pPr>
      <w:r w:rsidRPr="00006F2F">
        <w:rPr>
          <w:lang w:val="ru-RU"/>
        </w:rPr>
        <w:t xml:space="preserve">ЄГОР </w:t>
      </w:r>
    </w:p>
    <w:p w:rsidR="00731B4C" w:rsidRPr="00006F2F" w:rsidRDefault="00731B4C" w:rsidP="00A325E0">
      <w:pPr>
        <w:pStyle w:val="HeroReplica"/>
        <w:rPr>
          <w:lang w:val="ru-RU"/>
        </w:rPr>
      </w:pPr>
      <w:r w:rsidRPr="00006F2F">
        <w:rPr>
          <w:lang w:val="ru-RU"/>
        </w:rPr>
        <w:t xml:space="preserve">А, ну так, звичайно, потім. </w:t>
      </w:r>
    </w:p>
    <w:p w:rsidR="00731B4C" w:rsidRPr="003866B2" w:rsidRDefault="00731B4C" w:rsidP="003866B2">
      <w:pPr>
        <w:rPr>
          <w:lang w:eastAsia="en-US"/>
        </w:rPr>
      </w:pPr>
    </w:p>
    <w:p w:rsidR="00731B4C" w:rsidRPr="00A325E0" w:rsidRDefault="00731B4C" w:rsidP="00A325E0">
      <w:pPr>
        <w:pStyle w:val="ActionDescription"/>
        <w:rPr>
          <w:lang w:val="ru-RU"/>
        </w:rPr>
      </w:pPr>
      <w:r w:rsidRPr="00A325E0">
        <w:rPr>
          <w:lang w:val="ru-RU"/>
        </w:rPr>
        <w:t>Закриває його, відходить до столу, кладе його і обернувшись</w:t>
      </w:r>
    </w:p>
    <w:p w:rsidR="00731B4C" w:rsidRPr="00A325E0" w:rsidRDefault="00731B4C" w:rsidP="00A325E0">
      <w:pPr>
        <w:pStyle w:val="HeroName"/>
        <w:rPr>
          <w:lang w:val="ru-RU"/>
        </w:rPr>
      </w:pPr>
      <w:r w:rsidRPr="00A325E0">
        <w:rPr>
          <w:lang w:val="ru-RU"/>
        </w:rPr>
        <w:t xml:space="preserve">ЄГОР </w:t>
      </w:r>
    </w:p>
    <w:p w:rsidR="00731B4C" w:rsidRPr="00A325E0" w:rsidRDefault="00731B4C" w:rsidP="00A325E0">
      <w:pPr>
        <w:pStyle w:val="HeroReplica"/>
        <w:rPr>
          <w:lang w:val="ru-RU"/>
        </w:rPr>
      </w:pPr>
      <w:r w:rsidRPr="00A325E0">
        <w:rPr>
          <w:lang w:val="ru-RU"/>
        </w:rPr>
        <w:t xml:space="preserve">Ну що ти стоїш, проходь. </w:t>
      </w:r>
    </w:p>
    <w:p w:rsidR="00731B4C" w:rsidRPr="00006F2F" w:rsidRDefault="00731B4C" w:rsidP="00A325E0">
      <w:pPr>
        <w:pStyle w:val="ActionDescription"/>
        <w:rPr>
          <w:lang w:val="ru-RU"/>
        </w:rPr>
      </w:pPr>
      <w:r w:rsidRPr="00006F2F">
        <w:rPr>
          <w:lang w:val="ru-RU"/>
        </w:rPr>
        <w:t>Йдучи на зустріч</w:t>
      </w:r>
    </w:p>
    <w:p w:rsidR="00731B4C" w:rsidRPr="00A325E0" w:rsidRDefault="00731B4C" w:rsidP="00A325E0">
      <w:pPr>
        <w:pStyle w:val="HeroContinue"/>
        <w:rPr>
          <w:lang w:val="ru-RU"/>
        </w:rPr>
      </w:pPr>
      <w:r w:rsidRPr="00A325E0">
        <w:rPr>
          <w:lang w:val="ru-RU"/>
        </w:rPr>
        <w:t>(продовж.)</w:t>
      </w:r>
    </w:p>
    <w:p w:rsidR="00731B4C" w:rsidRPr="00006F2F" w:rsidRDefault="00731B4C" w:rsidP="00A325E0">
      <w:pPr>
        <w:pStyle w:val="HeroReplica"/>
        <w:rPr>
          <w:lang w:val="ru-RU"/>
        </w:rPr>
      </w:pPr>
      <w:r w:rsidRPr="00006F2F">
        <w:rPr>
          <w:lang w:val="ru-RU"/>
        </w:rPr>
        <w:t>Може чаю, кави, вина?</w:t>
      </w:r>
    </w:p>
    <w:p w:rsidR="00731B4C" w:rsidRPr="00006F2F" w:rsidRDefault="00731B4C" w:rsidP="00A325E0">
      <w:pPr>
        <w:rPr>
          <w:lang w:eastAsia="en-US"/>
        </w:rPr>
      </w:pPr>
    </w:p>
    <w:p w:rsidR="00731B4C" w:rsidRPr="00006F2F" w:rsidRDefault="00731B4C" w:rsidP="00A325E0">
      <w:pPr>
        <w:pStyle w:val="ActionDescription"/>
        <w:rPr>
          <w:lang w:val="ru-RU"/>
        </w:rPr>
      </w:pPr>
      <w:r w:rsidRPr="00006F2F">
        <w:rPr>
          <w:lang w:val="ru-RU"/>
        </w:rPr>
        <w:t xml:space="preserve">підходить, обіймає і починає кружляти, потім цілує, піднімає на руки, беручи її під пахвами, вона обвиває колінами і він, притискаючи до стіни, починає цілувати шию, потім вивільнивши одну руку, розстібає куртку, знімає її з однієї руки, запускає руку під светр, підіймаючи його, цілує живіт. Ухиляється, піднімає голову і дивиться в очі. Прикусуючи, цілує губу, опускає її на підлогу, розвертає до себе спиною, знімає куртку, потім светр, розстібає ліфчик, шепоче: </w:t>
      </w:r>
    </w:p>
    <w:p w:rsidR="00731B4C" w:rsidRPr="00006F2F" w:rsidRDefault="00731B4C" w:rsidP="00A325E0">
      <w:pPr>
        <w:pStyle w:val="HeroName"/>
        <w:rPr>
          <w:lang w:val="ru-RU"/>
        </w:rPr>
      </w:pPr>
      <w:r w:rsidRPr="00006F2F">
        <w:rPr>
          <w:lang w:val="ru-RU"/>
        </w:rPr>
        <w:t xml:space="preserve">ЄГОР </w:t>
      </w:r>
    </w:p>
    <w:p w:rsidR="00731B4C" w:rsidRPr="00A325E0" w:rsidRDefault="00731B4C" w:rsidP="00A325E0">
      <w:pPr>
        <w:pStyle w:val="HeroReplica"/>
        <w:rPr>
          <w:lang w:val="ru-RU"/>
        </w:rPr>
      </w:pPr>
      <w:r w:rsidRPr="00A325E0">
        <w:rPr>
          <w:lang w:val="ru-RU"/>
        </w:rPr>
        <w:t>У тебе такі</w:t>
      </w:r>
      <w:r>
        <w:rPr>
          <w:lang w:val="ru-RU"/>
        </w:rPr>
        <w:t xml:space="preserve"> видатн</w:t>
      </w:r>
      <w:r w:rsidRPr="00A325E0">
        <w:rPr>
          <w:lang w:val="ru-RU"/>
        </w:rPr>
        <w:t xml:space="preserve">і груди, що хочеться вхопитися і не відпускати. </w:t>
      </w:r>
    </w:p>
    <w:p w:rsidR="00731B4C" w:rsidRPr="009A7043" w:rsidRDefault="00731B4C" w:rsidP="009A7043">
      <w:pPr>
        <w:pStyle w:val="ActionDescription"/>
        <w:rPr>
          <w:lang w:val="ru-RU"/>
        </w:rPr>
      </w:pPr>
    </w:p>
    <w:p w:rsidR="00731B4C" w:rsidRPr="009A7043" w:rsidRDefault="00731B4C" w:rsidP="009A7043">
      <w:pPr>
        <w:pStyle w:val="ActionDescription"/>
        <w:rPr>
          <w:lang w:val="ru-RU"/>
        </w:rPr>
      </w:pPr>
      <w:r w:rsidRPr="009A7043">
        <w:rPr>
          <w:lang w:val="ru-RU"/>
        </w:rPr>
        <w:t>Вона у відповідь притискається до нього сп</w:t>
      </w:r>
      <w:r>
        <w:rPr>
          <w:lang w:val="ru-RU"/>
        </w:rPr>
        <w:t>иною, огинає рукою шию і шепоче</w:t>
      </w:r>
      <w:r w:rsidRPr="009A7043">
        <w:rPr>
          <w:lang w:val="ru-RU"/>
        </w:rPr>
        <w:t xml:space="preserve"> </w:t>
      </w:r>
    </w:p>
    <w:p w:rsidR="00731B4C" w:rsidRPr="00006F2F" w:rsidRDefault="00731B4C" w:rsidP="00A325E0">
      <w:pPr>
        <w:pStyle w:val="HeroName"/>
        <w:rPr>
          <w:lang w:val="ru-RU"/>
        </w:rPr>
      </w:pPr>
      <w:r w:rsidRPr="00006F2F">
        <w:rPr>
          <w:lang w:val="ru-RU"/>
        </w:rPr>
        <w:t xml:space="preserve">МАРИНА </w:t>
      </w:r>
    </w:p>
    <w:p w:rsidR="00731B4C" w:rsidRPr="00006F2F" w:rsidRDefault="00731B4C" w:rsidP="00A325E0">
      <w:pPr>
        <w:pStyle w:val="HeroReplica"/>
        <w:rPr>
          <w:lang w:val="ru-RU"/>
        </w:rPr>
      </w:pPr>
      <w:r w:rsidRPr="00006F2F">
        <w:rPr>
          <w:lang w:val="ru-RU"/>
        </w:rPr>
        <w:t xml:space="preserve">Не зупиняйся </w:t>
      </w:r>
    </w:p>
    <w:p w:rsidR="00731B4C" w:rsidRPr="009A7043" w:rsidRDefault="00731B4C" w:rsidP="009A7043">
      <w:pPr>
        <w:pStyle w:val="ActionDescription"/>
        <w:rPr>
          <w:lang w:val="ru-RU"/>
        </w:rPr>
      </w:pPr>
    </w:p>
    <w:p w:rsidR="00731B4C" w:rsidRPr="009A7043" w:rsidRDefault="00731B4C" w:rsidP="00A325E0">
      <w:pPr>
        <w:pStyle w:val="ActionDescription"/>
        <w:rPr>
          <w:lang w:val="ru-RU"/>
        </w:rPr>
      </w:pPr>
      <w:r w:rsidRPr="00006F2F">
        <w:rPr>
          <w:lang w:val="ru-RU"/>
        </w:rPr>
        <w:t xml:space="preserve">Він підбирає волосся, цілує шийку, за вушком, поступово опускається вниз по спинці, встає, розвертає до себе обличчям, цілує губи, потім груди, піднімає і несе на ліжко. </w:t>
      </w:r>
    </w:p>
    <w:p w:rsidR="00731B4C" w:rsidRPr="009A7043" w:rsidRDefault="00731B4C" w:rsidP="00A325E0">
      <w:pPr>
        <w:pStyle w:val="ActionTimeArena"/>
        <w:rPr>
          <w:lang w:val="ru-RU"/>
        </w:rPr>
      </w:pPr>
      <w:r w:rsidRPr="009A7043">
        <w:rPr>
          <w:lang w:val="ru-RU"/>
        </w:rPr>
        <w:t xml:space="preserve">ІНТ. </w:t>
      </w:r>
      <w:r w:rsidRPr="00A325E0">
        <w:rPr>
          <w:lang w:val="ru-RU"/>
        </w:rPr>
        <w:t>Нова квартира єгора - кімната</w:t>
      </w:r>
      <w:r w:rsidRPr="009A7043">
        <w:rPr>
          <w:lang w:val="ru-RU"/>
        </w:rPr>
        <w:t xml:space="preserve"> </w:t>
      </w:r>
    </w:p>
    <w:p w:rsidR="00731B4C" w:rsidRPr="002E1CBA" w:rsidRDefault="00731B4C" w:rsidP="009A7043">
      <w:pPr>
        <w:pStyle w:val="ActionDescription"/>
        <w:rPr>
          <w:lang w:val="ru-RU"/>
        </w:rPr>
      </w:pPr>
      <w:r w:rsidRPr="00A325E0">
        <w:rPr>
          <w:lang w:val="ru-RU"/>
        </w:rPr>
        <w:t xml:space="preserve">Марина спить на плечі Єгора. </w:t>
      </w:r>
      <w:r w:rsidRPr="00006F2F">
        <w:rPr>
          <w:lang w:val="ru-RU"/>
        </w:rPr>
        <w:t xml:space="preserve">Він дивиться на стіл. </w:t>
      </w:r>
      <w:r w:rsidRPr="002E1CBA">
        <w:rPr>
          <w:lang w:val="ru-RU"/>
        </w:rPr>
        <w:t xml:space="preserve">Там щоденник. </w:t>
      </w:r>
    </w:p>
    <w:p w:rsidR="00731B4C" w:rsidRPr="009A7043" w:rsidRDefault="00731B4C" w:rsidP="002E1CBA">
      <w:pPr>
        <w:pStyle w:val="ActionTimeArena"/>
        <w:rPr>
          <w:lang w:val="ru-RU"/>
        </w:rPr>
      </w:pPr>
      <w:r w:rsidRPr="002E1CBA">
        <w:rPr>
          <w:lang w:val="ru-RU"/>
        </w:rPr>
        <w:t xml:space="preserve">ІНТ. КІМНАТА ЄГОРа - РАНОК </w:t>
      </w:r>
    </w:p>
    <w:p w:rsidR="00731B4C" w:rsidRPr="00006F2F" w:rsidRDefault="00731B4C" w:rsidP="002E1CBA">
      <w:pPr>
        <w:pStyle w:val="ActionDescription"/>
        <w:rPr>
          <w:lang w:val="ru-RU"/>
        </w:rPr>
      </w:pPr>
      <w:r w:rsidRPr="00006F2F">
        <w:rPr>
          <w:lang w:val="ru-RU"/>
        </w:rPr>
        <w:t xml:space="preserve">Марина встає з ліжка. Одягається і тихо йде, акуратно прикриваючи за собою двері. Від шуму двері Єгор прокидається. Оглядається. Потягується. Сідає на ліжку. Дивиться на стіл, там щоденник. </w:t>
      </w:r>
    </w:p>
    <w:p w:rsidR="00731B4C" w:rsidRPr="009A7043" w:rsidRDefault="00731B4C" w:rsidP="009A7043">
      <w:pPr>
        <w:pStyle w:val="ActionDescription"/>
        <w:rPr>
          <w:lang w:val="ru-RU"/>
        </w:rPr>
      </w:pPr>
      <w:r w:rsidRPr="009A7043">
        <w:rPr>
          <w:lang w:val="ru-RU"/>
        </w:rPr>
        <w:t xml:space="preserve">ІНТ. КУХНЯ ІГОРЯ. </w:t>
      </w:r>
    </w:p>
    <w:p w:rsidR="00731B4C" w:rsidRPr="00006F2F" w:rsidRDefault="00731B4C" w:rsidP="002E1CBA">
      <w:pPr>
        <w:pStyle w:val="HeroName"/>
        <w:rPr>
          <w:lang w:val="ru-RU"/>
        </w:rPr>
      </w:pPr>
      <w:r w:rsidRPr="00006F2F">
        <w:rPr>
          <w:lang w:val="ru-RU"/>
        </w:rPr>
        <w:t xml:space="preserve">ЄГОР </w:t>
      </w:r>
    </w:p>
    <w:p w:rsidR="00731B4C" w:rsidRPr="002E1CBA" w:rsidRDefault="00731B4C" w:rsidP="002E1CBA">
      <w:pPr>
        <w:pStyle w:val="HeroReplica"/>
        <w:rPr>
          <w:lang w:val="ru-RU"/>
        </w:rPr>
      </w:pPr>
      <w:r w:rsidRPr="002E1CBA">
        <w:rPr>
          <w:lang w:val="ru-RU"/>
        </w:rPr>
        <w:t>Дивно заглядати в душу люд</w:t>
      </w:r>
      <w:r>
        <w:rPr>
          <w:lang w:val="ru-RU"/>
        </w:rPr>
        <w:t>ини. Особливо коли людина дивн</w:t>
      </w:r>
      <w:r w:rsidRPr="002E1CBA">
        <w:rPr>
          <w:lang w:val="ru-RU"/>
        </w:rPr>
        <w:t xml:space="preserve">а. </w:t>
      </w:r>
      <w:r w:rsidRPr="00006F2F">
        <w:rPr>
          <w:lang w:val="ru-RU"/>
        </w:rPr>
        <w:t xml:space="preserve">Тоня. Антоніна. Вона була такою. Дивною. Загадковою. Таємничою. </w:t>
      </w:r>
      <w:r w:rsidRPr="002E1CBA">
        <w:rPr>
          <w:lang w:val="ru-RU"/>
        </w:rPr>
        <w:t>Спочатку така зрозуміла, така, здавалося б, знайома, в</w:t>
      </w:r>
      <w:r>
        <w:rPr>
          <w:lang w:val="ru-RU"/>
        </w:rPr>
        <w:t>она стала чужою мені, сторонньо</w:t>
      </w:r>
      <w:r w:rsidRPr="002E1CBA">
        <w:rPr>
          <w:lang w:val="ru-RU"/>
        </w:rPr>
        <w:t xml:space="preserve">ю, а то навіть і болючою. </w:t>
      </w:r>
    </w:p>
    <w:p w:rsidR="00731B4C" w:rsidRPr="002E1CBA" w:rsidRDefault="00731B4C" w:rsidP="002E1CBA">
      <w:pPr>
        <w:rPr>
          <w:lang w:eastAsia="en-US"/>
        </w:rPr>
      </w:pPr>
    </w:p>
    <w:p w:rsidR="00731B4C" w:rsidRPr="00006F2F" w:rsidRDefault="00731B4C" w:rsidP="002E1CBA">
      <w:pPr>
        <w:pStyle w:val="ActionTimeArena"/>
        <w:rPr>
          <w:lang w:val="ru-RU"/>
        </w:rPr>
      </w:pPr>
      <w:r w:rsidRPr="00006F2F">
        <w:rPr>
          <w:lang w:val="ru-RU"/>
        </w:rPr>
        <w:t xml:space="preserve">ЕКСТ. КЛАДОВИЩЕ </w:t>
      </w:r>
    </w:p>
    <w:p w:rsidR="00731B4C" w:rsidRPr="00006F2F" w:rsidRDefault="00731B4C" w:rsidP="002E1CBA">
      <w:pPr>
        <w:pStyle w:val="ActionDescription"/>
        <w:rPr>
          <w:lang w:val="ru-RU"/>
        </w:rPr>
      </w:pPr>
      <w:r w:rsidRPr="00006F2F">
        <w:rPr>
          <w:lang w:val="ru-RU"/>
        </w:rPr>
        <w:t xml:space="preserve">Єгор біля могили Антоніни. Сидить і мовчки дивиться перед собою. На столику перед ним відкрита пляшка вина і пластиковий стаканчик. </w:t>
      </w:r>
    </w:p>
    <w:p w:rsidR="00731B4C" w:rsidRPr="00006F2F" w:rsidRDefault="00731B4C" w:rsidP="002E1CBA">
      <w:pPr>
        <w:pStyle w:val="ActionTimeArena"/>
        <w:rPr>
          <w:lang w:val="ru-RU"/>
        </w:rPr>
      </w:pPr>
      <w:r w:rsidRPr="00006F2F">
        <w:rPr>
          <w:lang w:val="ru-RU"/>
        </w:rPr>
        <w:t xml:space="preserve">ІНТ. КВАРТИРА ЄГОРа </w:t>
      </w:r>
    </w:p>
    <w:p w:rsidR="00731B4C" w:rsidRPr="00006F2F" w:rsidRDefault="00731B4C" w:rsidP="002E1CBA">
      <w:pPr>
        <w:pStyle w:val="ActionDescription"/>
        <w:rPr>
          <w:lang w:val="ru-RU"/>
        </w:rPr>
      </w:pPr>
      <w:r w:rsidRPr="00006F2F">
        <w:rPr>
          <w:lang w:val="ru-RU"/>
        </w:rPr>
        <w:t xml:space="preserve">Дзвінок. Єгор болісно спохвачується. Неохоче йде до дверей. Відкриває. Входить Марина. Він цілує її в чоло, і йде до кімнати. Вона дещо здивована, закриває двері і йде за ним. </w:t>
      </w:r>
    </w:p>
    <w:p w:rsidR="00731B4C" w:rsidRPr="00006F2F" w:rsidRDefault="00731B4C" w:rsidP="002E1CBA">
      <w:pPr>
        <w:pStyle w:val="HeroName"/>
        <w:rPr>
          <w:lang w:val="ru-RU"/>
        </w:rPr>
      </w:pPr>
      <w:r w:rsidRPr="00006F2F">
        <w:rPr>
          <w:lang w:val="ru-RU"/>
        </w:rPr>
        <w:t xml:space="preserve">МАРИНА </w:t>
      </w:r>
    </w:p>
    <w:p w:rsidR="00731B4C" w:rsidRPr="00006F2F" w:rsidRDefault="00731B4C" w:rsidP="002E1CBA">
      <w:pPr>
        <w:pStyle w:val="HeroRemarka"/>
        <w:rPr>
          <w:lang w:val="ru-RU"/>
        </w:rPr>
      </w:pPr>
      <w:r w:rsidRPr="00006F2F">
        <w:rPr>
          <w:lang w:val="ru-RU"/>
        </w:rPr>
        <w:t xml:space="preserve">(дещо розтягнуто) </w:t>
      </w:r>
    </w:p>
    <w:p w:rsidR="00731B4C" w:rsidRPr="00006F2F" w:rsidRDefault="00731B4C" w:rsidP="002E1CBA">
      <w:pPr>
        <w:pStyle w:val="HeroReplica"/>
        <w:rPr>
          <w:lang w:val="ru-RU"/>
        </w:rPr>
      </w:pPr>
      <w:r w:rsidRPr="00053550">
        <w:rPr>
          <w:lang w:val="ru-RU"/>
        </w:rPr>
        <w:t xml:space="preserve">Привіт. Щось не так? </w:t>
      </w:r>
      <w:r w:rsidRPr="00006F2F">
        <w:rPr>
          <w:lang w:val="ru-RU"/>
        </w:rPr>
        <w:t xml:space="preserve">Щось трапилося? </w:t>
      </w:r>
    </w:p>
    <w:p w:rsidR="00731B4C" w:rsidRPr="009A7043" w:rsidRDefault="00731B4C" w:rsidP="009A7043">
      <w:pPr>
        <w:pStyle w:val="ActionDescription"/>
        <w:rPr>
          <w:lang w:val="ru-RU"/>
        </w:rPr>
      </w:pPr>
    </w:p>
    <w:p w:rsidR="00731B4C" w:rsidRPr="00006F2F" w:rsidRDefault="00731B4C" w:rsidP="002E1CBA">
      <w:pPr>
        <w:pStyle w:val="HeroName"/>
        <w:rPr>
          <w:lang w:val="ru-RU"/>
        </w:rPr>
      </w:pPr>
      <w:r w:rsidRPr="00006F2F">
        <w:rPr>
          <w:lang w:val="ru-RU"/>
        </w:rPr>
        <w:t xml:space="preserve">ЄГОР </w:t>
      </w:r>
    </w:p>
    <w:p w:rsidR="00731B4C" w:rsidRPr="00006F2F" w:rsidRDefault="00731B4C" w:rsidP="002E1CBA">
      <w:pPr>
        <w:pStyle w:val="HeroReplica"/>
        <w:rPr>
          <w:lang w:val="ru-RU"/>
        </w:rPr>
      </w:pPr>
      <w:r w:rsidRPr="00006F2F">
        <w:rPr>
          <w:lang w:val="ru-RU"/>
        </w:rPr>
        <w:t xml:space="preserve">Ні. Все нормально. З чого ти взяла? </w:t>
      </w:r>
    </w:p>
    <w:p w:rsidR="00731B4C" w:rsidRPr="009A7043" w:rsidRDefault="00731B4C" w:rsidP="009A7043">
      <w:pPr>
        <w:pStyle w:val="ActionDescription"/>
        <w:rPr>
          <w:lang w:val="ru-RU"/>
        </w:rPr>
      </w:pPr>
    </w:p>
    <w:p w:rsidR="00731B4C" w:rsidRPr="00006F2F" w:rsidRDefault="00731B4C" w:rsidP="002E1CBA">
      <w:pPr>
        <w:pStyle w:val="HeroName"/>
        <w:rPr>
          <w:lang w:val="ru-RU"/>
        </w:rPr>
      </w:pPr>
      <w:r w:rsidRPr="00006F2F">
        <w:rPr>
          <w:lang w:val="ru-RU"/>
        </w:rPr>
        <w:t xml:space="preserve">МАРИНА </w:t>
      </w:r>
    </w:p>
    <w:p w:rsidR="00731B4C" w:rsidRPr="00006F2F" w:rsidRDefault="00731B4C" w:rsidP="002E1CBA">
      <w:pPr>
        <w:pStyle w:val="HeroReplica"/>
        <w:rPr>
          <w:lang w:val="ru-RU"/>
        </w:rPr>
      </w:pPr>
      <w:r w:rsidRPr="00006F2F">
        <w:rPr>
          <w:lang w:val="ru-RU"/>
        </w:rPr>
        <w:t xml:space="preserve">Та по тобі бачу. Ти мені не радий? </w:t>
      </w:r>
    </w:p>
    <w:p w:rsidR="00731B4C" w:rsidRPr="009A7043" w:rsidRDefault="00731B4C" w:rsidP="009A7043">
      <w:pPr>
        <w:pStyle w:val="ActionDescription"/>
        <w:rPr>
          <w:lang w:val="ru-RU"/>
        </w:rPr>
      </w:pPr>
    </w:p>
    <w:p w:rsidR="00731B4C" w:rsidRPr="00006F2F" w:rsidRDefault="00731B4C" w:rsidP="002E1CBA">
      <w:pPr>
        <w:pStyle w:val="HeroName"/>
        <w:rPr>
          <w:lang w:val="ru-RU"/>
        </w:rPr>
      </w:pPr>
      <w:r w:rsidRPr="00006F2F">
        <w:rPr>
          <w:lang w:val="ru-RU"/>
        </w:rPr>
        <w:t xml:space="preserve">ЄГОР </w:t>
      </w:r>
    </w:p>
    <w:p w:rsidR="00731B4C" w:rsidRPr="00006F2F" w:rsidRDefault="00731B4C" w:rsidP="002E1CBA">
      <w:pPr>
        <w:pStyle w:val="HeroReplica"/>
        <w:rPr>
          <w:lang w:val="ru-RU"/>
        </w:rPr>
      </w:pPr>
      <w:r w:rsidRPr="00006F2F">
        <w:rPr>
          <w:lang w:val="ru-RU"/>
        </w:rPr>
        <w:t xml:space="preserve">Так буває. </w:t>
      </w:r>
    </w:p>
    <w:p w:rsidR="00731B4C" w:rsidRPr="009A7043" w:rsidRDefault="00731B4C" w:rsidP="009A7043">
      <w:pPr>
        <w:pStyle w:val="ActionDescription"/>
        <w:rPr>
          <w:lang w:val="ru-RU"/>
        </w:rPr>
      </w:pPr>
    </w:p>
    <w:p w:rsidR="00731B4C" w:rsidRPr="00053550" w:rsidRDefault="00731B4C" w:rsidP="002E1CBA">
      <w:pPr>
        <w:pStyle w:val="HeroName"/>
        <w:rPr>
          <w:lang w:val="ru-RU"/>
        </w:rPr>
      </w:pPr>
      <w:r w:rsidRPr="00053550">
        <w:rPr>
          <w:lang w:val="ru-RU"/>
        </w:rPr>
        <w:t xml:space="preserve">МАРИНА </w:t>
      </w:r>
    </w:p>
    <w:p w:rsidR="00731B4C" w:rsidRPr="00053550" w:rsidRDefault="00731B4C" w:rsidP="002E1CBA">
      <w:pPr>
        <w:pStyle w:val="HeroReplica"/>
        <w:rPr>
          <w:lang w:val="ru-RU"/>
        </w:rPr>
      </w:pPr>
      <w:r w:rsidRPr="00053550">
        <w:rPr>
          <w:lang w:val="ru-RU"/>
        </w:rPr>
        <w:t xml:space="preserve">Зрозуміло. Ти читав. </w:t>
      </w:r>
    </w:p>
    <w:p w:rsidR="00731B4C" w:rsidRPr="009A7043" w:rsidRDefault="00731B4C" w:rsidP="009A7043">
      <w:pPr>
        <w:pStyle w:val="ActionDescription"/>
        <w:rPr>
          <w:lang w:val="ru-RU"/>
        </w:rPr>
      </w:pPr>
    </w:p>
    <w:p w:rsidR="00731B4C" w:rsidRPr="00006F2F" w:rsidRDefault="00731B4C" w:rsidP="002E1CBA">
      <w:pPr>
        <w:pStyle w:val="ActionDescription"/>
        <w:rPr>
          <w:lang w:val="ru-RU"/>
        </w:rPr>
      </w:pPr>
      <w:r w:rsidRPr="002E1CBA">
        <w:rPr>
          <w:lang w:val="ru-RU"/>
        </w:rPr>
        <w:t xml:space="preserve">Марина відходить спиною до стіни, притуляється до неї, зсовується, сідає на підлогу і дивиться відстороненим поглядом на Єгора. </w:t>
      </w:r>
      <w:r w:rsidRPr="00006F2F">
        <w:rPr>
          <w:lang w:val="ru-RU"/>
        </w:rPr>
        <w:t xml:space="preserve">Очі затуманені. Виступають сльози. Через час запитує: </w:t>
      </w:r>
    </w:p>
    <w:p w:rsidR="00731B4C" w:rsidRPr="00006F2F" w:rsidRDefault="00731B4C" w:rsidP="002E1CBA">
      <w:pPr>
        <w:pStyle w:val="HeroName"/>
        <w:rPr>
          <w:lang w:val="ru-RU"/>
        </w:rPr>
      </w:pPr>
      <w:r w:rsidRPr="00006F2F">
        <w:rPr>
          <w:lang w:val="ru-RU"/>
        </w:rPr>
        <w:t xml:space="preserve">МАРИНА </w:t>
      </w:r>
    </w:p>
    <w:p w:rsidR="00731B4C" w:rsidRPr="00006F2F" w:rsidRDefault="00731B4C" w:rsidP="002E1CBA">
      <w:pPr>
        <w:pStyle w:val="HeroReplica"/>
        <w:rPr>
          <w:lang w:val="ru-RU"/>
        </w:rPr>
      </w:pPr>
      <w:r w:rsidRPr="00006F2F">
        <w:rPr>
          <w:lang w:val="ru-RU"/>
        </w:rPr>
        <w:t xml:space="preserve">Але чому? </w:t>
      </w:r>
    </w:p>
    <w:p w:rsidR="00731B4C" w:rsidRPr="009A7043" w:rsidRDefault="00731B4C" w:rsidP="009A7043">
      <w:pPr>
        <w:pStyle w:val="ActionDescription"/>
        <w:rPr>
          <w:lang w:val="ru-RU"/>
        </w:rPr>
      </w:pPr>
      <w:r w:rsidRPr="009A7043">
        <w:rPr>
          <w:lang w:val="ru-RU"/>
        </w:rPr>
        <w:t xml:space="preserve">Мовчання. </w:t>
      </w:r>
    </w:p>
    <w:p w:rsidR="00731B4C" w:rsidRPr="00006F2F" w:rsidRDefault="00731B4C" w:rsidP="002E1CBA">
      <w:pPr>
        <w:pStyle w:val="HeroContinue"/>
        <w:rPr>
          <w:lang w:val="ru-RU"/>
        </w:rPr>
      </w:pPr>
      <w:r w:rsidRPr="00006F2F">
        <w:rPr>
          <w:lang w:val="ru-RU"/>
        </w:rPr>
        <w:t>(продовж.)</w:t>
      </w:r>
    </w:p>
    <w:p w:rsidR="00731B4C" w:rsidRPr="00E042A2" w:rsidRDefault="00731B4C" w:rsidP="00E042A2">
      <w:pPr>
        <w:pStyle w:val="HeroReplica"/>
        <w:rPr>
          <w:lang w:val="ru-RU"/>
        </w:rPr>
      </w:pPr>
      <w:r w:rsidRPr="00006F2F">
        <w:rPr>
          <w:lang w:val="ru-RU"/>
        </w:rPr>
        <w:t xml:space="preserve">Я розумію. Вона хорошою людиною була. Але все буде добре. Все ж проходить. Я ж ж з тобою. </w:t>
      </w:r>
      <w:r w:rsidRPr="00E042A2">
        <w:rPr>
          <w:lang w:val="ru-RU"/>
        </w:rPr>
        <w:t xml:space="preserve">І все забудеться, а ми з тобою будемо разом, і все у нас буде добре. </w:t>
      </w:r>
    </w:p>
    <w:p w:rsidR="00731B4C" w:rsidRPr="009A7043" w:rsidRDefault="00731B4C" w:rsidP="009A7043">
      <w:pPr>
        <w:pStyle w:val="ActionDescription"/>
        <w:rPr>
          <w:lang w:val="ru-RU"/>
        </w:rPr>
      </w:pPr>
      <w:r w:rsidRPr="009A7043">
        <w:rPr>
          <w:lang w:val="ru-RU"/>
        </w:rPr>
        <w:t xml:space="preserve">Мовчання. </w:t>
      </w:r>
    </w:p>
    <w:p w:rsidR="00731B4C" w:rsidRPr="00E042A2" w:rsidRDefault="00731B4C" w:rsidP="00E042A2">
      <w:pPr>
        <w:pStyle w:val="HeroContinue"/>
        <w:rPr>
          <w:lang w:val="ru-RU"/>
        </w:rPr>
      </w:pPr>
      <w:r>
        <w:rPr>
          <w:lang w:val="ru-RU"/>
        </w:rPr>
        <w:t>(продо</w:t>
      </w:r>
      <w:r w:rsidRPr="00E042A2">
        <w:rPr>
          <w:lang w:val="ru-RU"/>
        </w:rPr>
        <w:t>вж.)</w:t>
      </w:r>
    </w:p>
    <w:p w:rsidR="00731B4C" w:rsidRPr="00E042A2" w:rsidRDefault="00731B4C" w:rsidP="00E042A2">
      <w:pPr>
        <w:pStyle w:val="HeroReplica"/>
        <w:rPr>
          <w:lang w:val="ru-RU"/>
        </w:rPr>
      </w:pPr>
      <w:r w:rsidRPr="00E042A2">
        <w:rPr>
          <w:lang w:val="ru-RU"/>
        </w:rPr>
        <w:t xml:space="preserve">Ну не мовчи ти. </w:t>
      </w:r>
      <w:r w:rsidRPr="00006F2F">
        <w:rPr>
          <w:lang w:val="ru-RU"/>
        </w:rPr>
        <w:t xml:space="preserve">Ну навіщо ти мовчиш. </w:t>
      </w:r>
      <w:r w:rsidRPr="00E042A2">
        <w:rPr>
          <w:lang w:val="ru-RU"/>
        </w:rPr>
        <w:t xml:space="preserve">Ну скажи хоч що-небудь. </w:t>
      </w:r>
    </w:p>
    <w:p w:rsidR="00731B4C" w:rsidRPr="009A7043" w:rsidRDefault="00731B4C" w:rsidP="009A7043">
      <w:pPr>
        <w:pStyle w:val="ActionDescription"/>
        <w:rPr>
          <w:lang w:val="ru-RU"/>
        </w:rPr>
      </w:pPr>
      <w:r w:rsidRPr="009A7043">
        <w:rPr>
          <w:lang w:val="ru-RU"/>
        </w:rPr>
        <w:t xml:space="preserve">Мовчання. </w:t>
      </w:r>
    </w:p>
    <w:p w:rsidR="00731B4C" w:rsidRPr="00006F2F" w:rsidRDefault="00731B4C" w:rsidP="00E042A2">
      <w:pPr>
        <w:pStyle w:val="HeroName"/>
        <w:rPr>
          <w:lang w:val="ru-RU"/>
        </w:rPr>
      </w:pPr>
      <w:r w:rsidRPr="00006F2F">
        <w:rPr>
          <w:lang w:val="ru-RU"/>
        </w:rPr>
        <w:t xml:space="preserve">МАРИНА </w:t>
      </w:r>
    </w:p>
    <w:p w:rsidR="00731B4C" w:rsidRPr="00006F2F" w:rsidRDefault="00731B4C" w:rsidP="00E042A2">
      <w:pPr>
        <w:pStyle w:val="HeroRemarka"/>
        <w:rPr>
          <w:lang w:val="ru-RU"/>
        </w:rPr>
      </w:pPr>
      <w:r w:rsidRPr="00006F2F">
        <w:rPr>
          <w:lang w:val="ru-RU"/>
        </w:rPr>
        <w:t xml:space="preserve"> (Приречено) </w:t>
      </w:r>
    </w:p>
    <w:p w:rsidR="00731B4C" w:rsidRPr="00006F2F" w:rsidRDefault="00731B4C" w:rsidP="00E042A2">
      <w:pPr>
        <w:pStyle w:val="HeroReplica"/>
        <w:rPr>
          <w:lang w:val="ru-RU"/>
        </w:rPr>
      </w:pPr>
      <w:r w:rsidRPr="00006F2F">
        <w:rPr>
          <w:lang w:val="ru-RU"/>
        </w:rPr>
        <w:t xml:space="preserve"> Навіщо ти так? </w:t>
      </w:r>
    </w:p>
    <w:p w:rsidR="00731B4C" w:rsidRPr="009A7043" w:rsidRDefault="00731B4C" w:rsidP="009A7043">
      <w:pPr>
        <w:pStyle w:val="ActionDescription"/>
        <w:rPr>
          <w:lang w:val="ru-RU"/>
        </w:rPr>
      </w:pPr>
    </w:p>
    <w:p w:rsidR="00731B4C" w:rsidRPr="00E042A2" w:rsidRDefault="00731B4C" w:rsidP="00E042A2">
      <w:pPr>
        <w:pStyle w:val="ActionDescription"/>
        <w:rPr>
          <w:lang w:val="ru-RU"/>
        </w:rPr>
      </w:pPr>
      <w:r w:rsidRPr="00006F2F">
        <w:rPr>
          <w:lang w:val="ru-RU"/>
        </w:rPr>
        <w:t xml:space="preserve">Відвертається і деякий час дивиться у вікно. Потім піднімається і йде. Акуратно прикриває за собою двері. </w:t>
      </w:r>
      <w:r w:rsidRPr="00E042A2">
        <w:rPr>
          <w:lang w:val="ru-RU"/>
        </w:rPr>
        <w:t xml:space="preserve">Єгор присідає коло стіни й обхопивши скроні долонями дивиться в підлогу. </w:t>
      </w:r>
    </w:p>
    <w:p w:rsidR="00731B4C" w:rsidRPr="00006F2F" w:rsidRDefault="00731B4C" w:rsidP="00E042A2">
      <w:pPr>
        <w:pStyle w:val="ActionTimeArena"/>
        <w:rPr>
          <w:lang w:val="ru-RU"/>
        </w:rPr>
      </w:pPr>
      <w:r w:rsidRPr="00006F2F">
        <w:rPr>
          <w:lang w:val="ru-RU"/>
        </w:rPr>
        <w:t xml:space="preserve">ІНТ. КАБІНЕТ ПСИХОТЕРАПЕВТА. </w:t>
      </w:r>
    </w:p>
    <w:p w:rsidR="00731B4C" w:rsidRPr="00006F2F" w:rsidRDefault="00731B4C" w:rsidP="00E042A2">
      <w:pPr>
        <w:pStyle w:val="ActionDescription"/>
        <w:rPr>
          <w:lang w:val="ru-RU"/>
        </w:rPr>
      </w:pPr>
      <w:r w:rsidRPr="00006F2F">
        <w:rPr>
          <w:lang w:val="ru-RU"/>
        </w:rPr>
        <w:t xml:space="preserve">Дід спить. </w:t>
      </w:r>
    </w:p>
    <w:p w:rsidR="00731B4C" w:rsidRPr="00006F2F" w:rsidRDefault="00731B4C" w:rsidP="00E042A2">
      <w:pPr>
        <w:pStyle w:val="HeroName"/>
        <w:rPr>
          <w:lang w:val="ru-RU"/>
        </w:rPr>
      </w:pPr>
      <w:r w:rsidRPr="00006F2F">
        <w:rPr>
          <w:lang w:val="ru-RU"/>
        </w:rPr>
        <w:t xml:space="preserve"> ЄГОР </w:t>
      </w:r>
    </w:p>
    <w:p w:rsidR="00731B4C" w:rsidRPr="00006F2F" w:rsidRDefault="00731B4C" w:rsidP="00E042A2">
      <w:pPr>
        <w:pStyle w:val="HeroReplica"/>
        <w:rPr>
          <w:lang w:val="ru-RU"/>
        </w:rPr>
      </w:pPr>
      <w:r w:rsidRPr="00E042A2">
        <w:rPr>
          <w:lang w:val="ru-RU"/>
        </w:rPr>
        <w:t>Вона плакала. А я в той м</w:t>
      </w:r>
      <w:r w:rsidRPr="009A7043">
        <w:rPr>
          <w:lang w:val="ru-RU"/>
        </w:rPr>
        <w:t xml:space="preserve">омент готовий був все що завгодно віддати, аби тільки не знаходиться поруч з нею, не відчувати себе винуватим при ній. Якось </w:t>
      </w:r>
      <w:r w:rsidRPr="00006F2F">
        <w:rPr>
          <w:lang w:val="ru-RU"/>
        </w:rPr>
        <w:t>глевко</w:t>
      </w:r>
      <w:r w:rsidRPr="009A7043">
        <w:rPr>
          <w:lang w:val="ru-RU"/>
        </w:rPr>
        <w:t xml:space="preserve"> на душі було. </w:t>
      </w:r>
    </w:p>
    <w:p w:rsidR="00731B4C" w:rsidRPr="009A7043" w:rsidRDefault="00731B4C" w:rsidP="009A7043">
      <w:pPr>
        <w:pStyle w:val="ActionDescription"/>
        <w:rPr>
          <w:lang w:val="ru-RU"/>
        </w:rPr>
      </w:pPr>
    </w:p>
    <w:p w:rsidR="00731B4C" w:rsidRPr="009A7043" w:rsidRDefault="00731B4C" w:rsidP="009A7043">
      <w:pPr>
        <w:pStyle w:val="ActionDescription"/>
        <w:rPr>
          <w:lang w:val="ru-RU"/>
        </w:rPr>
      </w:pPr>
      <w:r w:rsidRPr="009A7043">
        <w:rPr>
          <w:lang w:val="ru-RU"/>
        </w:rPr>
        <w:t xml:space="preserve">ІНТ. КУХНЯ ІГОРЯ </w:t>
      </w:r>
    </w:p>
    <w:p w:rsidR="00731B4C" w:rsidRPr="00006F2F" w:rsidRDefault="00731B4C" w:rsidP="00E042A2">
      <w:pPr>
        <w:pStyle w:val="HeroName"/>
        <w:rPr>
          <w:lang w:val="ru-RU"/>
        </w:rPr>
      </w:pPr>
      <w:r w:rsidRPr="00006F2F">
        <w:rPr>
          <w:lang w:val="ru-RU"/>
        </w:rPr>
        <w:t xml:space="preserve">ЄГОР </w:t>
      </w:r>
    </w:p>
    <w:p w:rsidR="00731B4C" w:rsidRPr="00006F2F" w:rsidRDefault="00731B4C" w:rsidP="00E042A2">
      <w:pPr>
        <w:pStyle w:val="HeroReplica"/>
        <w:rPr>
          <w:lang w:val="ru-RU"/>
        </w:rPr>
      </w:pPr>
      <w:r w:rsidRPr="00006F2F">
        <w:rPr>
          <w:lang w:val="ru-RU"/>
        </w:rPr>
        <w:t xml:space="preserve">Мені хотілося її заспокоїти, втішити. Але сам я був неспокійний. Вона пішла. А я в черговий раз втік від себе. </w:t>
      </w:r>
    </w:p>
    <w:p w:rsidR="00731B4C" w:rsidRPr="009A7043" w:rsidRDefault="00731B4C" w:rsidP="009A7043">
      <w:pPr>
        <w:pStyle w:val="ActionDescription"/>
        <w:rPr>
          <w:lang w:val="ru-RU"/>
        </w:rPr>
      </w:pPr>
    </w:p>
    <w:p w:rsidR="00731B4C" w:rsidRPr="00006F2F" w:rsidRDefault="00731B4C" w:rsidP="00E042A2">
      <w:pPr>
        <w:pStyle w:val="HeroName"/>
        <w:rPr>
          <w:lang w:val="ru-RU"/>
        </w:rPr>
      </w:pPr>
      <w:r w:rsidRPr="00006F2F">
        <w:rPr>
          <w:lang w:val="ru-RU"/>
        </w:rPr>
        <w:t xml:space="preserve">ІГОР </w:t>
      </w:r>
    </w:p>
    <w:p w:rsidR="00731B4C" w:rsidRPr="00E042A2" w:rsidRDefault="00731B4C" w:rsidP="00E042A2">
      <w:pPr>
        <w:pStyle w:val="HeroReplica"/>
        <w:rPr>
          <w:lang w:val="ru-RU"/>
        </w:rPr>
      </w:pPr>
      <w:r w:rsidRPr="00E042A2">
        <w:rPr>
          <w:lang w:val="ru-RU"/>
        </w:rPr>
        <w:t xml:space="preserve">Ну що я можу тобі сказати. </w:t>
      </w:r>
      <w:r w:rsidRPr="00006F2F">
        <w:rPr>
          <w:lang w:val="ru-RU"/>
        </w:rPr>
        <w:t xml:space="preserve">Ти і сам все розумієш. </w:t>
      </w:r>
      <w:r w:rsidRPr="00E042A2">
        <w:rPr>
          <w:lang w:val="ru-RU"/>
        </w:rPr>
        <w:t xml:space="preserve">Темніє вже, йди, поки не пізно. </w:t>
      </w:r>
    </w:p>
    <w:p w:rsidR="00731B4C" w:rsidRPr="00E042A2" w:rsidRDefault="00731B4C" w:rsidP="00E042A2">
      <w:pPr>
        <w:rPr>
          <w:lang w:eastAsia="en-US"/>
        </w:rPr>
      </w:pPr>
    </w:p>
    <w:p w:rsidR="00731B4C" w:rsidRPr="00006F2F" w:rsidRDefault="00731B4C" w:rsidP="00E042A2">
      <w:pPr>
        <w:pStyle w:val="ActionTimeArena"/>
        <w:rPr>
          <w:lang w:val="ru-RU"/>
        </w:rPr>
      </w:pPr>
      <w:r w:rsidRPr="00006F2F">
        <w:rPr>
          <w:lang w:val="ru-RU"/>
        </w:rPr>
        <w:t xml:space="preserve">ІНТ. Кабінет терапевта. </w:t>
      </w:r>
    </w:p>
    <w:p w:rsidR="00731B4C" w:rsidRPr="00006F2F" w:rsidRDefault="00731B4C" w:rsidP="00E042A2">
      <w:pPr>
        <w:pStyle w:val="ActionDescription"/>
        <w:rPr>
          <w:lang w:val="ru-RU"/>
        </w:rPr>
      </w:pPr>
      <w:r w:rsidRPr="00006F2F">
        <w:rPr>
          <w:lang w:val="ru-RU"/>
        </w:rPr>
        <w:t xml:space="preserve">Дід спить. </w:t>
      </w:r>
    </w:p>
    <w:p w:rsidR="00731B4C" w:rsidRPr="00006F2F" w:rsidRDefault="00731B4C" w:rsidP="00E042A2">
      <w:pPr>
        <w:pStyle w:val="HeroName"/>
        <w:rPr>
          <w:lang w:val="ru-RU"/>
        </w:rPr>
      </w:pPr>
      <w:r w:rsidRPr="00006F2F">
        <w:rPr>
          <w:lang w:val="ru-RU"/>
        </w:rPr>
        <w:t xml:space="preserve">ЄГОР </w:t>
      </w:r>
    </w:p>
    <w:p w:rsidR="00731B4C" w:rsidRPr="00006F2F" w:rsidRDefault="00731B4C" w:rsidP="00E042A2">
      <w:pPr>
        <w:pStyle w:val="HeroReplica"/>
        <w:rPr>
          <w:lang w:val="ru-RU"/>
        </w:rPr>
      </w:pPr>
      <w:r w:rsidRPr="00006F2F">
        <w:rPr>
          <w:lang w:val="ru-RU"/>
        </w:rPr>
        <w:t>Вона мені довіряла. Коли вона пішла, я знову втік від себе. Утік</w:t>
      </w:r>
      <w:r>
        <w:rPr>
          <w:lang w:val="ru-RU"/>
        </w:rPr>
        <w:t xml:space="preserve"> за місто. У думках тупо дзвені</w:t>
      </w:r>
      <w:r w:rsidRPr="00053550">
        <w:rPr>
          <w:lang w:val="ru-RU"/>
        </w:rPr>
        <w:t>ло</w:t>
      </w:r>
      <w:r>
        <w:rPr>
          <w:lang w:val="ru-RU"/>
        </w:rPr>
        <w:t xml:space="preserve"> лиш</w:t>
      </w:r>
      <w:r w:rsidRPr="00006F2F">
        <w:rPr>
          <w:lang w:val="ru-RU"/>
        </w:rPr>
        <w:t xml:space="preserve"> одне питання. Від чого цей довбаний щоденник мені вже не потрібен. </w:t>
      </w:r>
      <w:r w:rsidRPr="00E042A2">
        <w:rPr>
          <w:lang w:val="ru-RU"/>
        </w:rPr>
        <w:t xml:space="preserve">Я відчував себе акваріумом, заповненим бичками. </w:t>
      </w:r>
      <w:r w:rsidRPr="00006F2F">
        <w:rPr>
          <w:lang w:val="ru-RU"/>
        </w:rPr>
        <w:t>І часом за цією кіптявою не бачиш себе справжнього. І підлість є в нас самих. Підлість - це відношення насамперед до себе. До своїх принципів. Це як крок через себе, що тебе ж і перекреслює. Перекреслює все справжнє, що в тобі є. Потрібно незвичайну волю, щоб зважиться на цей крок. А ще більшу волю потрібно мати для того, щоб не втратити віру в те, через що переступив. Це був його вибір. Його позиція. Може навіть протест. Це як німе запитання, від якого волосся стає дибки і сивіє - як правда м</w:t>
      </w:r>
      <w:r>
        <w:rPr>
          <w:lang w:val="ru-RU"/>
        </w:rPr>
        <w:t>оже бути не справжньою</w:t>
      </w:r>
      <w:r w:rsidRPr="00006F2F">
        <w:rPr>
          <w:lang w:val="ru-RU"/>
        </w:rPr>
        <w:t xml:space="preserve">? </w:t>
      </w:r>
      <w:r w:rsidRPr="00E042A2">
        <w:rPr>
          <w:lang w:val="ru-RU"/>
        </w:rPr>
        <w:t xml:space="preserve">Це як божевільний, відчайдушний експеримент, в якому перевіряєш на справжність те, сумніватися у чому є святотатство. </w:t>
      </w:r>
      <w:r w:rsidRPr="00006F2F">
        <w:rPr>
          <w:lang w:val="ru-RU"/>
        </w:rPr>
        <w:t xml:space="preserve">Власне - є підлість. Його позиція була в тому, що він переступав те, у що по-справжньому і до кінця, до мозку кісток своїх, вірив. А потім німо мучився питанням - як </w:t>
      </w:r>
      <w:r>
        <w:rPr>
          <w:lang w:val="ru-RU"/>
        </w:rPr>
        <w:t>таке можливо, чому таке можливо</w:t>
      </w:r>
      <w:r w:rsidRPr="00006F2F">
        <w:rPr>
          <w:lang w:val="ru-RU"/>
        </w:rPr>
        <w:t xml:space="preserve">? І в цьому його трагедія. </w:t>
      </w:r>
      <w:r w:rsidRPr="00A828CD">
        <w:rPr>
          <w:lang w:val="ru-RU"/>
        </w:rPr>
        <w:t xml:space="preserve">Трагедія падлюки. Вірити в те, що тобою ж розтоптане. Я повертався від нього додому, навколо було синьо, а в мені в черговий раз піднімався неспокій. </w:t>
      </w:r>
      <w:r w:rsidRPr="00006F2F">
        <w:rPr>
          <w:lang w:val="ru-RU"/>
        </w:rPr>
        <w:t xml:space="preserve">Я розумів, що він робив по суті те, про що я тільки говорив. Це вже трагедія мого життя. </w:t>
      </w:r>
      <w:r w:rsidRPr="00A828CD">
        <w:rPr>
          <w:lang w:val="ru-RU"/>
        </w:rPr>
        <w:t xml:space="preserve">Мене переповнювала неспокоєм моя слабкість. Слабодухість. Безхребетність. І я хотів неодмінно йти до нього, про все розповісти і дякувати йому. Хотів ввечері. Але прокинувшись на наступний день, близько </w:t>
      </w:r>
      <w:r w:rsidRPr="00006F2F">
        <w:rPr>
          <w:lang w:val="ru-RU"/>
        </w:rPr>
        <w:t xml:space="preserve">обіду, був розбитий, так що вже нічого не хотілося. </w:t>
      </w:r>
    </w:p>
    <w:p w:rsidR="00731B4C" w:rsidRPr="009A7043" w:rsidRDefault="00731B4C" w:rsidP="009A7043">
      <w:pPr>
        <w:pStyle w:val="ActionDescription"/>
        <w:rPr>
          <w:lang w:val="ru-RU"/>
        </w:rPr>
      </w:pPr>
    </w:p>
    <w:p w:rsidR="00731B4C" w:rsidRPr="00A828CD" w:rsidRDefault="00731B4C" w:rsidP="00A828CD">
      <w:pPr>
        <w:pStyle w:val="Titr"/>
        <w:rPr>
          <w:lang w:val="ru-RU"/>
        </w:rPr>
      </w:pPr>
      <w:r w:rsidRPr="00A828CD">
        <w:rPr>
          <w:lang w:val="ru-RU"/>
        </w:rPr>
        <w:t>ТИТР:</w:t>
      </w:r>
    </w:p>
    <w:p w:rsidR="00731B4C" w:rsidRPr="00A828CD" w:rsidRDefault="00731B4C" w:rsidP="00A828CD">
      <w:pPr>
        <w:pStyle w:val="Titr"/>
        <w:rPr>
          <w:lang w:val="ru-RU"/>
        </w:rPr>
      </w:pPr>
      <w:r w:rsidRPr="00A828CD">
        <w:rPr>
          <w:lang w:val="ru-RU"/>
        </w:rPr>
        <w:t>зима</w:t>
      </w:r>
    </w:p>
    <w:p w:rsidR="00731B4C" w:rsidRPr="00A828CD" w:rsidRDefault="00731B4C" w:rsidP="00A828CD">
      <w:pPr>
        <w:pStyle w:val="ActionTimeArena"/>
        <w:rPr>
          <w:lang w:val="ru-RU"/>
        </w:rPr>
      </w:pPr>
      <w:r w:rsidRPr="00A828CD">
        <w:rPr>
          <w:lang w:val="ru-RU"/>
        </w:rPr>
        <w:t xml:space="preserve">ІНТ. </w:t>
      </w:r>
      <w:r w:rsidRPr="00006F2F">
        <w:rPr>
          <w:lang w:val="ru-RU"/>
        </w:rPr>
        <w:t>кввартира</w:t>
      </w:r>
      <w:r w:rsidRPr="00A828CD">
        <w:rPr>
          <w:lang w:val="ru-RU"/>
        </w:rPr>
        <w:t xml:space="preserve"> ЄГОР</w:t>
      </w:r>
      <w:r w:rsidRPr="00006F2F">
        <w:rPr>
          <w:lang w:val="ru-RU"/>
        </w:rPr>
        <w:t>а - кімната</w:t>
      </w:r>
    </w:p>
    <w:p w:rsidR="00731B4C" w:rsidRPr="00006F2F" w:rsidRDefault="00731B4C" w:rsidP="00A828CD">
      <w:pPr>
        <w:pStyle w:val="ActionDescription"/>
        <w:rPr>
          <w:lang w:val="ru-RU"/>
        </w:rPr>
      </w:pPr>
      <w:r w:rsidRPr="00006F2F">
        <w:rPr>
          <w:lang w:val="ru-RU"/>
        </w:rPr>
        <w:t xml:space="preserve">Єгор спить. Пищить будильник. Він сідає на ліжку, вимикає його. Деякий час сидить байдуже. Дивиться за вікно, там сіро і сиро. Встає. Йде на кухню. </w:t>
      </w:r>
    </w:p>
    <w:p w:rsidR="00731B4C" w:rsidRPr="00006F2F" w:rsidRDefault="00731B4C" w:rsidP="00A828CD">
      <w:pPr>
        <w:pStyle w:val="ActionTimeArena"/>
        <w:rPr>
          <w:lang w:val="ru-RU"/>
        </w:rPr>
      </w:pPr>
      <w:r w:rsidRPr="00006F2F">
        <w:rPr>
          <w:lang w:val="ru-RU"/>
        </w:rPr>
        <w:t xml:space="preserve">ІНТ. квартира єгора - КУХНЯ </w:t>
      </w:r>
    </w:p>
    <w:p w:rsidR="00731B4C" w:rsidRPr="009A7043" w:rsidRDefault="00731B4C" w:rsidP="009A7043">
      <w:pPr>
        <w:pStyle w:val="ActionDescription"/>
        <w:rPr>
          <w:lang w:val="ru-RU"/>
        </w:rPr>
      </w:pPr>
      <w:r w:rsidRPr="009A7043">
        <w:rPr>
          <w:lang w:val="ru-RU"/>
        </w:rPr>
        <w:t xml:space="preserve">Яєчня. Кава. </w:t>
      </w:r>
      <w:r w:rsidRPr="008C5F46">
        <w:rPr>
          <w:lang w:val="ru-RU"/>
        </w:rPr>
        <w:t xml:space="preserve">Їсть. </w:t>
      </w:r>
    </w:p>
    <w:p w:rsidR="00731B4C" w:rsidRPr="00A828CD" w:rsidRDefault="00731B4C" w:rsidP="00A828CD">
      <w:pPr>
        <w:pStyle w:val="ActionTimeArena"/>
        <w:rPr>
          <w:lang w:val="ru-RU"/>
        </w:rPr>
      </w:pPr>
      <w:r w:rsidRPr="00A828CD">
        <w:rPr>
          <w:lang w:val="ru-RU"/>
        </w:rPr>
        <w:t xml:space="preserve">ІНТ. БАЛКОН ЄГОРа </w:t>
      </w:r>
    </w:p>
    <w:p w:rsidR="00731B4C" w:rsidRPr="009A7043" w:rsidRDefault="00731B4C" w:rsidP="009A7043">
      <w:pPr>
        <w:pStyle w:val="ActionDescription"/>
        <w:rPr>
          <w:lang w:val="ru-RU"/>
        </w:rPr>
      </w:pPr>
      <w:r w:rsidRPr="008C5F46">
        <w:rPr>
          <w:lang w:val="ru-RU"/>
        </w:rPr>
        <w:t xml:space="preserve">Виходить на балкон. </w:t>
      </w:r>
      <w:r w:rsidRPr="00A828CD">
        <w:rPr>
          <w:lang w:val="ru-RU"/>
        </w:rPr>
        <w:t>Запал</w:t>
      </w:r>
      <w:r w:rsidRPr="009A7043">
        <w:rPr>
          <w:lang w:val="ru-RU"/>
        </w:rPr>
        <w:t xml:space="preserve">ює. Дивиться за вікно, там мокрий сніг. </w:t>
      </w:r>
      <w:r w:rsidRPr="00006F2F">
        <w:rPr>
          <w:lang w:val="ru-RU"/>
        </w:rPr>
        <w:t xml:space="preserve">Кривиться. </w:t>
      </w:r>
    </w:p>
    <w:p w:rsidR="00731B4C" w:rsidRPr="00A828CD" w:rsidRDefault="00731B4C" w:rsidP="00A828CD">
      <w:pPr>
        <w:pStyle w:val="ActionTimeArena"/>
        <w:rPr>
          <w:lang w:val="ru-RU"/>
        </w:rPr>
      </w:pPr>
      <w:r w:rsidRPr="00A828CD">
        <w:rPr>
          <w:lang w:val="ru-RU"/>
        </w:rPr>
        <w:t xml:space="preserve">ІНТ. КІМНАТА ЄГОРА </w:t>
      </w:r>
    </w:p>
    <w:p w:rsidR="00731B4C" w:rsidRPr="00006F2F" w:rsidRDefault="00731B4C" w:rsidP="00A828CD">
      <w:pPr>
        <w:pStyle w:val="ActionDescription"/>
        <w:rPr>
          <w:lang w:val="ru-RU"/>
        </w:rPr>
      </w:pPr>
      <w:r w:rsidRPr="00A828CD">
        <w:rPr>
          <w:lang w:val="ru-RU"/>
        </w:rPr>
        <w:t xml:space="preserve">Єгор одягається. </w:t>
      </w:r>
      <w:r w:rsidRPr="00006F2F">
        <w:rPr>
          <w:lang w:val="ru-RU"/>
        </w:rPr>
        <w:t xml:space="preserve">Бере папку, кидає туди пару зошитів, ручку. Виходить. </w:t>
      </w:r>
    </w:p>
    <w:p w:rsidR="00731B4C" w:rsidRPr="00A828CD" w:rsidRDefault="00731B4C" w:rsidP="00A828CD">
      <w:pPr>
        <w:pStyle w:val="ActionTimeArena"/>
        <w:rPr>
          <w:lang w:val="ru-RU"/>
        </w:rPr>
      </w:pPr>
      <w:r w:rsidRPr="00A828CD">
        <w:rPr>
          <w:lang w:val="ru-RU"/>
        </w:rPr>
        <w:t xml:space="preserve">ІНТ. Сходова клітка БІЛЯ КВАРТИРИ ЄГОРа </w:t>
      </w:r>
    </w:p>
    <w:p w:rsidR="00731B4C" w:rsidRPr="009A7043" w:rsidRDefault="00731B4C" w:rsidP="009A7043">
      <w:pPr>
        <w:pStyle w:val="ActionDescription"/>
        <w:rPr>
          <w:lang w:val="ru-RU"/>
        </w:rPr>
      </w:pPr>
      <w:r w:rsidRPr="009A7043">
        <w:rPr>
          <w:lang w:val="ru-RU"/>
        </w:rPr>
        <w:t xml:space="preserve">Єгор починає закривати двері на ключ. Знизу чутися жіночий та дитячі крики. На обличчі байдужість. Натискає кнопку ліфта. Потім спльовує. Йде пішки. Спускається на поверх нижче і виявляється перед навстіж відчиненими дверима. Дивиться в коридор. </w:t>
      </w:r>
    </w:p>
    <w:p w:rsidR="00731B4C" w:rsidRPr="00A828CD" w:rsidRDefault="00731B4C" w:rsidP="00A828CD">
      <w:pPr>
        <w:pStyle w:val="ActionTimeArena"/>
        <w:rPr>
          <w:lang w:val="ru-RU"/>
        </w:rPr>
      </w:pPr>
      <w:r w:rsidRPr="00A828CD">
        <w:rPr>
          <w:lang w:val="ru-RU"/>
        </w:rPr>
        <w:t xml:space="preserve">ІНТ. сходи - КОРИДОР СУСІДІВ </w:t>
      </w:r>
    </w:p>
    <w:p w:rsidR="00731B4C" w:rsidRPr="00006F2F" w:rsidRDefault="00731B4C" w:rsidP="009A7043">
      <w:pPr>
        <w:pStyle w:val="ActionDescription"/>
        <w:rPr>
          <w:lang w:val="ru-RU"/>
        </w:rPr>
      </w:pPr>
      <w:r w:rsidRPr="00006F2F">
        <w:rPr>
          <w:lang w:val="ru-RU"/>
        </w:rPr>
        <w:t>ЖІНКА(30)</w:t>
      </w:r>
      <w:r>
        <w:rPr>
          <w:lang w:val="ru-RU"/>
        </w:rPr>
        <w:t xml:space="preserve">, на якій лежить </w:t>
      </w:r>
      <w:r w:rsidRPr="00006F2F">
        <w:rPr>
          <w:lang w:val="ru-RU"/>
        </w:rPr>
        <w:t>ЧОЛОВІК(32)</w:t>
      </w:r>
      <w:r w:rsidRPr="009A7043">
        <w:rPr>
          <w:lang w:val="ru-RU"/>
        </w:rPr>
        <w:t xml:space="preserve">, дві </w:t>
      </w:r>
      <w:r w:rsidRPr="00006F2F">
        <w:rPr>
          <w:lang w:val="ru-RU"/>
        </w:rPr>
        <w:t>ДІВЧИНКИ(7)</w:t>
      </w:r>
      <w:r w:rsidRPr="009A7043">
        <w:rPr>
          <w:lang w:val="ru-RU"/>
        </w:rPr>
        <w:t xml:space="preserve"> одна тримає </w:t>
      </w:r>
      <w:r w:rsidRPr="00006F2F">
        <w:rPr>
          <w:lang w:val="ru-RU"/>
        </w:rPr>
        <w:t>БАТЬКА</w:t>
      </w:r>
      <w:r w:rsidRPr="009A7043">
        <w:rPr>
          <w:lang w:val="ru-RU"/>
        </w:rPr>
        <w:t xml:space="preserve"> за руку, друга смикає куртку, кричать - не треба тато - жінка теж щось кричить. У дверях з'являється бабця і кричить: </w:t>
      </w:r>
    </w:p>
    <w:p w:rsidR="00731B4C" w:rsidRPr="00053550" w:rsidRDefault="00731B4C" w:rsidP="00006F2F">
      <w:pPr>
        <w:pStyle w:val="HeroName"/>
        <w:rPr>
          <w:lang w:val="ru-RU"/>
        </w:rPr>
      </w:pPr>
      <w:r w:rsidRPr="00053550">
        <w:rPr>
          <w:lang w:val="ru-RU"/>
        </w:rPr>
        <w:t xml:space="preserve">БАБКА </w:t>
      </w:r>
    </w:p>
    <w:p w:rsidR="00731B4C" w:rsidRPr="00053550" w:rsidRDefault="00731B4C" w:rsidP="00006F2F">
      <w:pPr>
        <w:pStyle w:val="HeroReplica"/>
        <w:rPr>
          <w:lang w:val="ru-RU"/>
        </w:rPr>
      </w:pPr>
      <w:r w:rsidRPr="00006F2F">
        <w:rPr>
          <w:lang w:val="ru-RU"/>
        </w:rPr>
        <w:t>Що ж це робиться, допоможіть.</w:t>
      </w:r>
    </w:p>
    <w:p w:rsidR="00731B4C" w:rsidRPr="00006F2F" w:rsidRDefault="00731B4C" w:rsidP="00006F2F">
      <w:pPr>
        <w:rPr>
          <w:lang w:eastAsia="en-US"/>
        </w:rPr>
      </w:pPr>
    </w:p>
    <w:p w:rsidR="00731B4C" w:rsidRPr="00053550" w:rsidRDefault="00731B4C" w:rsidP="00006F2F">
      <w:pPr>
        <w:pStyle w:val="ActionDescription"/>
        <w:rPr>
          <w:lang w:val="ru-RU"/>
        </w:rPr>
      </w:pPr>
      <w:r w:rsidRPr="00053550">
        <w:rPr>
          <w:lang w:val="ru-RU"/>
        </w:rPr>
        <w:t xml:space="preserve">Єгор проходить повз. Спускається сходами, з кожним прольотом все швидше. Шепоче собі під ніс. </w:t>
      </w:r>
    </w:p>
    <w:p w:rsidR="00731B4C" w:rsidRPr="00053550" w:rsidRDefault="00731B4C" w:rsidP="00006F2F">
      <w:pPr>
        <w:pStyle w:val="HeroName"/>
        <w:rPr>
          <w:lang w:val="ru-RU"/>
        </w:rPr>
      </w:pPr>
      <w:r w:rsidRPr="00053550">
        <w:rPr>
          <w:lang w:val="ru-RU"/>
        </w:rPr>
        <w:t xml:space="preserve">ЄГОР </w:t>
      </w:r>
    </w:p>
    <w:p w:rsidR="00731B4C" w:rsidRPr="00053550" w:rsidRDefault="00731B4C" w:rsidP="00006F2F">
      <w:pPr>
        <w:pStyle w:val="HeroReplica"/>
        <w:rPr>
          <w:lang w:val="ru-RU"/>
        </w:rPr>
      </w:pPr>
      <w:r w:rsidRPr="00053550">
        <w:rPr>
          <w:lang w:val="ru-RU"/>
        </w:rPr>
        <w:t xml:space="preserve">Це не моя справа. Не моя справа. Спокійно. Байдужість. Байдужість. </w:t>
      </w:r>
    </w:p>
    <w:p w:rsidR="00731B4C" w:rsidRPr="009A7043" w:rsidRDefault="00731B4C" w:rsidP="009A7043">
      <w:pPr>
        <w:pStyle w:val="ActionTimeArena"/>
        <w:rPr>
          <w:lang w:val="ru-RU"/>
        </w:rPr>
      </w:pPr>
    </w:p>
    <w:p w:rsidR="00731B4C" w:rsidRPr="00053550" w:rsidRDefault="00731B4C" w:rsidP="00006F2F">
      <w:pPr>
        <w:pStyle w:val="ActionDescription"/>
        <w:rPr>
          <w:lang w:val="ru-RU"/>
        </w:rPr>
      </w:pPr>
      <w:r w:rsidRPr="00053550">
        <w:rPr>
          <w:lang w:val="ru-RU"/>
        </w:rPr>
        <w:t xml:space="preserve">Йде далі і в серпанку уявляє собі. </w:t>
      </w:r>
    </w:p>
    <w:p w:rsidR="00731B4C" w:rsidRPr="009A7043" w:rsidRDefault="00731B4C" w:rsidP="009A7043">
      <w:pPr>
        <w:pStyle w:val="ActionTimeArena"/>
        <w:rPr>
          <w:lang w:val="ru-RU"/>
        </w:rPr>
      </w:pPr>
      <w:r w:rsidRPr="009A7043">
        <w:rPr>
          <w:lang w:val="ru-RU"/>
        </w:rPr>
        <w:t xml:space="preserve">ІНТ. </w:t>
      </w:r>
      <w:r w:rsidRPr="00006F2F">
        <w:rPr>
          <w:lang w:val="ru-RU"/>
        </w:rPr>
        <w:t>сходи</w:t>
      </w:r>
      <w:r w:rsidRPr="009A7043">
        <w:rPr>
          <w:lang w:val="ru-RU"/>
        </w:rPr>
        <w:t xml:space="preserve"> - КОРИДОР СУСІДІВ (</w:t>
      </w:r>
      <w:r w:rsidRPr="00006F2F">
        <w:rPr>
          <w:lang w:val="ru-RU"/>
        </w:rPr>
        <w:t>уявлення</w:t>
      </w:r>
      <w:r w:rsidRPr="009A7043">
        <w:rPr>
          <w:lang w:val="ru-RU"/>
        </w:rPr>
        <w:t xml:space="preserve">) </w:t>
      </w:r>
    </w:p>
    <w:p w:rsidR="00731B4C" w:rsidRPr="00053550" w:rsidRDefault="00731B4C" w:rsidP="00006F2F">
      <w:pPr>
        <w:pStyle w:val="ActionDescription"/>
        <w:rPr>
          <w:lang w:val="ru-RU"/>
        </w:rPr>
      </w:pPr>
      <w:r w:rsidRPr="008773CA">
        <w:rPr>
          <w:lang w:val="ru-RU"/>
        </w:rPr>
        <w:t xml:space="preserve">Заходить. </w:t>
      </w:r>
      <w:r w:rsidRPr="00053550">
        <w:rPr>
          <w:lang w:val="ru-RU"/>
        </w:rPr>
        <w:t xml:space="preserve">Усуває дітей. Стаскує чоловіка. </w:t>
      </w:r>
    </w:p>
    <w:p w:rsidR="00731B4C" w:rsidRPr="00053550" w:rsidRDefault="00731B4C" w:rsidP="00006F2F">
      <w:pPr>
        <w:pStyle w:val="HeroName"/>
        <w:rPr>
          <w:lang w:val="ru-RU"/>
        </w:rPr>
      </w:pPr>
      <w:r w:rsidRPr="00053550">
        <w:rPr>
          <w:lang w:val="ru-RU"/>
        </w:rPr>
        <w:t>ЄГОР</w:t>
      </w:r>
    </w:p>
    <w:p w:rsidR="00731B4C" w:rsidRPr="00053550" w:rsidRDefault="00731B4C" w:rsidP="00006F2F">
      <w:pPr>
        <w:pStyle w:val="HeroRemarka"/>
        <w:rPr>
          <w:lang w:val="ru-RU"/>
        </w:rPr>
      </w:pPr>
      <w:r w:rsidRPr="00053550">
        <w:rPr>
          <w:lang w:val="ru-RU"/>
        </w:rPr>
        <w:t xml:space="preserve">(жінці) </w:t>
      </w:r>
    </w:p>
    <w:p w:rsidR="00731B4C" w:rsidRPr="00053550" w:rsidRDefault="00731B4C" w:rsidP="00006F2F">
      <w:pPr>
        <w:pStyle w:val="HeroReplica"/>
        <w:rPr>
          <w:lang w:val="ru-RU"/>
        </w:rPr>
      </w:pPr>
      <w:r w:rsidRPr="00053550">
        <w:rPr>
          <w:lang w:val="ru-RU"/>
        </w:rPr>
        <w:t xml:space="preserve">Забери дітей </w:t>
      </w:r>
    </w:p>
    <w:p w:rsidR="00731B4C" w:rsidRPr="00053550" w:rsidRDefault="00731B4C" w:rsidP="00006F2F">
      <w:pPr>
        <w:pStyle w:val="HeroRemarka"/>
        <w:rPr>
          <w:lang w:val="ru-RU"/>
        </w:rPr>
      </w:pPr>
      <w:r w:rsidRPr="00053550">
        <w:rPr>
          <w:lang w:val="ru-RU"/>
        </w:rPr>
        <w:t xml:space="preserve">(до чоловіка) </w:t>
      </w:r>
    </w:p>
    <w:p w:rsidR="00731B4C" w:rsidRPr="00053550" w:rsidRDefault="00731B4C" w:rsidP="00006F2F">
      <w:pPr>
        <w:pStyle w:val="HeroReplica"/>
        <w:rPr>
          <w:lang w:val="ru-RU"/>
        </w:rPr>
      </w:pPr>
      <w:r w:rsidRPr="00006F2F">
        <w:rPr>
          <w:lang w:val="ru-RU"/>
        </w:rPr>
        <w:t xml:space="preserve">Ти зрозумій, це звичайно не моя справа, але ти не правий. </w:t>
      </w:r>
      <w:r w:rsidRPr="00053550">
        <w:rPr>
          <w:lang w:val="ru-RU"/>
        </w:rPr>
        <w:t xml:space="preserve">Всі вони однакові, так що не варто гаяти час </w:t>
      </w:r>
    </w:p>
    <w:p w:rsidR="00731B4C" w:rsidRPr="00053550" w:rsidRDefault="00731B4C" w:rsidP="00006F2F">
      <w:pPr>
        <w:rPr>
          <w:lang w:eastAsia="en-US"/>
        </w:rPr>
      </w:pPr>
    </w:p>
    <w:p w:rsidR="00731B4C" w:rsidRPr="00185EEA" w:rsidRDefault="00731B4C" w:rsidP="00006F2F">
      <w:pPr>
        <w:pStyle w:val="ActionTimeArena"/>
        <w:rPr>
          <w:lang w:val="ru-RU"/>
        </w:rPr>
      </w:pPr>
      <w:r w:rsidRPr="00185EEA">
        <w:rPr>
          <w:lang w:val="ru-RU"/>
        </w:rPr>
        <w:t>ЕКСТ. ВУЛИЦЯ - РАНОК</w:t>
      </w:r>
    </w:p>
    <w:p w:rsidR="00731B4C" w:rsidRPr="00185EEA" w:rsidRDefault="00731B4C" w:rsidP="00006F2F">
      <w:pPr>
        <w:pStyle w:val="ActionDescription"/>
        <w:rPr>
          <w:lang w:val="ru-RU"/>
        </w:rPr>
      </w:pPr>
      <w:r w:rsidRPr="00185EEA">
        <w:rPr>
          <w:lang w:val="ru-RU"/>
        </w:rPr>
        <w:t xml:space="preserve">Нога Єгора в калюжі. </w:t>
      </w:r>
    </w:p>
    <w:p w:rsidR="00731B4C" w:rsidRPr="00185EEA" w:rsidRDefault="00731B4C" w:rsidP="00185EEA">
      <w:pPr>
        <w:pStyle w:val="HeroName"/>
        <w:rPr>
          <w:lang w:val="ru-RU"/>
        </w:rPr>
      </w:pPr>
      <w:r w:rsidRPr="00185EEA">
        <w:rPr>
          <w:lang w:val="ru-RU"/>
        </w:rPr>
        <w:t xml:space="preserve">ЄГОР </w:t>
      </w:r>
    </w:p>
    <w:p w:rsidR="00731B4C" w:rsidRPr="00185EEA" w:rsidRDefault="00731B4C" w:rsidP="00185EEA">
      <w:pPr>
        <w:pStyle w:val="HeroVoiceOver"/>
      </w:pPr>
      <w:r>
        <w:t>(за кадром)</w:t>
      </w:r>
    </w:p>
    <w:p w:rsidR="00731B4C" w:rsidRPr="00053550" w:rsidRDefault="00731B4C" w:rsidP="00185EEA">
      <w:pPr>
        <w:pStyle w:val="HeroReplica"/>
        <w:rPr>
          <w:lang w:val="ru-RU"/>
        </w:rPr>
      </w:pPr>
      <w:r w:rsidRPr="00053550">
        <w:rPr>
          <w:lang w:val="ru-RU"/>
        </w:rPr>
        <w:t xml:space="preserve">Якого біса. </w:t>
      </w:r>
    </w:p>
    <w:p w:rsidR="00731B4C" w:rsidRPr="00053550" w:rsidRDefault="00731B4C" w:rsidP="00185EEA">
      <w:pPr>
        <w:rPr>
          <w:lang w:eastAsia="en-US"/>
        </w:rPr>
      </w:pPr>
    </w:p>
    <w:p w:rsidR="00731B4C" w:rsidRPr="00185EEA" w:rsidRDefault="00731B4C" w:rsidP="00185EEA">
      <w:pPr>
        <w:pStyle w:val="ActionDescription"/>
        <w:rPr>
          <w:lang w:val="ru-RU"/>
        </w:rPr>
      </w:pPr>
      <w:r w:rsidRPr="00185EEA">
        <w:rPr>
          <w:lang w:val="ru-RU"/>
        </w:rPr>
        <w:t xml:space="preserve">Єгор вискакує з калюжі, піднімає ногу, робить пару стрибків. Ставить її на землю. Озирається на калюжу. Спльовує. </w:t>
      </w:r>
      <w:r w:rsidRPr="009A7043">
        <w:rPr>
          <w:lang w:val="ru-RU"/>
        </w:rPr>
        <w:t xml:space="preserve">На обличчі досада. Йде на зупинку. Стоїть на зупинці і </w:t>
      </w:r>
      <w:r w:rsidRPr="00185EEA">
        <w:rPr>
          <w:lang w:val="ru-RU"/>
        </w:rPr>
        <w:t>уя</w:t>
      </w:r>
      <w:r w:rsidRPr="009A7043">
        <w:rPr>
          <w:lang w:val="ru-RU"/>
        </w:rPr>
        <w:t xml:space="preserve">вляє. </w:t>
      </w:r>
    </w:p>
    <w:p w:rsidR="00731B4C" w:rsidRPr="00185EEA" w:rsidRDefault="00731B4C" w:rsidP="00185EEA">
      <w:pPr>
        <w:pStyle w:val="ActionTimeArena"/>
        <w:rPr>
          <w:lang w:val="ru-RU"/>
        </w:rPr>
      </w:pPr>
      <w:r w:rsidRPr="00185EEA">
        <w:rPr>
          <w:lang w:val="ru-RU"/>
        </w:rPr>
        <w:t xml:space="preserve">ІНТ. сходи - КОРИДОР СУСІДІВ (уявлення) </w:t>
      </w:r>
    </w:p>
    <w:p w:rsidR="00731B4C" w:rsidRPr="00185EEA" w:rsidRDefault="00731B4C" w:rsidP="00185EEA">
      <w:pPr>
        <w:pStyle w:val="ActionDescription"/>
        <w:rPr>
          <w:lang w:val="ru-RU"/>
        </w:rPr>
      </w:pPr>
      <w:r w:rsidRPr="00185EEA">
        <w:rPr>
          <w:lang w:val="ru-RU"/>
        </w:rPr>
        <w:t xml:space="preserve">У коридорі, поруч з чоловіком, </w:t>
      </w:r>
    </w:p>
    <w:p w:rsidR="00731B4C" w:rsidRPr="00053550" w:rsidRDefault="00731B4C" w:rsidP="00185EEA">
      <w:pPr>
        <w:pStyle w:val="HeroName"/>
        <w:rPr>
          <w:lang w:val="ru-RU"/>
        </w:rPr>
      </w:pPr>
      <w:r w:rsidRPr="00053550">
        <w:rPr>
          <w:lang w:val="ru-RU"/>
        </w:rPr>
        <w:t xml:space="preserve">ЄГОР </w:t>
      </w:r>
    </w:p>
    <w:p w:rsidR="00731B4C" w:rsidRPr="00053550" w:rsidRDefault="00731B4C" w:rsidP="00185EEA">
      <w:pPr>
        <w:pStyle w:val="HeroReplica"/>
        <w:rPr>
          <w:lang w:val="ru-RU"/>
        </w:rPr>
      </w:pPr>
      <w:r w:rsidRPr="00185EEA">
        <w:rPr>
          <w:lang w:val="ru-RU"/>
        </w:rPr>
        <w:t xml:space="preserve">Ти зрозумій, але ти не правий. </w:t>
      </w:r>
      <w:r w:rsidRPr="00053550">
        <w:rPr>
          <w:lang w:val="ru-RU"/>
        </w:rPr>
        <w:t xml:space="preserve">Всі вони </w:t>
      </w:r>
    </w:p>
    <w:p w:rsidR="00731B4C" w:rsidRPr="009A7043" w:rsidRDefault="00731B4C" w:rsidP="009A7043">
      <w:pPr>
        <w:pStyle w:val="ActionTimeArena"/>
        <w:rPr>
          <w:lang w:val="ru-RU"/>
        </w:rPr>
      </w:pPr>
    </w:p>
    <w:p w:rsidR="00731B4C" w:rsidRPr="00053550" w:rsidRDefault="00731B4C" w:rsidP="00185EEA">
      <w:pPr>
        <w:pStyle w:val="ActionDescription"/>
        <w:rPr>
          <w:lang w:val="ru-RU"/>
        </w:rPr>
      </w:pPr>
      <w:r w:rsidRPr="00053550">
        <w:rPr>
          <w:lang w:val="ru-RU"/>
        </w:rPr>
        <w:t xml:space="preserve">Чоловік хапає його за грудки </w:t>
      </w:r>
    </w:p>
    <w:p w:rsidR="00731B4C" w:rsidRPr="00053550" w:rsidRDefault="00731B4C" w:rsidP="00185EEA">
      <w:pPr>
        <w:pStyle w:val="HeroName"/>
        <w:rPr>
          <w:lang w:val="ru-RU"/>
        </w:rPr>
      </w:pPr>
      <w:r w:rsidRPr="00053550">
        <w:rPr>
          <w:lang w:val="ru-RU"/>
        </w:rPr>
        <w:t xml:space="preserve">ЧОЛОВІК </w:t>
      </w:r>
    </w:p>
    <w:p w:rsidR="00731B4C" w:rsidRPr="00185EEA" w:rsidRDefault="00731B4C" w:rsidP="00185EEA">
      <w:pPr>
        <w:pStyle w:val="HeroReplica"/>
        <w:rPr>
          <w:lang w:val="ru-RU"/>
        </w:rPr>
      </w:pPr>
      <w:r w:rsidRPr="00185EEA">
        <w:rPr>
          <w:lang w:val="ru-RU"/>
        </w:rPr>
        <w:t xml:space="preserve">Що ти мене тут лікуєш. </w:t>
      </w:r>
    </w:p>
    <w:p w:rsidR="00731B4C" w:rsidRPr="009A7043" w:rsidRDefault="00731B4C" w:rsidP="009A7043">
      <w:pPr>
        <w:pStyle w:val="ActionTimeArena"/>
        <w:rPr>
          <w:lang w:val="ru-RU"/>
        </w:rPr>
      </w:pPr>
    </w:p>
    <w:p w:rsidR="00731B4C" w:rsidRPr="00185EEA" w:rsidRDefault="00731B4C" w:rsidP="00185EEA">
      <w:pPr>
        <w:pStyle w:val="ActionDescription"/>
        <w:rPr>
          <w:lang w:val="ru-RU"/>
        </w:rPr>
      </w:pPr>
      <w:r w:rsidRPr="00185EEA">
        <w:rPr>
          <w:lang w:val="ru-RU"/>
        </w:rPr>
        <w:t xml:space="preserve">Єгор хватає його у відповідь, падають на підлогу. </w:t>
      </w:r>
    </w:p>
    <w:p w:rsidR="00731B4C" w:rsidRPr="00053550" w:rsidRDefault="00731B4C" w:rsidP="00185EEA">
      <w:pPr>
        <w:pStyle w:val="ActionDescription"/>
        <w:rPr>
          <w:lang w:val="ru-RU"/>
        </w:rPr>
      </w:pPr>
      <w:r w:rsidRPr="00053550">
        <w:rPr>
          <w:lang w:val="ru-RU"/>
        </w:rPr>
        <w:t xml:space="preserve">Чути клаксон авто. </w:t>
      </w:r>
    </w:p>
    <w:p w:rsidR="00731B4C" w:rsidRPr="00053550" w:rsidRDefault="00731B4C" w:rsidP="00185EEA">
      <w:pPr>
        <w:pStyle w:val="ActionTimeArena"/>
        <w:rPr>
          <w:lang w:val="ru-RU"/>
        </w:rPr>
      </w:pPr>
      <w:r w:rsidRPr="00053550">
        <w:rPr>
          <w:lang w:val="ru-RU"/>
        </w:rPr>
        <w:t>ЕКСТ. ЗУПИНКА - ранок</w:t>
      </w:r>
    </w:p>
    <w:p w:rsidR="00731B4C" w:rsidRPr="00053550" w:rsidRDefault="00731B4C" w:rsidP="00185EEA">
      <w:pPr>
        <w:pStyle w:val="ActionDescription"/>
        <w:rPr>
          <w:lang w:val="ru-RU"/>
        </w:rPr>
      </w:pPr>
      <w:r w:rsidRPr="00053550">
        <w:rPr>
          <w:lang w:val="ru-RU"/>
        </w:rPr>
        <w:t xml:space="preserve">Єгор стоїть на зупинці. Під'їжджає тролейбус. Він сідає в нього. </w:t>
      </w:r>
    </w:p>
    <w:p w:rsidR="00731B4C" w:rsidRPr="00053550" w:rsidRDefault="00731B4C" w:rsidP="00185EEA">
      <w:pPr>
        <w:pStyle w:val="ActionTimeArena"/>
        <w:rPr>
          <w:lang w:val="ru-RU"/>
        </w:rPr>
      </w:pPr>
      <w:r w:rsidRPr="00053550">
        <w:rPr>
          <w:lang w:val="ru-RU"/>
        </w:rPr>
        <w:t>ІНТ. Тролейбус - ранок</w:t>
      </w:r>
    </w:p>
    <w:p w:rsidR="00731B4C" w:rsidRPr="00053550" w:rsidRDefault="00731B4C" w:rsidP="00185EEA">
      <w:pPr>
        <w:pStyle w:val="ActionDescription"/>
        <w:rPr>
          <w:lang w:val="ru-RU"/>
        </w:rPr>
      </w:pPr>
      <w:r w:rsidRPr="00053550">
        <w:rPr>
          <w:lang w:val="ru-RU"/>
        </w:rPr>
        <w:t xml:space="preserve">Єгор вибирає місце подалі від дверей і біля пічки. Сідає на нього. </w:t>
      </w:r>
      <w:r w:rsidRPr="00185EEA">
        <w:rPr>
          <w:lang w:val="ru-RU"/>
        </w:rPr>
        <w:t xml:space="preserve">Напроти нього сідає ЛІТНЯ ЖІНКА(60). У неї на руках дитина, ДІВЧИНКА(4). </w:t>
      </w:r>
      <w:r w:rsidRPr="00053550">
        <w:rPr>
          <w:lang w:val="ru-RU"/>
        </w:rPr>
        <w:t xml:space="preserve">Всі місця в тролейбусі зайняті. Дівчинка тримає в руках іграшку і розмахуючи нею в такт </w:t>
      </w:r>
    </w:p>
    <w:p w:rsidR="00731B4C" w:rsidRPr="00185EEA" w:rsidRDefault="00731B4C" w:rsidP="00185EEA">
      <w:pPr>
        <w:pStyle w:val="HeroName"/>
        <w:rPr>
          <w:lang w:val="ru-RU"/>
        </w:rPr>
      </w:pPr>
      <w:r w:rsidRPr="00185EEA">
        <w:rPr>
          <w:lang w:val="ru-RU"/>
        </w:rPr>
        <w:t xml:space="preserve">ДІВЧИНКА </w:t>
      </w:r>
    </w:p>
    <w:p w:rsidR="00731B4C" w:rsidRPr="00185EEA" w:rsidRDefault="00731B4C" w:rsidP="00185EEA">
      <w:pPr>
        <w:pStyle w:val="HeroReplica"/>
        <w:rPr>
          <w:lang w:val="ru-RU"/>
        </w:rPr>
      </w:pPr>
      <w:r w:rsidRPr="00185EEA">
        <w:rPr>
          <w:lang w:val="ru-RU"/>
        </w:rPr>
        <w:t xml:space="preserve">Муха цокотуха, позолочена брюха ... правильно, бабуся. </w:t>
      </w:r>
    </w:p>
    <w:p w:rsidR="00731B4C" w:rsidRPr="009A7043" w:rsidRDefault="00731B4C" w:rsidP="009A7043">
      <w:pPr>
        <w:pStyle w:val="ActionTimeArena"/>
        <w:rPr>
          <w:lang w:val="ru-RU"/>
        </w:rPr>
      </w:pPr>
    </w:p>
    <w:p w:rsidR="00731B4C" w:rsidRPr="00053550" w:rsidRDefault="00731B4C" w:rsidP="00185EEA">
      <w:pPr>
        <w:pStyle w:val="HeroName"/>
        <w:rPr>
          <w:lang w:val="ru-RU"/>
        </w:rPr>
      </w:pPr>
      <w:r w:rsidRPr="00053550">
        <w:rPr>
          <w:lang w:val="ru-RU"/>
        </w:rPr>
        <w:t xml:space="preserve">БАБУСЯ </w:t>
      </w:r>
    </w:p>
    <w:p w:rsidR="00731B4C" w:rsidRPr="00185EEA" w:rsidRDefault="00731B4C" w:rsidP="00185EEA">
      <w:pPr>
        <w:pStyle w:val="HeroRemarka"/>
        <w:rPr>
          <w:lang w:val="ru-RU"/>
        </w:rPr>
      </w:pPr>
      <w:r w:rsidRPr="00185EEA">
        <w:rPr>
          <w:lang w:val="ru-RU"/>
        </w:rPr>
        <w:t xml:space="preserve"> (Посміхаючись) </w:t>
      </w:r>
    </w:p>
    <w:p w:rsidR="00731B4C" w:rsidRPr="00185EEA" w:rsidRDefault="00731B4C" w:rsidP="00185EEA">
      <w:pPr>
        <w:pStyle w:val="HeroReplica"/>
        <w:rPr>
          <w:lang w:val="ru-RU"/>
        </w:rPr>
      </w:pPr>
      <w:r w:rsidRPr="00185EEA">
        <w:rPr>
          <w:lang w:val="ru-RU"/>
        </w:rPr>
        <w:t xml:space="preserve"> </w:t>
      </w:r>
      <w:r w:rsidRPr="00053550">
        <w:rPr>
          <w:lang w:val="ru-RU"/>
        </w:rPr>
        <w:t>Н</w:t>
      </w:r>
      <w:r w:rsidRPr="00185EEA">
        <w:rPr>
          <w:lang w:val="ru-RU"/>
        </w:rPr>
        <w:t xml:space="preserve">е брюха, а брюхо. </w:t>
      </w:r>
    </w:p>
    <w:p w:rsidR="00731B4C" w:rsidRPr="009A7043" w:rsidRDefault="00731B4C" w:rsidP="009A7043">
      <w:pPr>
        <w:pStyle w:val="ActionTimeArena"/>
        <w:rPr>
          <w:lang w:val="ru-RU"/>
        </w:rPr>
      </w:pPr>
    </w:p>
    <w:p w:rsidR="00731B4C" w:rsidRPr="00053550" w:rsidRDefault="00731B4C" w:rsidP="00185EEA">
      <w:pPr>
        <w:pStyle w:val="HeroName"/>
        <w:rPr>
          <w:lang w:val="ru-RU"/>
        </w:rPr>
      </w:pPr>
      <w:r w:rsidRPr="00053550">
        <w:rPr>
          <w:lang w:val="ru-RU"/>
        </w:rPr>
        <w:t xml:space="preserve">ДІВЧИНКА </w:t>
      </w:r>
    </w:p>
    <w:p w:rsidR="00731B4C" w:rsidRPr="00053550" w:rsidRDefault="00731B4C" w:rsidP="00185EEA">
      <w:pPr>
        <w:pStyle w:val="HeroReplica"/>
        <w:rPr>
          <w:lang w:val="ru-RU"/>
        </w:rPr>
      </w:pPr>
      <w:r w:rsidRPr="00053550">
        <w:rPr>
          <w:lang w:val="ru-RU"/>
        </w:rPr>
        <w:t xml:space="preserve">Брюхо. А далі? </w:t>
      </w:r>
    </w:p>
    <w:p w:rsidR="00731B4C" w:rsidRPr="009A7043" w:rsidRDefault="00731B4C" w:rsidP="009A7043">
      <w:pPr>
        <w:pStyle w:val="ActionTimeArena"/>
        <w:rPr>
          <w:lang w:val="ru-RU"/>
        </w:rPr>
      </w:pPr>
    </w:p>
    <w:p w:rsidR="00731B4C" w:rsidRPr="00053550" w:rsidRDefault="00731B4C" w:rsidP="00185EEA">
      <w:pPr>
        <w:pStyle w:val="HeroName"/>
        <w:rPr>
          <w:lang w:val="ru-RU"/>
        </w:rPr>
      </w:pPr>
      <w:r w:rsidRPr="00053550">
        <w:rPr>
          <w:lang w:val="ru-RU"/>
        </w:rPr>
        <w:t xml:space="preserve">БАБУСЯ </w:t>
      </w:r>
    </w:p>
    <w:p w:rsidR="00731B4C" w:rsidRPr="00053550" w:rsidRDefault="00731B4C" w:rsidP="00185EEA">
      <w:pPr>
        <w:pStyle w:val="HeroReplica"/>
        <w:rPr>
          <w:lang w:val="ru-RU"/>
        </w:rPr>
      </w:pPr>
      <w:r w:rsidRPr="00053550">
        <w:rPr>
          <w:lang w:val="ru-RU"/>
        </w:rPr>
        <w:t xml:space="preserve">Муха по полю ... </w:t>
      </w:r>
    </w:p>
    <w:p w:rsidR="00731B4C" w:rsidRPr="009A7043" w:rsidRDefault="00731B4C" w:rsidP="009A7043">
      <w:pPr>
        <w:pStyle w:val="ActionTimeArena"/>
        <w:rPr>
          <w:lang w:val="ru-RU"/>
        </w:rPr>
      </w:pPr>
    </w:p>
    <w:p w:rsidR="00731B4C" w:rsidRPr="00053550" w:rsidRDefault="00731B4C" w:rsidP="00185EEA">
      <w:pPr>
        <w:pStyle w:val="HeroName"/>
        <w:rPr>
          <w:lang w:val="ru-RU"/>
        </w:rPr>
      </w:pPr>
      <w:r w:rsidRPr="00053550">
        <w:rPr>
          <w:lang w:val="ru-RU"/>
        </w:rPr>
        <w:t xml:space="preserve">ДІВЧИНКА </w:t>
      </w:r>
    </w:p>
    <w:p w:rsidR="00731B4C" w:rsidRPr="00053550" w:rsidRDefault="00731B4C" w:rsidP="00185EEA">
      <w:pPr>
        <w:pStyle w:val="HeroReplica"/>
        <w:rPr>
          <w:lang w:val="ru-RU"/>
        </w:rPr>
      </w:pPr>
      <w:r w:rsidRPr="00185EEA">
        <w:rPr>
          <w:lang w:val="ru-RU"/>
        </w:rPr>
        <w:t xml:space="preserve">Я сама, сама По полю пішла, муха грошики знайшла, пішла муха на базар і купила самовар. </w:t>
      </w:r>
      <w:r w:rsidRPr="00053550">
        <w:rPr>
          <w:lang w:val="ru-RU"/>
        </w:rPr>
        <w:t xml:space="preserve">Правильно бабуся? </w:t>
      </w:r>
    </w:p>
    <w:p w:rsidR="00731B4C" w:rsidRPr="009A7043" w:rsidRDefault="00731B4C" w:rsidP="009A7043">
      <w:pPr>
        <w:pStyle w:val="ActionTimeArena"/>
        <w:rPr>
          <w:lang w:val="ru-RU"/>
        </w:rPr>
      </w:pPr>
    </w:p>
    <w:p w:rsidR="00731B4C" w:rsidRPr="00185EEA" w:rsidRDefault="00731B4C" w:rsidP="00185EEA">
      <w:pPr>
        <w:pStyle w:val="ActionTimeArena"/>
        <w:rPr>
          <w:lang w:val="ru-RU"/>
        </w:rPr>
      </w:pPr>
      <w:r w:rsidRPr="00185EEA">
        <w:rPr>
          <w:lang w:val="ru-RU"/>
        </w:rPr>
        <w:t xml:space="preserve">ІНТ. сходи - КОРИДОР СУСІДІВ(спогад) </w:t>
      </w:r>
    </w:p>
    <w:p w:rsidR="00731B4C" w:rsidRPr="00185EEA" w:rsidRDefault="00731B4C" w:rsidP="00185EEA">
      <w:pPr>
        <w:pStyle w:val="ActionDescription"/>
        <w:rPr>
          <w:lang w:val="ru-RU"/>
        </w:rPr>
      </w:pPr>
      <w:r w:rsidRPr="00053550">
        <w:rPr>
          <w:lang w:val="ru-RU"/>
        </w:rPr>
        <w:t xml:space="preserve">Жінка, на ній чоловік, бабка. </w:t>
      </w:r>
      <w:r w:rsidRPr="00185EEA">
        <w:rPr>
          <w:lang w:val="ru-RU"/>
        </w:rPr>
        <w:t xml:space="preserve">Чітко видно тільки дівчаток, їхні обличчя і голоси. </w:t>
      </w:r>
    </w:p>
    <w:p w:rsidR="00731B4C" w:rsidRPr="00053550" w:rsidRDefault="00731B4C" w:rsidP="00185EEA">
      <w:pPr>
        <w:pStyle w:val="HeroName"/>
        <w:rPr>
          <w:lang w:val="ru-RU"/>
        </w:rPr>
      </w:pPr>
      <w:r w:rsidRPr="00053550">
        <w:rPr>
          <w:lang w:val="ru-RU"/>
        </w:rPr>
        <w:t xml:space="preserve">ДІТИ </w:t>
      </w:r>
    </w:p>
    <w:p w:rsidR="00731B4C" w:rsidRPr="00185EEA" w:rsidRDefault="00731B4C" w:rsidP="00185EEA">
      <w:pPr>
        <w:pStyle w:val="HeroReplica"/>
        <w:rPr>
          <w:lang w:val="ru-RU"/>
        </w:rPr>
      </w:pPr>
      <w:r w:rsidRPr="00185EEA">
        <w:rPr>
          <w:lang w:val="ru-RU"/>
        </w:rPr>
        <w:t xml:space="preserve">Не треба, не треба тато. </w:t>
      </w:r>
    </w:p>
    <w:p w:rsidR="00731B4C" w:rsidRPr="009A7043" w:rsidRDefault="00731B4C" w:rsidP="009A7043">
      <w:pPr>
        <w:pStyle w:val="ActionTimeArena"/>
        <w:rPr>
          <w:lang w:val="ru-RU"/>
        </w:rPr>
      </w:pPr>
    </w:p>
    <w:p w:rsidR="00731B4C" w:rsidRPr="00185EEA" w:rsidRDefault="00731B4C" w:rsidP="00185EEA">
      <w:pPr>
        <w:pStyle w:val="ActionTimeArena"/>
        <w:rPr>
          <w:lang w:val="ru-RU"/>
        </w:rPr>
      </w:pPr>
      <w:r w:rsidRPr="00185EEA">
        <w:rPr>
          <w:lang w:val="ru-RU"/>
        </w:rPr>
        <w:t xml:space="preserve">ІНТ. Тролейбус - ранок </w:t>
      </w:r>
    </w:p>
    <w:p w:rsidR="00731B4C" w:rsidRPr="00053550" w:rsidRDefault="00731B4C" w:rsidP="00185EEA">
      <w:pPr>
        <w:pStyle w:val="ActionDescription"/>
        <w:rPr>
          <w:lang w:val="ru-RU"/>
        </w:rPr>
      </w:pPr>
      <w:r w:rsidRPr="00185EEA">
        <w:rPr>
          <w:lang w:val="ru-RU"/>
        </w:rPr>
        <w:t xml:space="preserve">Єгор впирається обличчям в скло. </w:t>
      </w:r>
      <w:r w:rsidRPr="00053550">
        <w:rPr>
          <w:lang w:val="ru-RU"/>
        </w:rPr>
        <w:t xml:space="preserve">Зітхає. На обличчі почуття провини і каяття. Деякий час їде так. Відчиняються двері. Люди на майданчику виходять. Потім Єгор спохвачується, вибігає назовні. </w:t>
      </w:r>
    </w:p>
    <w:p w:rsidR="00731B4C" w:rsidRPr="00053550" w:rsidRDefault="00731B4C" w:rsidP="00185EEA">
      <w:pPr>
        <w:pStyle w:val="ActionTimeArena"/>
        <w:rPr>
          <w:lang w:val="ru-RU"/>
        </w:rPr>
      </w:pPr>
      <w:r w:rsidRPr="00053550">
        <w:rPr>
          <w:lang w:val="ru-RU"/>
        </w:rPr>
        <w:t xml:space="preserve">ІНТ. АУДИТОРІЯ </w:t>
      </w:r>
    </w:p>
    <w:p w:rsidR="00731B4C" w:rsidRPr="00053550" w:rsidRDefault="00731B4C" w:rsidP="00185EEA">
      <w:pPr>
        <w:pStyle w:val="ActionDescription"/>
        <w:rPr>
          <w:lang w:val="ru-RU"/>
        </w:rPr>
      </w:pPr>
      <w:r w:rsidRPr="00053550">
        <w:rPr>
          <w:lang w:val="ru-RU"/>
        </w:rPr>
        <w:t xml:space="preserve">Аудиторія заповнена студентами наполовину. Входить Єгор. Проходить на своє місце. Сідає. Сидить. Гучно. Всі про щось розмовляють. До Єгора хтось звертається </w:t>
      </w:r>
    </w:p>
    <w:p w:rsidR="00731B4C" w:rsidRPr="00053550" w:rsidRDefault="00731B4C" w:rsidP="00185EEA">
      <w:pPr>
        <w:pStyle w:val="HeroName"/>
        <w:rPr>
          <w:lang w:val="ru-RU"/>
        </w:rPr>
      </w:pPr>
      <w:r w:rsidRPr="00053550">
        <w:rPr>
          <w:lang w:val="ru-RU"/>
        </w:rPr>
        <w:t xml:space="preserve">ХТОСЬ </w:t>
      </w:r>
    </w:p>
    <w:p w:rsidR="00731B4C" w:rsidRPr="00185EEA" w:rsidRDefault="00731B4C" w:rsidP="00185EEA">
      <w:pPr>
        <w:pStyle w:val="HeroReplica"/>
        <w:rPr>
          <w:lang w:val="ru-RU"/>
        </w:rPr>
      </w:pPr>
      <w:r w:rsidRPr="00185EEA">
        <w:rPr>
          <w:lang w:val="ru-RU"/>
        </w:rPr>
        <w:t xml:space="preserve">Ну що, як там Набоков, пішов? </w:t>
      </w:r>
    </w:p>
    <w:p w:rsidR="00731B4C" w:rsidRPr="00185EEA" w:rsidRDefault="00731B4C" w:rsidP="00185EEA">
      <w:pPr>
        <w:rPr>
          <w:lang w:eastAsia="en-US"/>
        </w:rPr>
      </w:pPr>
    </w:p>
    <w:p w:rsidR="00731B4C" w:rsidRPr="00053550" w:rsidRDefault="00731B4C" w:rsidP="00185EEA">
      <w:pPr>
        <w:pStyle w:val="HeroName"/>
        <w:rPr>
          <w:lang w:val="ru-RU"/>
        </w:rPr>
      </w:pPr>
      <w:r w:rsidRPr="00053550">
        <w:rPr>
          <w:lang w:val="ru-RU"/>
        </w:rPr>
        <w:t xml:space="preserve">ЄГОР </w:t>
      </w:r>
    </w:p>
    <w:p w:rsidR="00731B4C" w:rsidRPr="00053550" w:rsidRDefault="00731B4C" w:rsidP="00185EEA">
      <w:pPr>
        <w:pStyle w:val="HeroReplica"/>
        <w:rPr>
          <w:lang w:val="ru-RU"/>
        </w:rPr>
      </w:pPr>
      <w:r w:rsidRPr="00053550">
        <w:rPr>
          <w:lang w:val="ru-RU"/>
        </w:rPr>
        <w:t xml:space="preserve">Та ну його. Нудно якось. Не до нього. </w:t>
      </w:r>
    </w:p>
    <w:p w:rsidR="00731B4C" w:rsidRPr="009A7043" w:rsidRDefault="00731B4C" w:rsidP="009A7043">
      <w:pPr>
        <w:pStyle w:val="ActionTimeArena"/>
        <w:rPr>
          <w:lang w:val="ru-RU"/>
        </w:rPr>
      </w:pPr>
    </w:p>
    <w:p w:rsidR="00731B4C" w:rsidRPr="00053550" w:rsidRDefault="00731B4C" w:rsidP="00185EEA">
      <w:pPr>
        <w:pStyle w:val="HeroName"/>
        <w:rPr>
          <w:lang w:val="ru-RU"/>
        </w:rPr>
      </w:pPr>
      <w:r w:rsidRPr="00053550">
        <w:rPr>
          <w:lang w:val="ru-RU"/>
        </w:rPr>
        <w:t xml:space="preserve">ХТОСЬ </w:t>
      </w:r>
    </w:p>
    <w:p w:rsidR="00731B4C" w:rsidRPr="00053550" w:rsidRDefault="00731B4C" w:rsidP="00185EEA">
      <w:pPr>
        <w:pStyle w:val="HeroReplica"/>
        <w:rPr>
          <w:lang w:val="ru-RU"/>
        </w:rPr>
      </w:pPr>
      <w:r w:rsidRPr="00053550">
        <w:rPr>
          <w:lang w:val="ru-RU"/>
        </w:rPr>
        <w:t xml:space="preserve">Буває. </w:t>
      </w:r>
    </w:p>
    <w:p w:rsidR="00731B4C" w:rsidRPr="009A7043" w:rsidRDefault="00731B4C" w:rsidP="009A7043">
      <w:pPr>
        <w:pStyle w:val="ActionTimeArena"/>
        <w:rPr>
          <w:lang w:val="ru-RU"/>
        </w:rPr>
      </w:pPr>
    </w:p>
    <w:p w:rsidR="00731B4C" w:rsidRPr="00053550" w:rsidRDefault="00731B4C" w:rsidP="00185EEA">
      <w:pPr>
        <w:pStyle w:val="ActionDescription"/>
        <w:rPr>
          <w:lang w:val="ru-RU"/>
        </w:rPr>
      </w:pPr>
      <w:r w:rsidRPr="00053550">
        <w:rPr>
          <w:lang w:val="ru-RU"/>
        </w:rPr>
        <w:t xml:space="preserve">Через одну з парт встає хлопець. Середньої статури. </w:t>
      </w:r>
      <w:r w:rsidRPr="00327418">
        <w:rPr>
          <w:lang w:val="ru-RU"/>
        </w:rPr>
        <w:t xml:space="preserve">Це МАКСИМ(18). Підходить до столу викладача (стоїть навпроти середнього ряду парт аудиторії) і сідаючи на нього, обличчям до аудиторії, починає розмовляти з сидячим за першою партою </w:t>
      </w:r>
      <w:r w:rsidRPr="00053550">
        <w:rPr>
          <w:lang w:val="ru-RU"/>
        </w:rPr>
        <w:t xml:space="preserve">ХЛОПЦЕМ(18). Через час до них підходить ще </w:t>
      </w:r>
      <w:r w:rsidRPr="00CB76BC">
        <w:rPr>
          <w:lang w:val="ru-RU"/>
        </w:rPr>
        <w:t>один ХЛОПЕЦЬ</w:t>
      </w:r>
      <w:r w:rsidRPr="00053550">
        <w:rPr>
          <w:lang w:val="ru-RU"/>
        </w:rPr>
        <w:t xml:space="preserve">(18). Про що щось говорять. В аудиторію входить хлопець.Це ДІМА(18). Максим, єхидно посміхаючись, штовхає одного зі своїх співрозмовників, </w:t>
      </w: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053550">
        <w:rPr>
          <w:lang w:val="ru-RU"/>
        </w:rPr>
        <w:t xml:space="preserve">Дивись, Простофілін прийшов. </w:t>
      </w:r>
    </w:p>
    <w:p w:rsidR="00731B4C" w:rsidRPr="009A7043" w:rsidRDefault="00731B4C" w:rsidP="009A7043">
      <w:pPr>
        <w:pStyle w:val="ActionTimeArena"/>
        <w:rPr>
          <w:lang w:val="ru-RU"/>
        </w:rPr>
      </w:pPr>
    </w:p>
    <w:p w:rsidR="00731B4C" w:rsidRPr="00327418" w:rsidRDefault="00731B4C" w:rsidP="00327418">
      <w:pPr>
        <w:pStyle w:val="ActionDescription"/>
        <w:rPr>
          <w:lang w:val="ru-RU"/>
        </w:rPr>
      </w:pPr>
      <w:r w:rsidRPr="00053550">
        <w:rPr>
          <w:lang w:val="ru-RU"/>
        </w:rPr>
        <w:t xml:space="preserve">Діма на нього озирається. </w:t>
      </w:r>
      <w:r w:rsidRPr="00327418">
        <w:rPr>
          <w:lang w:val="ru-RU"/>
        </w:rPr>
        <w:t xml:space="preserve">Той відтягує свої вуха і показує йому язика. </w:t>
      </w: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053550">
        <w:rPr>
          <w:lang w:val="ru-RU"/>
        </w:rPr>
        <w:t xml:space="preserve">Б-е-е-е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 xml:space="preserve">Діма відвертається і проходить на своє місце. </w:t>
      </w:r>
    </w:p>
    <w:p w:rsidR="00731B4C" w:rsidRPr="009A7043" w:rsidRDefault="00731B4C" w:rsidP="00327418">
      <w:pPr>
        <w:pStyle w:val="ActionDescription"/>
        <w:rPr>
          <w:lang w:val="ru-RU"/>
        </w:rPr>
      </w:pPr>
      <w:r w:rsidRPr="00327418">
        <w:rPr>
          <w:lang w:val="ru-RU"/>
        </w:rPr>
        <w:t xml:space="preserve">Максим, знову звертаючись до своїх, але вже голосніше </w:t>
      </w: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327418">
        <w:rPr>
          <w:lang w:val="ru-RU"/>
        </w:rPr>
        <w:t xml:space="preserve">Ні, ну я не уявляю, як таке прізвище може у людини бути. </w:t>
      </w:r>
      <w:r w:rsidRPr="00053550">
        <w:rPr>
          <w:lang w:val="ru-RU"/>
        </w:rPr>
        <w:t xml:space="preserve">Це ж яким треба бути, щоб таке прізвище тобі дали. </w:t>
      </w:r>
    </w:p>
    <w:p w:rsidR="00731B4C" w:rsidRPr="00053550" w:rsidRDefault="00731B4C" w:rsidP="00327418">
      <w:pPr>
        <w:rPr>
          <w:lang w:eastAsia="en-US"/>
        </w:rPr>
      </w:pPr>
    </w:p>
    <w:p w:rsidR="00731B4C" w:rsidRPr="00053550" w:rsidRDefault="00731B4C" w:rsidP="00327418">
      <w:pPr>
        <w:pStyle w:val="HeroName"/>
        <w:rPr>
          <w:lang w:val="ru-RU"/>
        </w:rPr>
      </w:pPr>
      <w:r w:rsidRPr="00053550">
        <w:rPr>
          <w:lang w:val="ru-RU"/>
        </w:rPr>
        <w:t xml:space="preserve">Другий приятель </w:t>
      </w:r>
    </w:p>
    <w:p w:rsidR="00731B4C" w:rsidRPr="00327418" w:rsidRDefault="00731B4C" w:rsidP="00327418">
      <w:pPr>
        <w:pStyle w:val="HeroReplica"/>
        <w:rPr>
          <w:lang w:val="ru-RU"/>
        </w:rPr>
      </w:pPr>
      <w:r w:rsidRPr="00327418">
        <w:rPr>
          <w:lang w:val="ru-RU"/>
        </w:rPr>
        <w:t xml:space="preserve">А його прадіда, напевно, Фільой звали. І він представлявся так: - Філя, просто Філя. </w:t>
      </w:r>
    </w:p>
    <w:p w:rsidR="00731B4C" w:rsidRPr="009A7043" w:rsidRDefault="00731B4C" w:rsidP="009A7043">
      <w:pPr>
        <w:pStyle w:val="ActionTimeArena"/>
        <w:rPr>
          <w:lang w:val="ru-RU"/>
        </w:rPr>
      </w:pPr>
    </w:p>
    <w:p w:rsidR="00731B4C" w:rsidRPr="00327418" w:rsidRDefault="00731B4C" w:rsidP="00327418">
      <w:pPr>
        <w:pStyle w:val="HeroName"/>
        <w:rPr>
          <w:lang w:val="ru-RU"/>
        </w:rPr>
      </w:pPr>
      <w:r w:rsidRPr="00327418">
        <w:rPr>
          <w:lang w:val="ru-RU"/>
        </w:rPr>
        <w:t xml:space="preserve">МАКСИМ </w:t>
      </w:r>
    </w:p>
    <w:p w:rsidR="00731B4C" w:rsidRPr="00327418" w:rsidRDefault="00731B4C" w:rsidP="00327418">
      <w:pPr>
        <w:pStyle w:val="HeroReplica"/>
        <w:rPr>
          <w:lang w:val="ru-RU"/>
        </w:rPr>
      </w:pPr>
      <w:r w:rsidRPr="00327418">
        <w:rPr>
          <w:lang w:val="ru-RU"/>
        </w:rPr>
        <w:t xml:space="preserve">Так-так. То вуха напевно були, як у нього. </w:t>
      </w:r>
    </w:p>
    <w:p w:rsidR="00731B4C" w:rsidRPr="009A7043" w:rsidRDefault="00731B4C" w:rsidP="009A7043">
      <w:pPr>
        <w:pStyle w:val="ActionTimeArena"/>
        <w:rPr>
          <w:lang w:val="ru-RU"/>
        </w:rPr>
      </w:pPr>
    </w:p>
    <w:p w:rsidR="00731B4C" w:rsidRPr="00327418" w:rsidRDefault="00731B4C" w:rsidP="00327418">
      <w:pPr>
        <w:pStyle w:val="ActionDescription"/>
        <w:rPr>
          <w:lang w:val="ru-RU"/>
        </w:rPr>
      </w:pPr>
      <w:r w:rsidRPr="00327418">
        <w:rPr>
          <w:lang w:val="ru-RU"/>
        </w:rPr>
        <w:t xml:space="preserve">Бере себе за вуха і знову відстовбурчує їх </w:t>
      </w:r>
    </w:p>
    <w:p w:rsidR="00731B4C" w:rsidRPr="00053550" w:rsidRDefault="00731B4C" w:rsidP="00327418">
      <w:pPr>
        <w:pStyle w:val="HeroContinue"/>
        <w:rPr>
          <w:lang w:val="ru-RU"/>
        </w:rPr>
      </w:pPr>
      <w:r w:rsidRPr="00053550">
        <w:rPr>
          <w:lang w:val="ru-RU"/>
        </w:rPr>
        <w:t>(продовж.)</w:t>
      </w:r>
    </w:p>
    <w:p w:rsidR="00731B4C" w:rsidRPr="00327418" w:rsidRDefault="00731B4C" w:rsidP="00327418">
      <w:pPr>
        <w:pStyle w:val="HeroReplica"/>
        <w:rPr>
          <w:lang w:val="ru-RU"/>
        </w:rPr>
      </w:pPr>
      <w:r w:rsidRPr="00327418">
        <w:rPr>
          <w:lang w:val="ru-RU"/>
        </w:rPr>
        <w:t xml:space="preserve">На вуха подивилися, відразу видно, простачек, от і вийшла прізвище.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Діма намагається посміхатися. Але усмішка не виходить, а тому він відвертається і дивиться у вікно. На обличчі образа. Макс, звертаючись до Дмитра</w:t>
      </w: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053550">
        <w:rPr>
          <w:lang w:val="ru-RU"/>
        </w:rPr>
        <w:t xml:space="preserve">Так? Простаковатий у вас рід? </w:t>
      </w:r>
    </w:p>
    <w:p w:rsidR="00731B4C" w:rsidRPr="009A7043" w:rsidRDefault="00731B4C" w:rsidP="009A7043">
      <w:pPr>
        <w:pStyle w:val="ActionTimeArena"/>
        <w:rPr>
          <w:lang w:val="ru-RU"/>
        </w:rPr>
      </w:pPr>
    </w:p>
    <w:p w:rsidR="00731B4C" w:rsidRPr="00327418" w:rsidRDefault="00731B4C" w:rsidP="00327418">
      <w:pPr>
        <w:pStyle w:val="ActionDescription"/>
        <w:rPr>
          <w:lang w:val="ru-RU"/>
        </w:rPr>
      </w:pPr>
      <w:r w:rsidRPr="00327418">
        <w:rPr>
          <w:lang w:val="ru-RU"/>
        </w:rPr>
        <w:t xml:space="preserve">Діма дивиться на нього з презирством і ненавестью одночасно, на що перший приятель зауважує </w:t>
      </w:r>
    </w:p>
    <w:p w:rsidR="00731B4C" w:rsidRPr="00327418" w:rsidRDefault="00731B4C" w:rsidP="00327418">
      <w:pPr>
        <w:pStyle w:val="HeroName"/>
        <w:rPr>
          <w:lang w:val="ru-RU"/>
        </w:rPr>
      </w:pPr>
      <w:r w:rsidRPr="00327418">
        <w:rPr>
          <w:lang w:val="ru-RU"/>
        </w:rPr>
        <w:t xml:space="preserve">ПЕРШИЙ Приятель </w:t>
      </w:r>
    </w:p>
    <w:p w:rsidR="00731B4C" w:rsidRPr="00327418" w:rsidRDefault="00731B4C" w:rsidP="00327418">
      <w:pPr>
        <w:pStyle w:val="HeroReplica"/>
        <w:rPr>
          <w:lang w:val="ru-RU"/>
        </w:rPr>
      </w:pPr>
      <w:r w:rsidRPr="00327418">
        <w:rPr>
          <w:lang w:val="ru-RU"/>
        </w:rPr>
        <w:t xml:space="preserve">У ти який грізний, зараз щось буде.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 xml:space="preserve">Приятель дістає мобільний телефон, збираючись вести зйомку. </w:t>
      </w:r>
    </w:p>
    <w:p w:rsidR="00731B4C" w:rsidRPr="00053550" w:rsidRDefault="00731B4C" w:rsidP="00327418">
      <w:pPr>
        <w:pStyle w:val="ActionDescription"/>
        <w:rPr>
          <w:lang w:val="ru-RU"/>
        </w:rPr>
      </w:pPr>
      <w:r w:rsidRPr="00053550">
        <w:rPr>
          <w:lang w:val="ru-RU"/>
        </w:rPr>
        <w:t xml:space="preserve">Але Діма погляд не витримує і знову відвертається до вікна. </w:t>
      </w:r>
      <w:r w:rsidRPr="00327418">
        <w:rPr>
          <w:lang w:val="ru-RU"/>
        </w:rPr>
        <w:t xml:space="preserve">У цей момент втручається дівчина. </w:t>
      </w:r>
      <w:r w:rsidRPr="00053550">
        <w:rPr>
          <w:lang w:val="ru-RU"/>
        </w:rPr>
        <w:t xml:space="preserve">ОЛЯ(17). Вона сидить в іншому ряді, біля стіни. </w:t>
      </w:r>
    </w:p>
    <w:p w:rsidR="00731B4C" w:rsidRPr="00053550" w:rsidRDefault="00731B4C" w:rsidP="00327418">
      <w:pPr>
        <w:pStyle w:val="HeroName"/>
        <w:rPr>
          <w:lang w:val="ru-RU"/>
        </w:rPr>
      </w:pPr>
      <w:r w:rsidRPr="00053550">
        <w:rPr>
          <w:lang w:val="ru-RU"/>
        </w:rPr>
        <w:t xml:space="preserve">ОЛЯ </w:t>
      </w:r>
    </w:p>
    <w:p w:rsidR="00731B4C" w:rsidRPr="00327418" w:rsidRDefault="00731B4C" w:rsidP="00327418">
      <w:pPr>
        <w:pStyle w:val="HeroReplica"/>
        <w:rPr>
          <w:lang w:val="ru-RU"/>
        </w:rPr>
      </w:pPr>
      <w:r w:rsidRPr="00327418">
        <w:rPr>
          <w:lang w:val="ru-RU"/>
        </w:rPr>
        <w:t xml:space="preserve">Хлопці, що ви робите, ви нормальні взагалі, вам що, зайнятися нафік нічим?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 xml:space="preserve">Максим, звертаючись начебто до приятелів. </w:t>
      </w: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327418">
        <w:rPr>
          <w:lang w:val="ru-RU"/>
        </w:rPr>
        <w:t xml:space="preserve">Ну нефінти собі, ти подивись, яку мазу собі Дімон знайшов. </w:t>
      </w:r>
      <w:r w:rsidRPr="00053550">
        <w:rPr>
          <w:lang w:val="ru-RU"/>
        </w:rPr>
        <w:t xml:space="preserve">Ось це так дах. Аж жижки трусяться.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 xml:space="preserve">Всі троє сміються. </w:t>
      </w:r>
    </w:p>
    <w:p w:rsidR="00731B4C" w:rsidRPr="00053550" w:rsidRDefault="00731B4C" w:rsidP="00327418">
      <w:pPr>
        <w:pStyle w:val="HeroName"/>
        <w:rPr>
          <w:lang w:val="ru-RU"/>
        </w:rPr>
      </w:pPr>
      <w:r w:rsidRPr="00053550">
        <w:rPr>
          <w:lang w:val="ru-RU"/>
        </w:rPr>
        <w:t xml:space="preserve">ОЛЯ </w:t>
      </w:r>
    </w:p>
    <w:p w:rsidR="00731B4C" w:rsidRPr="00053550" w:rsidRDefault="00731B4C" w:rsidP="00327418">
      <w:pPr>
        <w:pStyle w:val="HeroReplica"/>
        <w:rPr>
          <w:lang w:val="ru-RU"/>
        </w:rPr>
      </w:pPr>
      <w:r w:rsidRPr="00053550">
        <w:rPr>
          <w:lang w:val="ru-RU"/>
        </w:rPr>
        <w:t>Дурні</w:t>
      </w:r>
      <w:r w:rsidRPr="00CB76BC">
        <w:rPr>
          <w:lang w:val="ru-RU"/>
        </w:rPr>
        <w:t>.</w:t>
      </w:r>
      <w:r w:rsidRPr="00053550">
        <w:rPr>
          <w:lang w:val="ru-RU"/>
        </w:rPr>
        <w:t xml:space="preserve"> </w:t>
      </w:r>
    </w:p>
    <w:p w:rsidR="00731B4C" w:rsidRPr="009A7043" w:rsidRDefault="00731B4C" w:rsidP="009A7043">
      <w:pPr>
        <w:pStyle w:val="ActionTimeArena"/>
        <w:rPr>
          <w:lang w:val="ru-RU"/>
        </w:rPr>
      </w:pP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053550">
        <w:rPr>
          <w:lang w:val="ru-RU"/>
        </w:rPr>
        <w:t xml:space="preserve">У ти яка. </w:t>
      </w:r>
    </w:p>
    <w:p w:rsidR="00731B4C" w:rsidRPr="009A7043" w:rsidRDefault="00731B4C" w:rsidP="009A7043">
      <w:pPr>
        <w:pStyle w:val="ActionTimeArena"/>
        <w:rPr>
          <w:lang w:val="ru-RU"/>
        </w:rPr>
      </w:pPr>
    </w:p>
    <w:p w:rsidR="00731B4C" w:rsidRPr="00053550" w:rsidRDefault="00731B4C" w:rsidP="00327418">
      <w:pPr>
        <w:pStyle w:val="HeroName"/>
        <w:rPr>
          <w:lang w:val="ru-RU"/>
        </w:rPr>
      </w:pPr>
      <w:r w:rsidRPr="00053550">
        <w:rPr>
          <w:lang w:val="ru-RU"/>
        </w:rPr>
        <w:t xml:space="preserve">ОЛЯ </w:t>
      </w:r>
    </w:p>
    <w:p w:rsidR="00731B4C" w:rsidRPr="00053550" w:rsidRDefault="00731B4C" w:rsidP="00327418">
      <w:pPr>
        <w:pStyle w:val="HeroReplica"/>
        <w:rPr>
          <w:lang w:val="ru-RU"/>
        </w:rPr>
      </w:pPr>
      <w:r w:rsidRPr="00327418">
        <w:rPr>
          <w:lang w:val="ru-RU"/>
        </w:rPr>
        <w:t xml:space="preserve">Слухай, Макс, ти вже всіх дістав своїми приколами. </w:t>
      </w:r>
      <w:r w:rsidRPr="00053550">
        <w:rPr>
          <w:lang w:val="ru-RU"/>
        </w:rPr>
        <w:t xml:space="preserve">Ти що, нормально себе тримати не вмієш. Ти ж не відморозок. Простіше будь. </w:t>
      </w:r>
    </w:p>
    <w:p w:rsidR="00731B4C" w:rsidRPr="009A7043" w:rsidRDefault="00731B4C" w:rsidP="009A7043">
      <w:pPr>
        <w:pStyle w:val="ActionTimeArena"/>
        <w:rPr>
          <w:lang w:val="ru-RU"/>
        </w:rPr>
      </w:pP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327418">
        <w:rPr>
          <w:lang w:val="ru-RU"/>
        </w:rPr>
        <w:t xml:space="preserve">А з чого б це ти за нього так підпрягаєшься. </w:t>
      </w:r>
      <w:r w:rsidRPr="00053550">
        <w:rPr>
          <w:lang w:val="ru-RU"/>
        </w:rPr>
        <w:t xml:space="preserve">Може у вас того, любовь-морковь? </w:t>
      </w:r>
    </w:p>
    <w:p w:rsidR="00731B4C" w:rsidRPr="00327418" w:rsidRDefault="00731B4C" w:rsidP="00327418">
      <w:pPr>
        <w:pStyle w:val="HeroRemarka"/>
        <w:rPr>
          <w:lang w:val="ru-RU"/>
        </w:rPr>
      </w:pPr>
      <w:r w:rsidRPr="00327418">
        <w:rPr>
          <w:lang w:val="ru-RU"/>
        </w:rPr>
        <w:t xml:space="preserve">(До своїх) </w:t>
      </w:r>
    </w:p>
    <w:p w:rsidR="00731B4C" w:rsidRPr="00327418" w:rsidRDefault="00731B4C" w:rsidP="00327418">
      <w:pPr>
        <w:pStyle w:val="HeroReplica"/>
        <w:rPr>
          <w:lang w:val="ru-RU"/>
        </w:rPr>
      </w:pPr>
      <w:r w:rsidRPr="00327418">
        <w:rPr>
          <w:lang w:val="ru-RU"/>
        </w:rPr>
        <w:t xml:space="preserve">Нє, ну точно, чого вона. </w:t>
      </w:r>
      <w:r w:rsidRPr="00053550">
        <w:rPr>
          <w:lang w:val="ru-RU"/>
        </w:rPr>
        <w:t xml:space="preserve">Напевно, він її того. А їй сподобалося. </w:t>
      </w:r>
      <w:r w:rsidRPr="00327418">
        <w:rPr>
          <w:lang w:val="ru-RU"/>
        </w:rPr>
        <w:t xml:space="preserve">Дімочка напевно лагідний гад. </w:t>
      </w:r>
    </w:p>
    <w:p w:rsidR="00731B4C" w:rsidRPr="00327418" w:rsidRDefault="00731B4C" w:rsidP="00327418">
      <w:pPr>
        <w:pStyle w:val="HeroRemarka"/>
        <w:rPr>
          <w:lang w:val="ru-RU"/>
        </w:rPr>
      </w:pPr>
      <w:r w:rsidRPr="00327418">
        <w:rPr>
          <w:lang w:val="ru-RU"/>
        </w:rPr>
        <w:t xml:space="preserve">(До неї) </w:t>
      </w:r>
    </w:p>
    <w:p w:rsidR="00731B4C" w:rsidRPr="00327418" w:rsidRDefault="00731B4C" w:rsidP="00327418">
      <w:pPr>
        <w:pStyle w:val="HeroReplica"/>
        <w:rPr>
          <w:lang w:val="ru-RU"/>
        </w:rPr>
      </w:pPr>
      <w:r w:rsidRPr="00327418">
        <w:rPr>
          <w:lang w:val="ru-RU"/>
        </w:rPr>
        <w:t xml:space="preserve">А як він в ліжку, цілує добре? </w:t>
      </w:r>
    </w:p>
    <w:p w:rsidR="00731B4C" w:rsidRPr="009A7043" w:rsidRDefault="00731B4C" w:rsidP="009A7043">
      <w:pPr>
        <w:pStyle w:val="ActionTimeArena"/>
        <w:rPr>
          <w:lang w:val="ru-RU"/>
        </w:rPr>
      </w:pPr>
    </w:p>
    <w:p w:rsidR="00731B4C" w:rsidRPr="00053550" w:rsidRDefault="00731B4C" w:rsidP="00327418">
      <w:pPr>
        <w:pStyle w:val="HeroName"/>
        <w:rPr>
          <w:lang w:val="ru-RU"/>
        </w:rPr>
      </w:pPr>
      <w:r w:rsidRPr="00053550">
        <w:rPr>
          <w:lang w:val="ru-RU"/>
        </w:rPr>
        <w:t xml:space="preserve">ОЛЯ </w:t>
      </w:r>
    </w:p>
    <w:p w:rsidR="00731B4C" w:rsidRPr="00053550" w:rsidRDefault="00731B4C" w:rsidP="00327418">
      <w:pPr>
        <w:pStyle w:val="HeroReplica"/>
        <w:rPr>
          <w:lang w:val="ru-RU"/>
        </w:rPr>
      </w:pPr>
      <w:r w:rsidRPr="00053550">
        <w:rPr>
          <w:lang w:val="ru-RU"/>
        </w:rPr>
        <w:t xml:space="preserve">Ти що, бовдур? </w:t>
      </w:r>
    </w:p>
    <w:p w:rsidR="00731B4C" w:rsidRPr="009A7043" w:rsidRDefault="00731B4C" w:rsidP="009A7043">
      <w:pPr>
        <w:pStyle w:val="ActionTimeArena"/>
        <w:rPr>
          <w:lang w:val="ru-RU"/>
        </w:rPr>
      </w:pP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053550">
        <w:rPr>
          <w:lang w:val="ru-RU"/>
        </w:rPr>
        <w:t xml:space="preserve">Ні, ну якщо ви того, разом, ну що ж, я розумію, це нормально, це ж добре навіть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 xml:space="preserve">Зривається, починає сміятися. Сміх підхоплюють його приятелі. Крізь сміх продовжує </w:t>
      </w:r>
    </w:p>
    <w:p w:rsidR="00731B4C" w:rsidRPr="00053550" w:rsidRDefault="00731B4C" w:rsidP="00327418">
      <w:pPr>
        <w:pStyle w:val="HeroName"/>
        <w:rPr>
          <w:lang w:val="ru-RU"/>
        </w:rPr>
      </w:pPr>
      <w:r w:rsidRPr="00053550">
        <w:rPr>
          <w:lang w:val="ru-RU"/>
        </w:rPr>
        <w:t xml:space="preserve">МАКСИМ </w:t>
      </w:r>
    </w:p>
    <w:p w:rsidR="00731B4C" w:rsidRPr="00053550" w:rsidRDefault="00731B4C" w:rsidP="00327418">
      <w:pPr>
        <w:pStyle w:val="HeroReplica"/>
        <w:rPr>
          <w:lang w:val="ru-RU"/>
        </w:rPr>
      </w:pPr>
      <w:r w:rsidRPr="00327418">
        <w:rPr>
          <w:lang w:val="ru-RU"/>
        </w:rPr>
        <w:t xml:space="preserve">А нічого так, Простофілін влаштувався. </w:t>
      </w:r>
      <w:r w:rsidRPr="00053550">
        <w:rPr>
          <w:lang w:val="ru-RU"/>
        </w:rPr>
        <w:t xml:space="preserve">Він напевно на цицьки повівся. Я думаю, такі диньки </w:t>
      </w:r>
    </w:p>
    <w:p w:rsidR="00731B4C" w:rsidRPr="00053550" w:rsidRDefault="00731B4C" w:rsidP="00327418">
      <w:pPr>
        <w:pStyle w:val="ActionDescription"/>
        <w:rPr>
          <w:lang w:val="ru-RU"/>
        </w:rPr>
      </w:pPr>
      <w:r w:rsidRPr="00053550">
        <w:rPr>
          <w:lang w:val="ru-RU"/>
        </w:rPr>
        <w:t>(Показує на собі)</w:t>
      </w:r>
    </w:p>
    <w:p w:rsidR="00731B4C" w:rsidRPr="00053550" w:rsidRDefault="00731B4C" w:rsidP="00327418">
      <w:pPr>
        <w:pStyle w:val="HeroContinue"/>
        <w:rPr>
          <w:lang w:val="ru-RU"/>
        </w:rPr>
      </w:pPr>
      <w:r w:rsidRPr="00053550">
        <w:rPr>
          <w:lang w:val="ru-RU"/>
        </w:rPr>
        <w:t xml:space="preserve">(продовж) </w:t>
      </w:r>
    </w:p>
    <w:p w:rsidR="00731B4C" w:rsidRPr="00053550" w:rsidRDefault="00731B4C" w:rsidP="00327418">
      <w:pPr>
        <w:pStyle w:val="HeroReplica"/>
        <w:rPr>
          <w:lang w:val="ru-RU"/>
        </w:rPr>
      </w:pPr>
      <w:r w:rsidRPr="00053550">
        <w:rPr>
          <w:lang w:val="ru-RU"/>
        </w:rPr>
        <w:t xml:space="preserve">я б теж помацав. Ой да Простофілін. </w:t>
      </w:r>
    </w:p>
    <w:p w:rsidR="00731B4C" w:rsidRPr="009A7043" w:rsidRDefault="00731B4C" w:rsidP="009A7043">
      <w:pPr>
        <w:pStyle w:val="ActionTimeArena"/>
        <w:rPr>
          <w:lang w:val="ru-RU"/>
        </w:rPr>
      </w:pPr>
    </w:p>
    <w:p w:rsidR="00731B4C" w:rsidRPr="00053550" w:rsidRDefault="00731B4C" w:rsidP="00327418">
      <w:pPr>
        <w:pStyle w:val="ActionDescription"/>
        <w:rPr>
          <w:lang w:val="ru-RU"/>
        </w:rPr>
      </w:pPr>
      <w:r w:rsidRPr="00053550">
        <w:rPr>
          <w:lang w:val="ru-RU"/>
        </w:rPr>
        <w:t xml:space="preserve">Оля схоплюється, підбігає до нього і починає безладно бити руками, по чому доведеться. Іноді промахується, потрапляє по руках, по обличчю рази два. Максим прикривається руками і продовжує сміятися. Потім перехоплює її за кисті рук і утримує їх. Посміхається. Оля намагається вивільнити руки. Потім кидає спроби. Посмішка сходить з лиця Макса. І в цей момент Оля плює в обличчя Максима. Він відпускає руки. Не довго дивиться на неї, потім витирається рукою, розвертається і йде з аудиторії. </w:t>
      </w:r>
    </w:p>
    <w:p w:rsidR="00731B4C" w:rsidRPr="007E06B5" w:rsidRDefault="00731B4C" w:rsidP="007E06B5">
      <w:pPr>
        <w:pStyle w:val="ActionTimeArena"/>
        <w:rPr>
          <w:lang w:val="ru-RU"/>
        </w:rPr>
      </w:pPr>
      <w:r w:rsidRPr="007E06B5">
        <w:rPr>
          <w:lang w:val="ru-RU"/>
        </w:rPr>
        <w:t xml:space="preserve">ІНТ. АУДИТОРІЯ (уявлення) </w:t>
      </w:r>
    </w:p>
    <w:p w:rsidR="00731B4C" w:rsidRPr="00053550" w:rsidRDefault="00731B4C" w:rsidP="007E06B5">
      <w:pPr>
        <w:pStyle w:val="ActionDescription"/>
        <w:rPr>
          <w:lang w:val="ru-RU"/>
        </w:rPr>
      </w:pPr>
      <w:r w:rsidRPr="007E06B5">
        <w:rPr>
          <w:lang w:val="ru-RU"/>
        </w:rPr>
        <w:t xml:space="preserve">В серпанку. </w:t>
      </w:r>
      <w:r w:rsidRPr="00053550">
        <w:rPr>
          <w:lang w:val="ru-RU"/>
        </w:rPr>
        <w:t xml:space="preserve">Максим тримає Олю за руки. </w:t>
      </w:r>
      <w:r w:rsidRPr="007E06B5">
        <w:rPr>
          <w:lang w:val="ru-RU"/>
        </w:rPr>
        <w:t xml:space="preserve">Єгор його окрикує, встає з-за своєї парти і йде до нього. </w:t>
      </w:r>
      <w:r w:rsidRPr="00053550">
        <w:rPr>
          <w:lang w:val="ru-RU"/>
        </w:rPr>
        <w:t xml:space="preserve">Макс відпускає Олю і дивиться на нього. </w:t>
      </w: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Ти що, бик, твориш? </w:t>
      </w:r>
    </w:p>
    <w:p w:rsidR="00731B4C" w:rsidRPr="00053550" w:rsidRDefault="00731B4C" w:rsidP="007E06B5">
      <w:pPr>
        <w:rPr>
          <w:lang w:eastAsia="en-US"/>
        </w:rPr>
      </w:pPr>
    </w:p>
    <w:p w:rsidR="00731B4C" w:rsidRPr="00053550" w:rsidRDefault="00731B4C" w:rsidP="007E06B5">
      <w:pPr>
        <w:pStyle w:val="HeroName"/>
        <w:rPr>
          <w:lang w:val="ru-RU"/>
        </w:rPr>
      </w:pPr>
      <w:r w:rsidRPr="00053550">
        <w:rPr>
          <w:lang w:val="ru-RU"/>
        </w:rPr>
        <w:t xml:space="preserve">МАКСИМ </w:t>
      </w:r>
    </w:p>
    <w:p w:rsidR="00731B4C" w:rsidRPr="00053550" w:rsidRDefault="00731B4C" w:rsidP="007E06B5">
      <w:pPr>
        <w:pStyle w:val="HeroReplica"/>
        <w:rPr>
          <w:lang w:val="ru-RU"/>
        </w:rPr>
      </w:pPr>
      <w:r w:rsidRPr="00053550">
        <w:rPr>
          <w:lang w:val="ru-RU"/>
        </w:rPr>
        <w:t xml:space="preserve">Шо? </w:t>
      </w:r>
    </w:p>
    <w:p w:rsidR="00731B4C" w:rsidRPr="009A7043" w:rsidRDefault="00731B4C" w:rsidP="009A7043">
      <w:pPr>
        <w:pStyle w:val="ActionTimeArena"/>
        <w:rPr>
          <w:lang w:val="ru-RU"/>
        </w:rPr>
      </w:pPr>
    </w:p>
    <w:p w:rsidR="00731B4C" w:rsidRPr="007E06B5" w:rsidRDefault="00731B4C" w:rsidP="007E06B5">
      <w:pPr>
        <w:pStyle w:val="ActionDescription"/>
        <w:rPr>
          <w:lang w:val="ru-RU"/>
        </w:rPr>
      </w:pPr>
      <w:r w:rsidRPr="00053550">
        <w:rPr>
          <w:lang w:val="ru-RU"/>
        </w:rPr>
        <w:t xml:space="preserve">Єгор підстрибує і б'є його кулаком в обличчя. </w:t>
      </w:r>
      <w:r w:rsidRPr="007E06B5">
        <w:rPr>
          <w:lang w:val="ru-RU"/>
        </w:rPr>
        <w:t xml:space="preserve">Валяться на підлогу і борються. </w:t>
      </w:r>
    </w:p>
    <w:p w:rsidR="00731B4C" w:rsidRPr="009A7043" w:rsidRDefault="00731B4C" w:rsidP="007E06B5">
      <w:pPr>
        <w:pStyle w:val="HeroVoiceOver"/>
      </w:pPr>
      <w:r>
        <w:t>(за кадром)</w:t>
      </w:r>
      <w:r w:rsidRPr="009A7043">
        <w:t xml:space="preserve"> </w:t>
      </w:r>
    </w:p>
    <w:p w:rsidR="00731B4C" w:rsidRPr="00053550" w:rsidRDefault="00731B4C" w:rsidP="007E06B5">
      <w:pPr>
        <w:pStyle w:val="ActionDescription"/>
        <w:rPr>
          <w:lang w:val="ru-RU"/>
        </w:rPr>
      </w:pPr>
      <w:r w:rsidRPr="00053550">
        <w:rPr>
          <w:lang w:val="ru-RU"/>
        </w:rPr>
        <w:t xml:space="preserve">Дзвінок і голос викладача </w:t>
      </w:r>
    </w:p>
    <w:p w:rsidR="00731B4C" w:rsidRPr="00053550" w:rsidRDefault="00731B4C" w:rsidP="007E06B5">
      <w:pPr>
        <w:pStyle w:val="HeroName"/>
        <w:rPr>
          <w:lang w:val="ru-RU"/>
        </w:rPr>
      </w:pPr>
      <w:r w:rsidRPr="00053550">
        <w:rPr>
          <w:lang w:val="ru-RU"/>
        </w:rPr>
        <w:t xml:space="preserve">ВИКЛАДАЧ </w:t>
      </w:r>
    </w:p>
    <w:p w:rsidR="00731B4C" w:rsidRPr="00053550" w:rsidRDefault="00731B4C" w:rsidP="007E06B5">
      <w:pPr>
        <w:pStyle w:val="HeroReplica"/>
        <w:rPr>
          <w:lang w:val="ru-RU"/>
        </w:rPr>
      </w:pPr>
      <w:r w:rsidRPr="007E06B5">
        <w:rPr>
          <w:lang w:val="ru-RU"/>
        </w:rPr>
        <w:t xml:space="preserve">Ну що, всі в зборі, починаємо. </w:t>
      </w:r>
    </w:p>
    <w:p w:rsidR="00731B4C" w:rsidRPr="007E06B5" w:rsidRDefault="00731B4C" w:rsidP="007E06B5">
      <w:pPr>
        <w:rPr>
          <w:lang w:eastAsia="en-US"/>
        </w:rPr>
      </w:pPr>
    </w:p>
    <w:p w:rsidR="00731B4C" w:rsidRPr="007E06B5" w:rsidRDefault="00731B4C" w:rsidP="007E06B5">
      <w:pPr>
        <w:pStyle w:val="ActionDescription"/>
        <w:rPr>
          <w:lang w:val="ru-RU"/>
        </w:rPr>
      </w:pPr>
      <w:r>
        <w:rPr>
          <w:lang w:val="ru-RU"/>
        </w:rPr>
        <w:t>Єгор відкриває зошит</w:t>
      </w:r>
      <w:r w:rsidRPr="00CB76BC">
        <w:rPr>
          <w:lang w:val="ru-RU"/>
        </w:rPr>
        <w:t>.</w:t>
      </w:r>
    </w:p>
    <w:p w:rsidR="00731B4C" w:rsidRPr="007E06B5" w:rsidRDefault="00731B4C" w:rsidP="007E06B5">
      <w:pPr>
        <w:pStyle w:val="ActionTimeArena"/>
        <w:rPr>
          <w:lang w:val="ru-RU"/>
        </w:rPr>
      </w:pPr>
      <w:r w:rsidRPr="007E06B5">
        <w:rPr>
          <w:lang w:val="ru-RU"/>
        </w:rPr>
        <w:t>ІНТ. нова</w:t>
      </w:r>
      <w:r>
        <w:rPr>
          <w:lang w:val="ru-RU"/>
        </w:rPr>
        <w:t xml:space="preserve"> КВАРТИРА ЄГОра - кімната</w:t>
      </w:r>
      <w:r w:rsidRPr="007E06B5">
        <w:rPr>
          <w:lang w:val="ru-RU"/>
        </w:rPr>
        <w:t xml:space="preserve"> </w:t>
      </w:r>
    </w:p>
    <w:p w:rsidR="00731B4C" w:rsidRPr="007E06B5" w:rsidRDefault="00731B4C" w:rsidP="007E06B5">
      <w:pPr>
        <w:pStyle w:val="ActionDescription"/>
        <w:rPr>
          <w:lang w:val="ru-RU"/>
        </w:rPr>
      </w:pPr>
      <w:r w:rsidRPr="007E06B5">
        <w:rPr>
          <w:lang w:val="ru-RU"/>
        </w:rPr>
        <w:t>Єгор в кріслі, дзвонить телефон, під</w:t>
      </w:r>
      <w:r>
        <w:rPr>
          <w:lang w:val="ru-RU"/>
        </w:rPr>
        <w:t>німає трубку, на дроті Марина</w:t>
      </w:r>
      <w:r w:rsidRPr="007E06B5">
        <w:rPr>
          <w:lang w:val="ru-RU"/>
        </w:rPr>
        <w:t xml:space="preserve">2 </w:t>
      </w: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Привіт.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Привіт. Якими ман</w:t>
      </w:r>
      <w:r w:rsidRPr="00CB76BC">
        <w:rPr>
          <w:lang w:val="ru-RU"/>
        </w:rPr>
        <w:t>і</w:t>
      </w:r>
      <w:r w:rsidRPr="00053550">
        <w:rPr>
          <w:lang w:val="ru-RU"/>
        </w:rPr>
        <w:t xml:space="preserve">вцями?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Поговорити з тобою захотілося. Ти не проти?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7E06B5">
        <w:rPr>
          <w:lang w:val="ru-RU"/>
        </w:rPr>
        <w:t xml:space="preserve">Так від чого ж. Можна і поговорити. </w:t>
      </w:r>
      <w:r w:rsidRPr="00053550">
        <w:rPr>
          <w:lang w:val="ru-RU"/>
        </w:rPr>
        <w:t xml:space="preserve">Все ще дуєшся?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7E06B5" w:rsidRDefault="00731B4C" w:rsidP="007E06B5">
      <w:pPr>
        <w:pStyle w:val="HeroReplica"/>
        <w:rPr>
          <w:lang w:val="ru-RU"/>
        </w:rPr>
      </w:pPr>
      <w:r w:rsidRPr="007E06B5">
        <w:rPr>
          <w:lang w:val="ru-RU"/>
        </w:rPr>
        <w:t xml:space="preserve">Та не дуже, але є небагато.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7E06B5">
        <w:rPr>
          <w:lang w:val="ru-RU"/>
        </w:rPr>
        <w:t xml:space="preserve">Так пора б і охолонути. </w:t>
      </w:r>
      <w:r w:rsidRPr="00053550">
        <w:rPr>
          <w:lang w:val="ru-RU"/>
        </w:rPr>
        <w:t xml:space="preserve">Місяць вже пройшов.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Не починай.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Хто починає?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7E06B5">
        <w:rPr>
          <w:lang w:val="ru-RU"/>
        </w:rPr>
        <w:t xml:space="preserve">Так, стоп, щось не в те русло. </w:t>
      </w:r>
      <w:r w:rsidRPr="00053550">
        <w:rPr>
          <w:lang w:val="ru-RU"/>
        </w:rPr>
        <w:t xml:space="preserve">Спокійніше. </w:t>
      </w:r>
      <w:r w:rsidRPr="009A7043">
        <w:rPr>
          <w:lang w:val="ru-RU"/>
        </w:rPr>
        <w:t xml:space="preserve">Заводний який.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7E06B5" w:rsidRDefault="00731B4C" w:rsidP="007E06B5">
      <w:pPr>
        <w:pStyle w:val="HeroReplica"/>
        <w:rPr>
          <w:lang w:val="ru-RU"/>
        </w:rPr>
      </w:pPr>
      <w:r w:rsidRPr="007E06B5">
        <w:rPr>
          <w:lang w:val="ru-RU"/>
        </w:rPr>
        <w:t xml:space="preserve">Ну ти ж вмієш мене завести.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МАРИНА2 </w:t>
      </w:r>
    </w:p>
    <w:p w:rsidR="00731B4C" w:rsidRPr="007E06B5" w:rsidRDefault="00731B4C" w:rsidP="007E06B5">
      <w:pPr>
        <w:pStyle w:val="HeroReplica"/>
        <w:rPr>
          <w:lang w:val="ru-RU"/>
        </w:rPr>
      </w:pPr>
      <w:r w:rsidRPr="007E06B5">
        <w:rPr>
          <w:lang w:val="ru-RU"/>
        </w:rPr>
        <w:t xml:space="preserve">Ну яка є. Ну що, на старому місці?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А цілуватися будемо.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Якщо заслужиш. </w:t>
      </w:r>
    </w:p>
    <w:p w:rsidR="00731B4C" w:rsidRPr="009A7043" w:rsidRDefault="00731B4C" w:rsidP="009A7043">
      <w:pPr>
        <w:pStyle w:val="ActionTimeArena"/>
        <w:rPr>
          <w:lang w:val="ru-RU"/>
        </w:rPr>
      </w:pPr>
    </w:p>
    <w:p w:rsidR="00731B4C" w:rsidRPr="00053550" w:rsidRDefault="00731B4C" w:rsidP="007E06B5">
      <w:pPr>
        <w:pStyle w:val="ActionTimeArena"/>
        <w:rPr>
          <w:lang w:val="ru-RU"/>
        </w:rPr>
      </w:pPr>
      <w:r w:rsidRPr="00053550">
        <w:rPr>
          <w:lang w:val="ru-RU"/>
        </w:rPr>
        <w:t>ЕКСТ. ПАРК - вечір</w:t>
      </w:r>
    </w:p>
    <w:p w:rsidR="00731B4C" w:rsidRPr="00053550" w:rsidRDefault="00731B4C" w:rsidP="007E06B5">
      <w:pPr>
        <w:pStyle w:val="ActionDescription"/>
        <w:rPr>
          <w:lang w:val="ru-RU"/>
        </w:rPr>
      </w:pPr>
      <w:r w:rsidRPr="00053550">
        <w:rPr>
          <w:lang w:val="ru-RU"/>
        </w:rPr>
        <w:t xml:space="preserve">Єгор на лавці. Підходить Марина 2. Сідає. Цілуються в щічку. Вітаються. </w:t>
      </w: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А ти змінилася. Покращала. Щічки рожеві, губки вологі. Так і вабиш. Так і хочеться тебе вкусити.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7E06B5" w:rsidRDefault="00731B4C" w:rsidP="007E06B5">
      <w:pPr>
        <w:pStyle w:val="HeroReplica"/>
        <w:rPr>
          <w:lang w:val="ru-RU"/>
        </w:rPr>
      </w:pPr>
      <w:r w:rsidRPr="007E06B5">
        <w:rPr>
          <w:lang w:val="ru-RU"/>
        </w:rPr>
        <w:t xml:space="preserve">І я рада тебе бачити.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А що так офіціозно? За нами стежать? Інопланетяни?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Я вагітна.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Як? </w:t>
      </w:r>
    </w:p>
    <w:p w:rsidR="00731B4C" w:rsidRPr="00053550" w:rsidRDefault="00731B4C" w:rsidP="007E06B5">
      <w:pPr>
        <w:pStyle w:val="ActionDescription"/>
        <w:rPr>
          <w:lang w:val="ru-RU"/>
        </w:rPr>
      </w:pPr>
      <w:r w:rsidRPr="00053550">
        <w:rPr>
          <w:lang w:val="ru-RU"/>
        </w:rPr>
        <w:t xml:space="preserve">Після мовчання </w:t>
      </w:r>
    </w:p>
    <w:p w:rsidR="00731B4C" w:rsidRPr="00053550" w:rsidRDefault="00731B4C" w:rsidP="007E06B5">
      <w:pPr>
        <w:pStyle w:val="HeroName"/>
        <w:rPr>
          <w:lang w:val="ru-RU"/>
        </w:rPr>
      </w:pPr>
      <w:r w:rsidRPr="00053550">
        <w:rPr>
          <w:lang w:val="ru-RU"/>
        </w:rPr>
        <w:t xml:space="preserve">МАРИНА 2 </w:t>
      </w:r>
    </w:p>
    <w:p w:rsidR="00731B4C" w:rsidRPr="007E06B5" w:rsidRDefault="00731B4C" w:rsidP="007E06B5">
      <w:pPr>
        <w:pStyle w:val="HeroReplica"/>
        <w:rPr>
          <w:lang w:val="ru-RU"/>
        </w:rPr>
      </w:pPr>
      <w:r w:rsidRPr="007E06B5">
        <w:rPr>
          <w:lang w:val="ru-RU"/>
        </w:rPr>
        <w:t xml:space="preserve">Ну що ти мовчиш. От якось так. </w:t>
      </w:r>
    </w:p>
    <w:p w:rsidR="00731B4C" w:rsidRPr="00053550" w:rsidRDefault="00731B4C" w:rsidP="007E06B5">
      <w:pPr>
        <w:pStyle w:val="ActionDescription"/>
        <w:rPr>
          <w:lang w:val="ru-RU"/>
        </w:rPr>
      </w:pPr>
      <w:r w:rsidRPr="00053550">
        <w:rPr>
          <w:lang w:val="ru-RU"/>
        </w:rPr>
        <w:t xml:space="preserve">Після мовчання. </w:t>
      </w: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Не мовчи. Кажи, що ти думаєш.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ЄГОР </w:t>
      </w:r>
    </w:p>
    <w:p w:rsidR="00731B4C" w:rsidRPr="009A7043" w:rsidRDefault="00731B4C" w:rsidP="007E06B5">
      <w:pPr>
        <w:pStyle w:val="HeroReplica"/>
        <w:rPr>
          <w:lang w:val="ru-RU"/>
        </w:rPr>
      </w:pPr>
      <w:r w:rsidRPr="007E06B5">
        <w:rPr>
          <w:lang w:val="ru-RU"/>
        </w:rPr>
        <w:t xml:space="preserve">Я не думаю. </w:t>
      </w:r>
      <w:r w:rsidRPr="009A7043">
        <w:rPr>
          <w:lang w:val="ru-RU"/>
        </w:rPr>
        <w:t xml:space="preserve">Не важливо </w:t>
      </w:r>
    </w:p>
    <w:p w:rsidR="00731B4C" w:rsidRPr="009A7043" w:rsidRDefault="00731B4C" w:rsidP="009A7043">
      <w:pPr>
        <w:pStyle w:val="ActionTimeArena"/>
        <w:rPr>
          <w:lang w:val="ru-RU"/>
        </w:rPr>
      </w:pPr>
    </w:p>
    <w:p w:rsidR="00731B4C" w:rsidRPr="00053550" w:rsidRDefault="00731B4C" w:rsidP="007E06B5">
      <w:pPr>
        <w:pStyle w:val="HeroName"/>
        <w:rPr>
          <w:lang w:val="ru-RU"/>
        </w:rPr>
      </w:pPr>
      <w:r w:rsidRPr="00053550">
        <w:rPr>
          <w:lang w:val="ru-RU"/>
        </w:rPr>
        <w:t xml:space="preserve">МАРИНА 2 </w:t>
      </w:r>
    </w:p>
    <w:p w:rsidR="00731B4C" w:rsidRPr="00053550" w:rsidRDefault="00731B4C" w:rsidP="007E06B5">
      <w:pPr>
        <w:pStyle w:val="HeroReplica"/>
        <w:rPr>
          <w:lang w:val="ru-RU"/>
        </w:rPr>
      </w:pPr>
      <w:r w:rsidRPr="00053550">
        <w:rPr>
          <w:lang w:val="ru-RU"/>
        </w:rPr>
        <w:t xml:space="preserve">А що зараз важливо? </w:t>
      </w:r>
    </w:p>
    <w:p w:rsidR="00731B4C" w:rsidRPr="00053550" w:rsidRDefault="00731B4C" w:rsidP="007E06B5">
      <w:pPr>
        <w:pStyle w:val="ActionDescription"/>
        <w:rPr>
          <w:lang w:val="ru-RU"/>
        </w:rPr>
      </w:pPr>
      <w:r w:rsidRPr="00053550">
        <w:rPr>
          <w:lang w:val="ru-RU"/>
        </w:rPr>
        <w:t xml:space="preserve">Після мовчання </w:t>
      </w:r>
    </w:p>
    <w:p w:rsidR="00731B4C" w:rsidRPr="00053550" w:rsidRDefault="00731B4C" w:rsidP="007E06B5">
      <w:pPr>
        <w:pStyle w:val="HeroName"/>
        <w:rPr>
          <w:lang w:val="ru-RU"/>
        </w:rPr>
      </w:pPr>
      <w:r w:rsidRPr="00053550">
        <w:rPr>
          <w:lang w:val="ru-RU"/>
        </w:rPr>
        <w:t xml:space="preserve">ЄГОР </w:t>
      </w:r>
    </w:p>
    <w:p w:rsidR="00731B4C" w:rsidRPr="00053550" w:rsidRDefault="00731B4C" w:rsidP="007E06B5">
      <w:pPr>
        <w:pStyle w:val="HeroReplica"/>
        <w:rPr>
          <w:lang w:val="ru-RU"/>
        </w:rPr>
      </w:pPr>
      <w:r w:rsidRPr="00053550">
        <w:rPr>
          <w:lang w:val="ru-RU"/>
        </w:rPr>
        <w:t xml:space="preserve">Марин, слухай. Я не буду ходити навколо. Ти мене зрозумій. Я цю дитину не планував. Я ще не хочу заводити сім'ю. Не з тобою. Я з тобою взагалі виявився якось випадково. Сам не зрозумію як. Просто всі мене покинули. Нікому я не потрібен був. А ти мене приголубила. Ось власне результат. Ми ж вже вирішили з тобою розлучитися. І цей твій дзвінок. До чого все це? Діти. Я не можу бути батьком. І сім'я. Вибач. </w:t>
      </w:r>
    </w:p>
    <w:p w:rsidR="00731B4C" w:rsidRPr="009A7043" w:rsidRDefault="00731B4C" w:rsidP="009A7043">
      <w:pPr>
        <w:pStyle w:val="ActionTimeArena"/>
        <w:rPr>
          <w:lang w:val="ru-RU"/>
        </w:rPr>
      </w:pPr>
    </w:p>
    <w:p w:rsidR="00731B4C" w:rsidRPr="00053550" w:rsidRDefault="00731B4C" w:rsidP="0066407E">
      <w:pPr>
        <w:pStyle w:val="ActionDescription"/>
        <w:rPr>
          <w:lang w:val="ru-RU"/>
        </w:rPr>
      </w:pPr>
      <w:r w:rsidRPr="0066407E">
        <w:rPr>
          <w:lang w:val="ru-RU"/>
        </w:rPr>
        <w:t xml:space="preserve">Поки він говорить, на її обличчі поступово проступає гірка іронічна усмішка. </w:t>
      </w:r>
      <w:r w:rsidRPr="00053550">
        <w:rPr>
          <w:lang w:val="ru-RU"/>
        </w:rPr>
        <w:t xml:space="preserve">Єгор встає і йде. </w:t>
      </w:r>
    </w:p>
    <w:p w:rsidR="00731B4C" w:rsidRPr="00053550" w:rsidRDefault="00731B4C" w:rsidP="0066407E">
      <w:pPr>
        <w:pStyle w:val="ActionTimeArena"/>
        <w:rPr>
          <w:lang w:val="ru-RU"/>
        </w:rPr>
      </w:pPr>
      <w:r w:rsidRPr="00053550">
        <w:rPr>
          <w:lang w:val="ru-RU"/>
        </w:rPr>
        <w:t xml:space="preserve">ЕКСТ. ВУЛИЦЯ - НІЧ </w:t>
      </w:r>
    </w:p>
    <w:p w:rsidR="00731B4C" w:rsidRPr="00053550" w:rsidRDefault="00731B4C" w:rsidP="0066407E">
      <w:pPr>
        <w:pStyle w:val="ActionDescription"/>
        <w:rPr>
          <w:lang w:val="ru-RU"/>
        </w:rPr>
      </w:pPr>
      <w:r w:rsidRPr="00053550">
        <w:rPr>
          <w:lang w:val="ru-RU"/>
        </w:rPr>
        <w:t xml:space="preserve">Єгор йде. Шепоче. </w:t>
      </w:r>
    </w:p>
    <w:p w:rsidR="00731B4C" w:rsidRPr="00053550" w:rsidRDefault="00731B4C" w:rsidP="0066407E">
      <w:pPr>
        <w:pStyle w:val="HeroName"/>
        <w:rPr>
          <w:lang w:val="ru-RU"/>
        </w:rPr>
      </w:pPr>
      <w:r w:rsidRPr="00053550">
        <w:rPr>
          <w:lang w:val="ru-RU"/>
        </w:rPr>
        <w:t xml:space="preserve">ЄГОР </w:t>
      </w:r>
    </w:p>
    <w:p w:rsidR="00731B4C" w:rsidRPr="00053550" w:rsidRDefault="00731B4C" w:rsidP="0066407E">
      <w:pPr>
        <w:pStyle w:val="HeroReplica"/>
        <w:rPr>
          <w:lang w:val="ru-RU"/>
        </w:rPr>
      </w:pPr>
      <w:r w:rsidRPr="00053550">
        <w:rPr>
          <w:lang w:val="ru-RU"/>
        </w:rPr>
        <w:t xml:space="preserve">Байдужість є сила. Бути байдужим природно. </w:t>
      </w:r>
    </w:p>
    <w:p w:rsidR="00731B4C" w:rsidRPr="009A7043" w:rsidRDefault="00731B4C" w:rsidP="009A7043">
      <w:pPr>
        <w:pStyle w:val="ActionTimeArena"/>
        <w:rPr>
          <w:lang w:val="ru-RU"/>
        </w:rPr>
      </w:pPr>
    </w:p>
    <w:p w:rsidR="00731B4C" w:rsidRPr="00053550" w:rsidRDefault="00731B4C" w:rsidP="0066407E">
      <w:pPr>
        <w:pStyle w:val="ActionTimeArena"/>
        <w:rPr>
          <w:lang w:val="ru-RU"/>
        </w:rPr>
      </w:pPr>
      <w:r w:rsidRPr="00053550">
        <w:rPr>
          <w:lang w:val="ru-RU"/>
        </w:rPr>
        <w:t xml:space="preserve">ІНТ. АУДИТОРІЯ (уявлення) </w:t>
      </w:r>
    </w:p>
    <w:p w:rsidR="00731B4C" w:rsidRPr="00053550" w:rsidRDefault="00731B4C" w:rsidP="0066407E">
      <w:pPr>
        <w:pStyle w:val="ActionDescription"/>
        <w:rPr>
          <w:lang w:val="ru-RU"/>
        </w:rPr>
      </w:pPr>
      <w:r w:rsidRPr="00053550">
        <w:rPr>
          <w:lang w:val="ru-RU"/>
        </w:rPr>
        <w:t xml:space="preserve">Ситуація з епізоду в універі. Але серед приятелів присутній Єгор. </w:t>
      </w:r>
    </w:p>
    <w:p w:rsidR="00731B4C" w:rsidRPr="00053550" w:rsidRDefault="00731B4C" w:rsidP="0066407E">
      <w:pPr>
        <w:pStyle w:val="HeroName"/>
        <w:rPr>
          <w:lang w:val="ru-RU"/>
        </w:rPr>
      </w:pPr>
      <w:r w:rsidRPr="00053550">
        <w:rPr>
          <w:lang w:val="ru-RU"/>
        </w:rPr>
        <w:t xml:space="preserve">МАКСИМ </w:t>
      </w:r>
    </w:p>
    <w:p w:rsidR="00731B4C" w:rsidRPr="00053550" w:rsidRDefault="00731B4C" w:rsidP="0066407E">
      <w:pPr>
        <w:pStyle w:val="HeroReplica"/>
        <w:rPr>
          <w:lang w:val="ru-RU"/>
        </w:rPr>
      </w:pPr>
      <w:r w:rsidRPr="0066407E">
        <w:rPr>
          <w:lang w:val="ru-RU"/>
        </w:rPr>
        <w:t xml:space="preserve">Ні, ну я не уявляю, як таке прізвище може у людини бути. </w:t>
      </w:r>
      <w:r w:rsidRPr="00053550">
        <w:rPr>
          <w:lang w:val="ru-RU"/>
        </w:rPr>
        <w:t xml:space="preserve">Це ж яким треба бути, щоб таке прізвище тобі дали. </w:t>
      </w:r>
    </w:p>
    <w:p w:rsidR="00731B4C" w:rsidRPr="009A7043" w:rsidRDefault="00731B4C" w:rsidP="009A7043">
      <w:pPr>
        <w:pStyle w:val="HeroReplica"/>
        <w:rPr>
          <w:lang w:val="ru-RU"/>
        </w:rPr>
      </w:pPr>
    </w:p>
    <w:p w:rsidR="00731B4C" w:rsidRPr="00053550" w:rsidRDefault="00731B4C" w:rsidP="0066407E">
      <w:pPr>
        <w:pStyle w:val="HeroName"/>
        <w:rPr>
          <w:lang w:val="ru-RU"/>
        </w:rPr>
      </w:pPr>
      <w:r w:rsidRPr="00053550">
        <w:rPr>
          <w:lang w:val="ru-RU"/>
        </w:rPr>
        <w:t xml:space="preserve">Другий приятель </w:t>
      </w:r>
    </w:p>
    <w:p w:rsidR="00731B4C" w:rsidRPr="00053550" w:rsidRDefault="00731B4C" w:rsidP="0066407E">
      <w:pPr>
        <w:pStyle w:val="HeroReplica"/>
        <w:rPr>
          <w:lang w:val="ru-RU"/>
        </w:rPr>
      </w:pPr>
      <w:r w:rsidRPr="00053550">
        <w:rPr>
          <w:lang w:val="ru-RU"/>
        </w:rPr>
        <w:t xml:space="preserve">А його прадіда, напевно, Філей звали. І він представлявся так: - Філя, просто Філя. </w:t>
      </w:r>
    </w:p>
    <w:p w:rsidR="00731B4C" w:rsidRPr="009A7043" w:rsidRDefault="00731B4C" w:rsidP="009A7043">
      <w:pPr>
        <w:pStyle w:val="HeroReplica"/>
        <w:rPr>
          <w:lang w:val="ru-RU"/>
        </w:rPr>
      </w:pPr>
    </w:p>
    <w:p w:rsidR="00731B4C" w:rsidRPr="0066407E" w:rsidRDefault="00731B4C" w:rsidP="0066407E">
      <w:pPr>
        <w:pStyle w:val="HeroName"/>
        <w:rPr>
          <w:lang w:val="ru-RU"/>
        </w:rPr>
      </w:pPr>
      <w:r w:rsidRPr="0066407E">
        <w:rPr>
          <w:lang w:val="ru-RU"/>
        </w:rPr>
        <w:t xml:space="preserve">ЄГОР </w:t>
      </w:r>
    </w:p>
    <w:p w:rsidR="00731B4C" w:rsidRPr="0066407E" w:rsidRDefault="00731B4C" w:rsidP="0066407E">
      <w:pPr>
        <w:pStyle w:val="HeroReplica"/>
        <w:rPr>
          <w:lang w:val="ru-RU"/>
        </w:rPr>
      </w:pPr>
      <w:r w:rsidRPr="0066407E">
        <w:rPr>
          <w:lang w:val="ru-RU"/>
        </w:rPr>
        <w:t xml:space="preserve">Та який він простак, йому прізвище потрібно було дати - Вухатов. </w:t>
      </w:r>
    </w:p>
    <w:p w:rsidR="00731B4C" w:rsidRPr="009A7043" w:rsidRDefault="00731B4C" w:rsidP="009A7043">
      <w:pPr>
        <w:pStyle w:val="HeroReplica"/>
        <w:rPr>
          <w:lang w:val="ru-RU"/>
        </w:rPr>
      </w:pPr>
    </w:p>
    <w:p w:rsidR="00731B4C" w:rsidRPr="00053550" w:rsidRDefault="00731B4C" w:rsidP="0066407E">
      <w:pPr>
        <w:pStyle w:val="ActionDescription"/>
        <w:rPr>
          <w:lang w:val="ru-RU"/>
        </w:rPr>
      </w:pPr>
      <w:r w:rsidRPr="00053550">
        <w:rPr>
          <w:lang w:val="ru-RU"/>
        </w:rPr>
        <w:t xml:space="preserve">Всі сміються. </w:t>
      </w:r>
    </w:p>
    <w:p w:rsidR="00731B4C" w:rsidRPr="00053550" w:rsidRDefault="00731B4C" w:rsidP="0066407E">
      <w:pPr>
        <w:pStyle w:val="ActionTimeArena"/>
        <w:rPr>
          <w:lang w:val="ru-RU"/>
        </w:rPr>
      </w:pPr>
      <w:r w:rsidRPr="00053550">
        <w:rPr>
          <w:lang w:val="ru-RU"/>
        </w:rPr>
        <w:t>ЕКСТ. ВХІД В ПІД'ЇЗД - ніч</w:t>
      </w:r>
    </w:p>
    <w:p w:rsidR="00731B4C" w:rsidRPr="0066407E" w:rsidRDefault="00731B4C" w:rsidP="0066407E">
      <w:pPr>
        <w:pStyle w:val="ActionDescription"/>
        <w:rPr>
          <w:lang w:val="ru-RU"/>
        </w:rPr>
      </w:pPr>
      <w:r w:rsidRPr="00053550">
        <w:rPr>
          <w:lang w:val="ru-RU"/>
        </w:rPr>
        <w:t xml:space="preserve">Єгор відкриває двері свого під'їзду. Заходить. </w:t>
      </w:r>
      <w:r w:rsidRPr="0066407E">
        <w:rPr>
          <w:lang w:val="ru-RU"/>
        </w:rPr>
        <w:t xml:space="preserve">Знову провалюється у марення. </w:t>
      </w:r>
    </w:p>
    <w:p w:rsidR="00731B4C" w:rsidRPr="0066407E" w:rsidRDefault="00731B4C" w:rsidP="0066407E">
      <w:pPr>
        <w:pStyle w:val="ActionTimeArena"/>
        <w:rPr>
          <w:lang w:val="ru-RU"/>
        </w:rPr>
      </w:pPr>
      <w:r w:rsidRPr="0066407E">
        <w:rPr>
          <w:lang w:val="ru-RU"/>
        </w:rPr>
        <w:t xml:space="preserve">ІНТ. КОРИДОР СУСІДІВ (уявлення) </w:t>
      </w:r>
    </w:p>
    <w:p w:rsidR="00731B4C" w:rsidRPr="00053550" w:rsidRDefault="00731B4C" w:rsidP="0066407E">
      <w:pPr>
        <w:pStyle w:val="ActionDescription"/>
        <w:rPr>
          <w:lang w:val="ru-RU"/>
        </w:rPr>
      </w:pPr>
      <w:r w:rsidRPr="00053550">
        <w:rPr>
          <w:lang w:val="ru-RU"/>
        </w:rPr>
        <w:t xml:space="preserve">Єгор забігає в коридор, стягує чоловіка і починає бити його ногами. </w:t>
      </w:r>
    </w:p>
    <w:p w:rsidR="00731B4C" w:rsidRPr="009A7043" w:rsidRDefault="00731B4C" w:rsidP="009A7043">
      <w:pPr>
        <w:pStyle w:val="HeroReplica"/>
        <w:rPr>
          <w:lang w:val="ru-RU"/>
        </w:rPr>
      </w:pPr>
    </w:p>
    <w:p w:rsidR="00731B4C" w:rsidRPr="00053550" w:rsidRDefault="00731B4C" w:rsidP="0066407E">
      <w:pPr>
        <w:pStyle w:val="HeroName"/>
        <w:rPr>
          <w:lang w:val="ru-RU"/>
        </w:rPr>
      </w:pPr>
      <w:r w:rsidRPr="00053550">
        <w:rPr>
          <w:lang w:val="ru-RU"/>
        </w:rPr>
        <w:t xml:space="preserve">ЄГОР </w:t>
      </w:r>
    </w:p>
    <w:p w:rsidR="00731B4C" w:rsidRPr="0066407E" w:rsidRDefault="00731B4C" w:rsidP="0066407E">
      <w:pPr>
        <w:pStyle w:val="HeroReplica"/>
        <w:rPr>
          <w:lang w:val="ru-RU"/>
        </w:rPr>
      </w:pPr>
      <w:r w:rsidRPr="0066407E">
        <w:rPr>
          <w:lang w:val="ru-RU"/>
        </w:rPr>
        <w:t xml:space="preserve">Я що, не ясно висловився. </w:t>
      </w:r>
    </w:p>
    <w:p w:rsidR="00731B4C" w:rsidRPr="009A7043" w:rsidRDefault="00731B4C" w:rsidP="009A7043">
      <w:pPr>
        <w:pStyle w:val="HeroReplica"/>
        <w:rPr>
          <w:lang w:val="ru-RU"/>
        </w:rPr>
      </w:pPr>
    </w:p>
    <w:p w:rsidR="00731B4C" w:rsidRPr="0066407E" w:rsidRDefault="00731B4C" w:rsidP="0066407E">
      <w:pPr>
        <w:pStyle w:val="ActionTimeArena"/>
        <w:rPr>
          <w:lang w:val="ru-RU"/>
        </w:rPr>
      </w:pPr>
      <w:r w:rsidRPr="0066407E">
        <w:rPr>
          <w:lang w:val="ru-RU"/>
        </w:rPr>
        <w:t>ІНТ. АУДИТОРІЯ (уявлення)</w:t>
      </w:r>
    </w:p>
    <w:p w:rsidR="00731B4C" w:rsidRPr="0066407E" w:rsidRDefault="00731B4C" w:rsidP="0066407E">
      <w:pPr>
        <w:pStyle w:val="ActionDescription"/>
        <w:rPr>
          <w:lang w:val="ru-RU"/>
        </w:rPr>
      </w:pPr>
      <w:r w:rsidRPr="0066407E">
        <w:rPr>
          <w:lang w:val="ru-RU"/>
        </w:rPr>
        <w:t xml:space="preserve">Замість Максима Єгор </w:t>
      </w:r>
    </w:p>
    <w:p w:rsidR="00731B4C" w:rsidRPr="00053550" w:rsidRDefault="00731B4C" w:rsidP="0066407E">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Так-так. </w:t>
      </w:r>
      <w:r w:rsidRPr="0066407E">
        <w:rPr>
          <w:lang w:val="ru-RU"/>
        </w:rPr>
        <w:t>В</w:t>
      </w:r>
      <w:r w:rsidRPr="009A7043">
        <w:rPr>
          <w:lang w:val="ru-RU"/>
        </w:rPr>
        <w:t xml:space="preserve">уха напевно були, як у нього. </w:t>
      </w:r>
    </w:p>
    <w:p w:rsidR="00731B4C" w:rsidRPr="009A7043" w:rsidRDefault="00731B4C" w:rsidP="009A7043">
      <w:pPr>
        <w:pStyle w:val="HeroReplica"/>
        <w:rPr>
          <w:lang w:val="ru-RU"/>
        </w:rPr>
      </w:pPr>
    </w:p>
    <w:p w:rsidR="00731B4C" w:rsidRPr="0066407E" w:rsidRDefault="00731B4C" w:rsidP="0066407E">
      <w:pPr>
        <w:pStyle w:val="ActionDescription"/>
        <w:rPr>
          <w:lang w:val="ru-RU"/>
        </w:rPr>
      </w:pPr>
      <w:r w:rsidRPr="0066407E">
        <w:rPr>
          <w:lang w:val="ru-RU"/>
        </w:rPr>
        <w:t xml:space="preserve">Бере себе за вуха і відстовбурчує їх </w:t>
      </w:r>
    </w:p>
    <w:p w:rsidR="00731B4C" w:rsidRPr="0066407E" w:rsidRDefault="00731B4C" w:rsidP="0066407E">
      <w:pPr>
        <w:pStyle w:val="HeroContinue"/>
        <w:rPr>
          <w:lang w:val="ru-RU"/>
        </w:rPr>
      </w:pPr>
      <w:r w:rsidRPr="0066407E">
        <w:rPr>
          <w:lang w:val="ru-RU"/>
        </w:rPr>
        <w:t>(продовж)</w:t>
      </w:r>
    </w:p>
    <w:p w:rsidR="00731B4C" w:rsidRPr="0066407E" w:rsidRDefault="00731B4C" w:rsidP="0066407E">
      <w:pPr>
        <w:pStyle w:val="HeroReplica"/>
        <w:rPr>
          <w:lang w:val="ru-RU"/>
        </w:rPr>
      </w:pPr>
      <w:r w:rsidRPr="0066407E">
        <w:rPr>
          <w:lang w:val="ru-RU"/>
        </w:rPr>
        <w:t>На вуха под</w:t>
      </w:r>
      <w:r>
        <w:rPr>
          <w:lang w:val="ru-RU"/>
        </w:rPr>
        <w:t>ивилися, відразу видно, простач</w:t>
      </w:r>
      <w:r w:rsidRPr="0066407E">
        <w:rPr>
          <w:lang w:val="ru-RU"/>
        </w:rPr>
        <w:t>о</w:t>
      </w:r>
      <w:r>
        <w:rPr>
          <w:lang w:val="ru-RU"/>
        </w:rPr>
        <w:t>к, от і вийшл</w:t>
      </w:r>
      <w:r w:rsidRPr="0066407E">
        <w:rPr>
          <w:lang w:val="ru-RU"/>
        </w:rPr>
        <w:t xml:space="preserve">о прізвище. </w:t>
      </w:r>
    </w:p>
    <w:p w:rsidR="00731B4C" w:rsidRPr="009A7043" w:rsidRDefault="00731B4C" w:rsidP="009A7043">
      <w:pPr>
        <w:pStyle w:val="HeroReplica"/>
        <w:rPr>
          <w:lang w:val="ru-RU"/>
        </w:rPr>
      </w:pPr>
    </w:p>
    <w:p w:rsidR="00731B4C" w:rsidRPr="0066407E" w:rsidRDefault="00731B4C" w:rsidP="0066407E">
      <w:pPr>
        <w:pStyle w:val="ActionDescription"/>
        <w:rPr>
          <w:lang w:val="ru-RU"/>
        </w:rPr>
      </w:pPr>
      <w:r w:rsidRPr="0066407E">
        <w:rPr>
          <w:lang w:val="ru-RU"/>
        </w:rPr>
        <w:t>Єгор встає з столу викладача, підходить до Діми, бере його з</w:t>
      </w:r>
      <w:r>
        <w:rPr>
          <w:lang w:val="ru-RU"/>
        </w:rPr>
        <w:t>а грудки і довго дивиться в очі</w:t>
      </w:r>
      <w:r w:rsidRPr="0066407E">
        <w:rPr>
          <w:lang w:val="ru-RU"/>
        </w:rPr>
        <w:t>.</w:t>
      </w:r>
    </w:p>
    <w:p w:rsidR="00731B4C" w:rsidRPr="0066407E" w:rsidRDefault="00731B4C" w:rsidP="0066407E">
      <w:pPr>
        <w:pStyle w:val="ActionTimeArena"/>
        <w:rPr>
          <w:lang w:val="ru-RU"/>
        </w:rPr>
      </w:pPr>
      <w:r w:rsidRPr="0066407E">
        <w:rPr>
          <w:lang w:val="ru-RU"/>
        </w:rPr>
        <w:t xml:space="preserve">ІНТ. КВАРТИРА ЄГОРа </w:t>
      </w:r>
      <w:r w:rsidRPr="00053550">
        <w:rPr>
          <w:lang w:val="ru-RU"/>
        </w:rPr>
        <w:t>- ніч</w:t>
      </w:r>
    </w:p>
    <w:p w:rsidR="00731B4C" w:rsidRPr="00053550" w:rsidRDefault="00731B4C" w:rsidP="0066407E">
      <w:pPr>
        <w:pStyle w:val="ActionDescription"/>
        <w:rPr>
          <w:lang w:val="ru-RU"/>
        </w:rPr>
      </w:pPr>
      <w:r w:rsidRPr="0066407E">
        <w:rPr>
          <w:lang w:val="ru-RU"/>
        </w:rPr>
        <w:t xml:space="preserve">Єгор відкриває двері квартири. </w:t>
      </w:r>
      <w:r w:rsidRPr="00053550">
        <w:rPr>
          <w:lang w:val="ru-RU"/>
        </w:rPr>
        <w:t xml:space="preserve">Заходить. Залазить з головою під ковдру. Не роздягаючись. Знову провалюється. </w:t>
      </w:r>
    </w:p>
    <w:p w:rsidR="00731B4C" w:rsidRPr="0066407E" w:rsidRDefault="00731B4C" w:rsidP="0066407E">
      <w:pPr>
        <w:pStyle w:val="ActionTimeArena"/>
        <w:rPr>
          <w:lang w:val="ru-RU"/>
        </w:rPr>
      </w:pPr>
      <w:r w:rsidRPr="0066407E">
        <w:rPr>
          <w:lang w:val="ru-RU"/>
        </w:rPr>
        <w:t xml:space="preserve">ІНТ. СХОДИ </w:t>
      </w:r>
    </w:p>
    <w:p w:rsidR="00731B4C" w:rsidRPr="00053550" w:rsidRDefault="00731B4C" w:rsidP="0066407E">
      <w:pPr>
        <w:pStyle w:val="ActionDescription"/>
        <w:rPr>
          <w:lang w:val="ru-RU"/>
        </w:rPr>
      </w:pPr>
      <w:r w:rsidRPr="0066407E">
        <w:rPr>
          <w:lang w:val="ru-RU"/>
        </w:rPr>
        <w:t xml:space="preserve">Єгор спускається сходами свого під'їзду. </w:t>
      </w:r>
      <w:r w:rsidRPr="00053550">
        <w:rPr>
          <w:lang w:val="ru-RU"/>
        </w:rPr>
        <w:t xml:space="preserve">На обличчі роздум, конфлікт. За ним йде Єгор, який спостерігає за першим собою. Зверху доносяться крики малюків. Перший Єгор зупиняється. Розвертається. Ступає крок у зворотному напрямку. Зупиняється. Знову розвертається. Швидко збігає вниз. Другий Єгор задоволено посміхається. </w:t>
      </w:r>
    </w:p>
    <w:p w:rsidR="00731B4C" w:rsidRPr="00053550" w:rsidRDefault="00731B4C" w:rsidP="0066407E">
      <w:pPr>
        <w:pStyle w:val="HeroName"/>
        <w:rPr>
          <w:lang w:val="ru-RU"/>
        </w:rPr>
      </w:pPr>
      <w:r w:rsidRPr="00053550">
        <w:rPr>
          <w:lang w:val="ru-RU"/>
        </w:rPr>
        <w:t xml:space="preserve">ДРУГИЙ ЄГОР </w:t>
      </w:r>
    </w:p>
    <w:p w:rsidR="00731B4C" w:rsidRPr="005976B6" w:rsidRDefault="00731B4C" w:rsidP="0066407E">
      <w:pPr>
        <w:pStyle w:val="HeroReplica"/>
        <w:rPr>
          <w:lang w:val="ru-RU"/>
        </w:rPr>
      </w:pPr>
      <w:r w:rsidRPr="005976B6">
        <w:rPr>
          <w:lang w:val="ru-RU"/>
        </w:rPr>
        <w:t xml:space="preserve">Молодець, правильний вибір. </w:t>
      </w:r>
    </w:p>
    <w:p w:rsidR="00731B4C" w:rsidRPr="009A7043" w:rsidRDefault="00731B4C" w:rsidP="009A7043">
      <w:pPr>
        <w:pStyle w:val="HeroReplica"/>
        <w:rPr>
          <w:lang w:val="ru-RU"/>
        </w:rPr>
      </w:pPr>
    </w:p>
    <w:p w:rsidR="00731B4C" w:rsidRPr="005976B6" w:rsidRDefault="00731B4C" w:rsidP="0066407E">
      <w:pPr>
        <w:pStyle w:val="ActionTimeArena"/>
        <w:rPr>
          <w:lang w:val="ru-RU"/>
        </w:rPr>
      </w:pPr>
      <w:r w:rsidRPr="005976B6">
        <w:rPr>
          <w:lang w:val="ru-RU"/>
        </w:rPr>
        <w:t>ІНТ. КОРИДОР СУСІДІВ (уявлення)</w:t>
      </w:r>
    </w:p>
    <w:p w:rsidR="00731B4C" w:rsidRPr="0066407E" w:rsidRDefault="00731B4C" w:rsidP="0066407E">
      <w:pPr>
        <w:pStyle w:val="ActionDescription"/>
        <w:rPr>
          <w:lang w:val="ru-RU"/>
        </w:rPr>
      </w:pPr>
      <w:r w:rsidRPr="0066407E">
        <w:rPr>
          <w:lang w:val="ru-RU"/>
        </w:rPr>
        <w:t xml:space="preserve">Дівчата, просять про допомогу, тягнуть руки до Єгора. </w:t>
      </w:r>
    </w:p>
    <w:p w:rsidR="00731B4C" w:rsidRPr="00053550" w:rsidRDefault="00731B4C" w:rsidP="0066407E">
      <w:pPr>
        <w:pStyle w:val="HeroName"/>
        <w:rPr>
          <w:lang w:val="ru-RU"/>
        </w:rPr>
      </w:pPr>
      <w:r w:rsidRPr="00053550">
        <w:rPr>
          <w:lang w:val="ru-RU"/>
        </w:rPr>
        <w:t xml:space="preserve">ДІТИ </w:t>
      </w:r>
    </w:p>
    <w:p w:rsidR="00731B4C" w:rsidRPr="0066407E" w:rsidRDefault="00731B4C" w:rsidP="0066407E">
      <w:pPr>
        <w:pStyle w:val="HeroReplica"/>
        <w:rPr>
          <w:lang w:val="ru-RU"/>
        </w:rPr>
      </w:pPr>
      <w:r w:rsidRPr="0066407E">
        <w:rPr>
          <w:lang w:val="ru-RU"/>
        </w:rPr>
        <w:t xml:space="preserve">Єгоре, Єгор, допоможи. </w:t>
      </w:r>
    </w:p>
    <w:p w:rsidR="00731B4C" w:rsidRPr="009A7043" w:rsidRDefault="00731B4C" w:rsidP="009A7043">
      <w:pPr>
        <w:pStyle w:val="HeroReplica"/>
        <w:rPr>
          <w:lang w:val="ru-RU"/>
        </w:rPr>
      </w:pPr>
    </w:p>
    <w:p w:rsidR="00731B4C" w:rsidRPr="0066407E" w:rsidRDefault="00731B4C" w:rsidP="0066407E">
      <w:pPr>
        <w:pStyle w:val="ActionTimeArena"/>
        <w:rPr>
          <w:lang w:val="ru-RU"/>
        </w:rPr>
      </w:pPr>
      <w:r w:rsidRPr="0066407E">
        <w:rPr>
          <w:lang w:val="ru-RU"/>
        </w:rPr>
        <w:t xml:space="preserve">ІНТ. КІМНАТА ЄГОРа </w:t>
      </w:r>
      <w:r w:rsidRPr="00053550">
        <w:rPr>
          <w:lang w:val="ru-RU"/>
        </w:rPr>
        <w:t>- ніч</w:t>
      </w:r>
    </w:p>
    <w:p w:rsidR="00731B4C" w:rsidRPr="00053550" w:rsidRDefault="00731B4C" w:rsidP="0066407E">
      <w:pPr>
        <w:pStyle w:val="ActionDescription"/>
        <w:rPr>
          <w:lang w:val="ru-RU"/>
        </w:rPr>
      </w:pPr>
      <w:r w:rsidRPr="00053550">
        <w:rPr>
          <w:lang w:val="ru-RU"/>
        </w:rPr>
        <w:t xml:space="preserve">Єгор відкидає ковдру. Лежить на ліжку в позі зародка. Спітнілий. Сідає. Обхоплює голову руками. Встає, пересідає у крісло. Йде на кухню </w:t>
      </w:r>
    </w:p>
    <w:p w:rsidR="00731B4C" w:rsidRPr="00053550" w:rsidRDefault="00731B4C" w:rsidP="005976B6">
      <w:pPr>
        <w:pStyle w:val="ActionTimeArena"/>
        <w:rPr>
          <w:lang w:val="ru-RU"/>
        </w:rPr>
      </w:pPr>
      <w:r w:rsidRPr="00053550">
        <w:rPr>
          <w:lang w:val="ru-RU"/>
        </w:rPr>
        <w:t>ІНТ. КУХНЯ ЄГОРа - ніч</w:t>
      </w:r>
    </w:p>
    <w:p w:rsidR="00731B4C" w:rsidRPr="00053550" w:rsidRDefault="00731B4C" w:rsidP="005976B6">
      <w:pPr>
        <w:pStyle w:val="ActionDescription"/>
        <w:rPr>
          <w:lang w:val="ru-RU"/>
        </w:rPr>
      </w:pPr>
      <w:r w:rsidRPr="00053550">
        <w:rPr>
          <w:lang w:val="ru-RU"/>
        </w:rPr>
        <w:t xml:space="preserve">Єгор ставить чайник. Знову провалюється. </w:t>
      </w:r>
    </w:p>
    <w:p w:rsidR="00731B4C" w:rsidRPr="00053550" w:rsidRDefault="00731B4C" w:rsidP="005976B6">
      <w:pPr>
        <w:pStyle w:val="ActionTimeArena"/>
        <w:rPr>
          <w:lang w:val="ru-RU"/>
        </w:rPr>
      </w:pPr>
      <w:r w:rsidRPr="00053550">
        <w:rPr>
          <w:lang w:val="ru-RU"/>
        </w:rPr>
        <w:t xml:space="preserve">ІНТ. У тролейбусі (уявлення) </w:t>
      </w:r>
    </w:p>
    <w:p w:rsidR="00731B4C" w:rsidRPr="00053550" w:rsidRDefault="00731B4C" w:rsidP="005976B6">
      <w:pPr>
        <w:pStyle w:val="ActionDescription"/>
        <w:rPr>
          <w:lang w:val="ru-RU"/>
        </w:rPr>
      </w:pPr>
      <w:r w:rsidRPr="00053550">
        <w:rPr>
          <w:lang w:val="ru-RU"/>
        </w:rPr>
        <w:t xml:space="preserve">Замість ранкової дівчинки на руках у бабусі дві з під'їзду. </w:t>
      </w:r>
    </w:p>
    <w:p w:rsidR="00731B4C" w:rsidRPr="005976B6" w:rsidRDefault="00731B4C" w:rsidP="005976B6">
      <w:pPr>
        <w:pStyle w:val="HeroName"/>
        <w:rPr>
          <w:lang w:val="ru-RU"/>
        </w:rPr>
      </w:pPr>
      <w:r w:rsidRPr="005976B6">
        <w:rPr>
          <w:lang w:val="ru-RU"/>
        </w:rPr>
        <w:t xml:space="preserve">ДІТИ </w:t>
      </w:r>
    </w:p>
    <w:p w:rsidR="00731B4C" w:rsidRPr="005976B6" w:rsidRDefault="00731B4C" w:rsidP="005976B6">
      <w:pPr>
        <w:pStyle w:val="HeroReplica"/>
        <w:rPr>
          <w:lang w:val="ru-RU"/>
        </w:rPr>
      </w:pPr>
      <w:r w:rsidRPr="005976B6">
        <w:rPr>
          <w:lang w:val="ru-RU"/>
        </w:rPr>
        <w:t xml:space="preserve">Муха цакатуха, пазалоченая брюха ... правильно? </w:t>
      </w:r>
    </w:p>
    <w:p w:rsidR="00731B4C" w:rsidRPr="009A7043" w:rsidRDefault="00731B4C" w:rsidP="009A7043">
      <w:pPr>
        <w:pStyle w:val="HeroReplica"/>
        <w:rPr>
          <w:lang w:val="ru-RU"/>
        </w:rPr>
      </w:pPr>
    </w:p>
    <w:p w:rsidR="00731B4C" w:rsidRPr="00053550" w:rsidRDefault="00731B4C" w:rsidP="005976B6">
      <w:pPr>
        <w:pStyle w:val="ActionDescription"/>
        <w:rPr>
          <w:lang w:val="ru-RU"/>
        </w:rPr>
      </w:pPr>
      <w:r w:rsidRPr="00053550">
        <w:rPr>
          <w:lang w:val="ru-RU"/>
        </w:rPr>
        <w:t xml:space="preserve">Дивляться на Єгора </w:t>
      </w:r>
    </w:p>
    <w:p w:rsidR="00731B4C" w:rsidRPr="00053550" w:rsidRDefault="00731B4C" w:rsidP="005976B6">
      <w:pPr>
        <w:pStyle w:val="HeroContinue"/>
        <w:rPr>
          <w:lang w:val="ru-RU"/>
        </w:rPr>
      </w:pPr>
      <w:r w:rsidRPr="00053550">
        <w:rPr>
          <w:lang w:val="ru-RU"/>
        </w:rPr>
        <w:t>(продовж)</w:t>
      </w:r>
    </w:p>
    <w:p w:rsidR="00731B4C" w:rsidRPr="009A7043" w:rsidRDefault="00731B4C" w:rsidP="009A7043">
      <w:pPr>
        <w:pStyle w:val="HeroReplica"/>
        <w:rPr>
          <w:lang w:val="ru-RU"/>
        </w:rPr>
      </w:pPr>
      <w:r w:rsidRPr="009A7043">
        <w:rPr>
          <w:lang w:val="ru-RU"/>
        </w:rPr>
        <w:t xml:space="preserve">Правильно ти вчинив? Правильно? </w:t>
      </w:r>
    </w:p>
    <w:p w:rsidR="00731B4C" w:rsidRPr="009A7043" w:rsidRDefault="00731B4C" w:rsidP="009A7043">
      <w:pPr>
        <w:pStyle w:val="HeroReplica"/>
        <w:rPr>
          <w:lang w:val="ru-RU"/>
        </w:rPr>
      </w:pPr>
    </w:p>
    <w:p w:rsidR="00731B4C" w:rsidRPr="005976B6" w:rsidRDefault="00731B4C" w:rsidP="005976B6">
      <w:pPr>
        <w:pStyle w:val="ActionDescription"/>
        <w:rPr>
          <w:lang w:val="ru-RU"/>
        </w:rPr>
      </w:pPr>
      <w:r w:rsidRPr="005976B6">
        <w:rPr>
          <w:lang w:val="ru-RU"/>
        </w:rPr>
        <w:t xml:space="preserve">Б'ють іграшкою по лобі. </w:t>
      </w:r>
    </w:p>
    <w:p w:rsidR="00731B4C" w:rsidRPr="005976B6" w:rsidRDefault="00731B4C" w:rsidP="005976B6">
      <w:pPr>
        <w:pStyle w:val="ActionTimeArena"/>
        <w:rPr>
          <w:lang w:val="ru-RU"/>
        </w:rPr>
      </w:pPr>
      <w:r w:rsidRPr="005976B6">
        <w:rPr>
          <w:lang w:val="ru-RU"/>
        </w:rPr>
        <w:t>ІНТ. КУХНЯ ЄГОРа</w:t>
      </w:r>
      <w:r w:rsidRPr="00053550">
        <w:rPr>
          <w:lang w:val="ru-RU"/>
        </w:rPr>
        <w:t xml:space="preserve"> - ніч</w:t>
      </w:r>
      <w:r w:rsidRPr="005976B6">
        <w:rPr>
          <w:lang w:val="ru-RU"/>
        </w:rPr>
        <w:t xml:space="preserve"> </w:t>
      </w:r>
    </w:p>
    <w:p w:rsidR="00731B4C" w:rsidRPr="00053550" w:rsidRDefault="00731B4C" w:rsidP="005976B6">
      <w:pPr>
        <w:pStyle w:val="ActionDescription"/>
        <w:rPr>
          <w:lang w:val="ru-RU"/>
        </w:rPr>
      </w:pPr>
      <w:r w:rsidRPr="005976B6">
        <w:rPr>
          <w:lang w:val="ru-RU"/>
        </w:rPr>
        <w:t xml:space="preserve">Єгор наливає чай в чашку. </w:t>
      </w:r>
      <w:r w:rsidRPr="00053550">
        <w:rPr>
          <w:lang w:val="ru-RU"/>
        </w:rPr>
        <w:t xml:space="preserve">Переливає за вінця. Відкидає чайник в раковину. </w:t>
      </w:r>
    </w:p>
    <w:p w:rsidR="00731B4C" w:rsidRPr="005976B6" w:rsidRDefault="00731B4C" w:rsidP="005976B6">
      <w:pPr>
        <w:pStyle w:val="ActionTimeArena"/>
        <w:rPr>
          <w:lang w:val="ru-RU"/>
        </w:rPr>
      </w:pPr>
      <w:r w:rsidRPr="005976B6">
        <w:rPr>
          <w:lang w:val="ru-RU"/>
        </w:rPr>
        <w:t>ІНТ. ПІД'ЇЗД ЄГОРа (уявлення)</w:t>
      </w:r>
    </w:p>
    <w:p w:rsidR="00731B4C" w:rsidRPr="00053550" w:rsidRDefault="00731B4C" w:rsidP="005976B6">
      <w:pPr>
        <w:pStyle w:val="ActionDescription"/>
        <w:rPr>
          <w:lang w:val="ru-RU"/>
        </w:rPr>
      </w:pPr>
      <w:r w:rsidRPr="005976B6">
        <w:rPr>
          <w:lang w:val="ru-RU"/>
        </w:rPr>
        <w:t xml:space="preserve">Єгор заходить в під'їзд. </w:t>
      </w:r>
      <w:r w:rsidRPr="00053550">
        <w:rPr>
          <w:lang w:val="ru-RU"/>
        </w:rPr>
        <w:t xml:space="preserve">На зустріч йому дівчинка з коридору. Бере його за руку. Проводить в коридор. </w:t>
      </w:r>
    </w:p>
    <w:p w:rsidR="00731B4C" w:rsidRPr="00053550" w:rsidRDefault="00731B4C" w:rsidP="005976B6">
      <w:pPr>
        <w:pStyle w:val="ActionTimeArena"/>
        <w:rPr>
          <w:lang w:val="ru-RU"/>
        </w:rPr>
      </w:pPr>
      <w:r w:rsidRPr="00053550">
        <w:rPr>
          <w:lang w:val="ru-RU"/>
        </w:rPr>
        <w:t>ІНТ. КОРИДОР СУСІДІВ (уявлення)</w:t>
      </w:r>
    </w:p>
    <w:p w:rsidR="00731B4C" w:rsidRPr="00053550" w:rsidRDefault="00731B4C" w:rsidP="005976B6">
      <w:pPr>
        <w:pStyle w:val="ActionDescription"/>
        <w:rPr>
          <w:lang w:val="ru-RU"/>
        </w:rPr>
      </w:pPr>
      <w:r w:rsidRPr="00053550">
        <w:rPr>
          <w:lang w:val="ru-RU"/>
        </w:rPr>
        <w:t xml:space="preserve">Там вони з сестрою мертві. Вона показує пальцем </w:t>
      </w:r>
    </w:p>
    <w:p w:rsidR="00731B4C" w:rsidRPr="00053550" w:rsidRDefault="00731B4C" w:rsidP="005976B6">
      <w:pPr>
        <w:pStyle w:val="HeroName"/>
        <w:rPr>
          <w:lang w:val="ru-RU"/>
        </w:rPr>
      </w:pPr>
      <w:r w:rsidRPr="00053550">
        <w:rPr>
          <w:lang w:val="ru-RU"/>
        </w:rPr>
        <w:t xml:space="preserve">ДІВЧИНКА </w:t>
      </w:r>
    </w:p>
    <w:p w:rsidR="00731B4C" w:rsidRPr="005976B6" w:rsidRDefault="00731B4C" w:rsidP="005976B6">
      <w:pPr>
        <w:pStyle w:val="HeroReplica"/>
        <w:rPr>
          <w:lang w:val="ru-RU"/>
        </w:rPr>
      </w:pPr>
      <w:r w:rsidRPr="005976B6">
        <w:rPr>
          <w:lang w:val="ru-RU"/>
        </w:rPr>
        <w:t xml:space="preserve">Правильно Єгор, Правильно? </w:t>
      </w:r>
    </w:p>
    <w:p w:rsidR="00731B4C" w:rsidRPr="009A7043" w:rsidRDefault="00731B4C" w:rsidP="009A7043">
      <w:pPr>
        <w:pStyle w:val="HeroReplica"/>
        <w:rPr>
          <w:lang w:val="ru-RU"/>
        </w:rPr>
      </w:pPr>
    </w:p>
    <w:p w:rsidR="00731B4C" w:rsidRPr="005976B6" w:rsidRDefault="00731B4C" w:rsidP="005976B6">
      <w:pPr>
        <w:pStyle w:val="ActionDescription"/>
        <w:rPr>
          <w:lang w:val="ru-RU"/>
        </w:rPr>
      </w:pPr>
      <w:r w:rsidRPr="005976B6">
        <w:rPr>
          <w:lang w:val="ru-RU"/>
        </w:rPr>
        <w:t xml:space="preserve">Єгор повертає голову до дівчинки, що його привела. Але замість неї його за руку тримає АЛКОГОЛІЧКА(30) </w:t>
      </w:r>
    </w:p>
    <w:p w:rsidR="00731B4C" w:rsidRPr="00053550" w:rsidRDefault="00731B4C" w:rsidP="005976B6">
      <w:pPr>
        <w:pStyle w:val="HeroName"/>
        <w:rPr>
          <w:lang w:val="ru-RU"/>
        </w:rPr>
      </w:pPr>
      <w:r w:rsidRPr="00053550">
        <w:rPr>
          <w:lang w:val="ru-RU"/>
        </w:rPr>
        <w:t xml:space="preserve">Алкоголічка </w:t>
      </w:r>
    </w:p>
    <w:p w:rsidR="00731B4C" w:rsidRPr="00053550" w:rsidRDefault="00731B4C" w:rsidP="005976B6">
      <w:pPr>
        <w:pStyle w:val="HeroReplica"/>
        <w:rPr>
          <w:lang w:val="ru-RU"/>
        </w:rPr>
      </w:pPr>
      <w:r w:rsidRPr="005976B6">
        <w:rPr>
          <w:lang w:val="ru-RU"/>
        </w:rPr>
        <w:t xml:space="preserve">Мене лікарі відкачали в реанімації. </w:t>
      </w:r>
      <w:r w:rsidRPr="00053550">
        <w:rPr>
          <w:lang w:val="ru-RU"/>
        </w:rPr>
        <w:t xml:space="preserve">Її не змогли. Я от не можу сильною бути, байдужою. Я тобі не рівня. </w:t>
      </w:r>
    </w:p>
    <w:p w:rsidR="00731B4C" w:rsidRPr="009A7043" w:rsidRDefault="00731B4C" w:rsidP="009A7043">
      <w:pPr>
        <w:pStyle w:val="HeroReplica"/>
        <w:rPr>
          <w:lang w:val="ru-RU"/>
        </w:rPr>
      </w:pPr>
    </w:p>
    <w:p w:rsidR="00731B4C" w:rsidRPr="00053550" w:rsidRDefault="00731B4C" w:rsidP="005976B6">
      <w:pPr>
        <w:pStyle w:val="ActionDescription"/>
        <w:rPr>
          <w:lang w:val="ru-RU"/>
        </w:rPr>
      </w:pPr>
      <w:r w:rsidRPr="005976B6">
        <w:rPr>
          <w:lang w:val="ru-RU"/>
        </w:rPr>
        <w:t xml:space="preserve">Підносить до рота пляшку, відпиває, потім б'є нею </w:t>
      </w:r>
      <w:r w:rsidRPr="00053550">
        <w:rPr>
          <w:lang w:val="ru-RU"/>
        </w:rPr>
        <w:t xml:space="preserve">Єгора і кричить запитливо </w:t>
      </w:r>
    </w:p>
    <w:p w:rsidR="00731B4C" w:rsidRPr="00053550" w:rsidRDefault="00731B4C" w:rsidP="005976B6">
      <w:pPr>
        <w:pStyle w:val="HeroName"/>
        <w:rPr>
          <w:lang w:val="ru-RU"/>
        </w:rPr>
      </w:pPr>
      <w:r w:rsidRPr="00053550">
        <w:rPr>
          <w:lang w:val="ru-RU"/>
        </w:rPr>
        <w:t xml:space="preserve">Алкоголічка </w:t>
      </w:r>
    </w:p>
    <w:p w:rsidR="00731B4C" w:rsidRPr="00736B48" w:rsidRDefault="00731B4C" w:rsidP="005976B6">
      <w:pPr>
        <w:pStyle w:val="HeroReplica"/>
        <w:rPr>
          <w:lang w:val="ru-RU"/>
        </w:rPr>
      </w:pPr>
      <w:r w:rsidRPr="00736B48">
        <w:rPr>
          <w:lang w:val="ru-RU"/>
        </w:rPr>
        <w:t xml:space="preserve">Правильно, правильно? </w:t>
      </w:r>
    </w:p>
    <w:p w:rsidR="00731B4C" w:rsidRPr="009A7043" w:rsidRDefault="00731B4C" w:rsidP="009A7043">
      <w:pPr>
        <w:pStyle w:val="HeroReplica"/>
        <w:rPr>
          <w:lang w:val="ru-RU"/>
        </w:rPr>
      </w:pPr>
    </w:p>
    <w:p w:rsidR="00731B4C" w:rsidRPr="00736B48" w:rsidRDefault="00731B4C" w:rsidP="005976B6">
      <w:pPr>
        <w:pStyle w:val="ActionTimeArena"/>
        <w:rPr>
          <w:lang w:val="ru-RU"/>
        </w:rPr>
      </w:pPr>
      <w:r w:rsidRPr="00736B48">
        <w:rPr>
          <w:lang w:val="ru-RU"/>
        </w:rPr>
        <w:t>ІНТ. КУХНЯ ЄГОРа - ніч</w:t>
      </w:r>
    </w:p>
    <w:p w:rsidR="00731B4C" w:rsidRPr="00053550" w:rsidRDefault="00731B4C" w:rsidP="005976B6">
      <w:pPr>
        <w:pStyle w:val="ActionDescription"/>
        <w:rPr>
          <w:lang w:val="ru-RU"/>
        </w:rPr>
      </w:pPr>
      <w:r w:rsidRPr="00053550">
        <w:rPr>
          <w:lang w:val="ru-RU"/>
        </w:rPr>
        <w:t xml:space="preserve">Єгор бере чашку з чаєм. Відливає в раковину зайве. Йде на балкон. </w:t>
      </w:r>
    </w:p>
    <w:p w:rsidR="00731B4C" w:rsidRPr="005976B6" w:rsidRDefault="00731B4C" w:rsidP="005976B6">
      <w:pPr>
        <w:pStyle w:val="ActionTimeArena"/>
        <w:rPr>
          <w:lang w:val="ru-RU"/>
        </w:rPr>
      </w:pPr>
      <w:r w:rsidRPr="005976B6">
        <w:rPr>
          <w:lang w:val="ru-RU"/>
        </w:rPr>
        <w:t>ІНТ. БАЛКОН ЄГОРа</w:t>
      </w:r>
      <w:r w:rsidRPr="00053550">
        <w:rPr>
          <w:lang w:val="ru-RU"/>
        </w:rPr>
        <w:t xml:space="preserve"> - ніч</w:t>
      </w:r>
    </w:p>
    <w:p w:rsidR="00731B4C" w:rsidRPr="005976B6" w:rsidRDefault="00731B4C" w:rsidP="005976B6">
      <w:pPr>
        <w:pStyle w:val="ActionDescription"/>
        <w:rPr>
          <w:lang w:val="ru-RU"/>
        </w:rPr>
      </w:pPr>
      <w:r w:rsidRPr="005976B6">
        <w:rPr>
          <w:lang w:val="ru-RU"/>
        </w:rPr>
        <w:t xml:space="preserve">Єгор запалює цигарку. </w:t>
      </w:r>
    </w:p>
    <w:p w:rsidR="00731B4C" w:rsidRPr="00053550" w:rsidRDefault="00731B4C" w:rsidP="005976B6">
      <w:pPr>
        <w:pStyle w:val="HeroName"/>
        <w:rPr>
          <w:lang w:val="ru-RU"/>
        </w:rPr>
      </w:pPr>
      <w:r w:rsidRPr="00053550">
        <w:rPr>
          <w:lang w:val="ru-RU"/>
        </w:rPr>
        <w:t xml:space="preserve">ЄГОР </w:t>
      </w:r>
    </w:p>
    <w:p w:rsidR="00731B4C" w:rsidRPr="00053550" w:rsidRDefault="00731B4C" w:rsidP="005976B6">
      <w:pPr>
        <w:pStyle w:val="HeroReplica"/>
        <w:rPr>
          <w:lang w:val="ru-RU"/>
        </w:rPr>
      </w:pPr>
      <w:r w:rsidRPr="00053550">
        <w:rPr>
          <w:lang w:val="ru-RU"/>
        </w:rPr>
        <w:t xml:space="preserve">Та пішли ви всі. Мені пофік. П-о-ф-і-к. </w:t>
      </w:r>
    </w:p>
    <w:p w:rsidR="00731B4C" w:rsidRPr="009A7043" w:rsidRDefault="00731B4C" w:rsidP="009A7043">
      <w:pPr>
        <w:pStyle w:val="HeroReplica"/>
        <w:rPr>
          <w:lang w:val="ru-RU"/>
        </w:rPr>
      </w:pPr>
    </w:p>
    <w:p w:rsidR="00731B4C" w:rsidRPr="005976B6" w:rsidRDefault="00731B4C" w:rsidP="005976B6">
      <w:pPr>
        <w:pStyle w:val="ActionTimeArena"/>
        <w:rPr>
          <w:lang w:val="ru-RU"/>
        </w:rPr>
      </w:pPr>
      <w:r w:rsidRPr="005976B6">
        <w:rPr>
          <w:lang w:val="ru-RU"/>
        </w:rPr>
        <w:t xml:space="preserve">СПЕЦЕФЕКТ </w:t>
      </w:r>
    </w:p>
    <w:p w:rsidR="00731B4C" w:rsidRPr="005976B6" w:rsidRDefault="00731B4C" w:rsidP="005976B6">
      <w:pPr>
        <w:pStyle w:val="ActionDescription"/>
        <w:rPr>
          <w:lang w:val="ru-RU"/>
        </w:rPr>
      </w:pPr>
      <w:r w:rsidRPr="005976B6">
        <w:rPr>
          <w:lang w:val="ru-RU"/>
        </w:rPr>
        <w:t>Лабіринт з епізоду один. У ньому щур, біжить вперед.</w:t>
      </w:r>
    </w:p>
    <w:p w:rsidR="00731B4C" w:rsidRPr="00053550" w:rsidRDefault="00731B4C" w:rsidP="005976B6">
      <w:pPr>
        <w:pStyle w:val="ActionDescription"/>
        <w:rPr>
          <w:lang w:val="ru-RU"/>
        </w:rPr>
      </w:pPr>
      <w:r w:rsidRPr="005976B6">
        <w:rPr>
          <w:lang w:val="ru-RU"/>
        </w:rPr>
        <w:t xml:space="preserve">Щур бачить з боків стінки лабіринту. Попереду біжить людина. щур женеться за нею, поступово доганяє. </w:t>
      </w:r>
      <w:r w:rsidRPr="00053550">
        <w:rPr>
          <w:lang w:val="ru-RU"/>
        </w:rPr>
        <w:t xml:space="preserve">Людина стає ближче, потім повертається. Це Єгор. </w:t>
      </w:r>
    </w:p>
    <w:p w:rsidR="00731B4C" w:rsidRPr="00053550" w:rsidRDefault="00731B4C" w:rsidP="005976B6">
      <w:pPr>
        <w:pStyle w:val="ActionTimeArena"/>
        <w:rPr>
          <w:lang w:val="ru-RU"/>
        </w:rPr>
      </w:pPr>
      <w:r w:rsidRPr="00053550">
        <w:rPr>
          <w:lang w:val="ru-RU"/>
        </w:rPr>
        <w:t xml:space="preserve">ІНТ. БАЛКОН ЄГОРа - ніч </w:t>
      </w:r>
    </w:p>
    <w:p w:rsidR="00731B4C" w:rsidRPr="00F418AB" w:rsidRDefault="00731B4C" w:rsidP="005976B6">
      <w:pPr>
        <w:pStyle w:val="ActionDescription"/>
        <w:rPr>
          <w:lang w:val="ru-RU"/>
        </w:rPr>
      </w:pPr>
      <w:r w:rsidRPr="00053550">
        <w:rPr>
          <w:lang w:val="ru-RU"/>
        </w:rPr>
        <w:t xml:space="preserve">Єгор курить на балконі. </w:t>
      </w:r>
      <w:r w:rsidRPr="00F418AB">
        <w:rPr>
          <w:lang w:val="ru-RU"/>
        </w:rPr>
        <w:t>Двері відкриває великий</w:t>
      </w:r>
      <w:r>
        <w:rPr>
          <w:lang w:val="ru-RU"/>
        </w:rPr>
        <w:t xml:space="preserve"> біл</w:t>
      </w:r>
      <w:r w:rsidRPr="00F418AB">
        <w:rPr>
          <w:lang w:val="ru-RU"/>
        </w:rPr>
        <w:t xml:space="preserve">ий щур. Входить на балкон, кладе Єгору на плече лапу, великим голим хвостом поправляє чубок Єгору, дивиться в очі </w:t>
      </w:r>
    </w:p>
    <w:p w:rsidR="00731B4C" w:rsidRPr="00053550" w:rsidRDefault="00731B4C" w:rsidP="00F418AB">
      <w:pPr>
        <w:pStyle w:val="HeroName"/>
        <w:rPr>
          <w:lang w:val="ru-RU"/>
        </w:rPr>
      </w:pPr>
      <w:r w:rsidRPr="00053550">
        <w:rPr>
          <w:lang w:val="ru-RU"/>
        </w:rPr>
        <w:t xml:space="preserve">КРИСА </w:t>
      </w:r>
    </w:p>
    <w:p w:rsidR="00731B4C" w:rsidRPr="00053550" w:rsidRDefault="00731B4C" w:rsidP="00F418AB">
      <w:pPr>
        <w:pStyle w:val="HeroReplica"/>
        <w:rPr>
          <w:lang w:val="ru-RU"/>
        </w:rPr>
      </w:pPr>
      <w:r w:rsidRPr="00053550">
        <w:rPr>
          <w:lang w:val="ru-RU"/>
        </w:rPr>
        <w:t xml:space="preserve">Ти зміг? </w:t>
      </w:r>
    </w:p>
    <w:p w:rsidR="00731B4C" w:rsidRPr="009A7043" w:rsidRDefault="00731B4C" w:rsidP="009A7043">
      <w:pPr>
        <w:pStyle w:val="HeroReplica"/>
        <w:rPr>
          <w:lang w:val="ru-RU"/>
        </w:rPr>
      </w:pPr>
    </w:p>
    <w:p w:rsidR="00731B4C" w:rsidRPr="00053550" w:rsidRDefault="00731B4C" w:rsidP="00F418AB">
      <w:pPr>
        <w:pStyle w:val="ActionDescription"/>
        <w:rPr>
          <w:lang w:val="ru-RU"/>
        </w:rPr>
      </w:pPr>
      <w:r w:rsidRPr="00053550">
        <w:rPr>
          <w:lang w:val="ru-RU"/>
        </w:rPr>
        <w:t xml:space="preserve">Єгор відмахується від хвоста. </w:t>
      </w:r>
      <w:r w:rsidRPr="000815F8">
        <w:rPr>
          <w:lang w:val="ru-RU"/>
        </w:rPr>
        <w:t xml:space="preserve">Потім б'є долоньою по голові. </w:t>
      </w:r>
      <w:r w:rsidRPr="00053550">
        <w:rPr>
          <w:lang w:val="ru-RU"/>
        </w:rPr>
        <w:t xml:space="preserve">Вона злітає. Видно, що це костюм. У костюм одягнений Ігор. </w:t>
      </w:r>
    </w:p>
    <w:p w:rsidR="00731B4C" w:rsidRPr="00053550" w:rsidRDefault="00731B4C" w:rsidP="000815F8">
      <w:pPr>
        <w:pStyle w:val="ActionTimeArena"/>
        <w:rPr>
          <w:lang w:val="ru-RU"/>
        </w:rPr>
      </w:pPr>
      <w:r w:rsidRPr="00053550">
        <w:rPr>
          <w:lang w:val="ru-RU"/>
        </w:rPr>
        <w:t>ІНТ. КІМНАТА ЄГОРа - ніч</w:t>
      </w:r>
    </w:p>
    <w:p w:rsidR="00731B4C" w:rsidRPr="00053550" w:rsidRDefault="00731B4C" w:rsidP="000815F8">
      <w:pPr>
        <w:pStyle w:val="ActionDescription"/>
        <w:rPr>
          <w:lang w:val="ru-RU"/>
        </w:rPr>
      </w:pPr>
      <w:r w:rsidRPr="00053550">
        <w:rPr>
          <w:lang w:val="ru-RU"/>
        </w:rPr>
        <w:t xml:space="preserve">Єгор злякано забігає в кімнату. Сідає в крісло. Потім ходить по кімнаті взад-вперед. Знову йде курити. </w:t>
      </w:r>
    </w:p>
    <w:p w:rsidR="00731B4C" w:rsidRPr="00053550" w:rsidRDefault="00731B4C" w:rsidP="00736B48">
      <w:pPr>
        <w:pStyle w:val="ActionTimeArena"/>
        <w:rPr>
          <w:lang w:val="ru-RU"/>
        </w:rPr>
      </w:pPr>
      <w:r w:rsidRPr="00053550">
        <w:rPr>
          <w:lang w:val="ru-RU"/>
        </w:rPr>
        <w:t>ІНТ. БАЛКОН ЄГОРа - ніч</w:t>
      </w:r>
    </w:p>
    <w:p w:rsidR="00731B4C" w:rsidRPr="00053550" w:rsidRDefault="00731B4C" w:rsidP="00736B48">
      <w:pPr>
        <w:pStyle w:val="ActionDescription"/>
        <w:rPr>
          <w:lang w:val="ru-RU"/>
        </w:rPr>
      </w:pPr>
      <w:r w:rsidRPr="00053550">
        <w:rPr>
          <w:lang w:val="ru-RU"/>
        </w:rPr>
        <w:t xml:space="preserve">Підпалює цигарку тремтячими руками. Затягується три рази. Викидає сигарету. Підкурює нову. </w:t>
      </w:r>
    </w:p>
    <w:p w:rsidR="00731B4C" w:rsidRPr="00053550" w:rsidRDefault="00731B4C" w:rsidP="00736B48">
      <w:pPr>
        <w:pStyle w:val="ActionTimeArena"/>
        <w:rPr>
          <w:lang w:val="ru-RU"/>
        </w:rPr>
      </w:pPr>
      <w:r w:rsidRPr="00053550">
        <w:rPr>
          <w:lang w:val="ru-RU"/>
        </w:rPr>
        <w:t xml:space="preserve">ІНТ. Під'їзд ЄГОРа (уявлення) </w:t>
      </w:r>
    </w:p>
    <w:p w:rsidR="00731B4C" w:rsidRPr="00053550" w:rsidRDefault="00731B4C" w:rsidP="00736B48">
      <w:pPr>
        <w:pStyle w:val="ActionDescription"/>
        <w:rPr>
          <w:lang w:val="ru-RU"/>
        </w:rPr>
      </w:pPr>
      <w:r w:rsidRPr="00053550">
        <w:rPr>
          <w:lang w:val="ru-RU"/>
        </w:rPr>
        <w:t xml:space="preserve">Дівчинка з коридору веде його по сходах. Заводить в коридор. </w:t>
      </w:r>
    </w:p>
    <w:p w:rsidR="00731B4C" w:rsidRPr="00736B48" w:rsidRDefault="00731B4C" w:rsidP="00736B48">
      <w:pPr>
        <w:pStyle w:val="ActionTimeArena"/>
        <w:rPr>
          <w:lang w:val="ru-RU"/>
        </w:rPr>
      </w:pPr>
      <w:r w:rsidRPr="00736B48">
        <w:rPr>
          <w:lang w:val="ru-RU"/>
        </w:rPr>
        <w:t xml:space="preserve">ІНТ. КОРИДОР СУСІДІВ (уявлення) </w:t>
      </w:r>
    </w:p>
    <w:p w:rsidR="00731B4C" w:rsidRPr="00736B48" w:rsidRDefault="00731B4C" w:rsidP="00736B48">
      <w:pPr>
        <w:pStyle w:val="ActionDescription"/>
        <w:rPr>
          <w:lang w:val="ru-RU"/>
        </w:rPr>
      </w:pPr>
      <w:r>
        <w:rPr>
          <w:lang w:val="ru-RU"/>
        </w:rPr>
        <w:t>Марина 2</w:t>
      </w:r>
      <w:r w:rsidRPr="00053550">
        <w:rPr>
          <w:lang w:val="ru-RU"/>
        </w:rPr>
        <w:t xml:space="preserve"> </w:t>
      </w:r>
      <w:r w:rsidRPr="00736B48">
        <w:rPr>
          <w:lang w:val="ru-RU"/>
        </w:rPr>
        <w:t xml:space="preserve">звертаючись до дівчинки </w:t>
      </w:r>
    </w:p>
    <w:p w:rsidR="00731B4C" w:rsidRPr="00053550" w:rsidRDefault="00731B4C" w:rsidP="00736B48">
      <w:pPr>
        <w:pStyle w:val="HeroName"/>
        <w:rPr>
          <w:lang w:val="ru-RU"/>
        </w:rPr>
      </w:pPr>
      <w:r w:rsidRPr="00053550">
        <w:rPr>
          <w:lang w:val="ru-RU"/>
        </w:rPr>
        <w:t xml:space="preserve">МАРИНА 2 </w:t>
      </w:r>
    </w:p>
    <w:p w:rsidR="00731B4C" w:rsidRPr="00053550" w:rsidRDefault="00731B4C" w:rsidP="00736B48">
      <w:pPr>
        <w:pStyle w:val="HeroReplica"/>
        <w:rPr>
          <w:lang w:val="ru-RU"/>
        </w:rPr>
      </w:pPr>
      <w:r w:rsidRPr="00736B48">
        <w:rPr>
          <w:lang w:val="ru-RU"/>
        </w:rPr>
        <w:t xml:space="preserve">Ти кого це привела, донька?. </w:t>
      </w:r>
      <w:r w:rsidRPr="00053550">
        <w:rPr>
          <w:lang w:val="ru-RU"/>
        </w:rPr>
        <w:t xml:space="preserve">Що за дядько? Не добре з незнайомими дядьками розмовляти. </w:t>
      </w:r>
    </w:p>
    <w:p w:rsidR="00731B4C" w:rsidRPr="009A7043" w:rsidRDefault="00731B4C" w:rsidP="009A7043">
      <w:pPr>
        <w:pStyle w:val="HeroReplica"/>
        <w:rPr>
          <w:lang w:val="ru-RU"/>
        </w:rPr>
      </w:pPr>
    </w:p>
    <w:p w:rsidR="00731B4C" w:rsidRPr="00053550" w:rsidRDefault="00731B4C" w:rsidP="00736B48">
      <w:pPr>
        <w:pStyle w:val="ActionTimeArena"/>
        <w:rPr>
          <w:lang w:val="ru-RU"/>
        </w:rPr>
      </w:pPr>
      <w:r w:rsidRPr="00053550">
        <w:rPr>
          <w:lang w:val="ru-RU"/>
        </w:rPr>
        <w:t xml:space="preserve">ІНТ. ВАННА кімната ЄГОРа - ніч </w:t>
      </w:r>
    </w:p>
    <w:p w:rsidR="00731B4C" w:rsidRPr="00053550" w:rsidRDefault="00731B4C" w:rsidP="00736B48">
      <w:pPr>
        <w:pStyle w:val="ActionDescription"/>
        <w:rPr>
          <w:lang w:val="ru-RU"/>
        </w:rPr>
      </w:pPr>
      <w:r w:rsidRPr="00053550">
        <w:rPr>
          <w:lang w:val="ru-RU"/>
        </w:rPr>
        <w:t xml:space="preserve">Єгор засовує голову під кран, відкриває воду. Стоїть так якийсь час. Підіймає погляд. Дивиться на своє відображення в дзеркалі. Через час дивиться знову, там Максим. </w:t>
      </w:r>
    </w:p>
    <w:p w:rsidR="00731B4C" w:rsidRPr="00053550" w:rsidRDefault="00731B4C" w:rsidP="00736B48">
      <w:pPr>
        <w:pStyle w:val="ActionTimeArena"/>
        <w:rPr>
          <w:lang w:val="ru-RU"/>
        </w:rPr>
      </w:pPr>
      <w:r w:rsidRPr="00053550">
        <w:rPr>
          <w:lang w:val="ru-RU"/>
        </w:rPr>
        <w:t xml:space="preserve">ІНТ. АУДИТОРІЯ (уявлення) </w:t>
      </w:r>
    </w:p>
    <w:p w:rsidR="00731B4C" w:rsidRPr="00053550" w:rsidRDefault="00731B4C" w:rsidP="00736B48">
      <w:pPr>
        <w:pStyle w:val="ActionDescription"/>
        <w:rPr>
          <w:lang w:val="ru-RU"/>
        </w:rPr>
      </w:pPr>
      <w:r w:rsidRPr="00053550">
        <w:rPr>
          <w:lang w:val="ru-RU"/>
        </w:rPr>
        <w:t xml:space="preserve">Максим тримає Олю за руки. </w:t>
      </w:r>
      <w:r w:rsidRPr="00736B48">
        <w:rPr>
          <w:lang w:val="ru-RU"/>
        </w:rPr>
        <w:t xml:space="preserve">Єгор його окрикує, встає з-за своєї парти і йде до нього. </w:t>
      </w:r>
      <w:r w:rsidRPr="00053550">
        <w:rPr>
          <w:lang w:val="ru-RU"/>
        </w:rPr>
        <w:t xml:space="preserve">Макс відпускає Олю і дивиться на нього. </w:t>
      </w:r>
    </w:p>
    <w:p w:rsidR="00731B4C" w:rsidRPr="00053550" w:rsidRDefault="00731B4C" w:rsidP="00736B48">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Ти що, бичара, твориш?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МАКСИМ </w:t>
      </w:r>
    </w:p>
    <w:p w:rsidR="00731B4C" w:rsidRPr="009A7043" w:rsidRDefault="00731B4C" w:rsidP="009A7043">
      <w:pPr>
        <w:pStyle w:val="HeroReplica"/>
        <w:rPr>
          <w:lang w:val="ru-RU"/>
        </w:rPr>
      </w:pPr>
      <w:r w:rsidRPr="00053550">
        <w:rPr>
          <w:lang w:val="ru-RU"/>
        </w:rPr>
        <w:t>Ш</w:t>
      </w:r>
      <w:r w:rsidRPr="009A7043">
        <w:rPr>
          <w:lang w:val="ru-RU"/>
        </w:rPr>
        <w:t xml:space="preserve">о? </w:t>
      </w:r>
    </w:p>
    <w:p w:rsidR="00731B4C" w:rsidRPr="009A7043" w:rsidRDefault="00731B4C" w:rsidP="009A7043">
      <w:pPr>
        <w:pStyle w:val="HeroReplica"/>
        <w:rPr>
          <w:lang w:val="ru-RU"/>
        </w:rPr>
      </w:pPr>
    </w:p>
    <w:p w:rsidR="00731B4C" w:rsidRPr="00053550" w:rsidRDefault="00731B4C" w:rsidP="00736B48">
      <w:pPr>
        <w:pStyle w:val="ActionDescription"/>
        <w:rPr>
          <w:lang w:val="ru-RU"/>
        </w:rPr>
      </w:pPr>
      <w:r w:rsidRPr="00053550">
        <w:rPr>
          <w:lang w:val="ru-RU"/>
        </w:rPr>
        <w:t xml:space="preserve">Єгор підстрибує і б'є його кулаком в обличчя. Валить на підлогу і несамовито б'є ногами. </w:t>
      </w:r>
    </w:p>
    <w:p w:rsidR="00731B4C" w:rsidRPr="003255A0" w:rsidRDefault="00731B4C" w:rsidP="003255A0">
      <w:pPr>
        <w:pStyle w:val="ActionDescription"/>
        <w:rPr>
          <w:lang w:val="ru-RU"/>
        </w:rPr>
      </w:pPr>
      <w:r w:rsidRPr="003255A0">
        <w:rPr>
          <w:lang w:val="ru-RU"/>
        </w:rPr>
        <w:t xml:space="preserve">Замість Максима на підлозі Саша. </w:t>
      </w:r>
      <w:r w:rsidRPr="00053550">
        <w:rPr>
          <w:lang w:val="ru-RU"/>
        </w:rPr>
        <w:t>Єгор його щосили лупцює.</w:t>
      </w:r>
    </w:p>
    <w:p w:rsidR="00731B4C" w:rsidRPr="00053550" w:rsidRDefault="00731B4C" w:rsidP="00736B48">
      <w:pPr>
        <w:pStyle w:val="ActionTimeArena"/>
        <w:rPr>
          <w:lang w:val="ru-RU"/>
        </w:rPr>
      </w:pPr>
      <w:r w:rsidRPr="00053550">
        <w:rPr>
          <w:lang w:val="ru-RU"/>
        </w:rPr>
        <w:t>ІНТ. КОРИДОР СУСІДІВ (уявлення)</w:t>
      </w:r>
    </w:p>
    <w:p w:rsidR="00731B4C" w:rsidRPr="00053550" w:rsidRDefault="00731B4C" w:rsidP="00736B48">
      <w:pPr>
        <w:pStyle w:val="HeroName"/>
        <w:rPr>
          <w:lang w:val="ru-RU"/>
        </w:rPr>
      </w:pPr>
      <w:r w:rsidRPr="00053550">
        <w:rPr>
          <w:lang w:val="ru-RU"/>
        </w:rPr>
        <w:t xml:space="preserve">МАРИНА 2 </w:t>
      </w:r>
    </w:p>
    <w:p w:rsidR="00731B4C" w:rsidRPr="009A7043" w:rsidRDefault="00731B4C" w:rsidP="009A7043">
      <w:pPr>
        <w:pStyle w:val="HeroReplica"/>
        <w:rPr>
          <w:lang w:val="ru-RU"/>
        </w:rPr>
      </w:pPr>
      <w:r w:rsidRPr="009A7043">
        <w:rPr>
          <w:lang w:val="ru-RU"/>
        </w:rPr>
        <w:t xml:space="preserve">Ти кого це привела, донька?. Що за дядько?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Прости рідна, я був не правий. Пробач. </w:t>
      </w:r>
    </w:p>
    <w:p w:rsidR="00731B4C" w:rsidRPr="009A7043" w:rsidRDefault="00731B4C" w:rsidP="009A7043">
      <w:pPr>
        <w:pStyle w:val="HeroReplica"/>
        <w:rPr>
          <w:lang w:val="ru-RU"/>
        </w:rPr>
      </w:pPr>
    </w:p>
    <w:p w:rsidR="00731B4C" w:rsidRPr="00053550" w:rsidRDefault="00731B4C" w:rsidP="00736B48">
      <w:pPr>
        <w:pStyle w:val="ActionDescription"/>
        <w:rPr>
          <w:lang w:val="ru-RU"/>
        </w:rPr>
      </w:pPr>
      <w:r w:rsidRPr="00053550">
        <w:rPr>
          <w:lang w:val="ru-RU"/>
        </w:rPr>
        <w:t xml:space="preserve">Стає на коліна і починає цілувати ноги, пальці ніг, просячи прощення. </w:t>
      </w:r>
    </w:p>
    <w:p w:rsidR="00731B4C" w:rsidRPr="00053550" w:rsidRDefault="00731B4C" w:rsidP="00736B48">
      <w:pPr>
        <w:pStyle w:val="ActionTimeArena"/>
        <w:rPr>
          <w:lang w:val="ru-RU"/>
        </w:rPr>
      </w:pPr>
      <w:r w:rsidRPr="00053550">
        <w:rPr>
          <w:lang w:val="ru-RU"/>
        </w:rPr>
        <w:t xml:space="preserve">ІНТ. БАЛКОН ЄГОРа - ніч </w:t>
      </w:r>
    </w:p>
    <w:p w:rsidR="00731B4C" w:rsidRPr="00053550" w:rsidRDefault="00731B4C" w:rsidP="00736B48">
      <w:pPr>
        <w:pStyle w:val="ActionDescription"/>
        <w:rPr>
          <w:lang w:val="ru-RU"/>
        </w:rPr>
      </w:pPr>
      <w:r w:rsidRPr="00053550">
        <w:rPr>
          <w:lang w:val="ru-RU"/>
        </w:rPr>
        <w:t xml:space="preserve">Єгор гасить цигарку об стіну, вдавлюючи попіл руками. </w:t>
      </w:r>
    </w:p>
    <w:p w:rsidR="00731B4C" w:rsidRPr="00053550" w:rsidRDefault="00731B4C" w:rsidP="00736B48">
      <w:pPr>
        <w:pStyle w:val="ActionTimeArena"/>
        <w:rPr>
          <w:lang w:val="ru-RU"/>
        </w:rPr>
      </w:pPr>
      <w:r w:rsidRPr="00053550">
        <w:rPr>
          <w:lang w:val="ru-RU"/>
        </w:rPr>
        <w:t xml:space="preserve">ЕКСТ. ВУЛИЦЯ - ніч </w:t>
      </w:r>
    </w:p>
    <w:p w:rsidR="00731B4C" w:rsidRPr="00053550" w:rsidRDefault="00731B4C" w:rsidP="00736B48">
      <w:pPr>
        <w:pStyle w:val="ActionDescription"/>
        <w:rPr>
          <w:lang w:val="ru-RU"/>
        </w:rPr>
      </w:pPr>
      <w:r w:rsidRPr="00053550">
        <w:rPr>
          <w:lang w:val="ru-RU"/>
        </w:rPr>
        <w:t xml:space="preserve">Єгор біжить. </w:t>
      </w:r>
    </w:p>
    <w:p w:rsidR="00731B4C" w:rsidRPr="00053550" w:rsidRDefault="00731B4C" w:rsidP="00736B48">
      <w:pPr>
        <w:pStyle w:val="ActionTimeArena"/>
        <w:rPr>
          <w:lang w:val="ru-RU"/>
        </w:rPr>
      </w:pPr>
      <w:r w:rsidRPr="00053550">
        <w:rPr>
          <w:lang w:val="ru-RU"/>
        </w:rPr>
        <w:t xml:space="preserve">ЕКСТ. Під'їзд МАРИНИ 2 </w:t>
      </w:r>
    </w:p>
    <w:p w:rsidR="00731B4C" w:rsidRPr="009A7043" w:rsidRDefault="00731B4C" w:rsidP="009A7043">
      <w:pPr>
        <w:pStyle w:val="HeroReplica"/>
        <w:rPr>
          <w:lang w:val="ru-RU"/>
        </w:rPr>
      </w:pPr>
    </w:p>
    <w:p w:rsidR="00731B4C" w:rsidRPr="00053550" w:rsidRDefault="00731B4C" w:rsidP="00736B48">
      <w:pPr>
        <w:pStyle w:val="ActionDescription"/>
        <w:rPr>
          <w:lang w:val="ru-RU"/>
        </w:rPr>
      </w:pPr>
      <w:r w:rsidRPr="00736B48">
        <w:rPr>
          <w:lang w:val="ru-RU"/>
        </w:rPr>
        <w:t xml:space="preserve">Єгор забігає в під'їзд до Марини 2. </w:t>
      </w:r>
      <w:r w:rsidRPr="00053550">
        <w:rPr>
          <w:lang w:val="ru-RU"/>
        </w:rPr>
        <w:t xml:space="preserve">Дзвонить у двері. Відкриває мати Марини 2 і сонно </w:t>
      </w:r>
    </w:p>
    <w:p w:rsidR="00731B4C" w:rsidRPr="00053550" w:rsidRDefault="00731B4C" w:rsidP="00736B48">
      <w:pPr>
        <w:pStyle w:val="HeroName"/>
        <w:rPr>
          <w:lang w:val="ru-RU"/>
        </w:rPr>
      </w:pPr>
      <w:r w:rsidRPr="00053550">
        <w:rPr>
          <w:lang w:val="ru-RU"/>
        </w:rPr>
        <w:t xml:space="preserve">МАТИ М2 </w:t>
      </w:r>
    </w:p>
    <w:p w:rsidR="00731B4C" w:rsidRPr="00736B48" w:rsidRDefault="00731B4C" w:rsidP="00736B48">
      <w:pPr>
        <w:pStyle w:val="HeroReplica"/>
        <w:rPr>
          <w:lang w:val="ru-RU"/>
        </w:rPr>
      </w:pPr>
      <w:r w:rsidRPr="00736B48">
        <w:rPr>
          <w:lang w:val="ru-RU"/>
        </w:rPr>
        <w:t xml:space="preserve">Три години ночі, що таке?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ЄГОР </w:t>
      </w:r>
    </w:p>
    <w:p w:rsidR="00731B4C" w:rsidRPr="009A7043" w:rsidRDefault="00731B4C" w:rsidP="009A7043">
      <w:pPr>
        <w:pStyle w:val="HeroReplica"/>
        <w:rPr>
          <w:lang w:val="ru-RU"/>
        </w:rPr>
      </w:pPr>
      <w:r>
        <w:rPr>
          <w:lang w:val="ru-RU"/>
        </w:rPr>
        <w:t>Мені б до Мар</w:t>
      </w:r>
      <w:r w:rsidRPr="00053550">
        <w:rPr>
          <w:lang w:val="ru-RU"/>
        </w:rPr>
        <w:t>и</w:t>
      </w:r>
      <w:r>
        <w:rPr>
          <w:lang w:val="ru-RU"/>
        </w:rPr>
        <w:t>шк</w:t>
      </w:r>
      <w:r w:rsidRPr="00053550">
        <w:rPr>
          <w:lang w:val="ru-RU"/>
        </w:rPr>
        <w:t>и</w:t>
      </w:r>
      <w:r w:rsidRPr="009A7043">
        <w:rPr>
          <w:lang w:val="ru-RU"/>
        </w:rPr>
        <w:t xml:space="preserve">.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МАТИ М2 </w:t>
      </w:r>
    </w:p>
    <w:p w:rsidR="00731B4C" w:rsidRPr="009A7043" w:rsidRDefault="00731B4C" w:rsidP="009A7043">
      <w:pPr>
        <w:pStyle w:val="HeroReplica"/>
        <w:rPr>
          <w:lang w:val="ru-RU"/>
        </w:rPr>
      </w:pPr>
      <w:r w:rsidRPr="009A7043">
        <w:rPr>
          <w:lang w:val="ru-RU"/>
        </w:rPr>
        <w:t xml:space="preserve">Ви хто? </w:t>
      </w:r>
    </w:p>
    <w:p w:rsidR="00731B4C" w:rsidRPr="009A7043" w:rsidRDefault="00731B4C" w:rsidP="009A7043">
      <w:pPr>
        <w:pStyle w:val="HeroReplica"/>
        <w:rPr>
          <w:lang w:val="ru-RU"/>
        </w:rPr>
      </w:pPr>
    </w:p>
    <w:p w:rsidR="00731B4C" w:rsidRPr="00053550" w:rsidRDefault="00731B4C" w:rsidP="00736B48">
      <w:pPr>
        <w:pStyle w:val="ActionDescription"/>
        <w:rPr>
          <w:lang w:val="ru-RU"/>
        </w:rPr>
      </w:pPr>
      <w:r w:rsidRPr="00053550">
        <w:rPr>
          <w:lang w:val="ru-RU"/>
        </w:rPr>
        <w:t xml:space="preserve">Він проштовхується повз матері, забігає в кімнату до Марини 2. Будить її </w:t>
      </w:r>
    </w:p>
    <w:p w:rsidR="00731B4C" w:rsidRPr="00053550" w:rsidRDefault="00731B4C" w:rsidP="00736B48">
      <w:pPr>
        <w:pStyle w:val="HeroName"/>
        <w:rPr>
          <w:lang w:val="ru-RU"/>
        </w:rPr>
      </w:pPr>
      <w:r w:rsidRPr="00053550">
        <w:rPr>
          <w:lang w:val="ru-RU"/>
        </w:rPr>
        <w:t>Єгор</w:t>
      </w:r>
    </w:p>
    <w:p w:rsidR="00731B4C" w:rsidRPr="00053550" w:rsidRDefault="00731B4C" w:rsidP="00736B48">
      <w:pPr>
        <w:pStyle w:val="HeroReplica"/>
        <w:rPr>
          <w:lang w:val="ru-RU"/>
        </w:rPr>
      </w:pPr>
      <w:r w:rsidRPr="00053550">
        <w:rPr>
          <w:lang w:val="ru-RU"/>
        </w:rPr>
        <w:t>Пробач.</w:t>
      </w:r>
    </w:p>
    <w:p w:rsidR="00731B4C" w:rsidRPr="00736B48" w:rsidRDefault="00731B4C" w:rsidP="00736B48">
      <w:pPr>
        <w:pStyle w:val="ActionDescription"/>
        <w:rPr>
          <w:lang w:val="ru-RU"/>
        </w:rPr>
      </w:pPr>
      <w:r w:rsidRPr="00736B48">
        <w:rPr>
          <w:lang w:val="ru-RU"/>
        </w:rPr>
        <w:t xml:space="preserve">Вона ніяк не реагує. </w:t>
      </w:r>
    </w:p>
    <w:p w:rsidR="00731B4C" w:rsidRPr="00053550" w:rsidRDefault="00731B4C" w:rsidP="00736B48">
      <w:pPr>
        <w:pStyle w:val="HeroName"/>
        <w:rPr>
          <w:lang w:val="ru-RU"/>
        </w:rPr>
      </w:pPr>
      <w:r w:rsidRPr="00053550">
        <w:rPr>
          <w:lang w:val="ru-RU"/>
        </w:rPr>
        <w:t xml:space="preserve">ЄГОР </w:t>
      </w:r>
    </w:p>
    <w:p w:rsidR="00731B4C" w:rsidRPr="00053550" w:rsidRDefault="00731B4C" w:rsidP="00736B48">
      <w:pPr>
        <w:pStyle w:val="HeroReplica"/>
        <w:rPr>
          <w:lang w:val="ru-RU"/>
        </w:rPr>
      </w:pPr>
      <w:r w:rsidRPr="00053550">
        <w:rPr>
          <w:lang w:val="ru-RU"/>
        </w:rPr>
        <w:t xml:space="preserve">Ну що ти мовчиш. Я не мав рації. Визнаю.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МАРИНА2 </w:t>
      </w:r>
    </w:p>
    <w:p w:rsidR="00731B4C" w:rsidRPr="009A7043" w:rsidRDefault="00731B4C" w:rsidP="009A7043">
      <w:pPr>
        <w:pStyle w:val="HeroReplica"/>
        <w:rPr>
          <w:lang w:val="ru-RU"/>
        </w:rPr>
      </w:pPr>
      <w:r w:rsidRPr="009A7043">
        <w:rPr>
          <w:lang w:val="ru-RU"/>
        </w:rPr>
        <w:t xml:space="preserve">Пізно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Що пізно.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МАРИНА2 </w:t>
      </w:r>
    </w:p>
    <w:p w:rsidR="00731B4C" w:rsidRPr="00053550" w:rsidRDefault="00731B4C" w:rsidP="00736B48">
      <w:pPr>
        <w:pStyle w:val="HeroReplica"/>
        <w:rPr>
          <w:lang w:val="ru-RU"/>
        </w:rPr>
      </w:pPr>
      <w:r w:rsidRPr="00053550">
        <w:rPr>
          <w:lang w:val="ru-RU"/>
        </w:rPr>
        <w:t xml:space="preserve">Вибачатися. Я не вагітна. Просто перевірити тебе вирішила. Дізнатися, чого ти вартий. </w:t>
      </w:r>
    </w:p>
    <w:p w:rsidR="00731B4C" w:rsidRPr="009A7043" w:rsidRDefault="00731B4C" w:rsidP="009A7043">
      <w:pPr>
        <w:pStyle w:val="HeroReplica"/>
        <w:rPr>
          <w:lang w:val="ru-RU"/>
        </w:rPr>
      </w:pPr>
    </w:p>
    <w:p w:rsidR="00731B4C" w:rsidRPr="00053550" w:rsidRDefault="00731B4C" w:rsidP="00736B48">
      <w:pPr>
        <w:pStyle w:val="HeroName"/>
        <w:rPr>
          <w:lang w:val="ru-RU"/>
        </w:rPr>
      </w:pPr>
      <w:r w:rsidRPr="00053550">
        <w:rPr>
          <w:lang w:val="ru-RU"/>
        </w:rPr>
        <w:t xml:space="preserve">ЄГОР </w:t>
      </w:r>
    </w:p>
    <w:p w:rsidR="00731B4C" w:rsidRPr="00053550" w:rsidRDefault="00731B4C" w:rsidP="009A7043">
      <w:pPr>
        <w:pStyle w:val="HeroReplica"/>
        <w:rPr>
          <w:lang w:val="ru-RU"/>
        </w:rPr>
      </w:pPr>
      <w:r w:rsidRPr="009A7043">
        <w:rPr>
          <w:lang w:val="ru-RU"/>
        </w:rPr>
        <w:t>Дізналася</w:t>
      </w:r>
      <w:r w:rsidRPr="00053550">
        <w:rPr>
          <w:lang w:val="ru-RU"/>
        </w:rPr>
        <w:t xml:space="preserve">. </w:t>
      </w:r>
    </w:p>
    <w:p w:rsidR="00731B4C" w:rsidRPr="00053550" w:rsidRDefault="00731B4C" w:rsidP="009A7043">
      <w:pPr>
        <w:pStyle w:val="HeroReplica"/>
        <w:rPr>
          <w:lang w:val="ru-RU"/>
        </w:rPr>
      </w:pPr>
    </w:p>
    <w:p w:rsidR="00731B4C" w:rsidRPr="00053550" w:rsidRDefault="00731B4C" w:rsidP="00736B48">
      <w:pPr>
        <w:pStyle w:val="ActionTimeArena"/>
        <w:rPr>
          <w:lang w:val="ru-RU"/>
        </w:rPr>
      </w:pPr>
      <w:r w:rsidRPr="00053550">
        <w:rPr>
          <w:lang w:val="ru-RU"/>
        </w:rPr>
        <w:t>ЕКСТ. ВУЛИЦЯ - ніч</w:t>
      </w:r>
    </w:p>
    <w:p w:rsidR="00731B4C" w:rsidRPr="00736B48" w:rsidRDefault="00731B4C" w:rsidP="00736B48">
      <w:pPr>
        <w:pStyle w:val="ActionDescription"/>
        <w:rPr>
          <w:lang w:val="ru-RU"/>
        </w:rPr>
      </w:pPr>
      <w:r w:rsidRPr="00053550">
        <w:rPr>
          <w:lang w:val="ru-RU"/>
        </w:rPr>
        <w:t xml:space="preserve">Єгор йде по вулиці. По щоці стікає сльоза. </w:t>
      </w:r>
      <w:r w:rsidRPr="00736B48">
        <w:rPr>
          <w:lang w:val="ru-RU"/>
        </w:rPr>
        <w:t xml:space="preserve">Потім він починає іронічно й голосно сміятися. </w:t>
      </w:r>
    </w:p>
    <w:p w:rsidR="00731B4C" w:rsidRPr="00053550" w:rsidRDefault="00731B4C" w:rsidP="00736B48">
      <w:pPr>
        <w:pStyle w:val="HeroName"/>
        <w:rPr>
          <w:lang w:val="ru-RU"/>
        </w:rPr>
      </w:pPr>
      <w:r w:rsidRPr="00053550">
        <w:rPr>
          <w:lang w:val="ru-RU"/>
        </w:rPr>
        <w:t xml:space="preserve">ЄГОР </w:t>
      </w:r>
    </w:p>
    <w:p w:rsidR="00731B4C" w:rsidRPr="00053550" w:rsidRDefault="00731B4C" w:rsidP="00736B48">
      <w:pPr>
        <w:pStyle w:val="HeroReplica"/>
        <w:rPr>
          <w:lang w:val="ru-RU"/>
        </w:rPr>
      </w:pPr>
      <w:r w:rsidRPr="00736B48">
        <w:rPr>
          <w:lang w:val="ru-RU"/>
        </w:rPr>
        <w:t xml:space="preserve">Ну треба ж таким остолопом бути. </w:t>
      </w:r>
      <w:r w:rsidRPr="00053550">
        <w:rPr>
          <w:lang w:val="ru-RU"/>
        </w:rPr>
        <w:t xml:space="preserve">От розчулився, придурок. </w:t>
      </w:r>
    </w:p>
    <w:p w:rsidR="00731B4C" w:rsidRPr="009A7043" w:rsidRDefault="00731B4C" w:rsidP="009A7043">
      <w:pPr>
        <w:pStyle w:val="HeroReplica"/>
        <w:rPr>
          <w:lang w:val="ru-RU"/>
        </w:rPr>
      </w:pPr>
      <w:r w:rsidRPr="009A7043">
        <w:rPr>
          <w:lang w:val="ru-RU"/>
        </w:rPr>
        <w:t xml:space="preserve">  </w:t>
      </w:r>
    </w:p>
    <w:p w:rsidR="00731B4C" w:rsidRPr="00053550" w:rsidRDefault="00731B4C" w:rsidP="0099688E">
      <w:pPr>
        <w:pStyle w:val="ActionDescription"/>
        <w:rPr>
          <w:lang w:val="ru-RU"/>
        </w:rPr>
      </w:pPr>
      <w:r w:rsidRPr="00053550">
        <w:rPr>
          <w:lang w:val="ru-RU"/>
        </w:rPr>
        <w:t xml:space="preserve">ЕКСТ. ВУЛИЦЯ </w:t>
      </w:r>
    </w:p>
    <w:p w:rsidR="00731B4C" w:rsidRPr="0099688E" w:rsidRDefault="00731B4C" w:rsidP="0099688E">
      <w:pPr>
        <w:pStyle w:val="ActionDescription"/>
        <w:rPr>
          <w:lang w:val="ru-RU"/>
        </w:rPr>
      </w:pPr>
      <w:r w:rsidRPr="00053550">
        <w:rPr>
          <w:lang w:val="ru-RU"/>
        </w:rPr>
        <w:t>Н</w:t>
      </w:r>
      <w:r w:rsidRPr="0099688E">
        <w:rPr>
          <w:lang w:val="ru-RU"/>
        </w:rPr>
        <w:t xml:space="preserve">ога Єгора в калюжі. </w:t>
      </w:r>
    </w:p>
    <w:p w:rsidR="00731B4C" w:rsidRPr="0099688E" w:rsidRDefault="00731B4C" w:rsidP="0099688E">
      <w:pPr>
        <w:pStyle w:val="HeroName"/>
        <w:rPr>
          <w:lang w:val="ru-RU"/>
        </w:rPr>
      </w:pPr>
      <w:r w:rsidRPr="0099688E">
        <w:rPr>
          <w:lang w:val="ru-RU"/>
        </w:rPr>
        <w:t>ЄГОР</w:t>
      </w:r>
    </w:p>
    <w:p w:rsidR="00731B4C" w:rsidRPr="009A7043" w:rsidRDefault="00731B4C" w:rsidP="0099688E">
      <w:pPr>
        <w:pStyle w:val="HeroVoiceOver"/>
      </w:pPr>
      <w:r>
        <w:t>(за кадром)</w:t>
      </w:r>
      <w:r w:rsidRPr="009A7043">
        <w:t xml:space="preserve"> </w:t>
      </w:r>
    </w:p>
    <w:p w:rsidR="00731B4C" w:rsidRPr="009A7043" w:rsidRDefault="00731B4C" w:rsidP="009A7043">
      <w:pPr>
        <w:pStyle w:val="HeroReplica"/>
        <w:rPr>
          <w:lang w:val="ru-RU"/>
        </w:rPr>
      </w:pPr>
      <w:r w:rsidRPr="009A7043">
        <w:rPr>
          <w:lang w:val="ru-RU"/>
        </w:rPr>
        <w:t xml:space="preserve">Якого </w:t>
      </w:r>
      <w:r w:rsidRPr="00053550">
        <w:rPr>
          <w:lang w:val="ru-RU"/>
        </w:rPr>
        <w:t>біса</w:t>
      </w:r>
      <w:r w:rsidRPr="009A7043">
        <w:rPr>
          <w:lang w:val="ru-RU"/>
        </w:rPr>
        <w:t xml:space="preserve">. </w:t>
      </w:r>
    </w:p>
    <w:p w:rsidR="00731B4C" w:rsidRPr="009A7043" w:rsidRDefault="00731B4C" w:rsidP="009A7043">
      <w:pPr>
        <w:pStyle w:val="HeroReplica"/>
        <w:rPr>
          <w:lang w:val="ru-RU"/>
        </w:rPr>
      </w:pPr>
    </w:p>
    <w:p w:rsidR="00731B4C" w:rsidRPr="0099688E" w:rsidRDefault="00731B4C" w:rsidP="0099688E">
      <w:pPr>
        <w:pStyle w:val="ActionDescription"/>
        <w:rPr>
          <w:lang w:val="ru-RU"/>
        </w:rPr>
      </w:pPr>
      <w:r w:rsidRPr="00053550">
        <w:rPr>
          <w:lang w:val="ru-RU"/>
        </w:rPr>
        <w:t xml:space="preserve">Вискакує з калюжі, піднімає ногу, робить пару стрибків. </w:t>
      </w:r>
      <w:r w:rsidRPr="0099688E">
        <w:rPr>
          <w:lang w:val="ru-RU"/>
        </w:rPr>
        <w:t xml:space="preserve">Озирається на калюжу. Спльовує. </w:t>
      </w:r>
    </w:p>
    <w:p w:rsidR="00731B4C" w:rsidRPr="0099688E" w:rsidRDefault="00731B4C" w:rsidP="0099688E">
      <w:pPr>
        <w:pStyle w:val="ActionDescription"/>
        <w:rPr>
          <w:lang w:val="ru-RU"/>
        </w:rPr>
      </w:pPr>
      <w:r w:rsidRPr="0099688E">
        <w:rPr>
          <w:lang w:val="ru-RU"/>
        </w:rPr>
        <w:t xml:space="preserve">До нього підбігає Єгор, хапає за комір і тягне до калюжі. Починає раз по раз опускати обличчям в неї. </w:t>
      </w:r>
    </w:p>
    <w:p w:rsidR="00731B4C" w:rsidRPr="00053550" w:rsidRDefault="00731B4C" w:rsidP="0099688E">
      <w:pPr>
        <w:pStyle w:val="HeroName"/>
        <w:rPr>
          <w:lang w:val="ru-RU"/>
        </w:rPr>
      </w:pPr>
      <w:r w:rsidRPr="00053550">
        <w:rPr>
          <w:lang w:val="ru-RU"/>
        </w:rPr>
        <w:t xml:space="preserve">ЕГОР2 </w:t>
      </w:r>
    </w:p>
    <w:p w:rsidR="00731B4C" w:rsidRPr="009A7043" w:rsidRDefault="00731B4C" w:rsidP="0099688E">
      <w:pPr>
        <w:pStyle w:val="HeroReplica"/>
        <w:rPr>
          <w:lang w:val="ru-RU"/>
        </w:rPr>
      </w:pPr>
      <w:r w:rsidRPr="0099688E">
        <w:rPr>
          <w:lang w:val="ru-RU"/>
        </w:rPr>
        <w:t xml:space="preserve">Що, розчулився? Розслабився. Треба ж таким простаком бути. </w:t>
      </w:r>
      <w:r w:rsidRPr="009A7043">
        <w:rPr>
          <w:lang w:val="ru-RU"/>
        </w:rPr>
        <w:t>Байдужість дає силу.</w:t>
      </w:r>
      <w:r w:rsidRPr="0099688E">
        <w:rPr>
          <w:lang w:val="ru-RU"/>
        </w:rPr>
        <w:t xml:space="preserve"> Байдужість дає силу.</w:t>
      </w:r>
      <w:r w:rsidRPr="009A7043">
        <w:rPr>
          <w:lang w:val="ru-RU"/>
        </w:rPr>
        <w:t xml:space="preserve"> </w:t>
      </w:r>
    </w:p>
    <w:p w:rsidR="00731B4C" w:rsidRPr="009A7043" w:rsidRDefault="00731B4C" w:rsidP="009A7043">
      <w:pPr>
        <w:pStyle w:val="HeroReplica"/>
        <w:rPr>
          <w:lang w:val="ru-RU"/>
        </w:rPr>
      </w:pPr>
    </w:p>
    <w:p w:rsidR="00731B4C" w:rsidRPr="009A7043" w:rsidRDefault="00731B4C" w:rsidP="009A7043">
      <w:pPr>
        <w:pStyle w:val="HeroReplica"/>
        <w:rPr>
          <w:lang w:val="ru-RU"/>
        </w:rPr>
      </w:pPr>
    </w:p>
    <w:p w:rsidR="00731B4C" w:rsidRPr="00053550" w:rsidRDefault="00731B4C" w:rsidP="0099688E">
      <w:pPr>
        <w:pStyle w:val="ActionTimeArena"/>
        <w:rPr>
          <w:lang w:val="ru-RU"/>
        </w:rPr>
      </w:pPr>
      <w:r w:rsidRPr="00053550">
        <w:rPr>
          <w:lang w:val="ru-RU"/>
        </w:rPr>
        <w:t xml:space="preserve">ІНТ. В АУДИТОРІЇ. (Спецефект) </w:t>
      </w:r>
    </w:p>
    <w:p w:rsidR="00731B4C" w:rsidRPr="00053550" w:rsidRDefault="00731B4C" w:rsidP="0099688E">
      <w:pPr>
        <w:pStyle w:val="ActionDescription"/>
        <w:rPr>
          <w:lang w:val="ru-RU"/>
        </w:rPr>
      </w:pPr>
      <w:r w:rsidRPr="00053550">
        <w:rPr>
          <w:lang w:val="ru-RU"/>
        </w:rPr>
        <w:t xml:space="preserve">Єгор як би з боку, стоячи поруч, дивиться за тим, що відбувається. </w:t>
      </w:r>
    </w:p>
    <w:p w:rsidR="00731B4C" w:rsidRPr="00053550" w:rsidRDefault="00731B4C" w:rsidP="0099688E">
      <w:pPr>
        <w:pStyle w:val="ActionDescription"/>
        <w:rPr>
          <w:lang w:val="ru-RU"/>
        </w:rPr>
      </w:pPr>
      <w:r w:rsidRPr="00053550">
        <w:rPr>
          <w:lang w:val="ru-RU"/>
        </w:rPr>
        <w:t xml:space="preserve">Діма б'є Єгора ногами. </w:t>
      </w:r>
    </w:p>
    <w:p w:rsidR="00731B4C" w:rsidRPr="00053550" w:rsidRDefault="00731B4C" w:rsidP="0099688E">
      <w:pPr>
        <w:pStyle w:val="HeroName"/>
        <w:rPr>
          <w:lang w:val="ru-RU"/>
        </w:rPr>
      </w:pPr>
      <w:r w:rsidRPr="00053550">
        <w:rPr>
          <w:lang w:val="ru-RU"/>
        </w:rPr>
        <w:t xml:space="preserve">ДІМА </w:t>
      </w:r>
    </w:p>
    <w:p w:rsidR="00731B4C" w:rsidRPr="00053550" w:rsidRDefault="00731B4C" w:rsidP="009A7043">
      <w:pPr>
        <w:pStyle w:val="HeroReplica"/>
        <w:rPr>
          <w:lang w:val="ru-RU"/>
        </w:rPr>
      </w:pPr>
      <w:r>
        <w:rPr>
          <w:lang w:val="ru-RU"/>
        </w:rPr>
        <w:t>Як можна бути таким слабким.</w:t>
      </w:r>
      <w:r w:rsidRPr="0099688E">
        <w:rPr>
          <w:lang w:val="ru-RU"/>
        </w:rPr>
        <w:t xml:space="preserve"> </w:t>
      </w:r>
      <w:r w:rsidRPr="009A7043">
        <w:rPr>
          <w:lang w:val="ru-RU"/>
        </w:rPr>
        <w:t>Як можна бути таким немічним. Слабак. Розмазня. Ось подивися на Максима. Це хлопець що треба. Дивись. Роби висновки. Чмо.</w:t>
      </w:r>
    </w:p>
    <w:p w:rsidR="00731B4C" w:rsidRPr="009A7043" w:rsidRDefault="00731B4C" w:rsidP="009A7043">
      <w:pPr>
        <w:pStyle w:val="HeroReplica"/>
        <w:rPr>
          <w:lang w:val="ru-RU"/>
        </w:rPr>
      </w:pPr>
      <w:r w:rsidRPr="009A7043">
        <w:rPr>
          <w:lang w:val="ru-RU"/>
        </w:rPr>
        <w:t xml:space="preserve"> </w:t>
      </w:r>
    </w:p>
    <w:p w:rsidR="00731B4C" w:rsidRPr="00053550" w:rsidRDefault="00731B4C" w:rsidP="0099688E">
      <w:pPr>
        <w:pStyle w:val="ActionTimeArena"/>
        <w:rPr>
          <w:lang w:val="ru-RU"/>
        </w:rPr>
      </w:pPr>
      <w:r w:rsidRPr="00053550">
        <w:rPr>
          <w:lang w:val="ru-RU"/>
        </w:rPr>
        <w:t>ЕКСТ. Калюжа (спецефект)</w:t>
      </w:r>
    </w:p>
    <w:p w:rsidR="00731B4C" w:rsidRPr="00053550" w:rsidRDefault="00731B4C" w:rsidP="0099688E">
      <w:pPr>
        <w:pStyle w:val="ActionDescription"/>
        <w:rPr>
          <w:lang w:val="ru-RU"/>
        </w:rPr>
      </w:pPr>
      <w:r w:rsidRPr="00053550">
        <w:rPr>
          <w:lang w:val="ru-RU"/>
        </w:rPr>
        <w:t xml:space="preserve">Єгор лежить в позі зародка в калюжі. Потім калюжа змінюється на ліжко. Він тремтить і шепоче </w:t>
      </w:r>
    </w:p>
    <w:p w:rsidR="00731B4C" w:rsidRPr="00053550" w:rsidRDefault="00731B4C" w:rsidP="0099688E">
      <w:pPr>
        <w:pStyle w:val="HeroName"/>
        <w:rPr>
          <w:lang w:val="ru-RU"/>
        </w:rPr>
      </w:pPr>
      <w:r w:rsidRPr="00053550">
        <w:rPr>
          <w:lang w:val="ru-RU"/>
        </w:rPr>
        <w:t xml:space="preserve">ЄГОР </w:t>
      </w:r>
    </w:p>
    <w:p w:rsidR="00731B4C" w:rsidRPr="00053550" w:rsidRDefault="00731B4C" w:rsidP="009A7043">
      <w:pPr>
        <w:pStyle w:val="HeroReplica"/>
        <w:rPr>
          <w:lang w:val="ru-RU"/>
        </w:rPr>
      </w:pPr>
      <w:r w:rsidRPr="009A7043">
        <w:rPr>
          <w:lang w:val="ru-RU"/>
        </w:rPr>
        <w:t>Як же так. Ну як же так.</w:t>
      </w:r>
    </w:p>
    <w:p w:rsidR="00731B4C" w:rsidRPr="00053550" w:rsidRDefault="00731B4C" w:rsidP="0099688E">
      <w:pPr>
        <w:pStyle w:val="HeroRemarka"/>
        <w:rPr>
          <w:lang w:val="ru-RU"/>
        </w:rPr>
      </w:pPr>
      <w:r w:rsidRPr="00053550">
        <w:rPr>
          <w:lang w:val="ru-RU"/>
        </w:rPr>
        <w:t>(пауза)</w:t>
      </w:r>
    </w:p>
    <w:p w:rsidR="00731B4C" w:rsidRPr="00053550" w:rsidRDefault="00731B4C" w:rsidP="009A7043">
      <w:pPr>
        <w:pStyle w:val="HeroReplica"/>
        <w:rPr>
          <w:lang w:val="ru-RU"/>
        </w:rPr>
      </w:pPr>
      <w:r w:rsidRPr="00053550">
        <w:rPr>
          <w:lang w:val="ru-RU"/>
        </w:rPr>
        <w:t xml:space="preserve">Порожнеча. </w:t>
      </w:r>
    </w:p>
    <w:p w:rsidR="00731B4C" w:rsidRPr="00053550" w:rsidRDefault="00731B4C" w:rsidP="0099688E">
      <w:pPr>
        <w:rPr>
          <w:lang w:eastAsia="en-US"/>
        </w:rPr>
      </w:pPr>
    </w:p>
    <w:p w:rsidR="00731B4C" w:rsidRPr="00053550" w:rsidRDefault="00731B4C" w:rsidP="0099688E">
      <w:pPr>
        <w:pStyle w:val="ActionDescription"/>
        <w:rPr>
          <w:lang w:val="ru-RU"/>
        </w:rPr>
      </w:pPr>
      <w:r w:rsidRPr="00053550">
        <w:rPr>
          <w:lang w:val="ru-RU"/>
        </w:rPr>
        <w:t xml:space="preserve">З головою вкривається ковдрою </w:t>
      </w:r>
    </w:p>
    <w:p w:rsidR="00731B4C" w:rsidRPr="00053550" w:rsidRDefault="00731B4C" w:rsidP="0099688E">
      <w:pPr>
        <w:pStyle w:val="ActionTimeArena"/>
        <w:rPr>
          <w:lang w:val="ru-RU"/>
        </w:rPr>
      </w:pPr>
      <w:r w:rsidRPr="00053550">
        <w:rPr>
          <w:lang w:val="ru-RU"/>
        </w:rPr>
        <w:t xml:space="preserve">ІНТ. БАЛКОН ЄГОРа </w:t>
      </w:r>
    </w:p>
    <w:p w:rsidR="00731B4C" w:rsidRPr="00053550" w:rsidRDefault="00731B4C" w:rsidP="0099688E">
      <w:pPr>
        <w:pStyle w:val="ActionDescription"/>
        <w:rPr>
          <w:lang w:val="ru-RU"/>
        </w:rPr>
      </w:pPr>
      <w:r w:rsidRPr="00053550">
        <w:rPr>
          <w:lang w:val="ru-RU"/>
        </w:rPr>
        <w:t xml:space="preserve">На балконі Єгор тримає Єгора, звісивши його за поручні і розмірено, </w:t>
      </w:r>
    </w:p>
    <w:p w:rsidR="00731B4C" w:rsidRPr="00CB76BC" w:rsidRDefault="00731B4C" w:rsidP="0077462F">
      <w:pPr>
        <w:pStyle w:val="HeroName"/>
        <w:rPr>
          <w:lang w:val="ru-RU"/>
        </w:rPr>
      </w:pPr>
      <w:r w:rsidRPr="00CB76BC">
        <w:rPr>
          <w:lang w:val="ru-RU"/>
        </w:rPr>
        <w:t xml:space="preserve">ЄГОР </w:t>
      </w:r>
    </w:p>
    <w:p w:rsidR="00731B4C" w:rsidRPr="009A7043" w:rsidRDefault="00731B4C" w:rsidP="009A7043">
      <w:pPr>
        <w:pStyle w:val="HeroReplica"/>
        <w:rPr>
          <w:lang w:val="ru-RU"/>
        </w:rPr>
      </w:pPr>
      <w:r w:rsidRPr="009A7043">
        <w:rPr>
          <w:lang w:val="ru-RU"/>
        </w:rPr>
        <w:t>Пор</w:t>
      </w:r>
      <w:r>
        <w:rPr>
          <w:lang w:val="ru-RU"/>
        </w:rPr>
        <w:t>ожнеча. Порожнеча. Життя порожн</w:t>
      </w:r>
      <w:r w:rsidRPr="0099688E">
        <w:rPr>
          <w:lang w:val="ru-RU"/>
        </w:rPr>
        <w:t>є</w:t>
      </w:r>
      <w:r>
        <w:rPr>
          <w:lang w:val="ru-RU"/>
        </w:rPr>
        <w:t>. Як прочитана книга нецікав</w:t>
      </w:r>
      <w:r w:rsidRPr="0099688E">
        <w:rPr>
          <w:lang w:val="ru-RU"/>
        </w:rPr>
        <w:t>е</w:t>
      </w:r>
      <w:r>
        <w:rPr>
          <w:lang w:val="ru-RU"/>
        </w:rPr>
        <w:t xml:space="preserve"> вон</w:t>
      </w:r>
      <w:r w:rsidRPr="0099688E">
        <w:rPr>
          <w:lang w:val="ru-RU"/>
        </w:rPr>
        <w:t>о</w:t>
      </w:r>
      <w:r w:rsidRPr="009A7043">
        <w:rPr>
          <w:lang w:val="ru-RU"/>
        </w:rPr>
        <w:t>. Розтрачена, розвіяна юність на казна-що, така дорога юність і порожнеча. Нічого не досягнуто. Нічого не зрозуміло. Ось Максим може. Але що ж тоді за житт</w:t>
      </w:r>
      <w:r>
        <w:rPr>
          <w:lang w:val="ru-RU"/>
        </w:rPr>
        <w:t>я, у наскрізь прогнилому, смерд</w:t>
      </w:r>
      <w:r w:rsidRPr="0099688E">
        <w:rPr>
          <w:lang w:val="ru-RU"/>
        </w:rPr>
        <w:t>ячому</w:t>
      </w:r>
      <w:r w:rsidRPr="009A7043">
        <w:rPr>
          <w:lang w:val="ru-RU"/>
        </w:rPr>
        <w:t xml:space="preserve"> світі, який </w:t>
      </w:r>
      <w:r>
        <w:rPr>
          <w:lang w:val="ru-RU"/>
        </w:rPr>
        <w:t>заполонили Максими, а ти Немакс</w:t>
      </w:r>
      <w:r w:rsidRPr="0099688E">
        <w:rPr>
          <w:lang w:val="ru-RU"/>
        </w:rPr>
        <w:t>и</w:t>
      </w:r>
      <w:r w:rsidRPr="009A7043">
        <w:rPr>
          <w:lang w:val="ru-RU"/>
        </w:rPr>
        <w:t xml:space="preserve">м. В низу страшно. Ой. </w:t>
      </w:r>
    </w:p>
    <w:p w:rsidR="00731B4C" w:rsidRPr="009A7043" w:rsidRDefault="00731B4C" w:rsidP="009A7043">
      <w:pPr>
        <w:pStyle w:val="HeroReplica"/>
        <w:rPr>
          <w:lang w:val="ru-RU"/>
        </w:rPr>
      </w:pPr>
    </w:p>
    <w:p w:rsidR="00731B4C" w:rsidRPr="00053550" w:rsidRDefault="00731B4C" w:rsidP="0099688E">
      <w:pPr>
        <w:pStyle w:val="ActionDescription"/>
        <w:rPr>
          <w:lang w:val="ru-RU"/>
        </w:rPr>
      </w:pPr>
      <w:r w:rsidRPr="0099688E">
        <w:rPr>
          <w:lang w:val="ru-RU"/>
        </w:rPr>
        <w:t xml:space="preserve">Єгор відпускає Єгора. Єгор летить в низ і падає додолу. </w:t>
      </w:r>
      <w:r w:rsidRPr="00053550">
        <w:rPr>
          <w:lang w:val="ru-RU"/>
        </w:rPr>
        <w:t xml:space="preserve">Зверху дивиться Єгор на своє тіло. </w:t>
      </w:r>
    </w:p>
    <w:p w:rsidR="00731B4C" w:rsidRPr="00053550" w:rsidRDefault="00731B4C" w:rsidP="0099688E">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Ні страху, ні болю, не розчарування. Лише тільки романтика самогубства споює душу. Гірко в роті від цього напою. Блювати хочеться. Але слабкість у ватяних ногах і цьому не дасть здійснитися. </w:t>
      </w:r>
    </w:p>
    <w:p w:rsidR="00731B4C" w:rsidRPr="009A7043" w:rsidRDefault="00731B4C" w:rsidP="009A7043">
      <w:pPr>
        <w:pStyle w:val="HeroReplica"/>
        <w:rPr>
          <w:lang w:val="ru-RU"/>
        </w:rPr>
      </w:pPr>
    </w:p>
    <w:p w:rsidR="00731B4C" w:rsidRPr="0099688E" w:rsidRDefault="00731B4C" w:rsidP="0099688E">
      <w:pPr>
        <w:pStyle w:val="ActionDescription"/>
        <w:rPr>
          <w:lang w:val="ru-RU"/>
        </w:rPr>
      </w:pPr>
      <w:r w:rsidRPr="0099688E">
        <w:rPr>
          <w:lang w:val="ru-RU"/>
        </w:rPr>
        <w:t xml:space="preserve">Єгор спираючись колінами в перила балкона сповзає по ним на підлогу і виповзає з балкона. </w:t>
      </w:r>
    </w:p>
    <w:p w:rsidR="00731B4C" w:rsidRPr="00053550" w:rsidRDefault="00731B4C" w:rsidP="0099688E">
      <w:pPr>
        <w:pStyle w:val="ActionTimeArena"/>
        <w:rPr>
          <w:lang w:val="ru-RU"/>
        </w:rPr>
      </w:pPr>
      <w:r w:rsidRPr="00053550">
        <w:rPr>
          <w:lang w:val="ru-RU"/>
        </w:rPr>
        <w:t xml:space="preserve">ІНТ. КОРИДОР-ЛАБІРИНТ </w:t>
      </w:r>
    </w:p>
    <w:p w:rsidR="00731B4C" w:rsidRPr="0099688E" w:rsidRDefault="00731B4C" w:rsidP="0099688E">
      <w:pPr>
        <w:pStyle w:val="ActionDescription"/>
        <w:rPr>
          <w:lang w:val="ru-RU"/>
        </w:rPr>
      </w:pPr>
      <w:r w:rsidRPr="00053550">
        <w:rPr>
          <w:lang w:val="ru-RU"/>
        </w:rPr>
        <w:t xml:space="preserve">Багато дверей. Єгор відкриває то одну, то іншу, дивиться всередину, закриває. Йде до наступної. </w:t>
      </w:r>
      <w:r w:rsidRPr="0099688E">
        <w:rPr>
          <w:lang w:val="ru-RU"/>
        </w:rPr>
        <w:t xml:space="preserve">З однієї з них виходить великий білий пацюк </w:t>
      </w:r>
    </w:p>
    <w:p w:rsidR="00731B4C" w:rsidRPr="00053550" w:rsidRDefault="00731B4C" w:rsidP="0099688E">
      <w:pPr>
        <w:pStyle w:val="HeroName"/>
        <w:rPr>
          <w:lang w:val="ru-RU"/>
        </w:rPr>
      </w:pPr>
      <w:r w:rsidRPr="00053550">
        <w:rPr>
          <w:lang w:val="ru-RU"/>
        </w:rPr>
        <w:t xml:space="preserve">КРИСА </w:t>
      </w:r>
    </w:p>
    <w:p w:rsidR="00731B4C" w:rsidRPr="009A7043" w:rsidRDefault="00731B4C" w:rsidP="009A7043">
      <w:pPr>
        <w:pStyle w:val="HeroReplica"/>
        <w:rPr>
          <w:lang w:val="ru-RU"/>
        </w:rPr>
      </w:pPr>
      <w:r w:rsidRPr="009A7043">
        <w:rPr>
          <w:lang w:val="ru-RU"/>
        </w:rPr>
        <w:t xml:space="preserve">Привіт, мене шукаєш? </w:t>
      </w:r>
    </w:p>
    <w:p w:rsidR="00731B4C" w:rsidRPr="009A7043" w:rsidRDefault="00731B4C" w:rsidP="009A7043">
      <w:pPr>
        <w:pStyle w:val="HeroReplica"/>
        <w:rPr>
          <w:lang w:val="ru-RU"/>
        </w:rPr>
      </w:pPr>
    </w:p>
    <w:p w:rsidR="00731B4C" w:rsidRPr="00053550" w:rsidRDefault="00731B4C" w:rsidP="0099688E">
      <w:pPr>
        <w:pStyle w:val="ActionDescription"/>
        <w:rPr>
          <w:lang w:val="ru-RU"/>
        </w:rPr>
      </w:pPr>
      <w:r w:rsidRPr="00053550">
        <w:rPr>
          <w:lang w:val="ru-RU"/>
        </w:rPr>
        <w:t xml:space="preserve">Єгор розвертається і втікає. Щур кричить у слід. </w:t>
      </w:r>
    </w:p>
    <w:p w:rsidR="00731B4C" w:rsidRPr="00053550" w:rsidRDefault="00731B4C" w:rsidP="0099688E">
      <w:pPr>
        <w:pStyle w:val="HeroName"/>
        <w:rPr>
          <w:lang w:val="ru-RU"/>
        </w:rPr>
      </w:pPr>
      <w:r w:rsidRPr="00053550">
        <w:rPr>
          <w:lang w:val="ru-RU"/>
        </w:rPr>
        <w:t xml:space="preserve">КРИСА </w:t>
      </w:r>
    </w:p>
    <w:p w:rsidR="00731B4C" w:rsidRPr="0099688E" w:rsidRDefault="00731B4C" w:rsidP="0099688E">
      <w:pPr>
        <w:pStyle w:val="HeroReplica"/>
        <w:rPr>
          <w:lang w:val="ru-RU"/>
        </w:rPr>
      </w:pPr>
      <w:r w:rsidRPr="0099688E">
        <w:rPr>
          <w:lang w:val="ru-RU"/>
        </w:rPr>
        <w:t xml:space="preserve">Стривай, куди ж ти. Хоча біжи, ми все одно знову зустрінемося. </w:t>
      </w:r>
    </w:p>
    <w:p w:rsidR="00731B4C" w:rsidRPr="009A7043" w:rsidRDefault="00731B4C" w:rsidP="009A7043">
      <w:pPr>
        <w:pStyle w:val="HeroReplica"/>
        <w:rPr>
          <w:lang w:val="ru-RU"/>
        </w:rPr>
      </w:pPr>
    </w:p>
    <w:p w:rsidR="00731B4C" w:rsidRPr="00053550" w:rsidRDefault="00731B4C" w:rsidP="0099688E">
      <w:pPr>
        <w:pStyle w:val="ActionTimeArena"/>
        <w:rPr>
          <w:lang w:val="ru-RU"/>
        </w:rPr>
      </w:pPr>
      <w:r w:rsidRPr="00053550">
        <w:rPr>
          <w:lang w:val="ru-RU"/>
        </w:rPr>
        <w:t xml:space="preserve">ІНТ. КІМНАТА ЄГОРа  </w:t>
      </w:r>
    </w:p>
    <w:p w:rsidR="00731B4C" w:rsidRPr="00053550" w:rsidRDefault="00731B4C" w:rsidP="0099688E">
      <w:pPr>
        <w:pStyle w:val="ActionDescription"/>
        <w:rPr>
          <w:lang w:val="ru-RU"/>
        </w:rPr>
      </w:pPr>
      <w:r w:rsidRPr="00053550">
        <w:rPr>
          <w:lang w:val="ru-RU"/>
        </w:rPr>
        <w:t xml:space="preserve">Єгор спить у кріслі. Бачить сон. </w:t>
      </w:r>
    </w:p>
    <w:p w:rsidR="00731B4C" w:rsidRPr="00053550" w:rsidRDefault="00731B4C" w:rsidP="0099688E">
      <w:pPr>
        <w:pStyle w:val="ActionTimeArena"/>
        <w:rPr>
          <w:lang w:val="ru-RU"/>
        </w:rPr>
      </w:pPr>
      <w:r w:rsidRPr="00053550">
        <w:rPr>
          <w:lang w:val="ru-RU"/>
        </w:rPr>
        <w:t>СОН єгора</w:t>
      </w:r>
    </w:p>
    <w:p w:rsidR="00731B4C" w:rsidRPr="00053550" w:rsidRDefault="00731B4C" w:rsidP="0099688E">
      <w:pPr>
        <w:pStyle w:val="ActionDescription"/>
        <w:rPr>
          <w:lang w:val="ru-RU"/>
        </w:rPr>
      </w:pPr>
      <w:r w:rsidRPr="00053550">
        <w:rPr>
          <w:lang w:val="ru-RU"/>
        </w:rPr>
        <w:t xml:space="preserve">Максим стоїть навпроти крісла Єгора. Губи злегка грайливо посміхаються. Потім Максим підносить на рівень обличчя руку, з випрямленими вказівним і середнім пальцями і ворушачи ними, рухає в бік Єгора, примовляючи: </w:t>
      </w:r>
    </w:p>
    <w:p w:rsidR="00731B4C" w:rsidRPr="00053550" w:rsidRDefault="00731B4C" w:rsidP="0099688E">
      <w:pPr>
        <w:pStyle w:val="HeroName"/>
        <w:rPr>
          <w:lang w:val="ru-RU"/>
        </w:rPr>
      </w:pPr>
      <w:r w:rsidRPr="00053550">
        <w:rPr>
          <w:lang w:val="ru-RU"/>
        </w:rPr>
        <w:t xml:space="preserve">МАКСИМ </w:t>
      </w:r>
    </w:p>
    <w:p w:rsidR="00731B4C" w:rsidRPr="00053550" w:rsidRDefault="00731B4C" w:rsidP="0099688E">
      <w:pPr>
        <w:pStyle w:val="HeroReplica"/>
        <w:rPr>
          <w:lang w:val="ru-RU"/>
        </w:rPr>
      </w:pPr>
      <w:r w:rsidRPr="00053550">
        <w:rPr>
          <w:lang w:val="ru-RU"/>
        </w:rPr>
        <w:t xml:space="preserve">Утю-утю-утю. Який славний хлопчик. </w:t>
      </w:r>
    </w:p>
    <w:p w:rsidR="00731B4C" w:rsidRPr="009A7043" w:rsidRDefault="00731B4C" w:rsidP="009A7043">
      <w:pPr>
        <w:pStyle w:val="HeroReplica"/>
        <w:rPr>
          <w:lang w:val="ru-RU"/>
        </w:rPr>
      </w:pPr>
    </w:p>
    <w:p w:rsidR="00731B4C" w:rsidRPr="0099688E" w:rsidRDefault="00731B4C" w:rsidP="0099688E">
      <w:pPr>
        <w:pStyle w:val="ActionTimeArena"/>
        <w:rPr>
          <w:lang w:val="ru-RU"/>
        </w:rPr>
      </w:pPr>
      <w:r w:rsidRPr="0099688E">
        <w:rPr>
          <w:lang w:val="ru-RU"/>
        </w:rPr>
        <w:t xml:space="preserve">ІНТ. КІМНАТА ЄГОРа </w:t>
      </w:r>
    </w:p>
    <w:p w:rsidR="00731B4C" w:rsidRPr="00053550" w:rsidRDefault="00731B4C" w:rsidP="0099688E">
      <w:pPr>
        <w:pStyle w:val="ActionDescription"/>
        <w:rPr>
          <w:lang w:val="ru-RU"/>
        </w:rPr>
      </w:pPr>
      <w:r w:rsidRPr="0099688E">
        <w:rPr>
          <w:lang w:val="ru-RU"/>
        </w:rPr>
        <w:t xml:space="preserve">Єгор прокидається. </w:t>
      </w:r>
      <w:r w:rsidRPr="00053550">
        <w:rPr>
          <w:lang w:val="ru-RU"/>
        </w:rPr>
        <w:t xml:space="preserve">Тре очі. Встає з крісла і йде на ліжко. Засинає і бачить сон. </w:t>
      </w:r>
    </w:p>
    <w:p w:rsidR="00731B4C" w:rsidRPr="00053550" w:rsidRDefault="00731B4C" w:rsidP="0099688E">
      <w:pPr>
        <w:pStyle w:val="ActionTimeArena"/>
        <w:rPr>
          <w:lang w:val="ru-RU"/>
        </w:rPr>
      </w:pPr>
      <w:r w:rsidRPr="00053550">
        <w:rPr>
          <w:lang w:val="ru-RU"/>
        </w:rPr>
        <w:t xml:space="preserve">СОН єгора - РІчКА </w:t>
      </w:r>
    </w:p>
    <w:p w:rsidR="00731B4C" w:rsidRPr="00053550" w:rsidRDefault="00731B4C" w:rsidP="00E6535C">
      <w:pPr>
        <w:pStyle w:val="ActionDescription"/>
        <w:rPr>
          <w:lang w:val="ru-RU"/>
        </w:rPr>
      </w:pPr>
      <w:r w:rsidRPr="00053550">
        <w:rPr>
          <w:lang w:val="ru-RU"/>
        </w:rPr>
        <w:t xml:space="preserve">Єгор пливе по середині вздовж за течією. Раптом він помічає під берегом дерева. Він іде біля берега і дивиться на дерева. Їх коріння. Корневища поступово стають більше. Над головою крони стають густішими. Єгор стає менше. Починає важко дихати. </w:t>
      </w:r>
      <w:r w:rsidRPr="00E6535C">
        <w:rPr>
          <w:lang w:val="ru-RU"/>
        </w:rPr>
        <w:t xml:space="preserve">Розвертається, починає йти, поступово прискорюючись. Коріння дерев поступово перетворюються в два ряди щільно підігнаних один до одного чорних стовбурів дерев. </w:t>
      </w:r>
      <w:r w:rsidRPr="00053550">
        <w:rPr>
          <w:lang w:val="ru-RU"/>
        </w:rPr>
        <w:t xml:space="preserve">Єгор йде цим проходом. Вода стає вище, крони дерев нижче. Видно, як по дну пересуваються ноги, підіймаючи купи мулу. </w:t>
      </w:r>
      <w:r w:rsidRPr="00E6535C">
        <w:rPr>
          <w:lang w:val="ru-RU"/>
        </w:rPr>
        <w:t>Іл заповнює майже весь простір під водою, над водою все чо</w:t>
      </w:r>
      <w:r>
        <w:rPr>
          <w:lang w:val="ru-RU"/>
        </w:rPr>
        <w:t>рно від гілок, видно лише голов</w:t>
      </w:r>
      <w:r w:rsidRPr="00E6535C">
        <w:rPr>
          <w:lang w:val="ru-RU"/>
        </w:rPr>
        <w:t xml:space="preserve">у Єгора. </w:t>
      </w:r>
      <w:r w:rsidRPr="00053550">
        <w:rPr>
          <w:lang w:val="ru-RU"/>
        </w:rPr>
        <w:t xml:space="preserve">Потім він різко провалюється. Пада і кричить німим криком. Єгор зникає. Поштовх. </w:t>
      </w:r>
    </w:p>
    <w:p w:rsidR="00731B4C" w:rsidRPr="00053550" w:rsidRDefault="00731B4C" w:rsidP="00E6535C">
      <w:pPr>
        <w:pStyle w:val="ActionTimeArena"/>
        <w:rPr>
          <w:lang w:val="ru-RU"/>
        </w:rPr>
      </w:pPr>
      <w:r w:rsidRPr="00053550">
        <w:rPr>
          <w:lang w:val="ru-RU"/>
        </w:rPr>
        <w:t xml:space="preserve">ІНТ. ЛІКАРНЯ </w:t>
      </w:r>
    </w:p>
    <w:p w:rsidR="00731B4C" w:rsidRPr="00053550" w:rsidRDefault="00731B4C" w:rsidP="00E6535C">
      <w:pPr>
        <w:pStyle w:val="ActionDescription"/>
        <w:rPr>
          <w:lang w:val="ru-RU"/>
        </w:rPr>
      </w:pPr>
      <w:r w:rsidRPr="00E6535C">
        <w:rPr>
          <w:lang w:val="ru-RU"/>
        </w:rPr>
        <w:t xml:space="preserve">Єгор прокидається. Він на лікарняному ліжку. </w:t>
      </w:r>
      <w:r w:rsidRPr="00053550">
        <w:rPr>
          <w:lang w:val="ru-RU"/>
        </w:rPr>
        <w:t xml:space="preserve">Сестра робить укол. Він знову засинає. </w:t>
      </w:r>
    </w:p>
    <w:p w:rsidR="00731B4C" w:rsidRPr="00E6535C" w:rsidRDefault="00731B4C" w:rsidP="00E6535C">
      <w:pPr>
        <w:pStyle w:val="ActionTimeArena"/>
        <w:rPr>
          <w:lang w:val="ru-RU"/>
        </w:rPr>
      </w:pPr>
      <w:r w:rsidRPr="00E6535C">
        <w:rPr>
          <w:lang w:val="ru-RU"/>
        </w:rPr>
        <w:t xml:space="preserve">СОН - Ущелина </w:t>
      </w:r>
    </w:p>
    <w:p w:rsidR="00731B4C" w:rsidRPr="00053550" w:rsidRDefault="00731B4C" w:rsidP="00E6535C">
      <w:pPr>
        <w:pStyle w:val="ActionDescription"/>
        <w:rPr>
          <w:lang w:val="ru-RU"/>
        </w:rPr>
      </w:pPr>
      <w:r w:rsidRPr="00E6535C">
        <w:rPr>
          <w:lang w:val="ru-RU"/>
        </w:rPr>
        <w:t xml:space="preserve">Єгор лежить на дні ущелини. </w:t>
      </w:r>
      <w:r w:rsidRPr="00053550">
        <w:rPr>
          <w:lang w:val="ru-RU"/>
        </w:rPr>
        <w:t xml:space="preserve">Видно його прямовисні схили. З трьох сторін. Тривога. Єгор встає і починає йти в єдино можливому напрямку. Вдалині показується силует дівчини. Єгор окрикує. Не отримує відповіді, починає йти швидше. Дівчина починає підніматися по стежці. Стає видно, що це Марина 2. </w:t>
      </w:r>
    </w:p>
    <w:p w:rsidR="00731B4C" w:rsidRPr="00053550" w:rsidRDefault="00731B4C" w:rsidP="00E6535C">
      <w:pPr>
        <w:pStyle w:val="HeroName"/>
        <w:rPr>
          <w:lang w:val="ru-RU"/>
        </w:rPr>
      </w:pPr>
      <w:r w:rsidRPr="00053550">
        <w:rPr>
          <w:lang w:val="ru-RU"/>
        </w:rPr>
        <w:t xml:space="preserve">ЄГОР </w:t>
      </w:r>
    </w:p>
    <w:p w:rsidR="00731B4C" w:rsidRPr="009A7043" w:rsidRDefault="00731B4C" w:rsidP="009A7043">
      <w:pPr>
        <w:pStyle w:val="HeroReplica"/>
        <w:rPr>
          <w:lang w:val="ru-RU"/>
        </w:rPr>
      </w:pPr>
      <w:r>
        <w:rPr>
          <w:lang w:val="ru-RU"/>
        </w:rPr>
        <w:t>Мар</w:t>
      </w:r>
      <w:r w:rsidRPr="00053550">
        <w:rPr>
          <w:lang w:val="ru-RU"/>
        </w:rPr>
        <w:t>и</w:t>
      </w:r>
      <w:r w:rsidRPr="009A7043">
        <w:rPr>
          <w:lang w:val="ru-RU"/>
        </w:rPr>
        <w:t xml:space="preserve">н, це ти? Почекай. </w:t>
      </w:r>
    </w:p>
    <w:p w:rsidR="00731B4C" w:rsidRPr="009A7043"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Відповіді немає. Починає тихо звучати іронічний сміх. Єгор наближається. Осмикує її за плечі. Вона повертається. Тримає в руках сповиту дитину. Обличчя не видно, воно притиснуто до тіла. </w:t>
      </w:r>
    </w:p>
    <w:p w:rsidR="00731B4C" w:rsidRPr="00053550" w:rsidRDefault="00731B4C" w:rsidP="00E6535C">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Це що у тебе? </w:t>
      </w:r>
    </w:p>
    <w:p w:rsidR="00731B4C" w:rsidRPr="009A7043" w:rsidRDefault="00731B4C" w:rsidP="009A7043">
      <w:pPr>
        <w:pStyle w:val="HeroReplica"/>
        <w:rPr>
          <w:lang w:val="ru-RU"/>
        </w:rPr>
      </w:pPr>
    </w:p>
    <w:p w:rsidR="00731B4C" w:rsidRPr="00053550" w:rsidRDefault="00731B4C" w:rsidP="00E6535C">
      <w:pPr>
        <w:pStyle w:val="HeroName"/>
        <w:rPr>
          <w:lang w:val="ru-RU"/>
        </w:rPr>
      </w:pPr>
      <w:r w:rsidRPr="00053550">
        <w:rPr>
          <w:lang w:val="ru-RU"/>
        </w:rPr>
        <w:t xml:space="preserve">МАРИНА2 </w:t>
      </w:r>
    </w:p>
    <w:p w:rsidR="00731B4C" w:rsidRPr="00053550" w:rsidRDefault="00731B4C" w:rsidP="009A7043">
      <w:pPr>
        <w:pStyle w:val="HeroReplica"/>
        <w:rPr>
          <w:lang w:val="ru-RU"/>
        </w:rPr>
      </w:pPr>
      <w:r w:rsidRPr="009A7043">
        <w:rPr>
          <w:lang w:val="ru-RU"/>
        </w:rPr>
        <w:t>Це</w:t>
      </w:r>
      <w:r w:rsidRPr="00053550">
        <w:rPr>
          <w:lang w:val="ru-RU"/>
        </w:rPr>
        <w:t xml:space="preserve">? </w:t>
      </w:r>
    </w:p>
    <w:p w:rsidR="00731B4C" w:rsidRPr="00053550"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Марина2 хапається за край пелюшки, вона розмотується, другою рукою підхоплює випадаючу з пелюшки ляльку і легенько, ритмічно б'є Єгора по лобі </w:t>
      </w:r>
    </w:p>
    <w:p w:rsidR="00731B4C" w:rsidRPr="00053550" w:rsidRDefault="00731B4C" w:rsidP="00E6535C">
      <w:pPr>
        <w:pStyle w:val="HeroName"/>
        <w:rPr>
          <w:lang w:val="ru-RU"/>
        </w:rPr>
      </w:pPr>
      <w:r w:rsidRPr="00053550">
        <w:rPr>
          <w:lang w:val="ru-RU"/>
        </w:rPr>
        <w:t xml:space="preserve">МАРИНА2 </w:t>
      </w:r>
    </w:p>
    <w:p w:rsidR="00731B4C" w:rsidRPr="00E6535C" w:rsidRDefault="00731B4C" w:rsidP="00E6535C">
      <w:pPr>
        <w:pStyle w:val="HeroReplica"/>
        <w:rPr>
          <w:lang w:val="ru-RU"/>
        </w:rPr>
      </w:pPr>
      <w:r>
        <w:rPr>
          <w:lang w:val="ru-RU"/>
        </w:rPr>
        <w:t>Обдурили дурня</w:t>
      </w:r>
      <w:r w:rsidRPr="00053550">
        <w:rPr>
          <w:lang w:val="ru-RU"/>
        </w:rPr>
        <w:t xml:space="preserve"> як те щеня</w:t>
      </w:r>
    </w:p>
    <w:p w:rsidR="00731B4C" w:rsidRPr="009A7043"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Так кілька разів, з кожним разом все голосніше. Сміх за кадром теж стає голосніше. </w:t>
      </w:r>
    </w:p>
    <w:p w:rsidR="00731B4C" w:rsidRPr="00053550" w:rsidRDefault="00731B4C" w:rsidP="00E6535C">
      <w:pPr>
        <w:pStyle w:val="ActionDescription"/>
        <w:rPr>
          <w:lang w:val="ru-RU"/>
        </w:rPr>
      </w:pPr>
      <w:r w:rsidRPr="00053550">
        <w:rPr>
          <w:lang w:val="ru-RU"/>
        </w:rPr>
        <w:t xml:space="preserve">Єгор обхоплює голову руками, закриває вуха і очі. Спочатку пошепки, потім голосніше. </w:t>
      </w:r>
    </w:p>
    <w:p w:rsidR="00731B4C" w:rsidRPr="00053550" w:rsidRDefault="00731B4C" w:rsidP="00E6535C">
      <w:pPr>
        <w:pStyle w:val="HeroName"/>
        <w:rPr>
          <w:lang w:val="ru-RU"/>
        </w:rPr>
      </w:pPr>
      <w:r w:rsidRPr="00053550">
        <w:rPr>
          <w:lang w:val="ru-RU"/>
        </w:rPr>
        <w:t xml:space="preserve">ЄГОР </w:t>
      </w:r>
    </w:p>
    <w:p w:rsidR="00731B4C" w:rsidRPr="00053550" w:rsidRDefault="00731B4C" w:rsidP="00E6535C">
      <w:pPr>
        <w:pStyle w:val="HeroReplica"/>
        <w:rPr>
          <w:lang w:val="ru-RU"/>
        </w:rPr>
      </w:pPr>
      <w:r w:rsidRPr="00053550">
        <w:rPr>
          <w:lang w:val="ru-RU"/>
        </w:rPr>
        <w:t xml:space="preserve">Не треба. Не треба. Вистачить. Зупинися. Вистачить. </w:t>
      </w:r>
    </w:p>
    <w:p w:rsidR="00731B4C" w:rsidRPr="009A7043" w:rsidRDefault="00731B4C" w:rsidP="009A7043">
      <w:pPr>
        <w:pStyle w:val="HeroReplica"/>
        <w:rPr>
          <w:lang w:val="ru-RU"/>
        </w:rPr>
      </w:pPr>
      <w:r w:rsidRPr="009A7043">
        <w:rPr>
          <w:lang w:val="ru-RU"/>
        </w:rPr>
        <w:t xml:space="preserve">(Кричить) </w:t>
      </w:r>
    </w:p>
    <w:p w:rsidR="00731B4C" w:rsidRPr="009A7043" w:rsidRDefault="00731B4C" w:rsidP="009A7043">
      <w:pPr>
        <w:pStyle w:val="HeroReplica"/>
        <w:rPr>
          <w:lang w:val="ru-RU"/>
        </w:rPr>
      </w:pPr>
      <w:r w:rsidRPr="009A7043">
        <w:rPr>
          <w:lang w:val="ru-RU"/>
        </w:rPr>
        <w:t xml:space="preserve">Не треба. </w:t>
      </w:r>
    </w:p>
    <w:p w:rsidR="00731B4C" w:rsidRPr="009A7043"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Раптом все стихає. Він відкриває очі. Навколо нікого. Він встає і підіймається далі. Йде по схилу, який поступово стає сходами. </w:t>
      </w:r>
    </w:p>
    <w:p w:rsidR="00731B4C" w:rsidRPr="00053550" w:rsidRDefault="00731B4C" w:rsidP="00E6535C">
      <w:pPr>
        <w:pStyle w:val="ActionTimeArena"/>
        <w:rPr>
          <w:lang w:val="ru-RU"/>
        </w:rPr>
      </w:pPr>
      <w:r w:rsidRPr="00053550">
        <w:rPr>
          <w:lang w:val="ru-RU"/>
        </w:rPr>
        <w:t xml:space="preserve">СОН - сходи </w:t>
      </w:r>
    </w:p>
    <w:p w:rsidR="00731B4C" w:rsidRPr="00053550" w:rsidRDefault="00731B4C" w:rsidP="00E6535C">
      <w:pPr>
        <w:pStyle w:val="ActionDescription"/>
        <w:rPr>
          <w:lang w:val="ru-RU"/>
        </w:rPr>
      </w:pPr>
      <w:r w:rsidRPr="00053550">
        <w:rPr>
          <w:lang w:val="ru-RU"/>
        </w:rPr>
        <w:t xml:space="preserve">Це сходи його під'їзду. Він іде, починають чутися крики дітей. Зацікавлено починає йти вперед. Крики голосніше. Він біжить. Забігає в коридор. У коридорі: на підлозі лежить жінка, дівчатка намагаються відтягнути від неї чоловіка. Він з силою їх відштовхує, так, що вони вдаряються об стіну, плачуть. Чоловік знову нахиляється над жінкою, потім в руках у нього з'являється ніж і він починає наносити удари. Дітей в кадрі вже нема. Методично й не поспішаючи. Поступово з під тіла з'являється кров і розтікається по підлозі. Досягає ніг Єгора, обтікає їх. Він хоче підняти ногу, але в нього не виходить. На обличчі огида і страх. Голова чоловіка не природно, на 180 градусів, повертається, у той час, як рука з ножем продовжує рухатися. Видно обличчя. Е лице Максима. Він усміхається. </w:t>
      </w:r>
    </w:p>
    <w:p w:rsidR="00731B4C" w:rsidRPr="00053550" w:rsidRDefault="00731B4C" w:rsidP="00E6535C">
      <w:pPr>
        <w:pStyle w:val="HeroName"/>
        <w:rPr>
          <w:lang w:val="ru-RU"/>
        </w:rPr>
      </w:pPr>
      <w:r w:rsidRPr="00053550">
        <w:rPr>
          <w:lang w:val="ru-RU"/>
        </w:rPr>
        <w:t xml:space="preserve">МАКСИМ </w:t>
      </w:r>
    </w:p>
    <w:p w:rsidR="00731B4C" w:rsidRPr="009A7043" w:rsidRDefault="00731B4C" w:rsidP="009A7043">
      <w:pPr>
        <w:pStyle w:val="HeroReplica"/>
        <w:rPr>
          <w:lang w:val="ru-RU"/>
        </w:rPr>
      </w:pPr>
      <w:r w:rsidRPr="009A7043">
        <w:rPr>
          <w:lang w:val="ru-RU"/>
        </w:rPr>
        <w:t xml:space="preserve">Утю-утю-утю. Який славний хлопчик. </w:t>
      </w:r>
    </w:p>
    <w:p w:rsidR="00731B4C" w:rsidRPr="009A7043"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Він відкидає ніж в сторону. Повертається всім тілом до Єгора, починає зачерпувати руками кров, яка розтікаючись, перетворюється на згустки, відкушує від згустку. </w:t>
      </w:r>
    </w:p>
    <w:p w:rsidR="00731B4C" w:rsidRPr="00053550" w:rsidRDefault="00731B4C" w:rsidP="00E6535C">
      <w:pPr>
        <w:pStyle w:val="HeroName"/>
        <w:rPr>
          <w:lang w:val="ru-RU"/>
        </w:rPr>
      </w:pPr>
      <w:r w:rsidRPr="00053550">
        <w:rPr>
          <w:lang w:val="ru-RU"/>
        </w:rPr>
        <w:t xml:space="preserve">МАКСИМ </w:t>
      </w:r>
    </w:p>
    <w:p w:rsidR="00731B4C" w:rsidRPr="009A7043" w:rsidRDefault="00731B4C" w:rsidP="009A7043">
      <w:pPr>
        <w:pStyle w:val="HeroReplica"/>
        <w:rPr>
          <w:lang w:val="ru-RU"/>
        </w:rPr>
      </w:pPr>
      <w:r w:rsidRPr="009A7043">
        <w:rPr>
          <w:lang w:val="ru-RU"/>
        </w:rPr>
        <w:t>Єгорка</w:t>
      </w:r>
      <w:r w:rsidRPr="00053550">
        <w:rPr>
          <w:lang w:val="ru-RU"/>
        </w:rPr>
        <w:t>,</w:t>
      </w:r>
      <w:r w:rsidRPr="009A7043">
        <w:rPr>
          <w:lang w:val="ru-RU"/>
        </w:rPr>
        <w:t xml:space="preserve"> хороший хлопчик. Іди сюди. </w:t>
      </w:r>
    </w:p>
    <w:p w:rsidR="00731B4C" w:rsidRPr="00053550" w:rsidRDefault="00731B4C" w:rsidP="00E6535C">
      <w:pPr>
        <w:pStyle w:val="ActionDescription"/>
        <w:rPr>
          <w:lang w:val="ru-RU"/>
        </w:rPr>
      </w:pPr>
      <w:r w:rsidRPr="00053550">
        <w:rPr>
          <w:lang w:val="ru-RU"/>
        </w:rPr>
        <w:t>Починає сміятися</w:t>
      </w:r>
    </w:p>
    <w:p w:rsidR="00731B4C" w:rsidRPr="00E6535C" w:rsidRDefault="00731B4C" w:rsidP="00E6535C">
      <w:pPr>
        <w:pStyle w:val="HeroContinue"/>
        <w:rPr>
          <w:lang w:val="ru-RU"/>
        </w:rPr>
      </w:pPr>
      <w:r w:rsidRPr="00E6535C">
        <w:rPr>
          <w:lang w:val="ru-RU"/>
        </w:rPr>
        <w:t xml:space="preserve">(продовж.) </w:t>
      </w:r>
    </w:p>
    <w:p w:rsidR="00731B4C" w:rsidRPr="009A7043" w:rsidRDefault="00731B4C" w:rsidP="009A7043">
      <w:pPr>
        <w:pStyle w:val="HeroReplica"/>
        <w:rPr>
          <w:lang w:val="ru-RU"/>
        </w:rPr>
      </w:pPr>
      <w:r w:rsidRPr="009A7043">
        <w:rPr>
          <w:lang w:val="ru-RU"/>
        </w:rPr>
        <w:t xml:space="preserve">Хочеш? Чи тобі слабо? Тобі слабо. </w:t>
      </w:r>
    </w:p>
    <w:p w:rsidR="00731B4C" w:rsidRPr="009A7043"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За Максимом встає жінка, яку він бив ножем. Це Марина 2. </w:t>
      </w:r>
    </w:p>
    <w:p w:rsidR="00731B4C" w:rsidRPr="00053550" w:rsidRDefault="00731B4C" w:rsidP="00E6535C">
      <w:pPr>
        <w:pStyle w:val="HeroName"/>
        <w:rPr>
          <w:lang w:val="ru-RU"/>
        </w:rPr>
      </w:pPr>
      <w:r w:rsidRPr="00053550">
        <w:rPr>
          <w:lang w:val="ru-RU"/>
        </w:rPr>
        <w:t xml:space="preserve">МАРИНА2 </w:t>
      </w:r>
    </w:p>
    <w:p w:rsidR="00731B4C" w:rsidRPr="009A7043" w:rsidRDefault="00731B4C" w:rsidP="009A7043">
      <w:pPr>
        <w:pStyle w:val="HeroReplica"/>
        <w:rPr>
          <w:lang w:val="ru-RU"/>
        </w:rPr>
      </w:pPr>
      <w:r w:rsidRPr="009A7043">
        <w:rPr>
          <w:lang w:val="ru-RU"/>
        </w:rPr>
        <w:t xml:space="preserve">Обдурили дурня </w:t>
      </w:r>
      <w:r w:rsidRPr="00053550">
        <w:rPr>
          <w:lang w:val="ru-RU"/>
        </w:rPr>
        <w:t>як те щення</w:t>
      </w:r>
    </w:p>
    <w:p w:rsidR="00731B4C" w:rsidRPr="00053550" w:rsidRDefault="00731B4C" w:rsidP="00E6535C">
      <w:pPr>
        <w:pStyle w:val="ActionDescription"/>
        <w:rPr>
          <w:lang w:val="ru-RU"/>
        </w:rPr>
      </w:pPr>
      <w:r w:rsidRPr="00053550">
        <w:rPr>
          <w:lang w:val="ru-RU"/>
        </w:rPr>
        <w:t xml:space="preserve">Сміється. </w:t>
      </w:r>
    </w:p>
    <w:p w:rsidR="00731B4C" w:rsidRPr="00053550" w:rsidRDefault="00731B4C" w:rsidP="00E6535C">
      <w:pPr>
        <w:pStyle w:val="ActionTimeArena"/>
        <w:rPr>
          <w:lang w:val="ru-RU"/>
        </w:rPr>
      </w:pPr>
      <w:r w:rsidRPr="00053550">
        <w:rPr>
          <w:lang w:val="ru-RU"/>
        </w:rPr>
        <w:t xml:space="preserve">ІНТ. ЛІКАРНЯ </w:t>
      </w:r>
    </w:p>
    <w:p w:rsidR="00731B4C" w:rsidRPr="00053550" w:rsidRDefault="00731B4C" w:rsidP="00E6535C">
      <w:pPr>
        <w:pStyle w:val="ActionDescription"/>
        <w:rPr>
          <w:lang w:val="ru-RU"/>
        </w:rPr>
      </w:pPr>
      <w:r w:rsidRPr="00053550">
        <w:rPr>
          <w:lang w:val="ru-RU"/>
        </w:rPr>
        <w:t xml:space="preserve">Єгор прокидається з тихим зойком. </w:t>
      </w:r>
      <w:r w:rsidRPr="00E6535C">
        <w:rPr>
          <w:lang w:val="ru-RU"/>
        </w:rPr>
        <w:t xml:space="preserve">Він спітнілий лежить на спині, на лікарняному ліжку. </w:t>
      </w:r>
      <w:r w:rsidRPr="00053550">
        <w:rPr>
          <w:lang w:val="ru-RU"/>
        </w:rPr>
        <w:t>Поруч ЛІКАР(35)готує укол.</w:t>
      </w:r>
    </w:p>
    <w:p w:rsidR="00731B4C" w:rsidRPr="00053550" w:rsidRDefault="00731B4C" w:rsidP="00E6535C">
      <w:pPr>
        <w:pStyle w:val="HeroName"/>
        <w:rPr>
          <w:lang w:val="ru-RU"/>
        </w:rPr>
      </w:pPr>
      <w:r w:rsidRPr="00053550">
        <w:rPr>
          <w:lang w:val="ru-RU"/>
        </w:rPr>
        <w:t xml:space="preserve">ЛІКАР </w:t>
      </w:r>
    </w:p>
    <w:p w:rsidR="00731B4C" w:rsidRPr="009A7043" w:rsidRDefault="00731B4C" w:rsidP="009A7043">
      <w:pPr>
        <w:pStyle w:val="HeroReplica"/>
        <w:rPr>
          <w:lang w:val="ru-RU"/>
        </w:rPr>
      </w:pPr>
      <w:r w:rsidRPr="009A7043">
        <w:rPr>
          <w:lang w:val="ru-RU"/>
        </w:rPr>
        <w:t xml:space="preserve">Прокинувся? Що, страшний сон? </w:t>
      </w:r>
    </w:p>
    <w:p w:rsidR="00731B4C" w:rsidRPr="009A7043" w:rsidRDefault="00731B4C" w:rsidP="009A7043">
      <w:pPr>
        <w:pStyle w:val="HeroReplica"/>
        <w:rPr>
          <w:lang w:val="ru-RU"/>
        </w:rPr>
      </w:pPr>
    </w:p>
    <w:p w:rsidR="00731B4C" w:rsidRPr="00053550" w:rsidRDefault="00731B4C" w:rsidP="00E6535C">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Де я? </w:t>
      </w:r>
    </w:p>
    <w:p w:rsidR="00731B4C" w:rsidRPr="009A7043" w:rsidRDefault="00731B4C" w:rsidP="009A7043">
      <w:pPr>
        <w:pStyle w:val="HeroReplica"/>
        <w:rPr>
          <w:lang w:val="ru-RU"/>
        </w:rPr>
      </w:pPr>
    </w:p>
    <w:p w:rsidR="00731B4C" w:rsidRPr="00053550" w:rsidRDefault="00731B4C" w:rsidP="00E6535C">
      <w:pPr>
        <w:pStyle w:val="HeroName"/>
        <w:rPr>
          <w:lang w:val="ru-RU"/>
        </w:rPr>
      </w:pPr>
      <w:r w:rsidRPr="00053550">
        <w:rPr>
          <w:lang w:val="ru-RU"/>
        </w:rPr>
        <w:t xml:space="preserve">ЛІКАР </w:t>
      </w:r>
    </w:p>
    <w:p w:rsidR="00731B4C" w:rsidRPr="009A7043" w:rsidRDefault="00731B4C" w:rsidP="009A7043">
      <w:pPr>
        <w:pStyle w:val="HeroReplica"/>
        <w:rPr>
          <w:lang w:val="ru-RU"/>
        </w:rPr>
      </w:pPr>
      <w:r w:rsidRPr="009A7043">
        <w:rPr>
          <w:lang w:val="ru-RU"/>
        </w:rPr>
        <w:t xml:space="preserve">А ти як думаєш? У лікарні, напевно. </w:t>
      </w:r>
    </w:p>
    <w:p w:rsidR="00731B4C" w:rsidRPr="009A7043" w:rsidRDefault="00731B4C" w:rsidP="009A7043">
      <w:pPr>
        <w:pStyle w:val="HeroReplica"/>
        <w:rPr>
          <w:lang w:val="ru-RU"/>
        </w:rPr>
      </w:pPr>
    </w:p>
    <w:p w:rsidR="00731B4C" w:rsidRPr="00053550" w:rsidRDefault="00731B4C" w:rsidP="00E6535C">
      <w:pPr>
        <w:pStyle w:val="HeroName"/>
        <w:rPr>
          <w:lang w:val="ru-RU"/>
        </w:rPr>
      </w:pPr>
      <w:r w:rsidRPr="00053550">
        <w:rPr>
          <w:lang w:val="ru-RU"/>
        </w:rPr>
        <w:t xml:space="preserve">ЄГОР </w:t>
      </w:r>
    </w:p>
    <w:p w:rsidR="00731B4C" w:rsidRPr="009A7043" w:rsidRDefault="00731B4C" w:rsidP="009A7043">
      <w:pPr>
        <w:pStyle w:val="HeroReplica"/>
        <w:rPr>
          <w:lang w:val="ru-RU"/>
        </w:rPr>
      </w:pPr>
      <w:r w:rsidRPr="009A7043">
        <w:rPr>
          <w:lang w:val="ru-RU"/>
        </w:rPr>
        <w:t xml:space="preserve">І як я тут опинився. </w:t>
      </w:r>
    </w:p>
    <w:p w:rsidR="00731B4C" w:rsidRPr="009A7043" w:rsidRDefault="00731B4C" w:rsidP="009A7043">
      <w:pPr>
        <w:pStyle w:val="HeroReplica"/>
        <w:rPr>
          <w:lang w:val="ru-RU"/>
        </w:rPr>
      </w:pPr>
    </w:p>
    <w:p w:rsidR="00731B4C" w:rsidRPr="00053550" w:rsidRDefault="00731B4C" w:rsidP="00E6535C">
      <w:pPr>
        <w:pStyle w:val="ActionDescription"/>
        <w:rPr>
          <w:lang w:val="ru-RU"/>
        </w:rPr>
      </w:pPr>
      <w:r w:rsidRPr="00053550">
        <w:rPr>
          <w:lang w:val="ru-RU"/>
        </w:rPr>
        <w:t xml:space="preserve">Лікар робить укол і примовляє </w:t>
      </w:r>
    </w:p>
    <w:p w:rsidR="00731B4C" w:rsidRPr="00053550" w:rsidRDefault="00731B4C" w:rsidP="00E6535C">
      <w:pPr>
        <w:pStyle w:val="HeroName"/>
        <w:rPr>
          <w:lang w:val="ru-RU"/>
        </w:rPr>
      </w:pPr>
      <w:r w:rsidRPr="00053550">
        <w:rPr>
          <w:lang w:val="ru-RU"/>
        </w:rPr>
        <w:t xml:space="preserve">ЛІКАР </w:t>
      </w:r>
    </w:p>
    <w:p w:rsidR="00731B4C" w:rsidRPr="009A7043" w:rsidRDefault="00731B4C" w:rsidP="009A7043">
      <w:pPr>
        <w:pStyle w:val="HeroReplica"/>
        <w:rPr>
          <w:lang w:val="ru-RU"/>
        </w:rPr>
      </w:pPr>
      <w:r w:rsidRPr="009A7043">
        <w:rPr>
          <w:lang w:val="ru-RU"/>
        </w:rPr>
        <w:t xml:space="preserve">Ось так от. Згадуй. Згадуй. </w:t>
      </w:r>
    </w:p>
    <w:p w:rsidR="00731B4C" w:rsidRPr="009A7043" w:rsidRDefault="00731B4C" w:rsidP="009A7043">
      <w:pPr>
        <w:pStyle w:val="HeroReplica"/>
        <w:rPr>
          <w:lang w:val="ru-RU"/>
        </w:rPr>
      </w:pPr>
    </w:p>
    <w:p w:rsidR="00731B4C" w:rsidRPr="00053550" w:rsidRDefault="00731B4C" w:rsidP="00E6535C">
      <w:pPr>
        <w:pStyle w:val="ActionTimeArena"/>
        <w:rPr>
          <w:lang w:val="ru-RU"/>
        </w:rPr>
      </w:pPr>
      <w:r w:rsidRPr="00053550">
        <w:rPr>
          <w:lang w:val="ru-RU"/>
        </w:rPr>
        <w:t xml:space="preserve">ІНТ. Лекційна </w:t>
      </w:r>
    </w:p>
    <w:p w:rsidR="00731B4C" w:rsidRPr="00053550" w:rsidRDefault="00731B4C" w:rsidP="003255A0">
      <w:pPr>
        <w:pStyle w:val="ActionDescription"/>
        <w:rPr>
          <w:lang w:val="ru-RU"/>
        </w:rPr>
      </w:pPr>
      <w:r w:rsidRPr="00053550">
        <w:rPr>
          <w:lang w:val="ru-RU"/>
        </w:rPr>
        <w:t xml:space="preserve">На стіні телевізор. На ньому лабіринт з епізоду один. За кафедрою Ігор. </w:t>
      </w:r>
    </w:p>
    <w:p w:rsidR="00731B4C" w:rsidRPr="00053550" w:rsidRDefault="00731B4C" w:rsidP="003255A0">
      <w:pPr>
        <w:pStyle w:val="HeroName"/>
        <w:rPr>
          <w:lang w:val="ru-RU"/>
        </w:rPr>
      </w:pPr>
      <w:r w:rsidRPr="00053550">
        <w:rPr>
          <w:lang w:val="ru-RU"/>
        </w:rPr>
        <w:t xml:space="preserve">ІГОР </w:t>
      </w:r>
    </w:p>
    <w:p w:rsidR="00731B4C" w:rsidRPr="003255A0" w:rsidRDefault="00731B4C" w:rsidP="003255A0">
      <w:pPr>
        <w:pStyle w:val="HeroReplica"/>
        <w:rPr>
          <w:lang w:val="ru-RU"/>
        </w:rPr>
      </w:pPr>
      <w:r w:rsidRPr="00053550">
        <w:rPr>
          <w:lang w:val="ru-RU"/>
        </w:rPr>
        <w:t xml:space="preserve">Сьогодні наша перша лекція і на ній ми розглянемо таке поняття, як психіка. Наша психіка подібна лабіринту. </w:t>
      </w:r>
      <w:r w:rsidRPr="003255A0">
        <w:rPr>
          <w:lang w:val="ru-RU"/>
        </w:rPr>
        <w:t xml:space="preserve">Чи не айсбергу, не будинку з величезним підвальним поверхом, а саме лабіринту, всі частини якого рівні між собою. </w:t>
      </w:r>
    </w:p>
    <w:p w:rsidR="00731B4C" w:rsidRPr="009A7043" w:rsidRDefault="00731B4C" w:rsidP="009A7043">
      <w:pPr>
        <w:pStyle w:val="HeroReplica"/>
        <w:rPr>
          <w:lang w:val="ru-RU"/>
        </w:rPr>
      </w:pPr>
    </w:p>
    <w:p w:rsidR="00731B4C" w:rsidRPr="00053550" w:rsidRDefault="00731B4C" w:rsidP="003255A0">
      <w:pPr>
        <w:pStyle w:val="ActionDescription"/>
        <w:rPr>
          <w:lang w:val="ru-RU"/>
        </w:rPr>
      </w:pPr>
      <w:r w:rsidRPr="00053550">
        <w:rPr>
          <w:lang w:val="ru-RU"/>
        </w:rPr>
        <w:t xml:space="preserve">Вказує на монітор. Натискає кнопку пульта. На моніторі в лабіринті починає бігти білий щур. Поступово камера напливає на неї, фокусуючись на оці. Темний екран. Точка світла, яка розростається в нейрон. Потім в нейронну мережу. Потім, в якійсь частині нейрона висвічується точка і починає по ньому переміщатися, перетворюючись з часом в силует щура і збільшуючись в розмірах. Стають чути голоси, потім сміх. </w:t>
      </w:r>
    </w:p>
    <w:p w:rsidR="00731B4C" w:rsidRPr="003816D2" w:rsidRDefault="00731B4C" w:rsidP="003816D2">
      <w:pPr>
        <w:pStyle w:val="Titr"/>
        <w:rPr>
          <w:lang w:val="ru-RU"/>
        </w:rPr>
      </w:pPr>
      <w:r w:rsidRPr="003816D2">
        <w:rPr>
          <w:lang w:val="ru-RU"/>
        </w:rPr>
        <w:t>ТИТР:</w:t>
      </w:r>
    </w:p>
    <w:p w:rsidR="00731B4C" w:rsidRPr="003816D2" w:rsidRDefault="00731B4C" w:rsidP="003816D2">
      <w:pPr>
        <w:pStyle w:val="Titr"/>
        <w:rPr>
          <w:lang w:val="ru-RU"/>
        </w:rPr>
      </w:pPr>
      <w:r w:rsidRPr="003816D2">
        <w:rPr>
          <w:lang w:val="ru-RU"/>
        </w:rPr>
        <w:t>весна</w:t>
      </w:r>
    </w:p>
    <w:p w:rsidR="00731B4C" w:rsidRPr="003816D2" w:rsidRDefault="00731B4C" w:rsidP="003816D2">
      <w:pPr>
        <w:pStyle w:val="Titr"/>
        <w:rPr>
          <w:lang w:val="ru-RU"/>
        </w:rPr>
      </w:pPr>
      <w:r w:rsidRPr="003816D2">
        <w:rPr>
          <w:lang w:val="ru-RU"/>
        </w:rPr>
        <w:t xml:space="preserve">ІНТ. КАБІНЕТ ПСИХОТЕРАПЕВТА. </w:t>
      </w:r>
    </w:p>
    <w:p w:rsidR="00731B4C" w:rsidRPr="00053550" w:rsidRDefault="00731B4C" w:rsidP="003255A0">
      <w:pPr>
        <w:pStyle w:val="ActionDescription"/>
        <w:rPr>
          <w:lang w:val="ru-RU"/>
        </w:rPr>
      </w:pPr>
      <w:r w:rsidRPr="00053550">
        <w:rPr>
          <w:lang w:val="ru-RU"/>
        </w:rPr>
        <w:t xml:space="preserve">Дід спить. </w:t>
      </w:r>
    </w:p>
    <w:p w:rsidR="00731B4C" w:rsidRPr="003255A0" w:rsidRDefault="00731B4C" w:rsidP="003255A0">
      <w:pPr>
        <w:pStyle w:val="HeroName"/>
        <w:rPr>
          <w:lang w:val="ru-RU"/>
        </w:rPr>
      </w:pPr>
      <w:r w:rsidRPr="003255A0">
        <w:rPr>
          <w:lang w:val="ru-RU"/>
        </w:rPr>
        <w:t xml:space="preserve">ЄГОР </w:t>
      </w:r>
    </w:p>
    <w:p w:rsidR="00731B4C" w:rsidRPr="009A7043" w:rsidRDefault="00731B4C" w:rsidP="009A7043">
      <w:pPr>
        <w:pStyle w:val="HeroReplica"/>
        <w:rPr>
          <w:lang w:val="ru-RU"/>
        </w:rPr>
      </w:pPr>
      <w:r w:rsidRPr="009A7043">
        <w:rPr>
          <w:lang w:val="ru-RU"/>
        </w:rPr>
        <w:t>Я в той період свого буття прагнув до спокою. І байдужість був мій ідеал. А співчуття вважав проявом слабкості і боягузтва. Причиною</w:t>
      </w:r>
      <w:r w:rsidRPr="003255A0">
        <w:rPr>
          <w:lang w:val="ru-RU"/>
        </w:rPr>
        <w:t>, що</w:t>
      </w:r>
      <w:r w:rsidRPr="009A7043">
        <w:rPr>
          <w:lang w:val="ru-RU"/>
        </w:rPr>
        <w:t xml:space="preserve"> їх породжує. Я вірив в існування сильних людей. І Марина в той вечір змусила відчути власну нікчемність, мізерність.</w:t>
      </w:r>
      <w:r>
        <w:rPr>
          <w:lang w:val="ru-RU"/>
        </w:rPr>
        <w:t xml:space="preserve"> </w:t>
      </w:r>
      <w:r w:rsidRPr="009A7043">
        <w:rPr>
          <w:lang w:val="ru-RU"/>
        </w:rPr>
        <w:t xml:space="preserve">Як-то в голову забрела думка, що я взагалі ні на що не здатний. </w:t>
      </w:r>
    </w:p>
    <w:p w:rsidR="00731B4C" w:rsidRPr="009A7043" w:rsidRDefault="00731B4C" w:rsidP="009A7043">
      <w:pPr>
        <w:pStyle w:val="HeroReplica"/>
        <w:rPr>
          <w:lang w:val="ru-RU"/>
        </w:rPr>
      </w:pPr>
    </w:p>
    <w:p w:rsidR="00731B4C" w:rsidRPr="00053550" w:rsidRDefault="00731B4C" w:rsidP="003255A0">
      <w:pPr>
        <w:pStyle w:val="ActionDescription"/>
        <w:rPr>
          <w:lang w:val="ru-RU"/>
        </w:rPr>
      </w:pPr>
      <w:r w:rsidRPr="00053550">
        <w:rPr>
          <w:lang w:val="ru-RU"/>
        </w:rPr>
        <w:t xml:space="preserve">Дід прокидається, плямкає губами. </w:t>
      </w:r>
    </w:p>
    <w:p w:rsidR="00731B4C" w:rsidRPr="00053550" w:rsidRDefault="00731B4C" w:rsidP="003255A0">
      <w:pPr>
        <w:pStyle w:val="HeroName"/>
        <w:rPr>
          <w:lang w:val="ru-RU"/>
        </w:rPr>
      </w:pPr>
      <w:r w:rsidRPr="00053550">
        <w:rPr>
          <w:lang w:val="ru-RU"/>
        </w:rPr>
        <w:t xml:space="preserve">ДІД </w:t>
      </w:r>
    </w:p>
    <w:p w:rsidR="00731B4C" w:rsidRPr="009A7043" w:rsidRDefault="00731B4C" w:rsidP="009A7043">
      <w:pPr>
        <w:pStyle w:val="HeroReplica"/>
        <w:rPr>
          <w:lang w:val="ru-RU"/>
        </w:rPr>
      </w:pPr>
      <w:r w:rsidRPr="009A7043">
        <w:rPr>
          <w:lang w:val="ru-RU"/>
        </w:rPr>
        <w:t xml:space="preserve">Так-так, я бачив вже. </w:t>
      </w:r>
    </w:p>
    <w:p w:rsidR="00731B4C" w:rsidRPr="009A7043" w:rsidRDefault="00731B4C" w:rsidP="009A7043">
      <w:pPr>
        <w:pStyle w:val="HeroReplica"/>
        <w:rPr>
          <w:lang w:val="ru-RU"/>
        </w:rPr>
      </w:pPr>
    </w:p>
    <w:p w:rsidR="00731B4C" w:rsidRPr="00053550" w:rsidRDefault="00731B4C" w:rsidP="003255A0">
      <w:pPr>
        <w:pStyle w:val="ActionDescription"/>
        <w:rPr>
          <w:lang w:val="ru-RU"/>
        </w:rPr>
      </w:pPr>
      <w:r w:rsidRPr="00053550">
        <w:rPr>
          <w:lang w:val="ru-RU"/>
        </w:rPr>
        <w:t xml:space="preserve">Дід засинає. Єгор продовжує </w:t>
      </w:r>
    </w:p>
    <w:p w:rsidR="00731B4C" w:rsidRPr="00053550" w:rsidRDefault="00731B4C" w:rsidP="003255A0">
      <w:pPr>
        <w:pStyle w:val="HeroName"/>
        <w:rPr>
          <w:lang w:val="ru-RU"/>
        </w:rPr>
      </w:pPr>
      <w:r w:rsidRPr="00053550">
        <w:rPr>
          <w:lang w:val="ru-RU"/>
        </w:rPr>
        <w:t xml:space="preserve">ЄГОР </w:t>
      </w:r>
    </w:p>
    <w:p w:rsidR="00731B4C" w:rsidRPr="00053550" w:rsidRDefault="00731B4C" w:rsidP="003255A0">
      <w:pPr>
        <w:pStyle w:val="HeroReplica"/>
        <w:rPr>
          <w:lang w:val="ru-RU"/>
        </w:rPr>
      </w:pPr>
      <w:r w:rsidRPr="003255A0">
        <w:rPr>
          <w:lang w:val="ru-RU"/>
        </w:rPr>
        <w:t xml:space="preserve">Ні на що не здатний. </w:t>
      </w:r>
      <w:r w:rsidRPr="00053550">
        <w:rPr>
          <w:lang w:val="ru-RU"/>
        </w:rPr>
        <w:t xml:space="preserve">За що б не взявся. Ні любити. Ні писати. Ні радіти. Ні жити. Ні навіть убити. Хоча б себе. Померти гідно не здатний. Але з уколом вітамінів хвороба духу почала відступати. Стало менше отрути самокритики і відчаю. І попереду, з спокою і врівноваженості заблищала маленька надія, що я зможу досягти свого ідеалу. Я ще не знав, що до чого, але то вже було справою часу. </w:t>
      </w:r>
    </w:p>
    <w:p w:rsidR="00731B4C" w:rsidRPr="009A7043" w:rsidRDefault="00731B4C" w:rsidP="009A7043">
      <w:pPr>
        <w:pStyle w:val="HeroReplica"/>
        <w:rPr>
          <w:lang w:val="ru-RU"/>
        </w:rPr>
      </w:pPr>
    </w:p>
    <w:p w:rsidR="00731B4C" w:rsidRPr="00053550" w:rsidRDefault="00731B4C" w:rsidP="003255A0">
      <w:pPr>
        <w:pStyle w:val="ActionTimeArena"/>
        <w:rPr>
          <w:lang w:val="ru-RU"/>
        </w:rPr>
      </w:pPr>
      <w:r w:rsidRPr="00053550">
        <w:rPr>
          <w:lang w:val="ru-RU"/>
        </w:rPr>
        <w:t xml:space="preserve">ІНТ. КВАРТИРА ЄГОРа </w:t>
      </w:r>
    </w:p>
    <w:p w:rsidR="00731B4C" w:rsidRPr="00053550" w:rsidRDefault="00731B4C" w:rsidP="003255A0">
      <w:pPr>
        <w:pStyle w:val="ActionDescription"/>
        <w:rPr>
          <w:lang w:val="ru-RU"/>
        </w:rPr>
      </w:pPr>
      <w:r w:rsidRPr="00053550">
        <w:rPr>
          <w:lang w:val="ru-RU"/>
        </w:rPr>
        <w:t xml:space="preserve">Єгор ходить по квартирі і точить ременем ніж. Ніж складаний. Потім підходить до книжкової шафи, дістає книжку, підносить її до столу, відкриває. Складує ніж і кладе на сторінку. Дістає зі столу олівець, обводить ніж. Розкриває ніж і починає вирізати обведений контур. У результаті виходить щось на зразок футляра. Він кладе в вирізану виїмку ніж, закриває книжку і ставить її на полицю. </w:t>
      </w:r>
    </w:p>
    <w:p w:rsidR="00731B4C" w:rsidRPr="003255A0" w:rsidRDefault="00731B4C" w:rsidP="003255A0">
      <w:pPr>
        <w:pStyle w:val="HeroName"/>
        <w:rPr>
          <w:lang w:val="ru-RU"/>
        </w:rPr>
      </w:pPr>
      <w:r w:rsidRPr="003255A0">
        <w:rPr>
          <w:lang w:val="ru-RU"/>
        </w:rPr>
        <w:t xml:space="preserve">ЄГОР </w:t>
      </w:r>
    </w:p>
    <w:p w:rsidR="00731B4C" w:rsidRPr="003255A0" w:rsidRDefault="00731B4C" w:rsidP="003255A0">
      <w:pPr>
        <w:pStyle w:val="HeroVoiceOver"/>
      </w:pPr>
      <w:r>
        <w:t>(за кадром)</w:t>
      </w:r>
    </w:p>
    <w:p w:rsidR="00731B4C" w:rsidRPr="009A7043" w:rsidRDefault="00731B4C" w:rsidP="009A7043">
      <w:pPr>
        <w:pStyle w:val="HeroReplica"/>
        <w:rPr>
          <w:lang w:val="ru-RU"/>
        </w:rPr>
      </w:pPr>
      <w:r w:rsidRPr="009A7043">
        <w:rPr>
          <w:lang w:val="ru-RU"/>
        </w:rPr>
        <w:t xml:space="preserve">Все б воно нічого. Але якось пізніше постало питання - а чи зможу я свої переконання втілити в життя. Або так і залишуся слинявим шмаркачем-фантазером, здатним лише на те, щоб втекти від усіх так подалі, усамітнитися у межах власної черепушки і придаваться болючим фантазіям та трястися в гарячковому збудженні від цих фантазмів, мислити себе героєм і від цього трястися ще більше. </w:t>
      </w:r>
    </w:p>
    <w:p w:rsidR="00731B4C" w:rsidRPr="009A7043" w:rsidRDefault="00731B4C" w:rsidP="009A7043">
      <w:pPr>
        <w:pStyle w:val="HeroReplica"/>
        <w:rPr>
          <w:lang w:val="ru-RU"/>
        </w:rPr>
      </w:pPr>
    </w:p>
    <w:p w:rsidR="00731B4C" w:rsidRPr="00053550" w:rsidRDefault="00731B4C" w:rsidP="0056636C">
      <w:pPr>
        <w:pStyle w:val="ActionTimeArena"/>
        <w:rPr>
          <w:lang w:val="ru-RU"/>
        </w:rPr>
      </w:pPr>
      <w:r w:rsidRPr="00053550">
        <w:rPr>
          <w:lang w:val="ru-RU"/>
        </w:rPr>
        <w:t xml:space="preserve">ЕКСТ. ВЕЧІР - ВУЛИЦЯ </w:t>
      </w:r>
    </w:p>
    <w:p w:rsidR="00731B4C" w:rsidRPr="00053550" w:rsidRDefault="00731B4C" w:rsidP="0056636C">
      <w:pPr>
        <w:pStyle w:val="ActionDescription"/>
        <w:rPr>
          <w:lang w:val="ru-RU"/>
        </w:rPr>
      </w:pPr>
      <w:r w:rsidRPr="00053550">
        <w:rPr>
          <w:lang w:val="ru-RU"/>
        </w:rPr>
        <w:t xml:space="preserve">Самотні перехожі. Серед них Єгор. Руки в кишенях. Оглядається навколо. Дивиться на перехожих. На вікна будинків. Дістає руку з лівої кишені. У ній складений ніж. Переклада його в праву кишеню. Оглядається, зауважує попереду ДІВЧИНУ(17). Починає йти за нею. Через час вона помічає його. Починає йти швидше. Він теж прискорює крок. Вона звеортає у двір. Він за нею. </w:t>
      </w:r>
    </w:p>
    <w:p w:rsidR="00731B4C" w:rsidRPr="00053550" w:rsidRDefault="00731B4C" w:rsidP="0056636C">
      <w:pPr>
        <w:pStyle w:val="ActionTimeArena"/>
        <w:rPr>
          <w:lang w:val="ru-RU"/>
        </w:rPr>
      </w:pPr>
      <w:r w:rsidRPr="00053550">
        <w:rPr>
          <w:lang w:val="ru-RU"/>
        </w:rPr>
        <w:t xml:space="preserve">ІНТ. ПІД'ЇЗД </w:t>
      </w:r>
    </w:p>
    <w:p w:rsidR="00731B4C" w:rsidRPr="00053550" w:rsidRDefault="00731B4C" w:rsidP="0056636C">
      <w:pPr>
        <w:pStyle w:val="ActionDescription"/>
        <w:rPr>
          <w:lang w:val="ru-RU"/>
        </w:rPr>
      </w:pPr>
      <w:r w:rsidRPr="00053550">
        <w:rPr>
          <w:lang w:val="ru-RU"/>
        </w:rPr>
        <w:t xml:space="preserve">Дівчина заходить у під'їзд. Він слідом. Вона піднімається по перших трьох сходинках, повертається. Єгор зупиняється. Дістає ніж. Дівчина, крізь сльози </w:t>
      </w:r>
    </w:p>
    <w:p w:rsidR="00731B4C" w:rsidRPr="00053550" w:rsidRDefault="00731B4C" w:rsidP="0056636C">
      <w:pPr>
        <w:pStyle w:val="HeroName"/>
        <w:rPr>
          <w:lang w:val="ru-RU"/>
        </w:rPr>
      </w:pPr>
      <w:r w:rsidRPr="00053550">
        <w:rPr>
          <w:lang w:val="ru-RU"/>
        </w:rPr>
        <w:t xml:space="preserve">ДІВЧИНА </w:t>
      </w:r>
    </w:p>
    <w:p w:rsidR="00731B4C" w:rsidRPr="00053550" w:rsidRDefault="00731B4C" w:rsidP="0056636C">
      <w:pPr>
        <w:pStyle w:val="HeroReplica"/>
        <w:rPr>
          <w:lang w:val="ru-RU"/>
        </w:rPr>
      </w:pPr>
      <w:r w:rsidRPr="00053550">
        <w:rPr>
          <w:lang w:val="ru-RU"/>
        </w:rPr>
        <w:t xml:space="preserve">Не треба, я сама. Я все сама. </w:t>
      </w:r>
    </w:p>
    <w:p w:rsidR="00731B4C" w:rsidRPr="009A7043" w:rsidRDefault="00731B4C" w:rsidP="009A7043">
      <w:pPr>
        <w:pStyle w:val="HeroReplica"/>
        <w:rPr>
          <w:lang w:val="ru-RU"/>
        </w:rPr>
      </w:pPr>
    </w:p>
    <w:p w:rsidR="00731B4C" w:rsidRPr="009A7043" w:rsidRDefault="00731B4C" w:rsidP="0056636C">
      <w:pPr>
        <w:pStyle w:val="ActionDescription"/>
        <w:rPr>
          <w:lang w:val="ru-RU"/>
        </w:rPr>
      </w:pPr>
      <w:r w:rsidRPr="00053550">
        <w:rPr>
          <w:lang w:val="ru-RU"/>
        </w:rPr>
        <w:t xml:space="preserve">Єгор зупиняється, потім розвертається і йде. </w:t>
      </w:r>
      <w:r w:rsidRPr="0056636C">
        <w:rPr>
          <w:lang w:val="ru-RU"/>
        </w:rPr>
        <w:t xml:space="preserve">Виходить з під'їзду, зачинивши двері. </w:t>
      </w:r>
    </w:p>
    <w:p w:rsidR="00731B4C" w:rsidRPr="00053550" w:rsidRDefault="00731B4C" w:rsidP="0056636C">
      <w:pPr>
        <w:pStyle w:val="ActionTimeArena"/>
        <w:rPr>
          <w:lang w:val="ru-RU"/>
        </w:rPr>
      </w:pPr>
      <w:r w:rsidRPr="00053550">
        <w:rPr>
          <w:lang w:val="ru-RU"/>
        </w:rPr>
        <w:t>ЕКСТ. МІСТ - ніч</w:t>
      </w:r>
    </w:p>
    <w:p w:rsidR="00731B4C" w:rsidRPr="00053550" w:rsidRDefault="00731B4C" w:rsidP="0056636C">
      <w:pPr>
        <w:pStyle w:val="ActionDescription"/>
        <w:rPr>
          <w:lang w:val="ru-RU"/>
        </w:rPr>
      </w:pPr>
      <w:r w:rsidRPr="00053550">
        <w:rPr>
          <w:lang w:val="ru-RU"/>
        </w:rPr>
        <w:t xml:space="preserve">Не поспішаючи йде по мосту. </w:t>
      </w:r>
      <w:r w:rsidRPr="0056636C">
        <w:rPr>
          <w:lang w:val="ru-RU"/>
        </w:rPr>
        <w:t xml:space="preserve">Десь посередині зупиняється, дивиться вниз. </w:t>
      </w:r>
      <w:r w:rsidRPr="00053550">
        <w:rPr>
          <w:lang w:val="ru-RU"/>
        </w:rPr>
        <w:t xml:space="preserve">Там чорна вода. Видно відблиски місячних променів. Враження важкої маси. Вдивляється вниз завороженим поглядом. Єгор відходить назад від перил. Ровертається. Біжить. </w:t>
      </w:r>
    </w:p>
    <w:p w:rsidR="00731B4C" w:rsidRPr="0056636C" w:rsidRDefault="00731B4C" w:rsidP="0056636C">
      <w:pPr>
        <w:pStyle w:val="HeroName"/>
        <w:rPr>
          <w:lang w:val="ru-RU"/>
        </w:rPr>
      </w:pPr>
      <w:r w:rsidRPr="0056636C">
        <w:rPr>
          <w:lang w:val="ru-RU"/>
        </w:rPr>
        <w:t xml:space="preserve">ЄГОР </w:t>
      </w:r>
    </w:p>
    <w:p w:rsidR="00731B4C" w:rsidRPr="00053550" w:rsidRDefault="00731B4C" w:rsidP="0056636C">
      <w:pPr>
        <w:pStyle w:val="HeroReplica"/>
        <w:rPr>
          <w:lang w:val="ru-RU"/>
        </w:rPr>
      </w:pPr>
      <w:r w:rsidRPr="0056636C">
        <w:rPr>
          <w:lang w:val="ru-RU"/>
        </w:rPr>
        <w:t xml:space="preserve">І тоді я зрозумів, що зупиняє мене страх. </w:t>
      </w:r>
      <w:r w:rsidRPr="00053550">
        <w:rPr>
          <w:lang w:val="ru-RU"/>
        </w:rPr>
        <w:t xml:space="preserve">Страх перед смертю. Перед чорнотою води. Страх в очах тієї дівчини. </w:t>
      </w:r>
      <w:r w:rsidRPr="0056636C">
        <w:rPr>
          <w:lang w:val="ru-RU"/>
        </w:rPr>
        <w:t xml:space="preserve">Боже, вона так і не зрозуміла, що я хочу зробити. </w:t>
      </w:r>
      <w:r w:rsidRPr="00053550">
        <w:rPr>
          <w:lang w:val="ru-RU"/>
        </w:rPr>
        <w:t xml:space="preserve">Страх смерті. Своєї. Чужої. </w:t>
      </w:r>
    </w:p>
    <w:p w:rsidR="00731B4C" w:rsidRPr="009A7043" w:rsidRDefault="00731B4C" w:rsidP="009A7043">
      <w:pPr>
        <w:pStyle w:val="HeroReplica"/>
        <w:rPr>
          <w:lang w:val="ru-RU"/>
        </w:rPr>
      </w:pPr>
    </w:p>
    <w:p w:rsidR="00731B4C" w:rsidRPr="00053550" w:rsidRDefault="00731B4C" w:rsidP="0056636C">
      <w:pPr>
        <w:pStyle w:val="ActionTimeArena"/>
        <w:rPr>
          <w:lang w:val="ru-RU"/>
        </w:rPr>
      </w:pPr>
      <w:r w:rsidRPr="00053550">
        <w:rPr>
          <w:lang w:val="ru-RU"/>
        </w:rPr>
        <w:t>ЕКСТ. КЛАДОВИЩЕ (уявлення)</w:t>
      </w:r>
    </w:p>
    <w:p w:rsidR="00731B4C" w:rsidRPr="0056636C" w:rsidRDefault="00731B4C" w:rsidP="0056636C">
      <w:pPr>
        <w:pStyle w:val="ActionDescription"/>
        <w:rPr>
          <w:lang w:val="ru-RU"/>
        </w:rPr>
      </w:pPr>
      <w:r w:rsidRPr="00053550">
        <w:rPr>
          <w:lang w:val="ru-RU"/>
        </w:rPr>
        <w:t xml:space="preserve">Вальсує зі смертю. </w:t>
      </w:r>
      <w:r w:rsidRPr="0056636C">
        <w:rPr>
          <w:lang w:val="ru-RU"/>
        </w:rPr>
        <w:t xml:space="preserve">Танець драматичний, не глумливий. </w:t>
      </w:r>
    </w:p>
    <w:p w:rsidR="00731B4C" w:rsidRPr="0056636C" w:rsidRDefault="00731B4C" w:rsidP="0056636C">
      <w:pPr>
        <w:pStyle w:val="HeroName"/>
        <w:rPr>
          <w:lang w:val="ru-RU"/>
        </w:rPr>
      </w:pPr>
      <w:r w:rsidRPr="0056636C">
        <w:rPr>
          <w:lang w:val="ru-RU"/>
        </w:rPr>
        <w:t>ЄГОР</w:t>
      </w:r>
    </w:p>
    <w:p w:rsidR="00731B4C" w:rsidRDefault="00731B4C" w:rsidP="0056636C">
      <w:pPr>
        <w:pStyle w:val="HeroVoiceOver"/>
      </w:pPr>
      <w:r>
        <w:t>(за кадром)</w:t>
      </w:r>
    </w:p>
    <w:p w:rsidR="00731B4C" w:rsidRPr="00053550" w:rsidRDefault="00731B4C" w:rsidP="0056636C">
      <w:pPr>
        <w:pStyle w:val="HeroReplica"/>
        <w:rPr>
          <w:lang w:val="ru-RU"/>
        </w:rPr>
      </w:pPr>
      <w:r w:rsidRPr="0056636C">
        <w:rPr>
          <w:lang w:val="ru-RU"/>
        </w:rPr>
        <w:t xml:space="preserve">І саме з нею мені потрібно боротися. </w:t>
      </w:r>
      <w:r w:rsidRPr="00053550">
        <w:rPr>
          <w:lang w:val="ru-RU"/>
        </w:rPr>
        <w:t xml:space="preserve">І я зрозумів, як з нею боротися. Бо немає нічого сильнішого звички. </w:t>
      </w:r>
    </w:p>
    <w:p w:rsidR="00731B4C" w:rsidRPr="009A7043" w:rsidRDefault="00731B4C" w:rsidP="009A7043">
      <w:pPr>
        <w:pStyle w:val="HeroReplica"/>
        <w:rPr>
          <w:lang w:val="ru-RU"/>
        </w:rPr>
      </w:pPr>
    </w:p>
    <w:p w:rsidR="00731B4C" w:rsidRPr="00053550" w:rsidRDefault="00731B4C" w:rsidP="0056636C">
      <w:pPr>
        <w:pStyle w:val="ActionTimeArena"/>
        <w:rPr>
          <w:lang w:val="ru-RU"/>
        </w:rPr>
      </w:pPr>
      <w:r w:rsidRPr="00053550">
        <w:rPr>
          <w:lang w:val="ru-RU"/>
        </w:rPr>
        <w:t xml:space="preserve">ІНТ. КІМНАТА ЄГОРа </w:t>
      </w:r>
    </w:p>
    <w:p w:rsidR="00731B4C" w:rsidRPr="00053550" w:rsidRDefault="00731B4C" w:rsidP="0056636C">
      <w:pPr>
        <w:pStyle w:val="ActionDescription"/>
        <w:rPr>
          <w:lang w:val="ru-RU"/>
        </w:rPr>
      </w:pPr>
      <w:r w:rsidRPr="00053550">
        <w:rPr>
          <w:lang w:val="ru-RU"/>
        </w:rPr>
        <w:t xml:space="preserve">Єгор в кріслі. Дивиться в телевізор. </w:t>
      </w:r>
    </w:p>
    <w:p w:rsidR="00731B4C" w:rsidRPr="00885B98" w:rsidRDefault="00731B4C" w:rsidP="00885B98">
      <w:pPr>
        <w:pStyle w:val="HeroName"/>
        <w:rPr>
          <w:lang w:val="ru-RU"/>
        </w:rPr>
      </w:pPr>
      <w:r w:rsidRPr="00885B98">
        <w:rPr>
          <w:lang w:val="ru-RU"/>
        </w:rPr>
        <w:t xml:space="preserve">ЄГОР </w:t>
      </w:r>
    </w:p>
    <w:p w:rsidR="00731B4C" w:rsidRPr="00053550" w:rsidRDefault="00731B4C" w:rsidP="00885B98">
      <w:pPr>
        <w:pStyle w:val="HeroReplica"/>
        <w:rPr>
          <w:lang w:val="ru-RU"/>
        </w:rPr>
      </w:pPr>
      <w:r w:rsidRPr="00885B98">
        <w:rPr>
          <w:lang w:val="ru-RU"/>
        </w:rPr>
        <w:t xml:space="preserve">Мені потрібно було привчити себе до споглядання її. </w:t>
      </w:r>
      <w:r w:rsidRPr="00053550">
        <w:rPr>
          <w:lang w:val="ru-RU"/>
        </w:rPr>
        <w:t xml:space="preserve">І я вчився споглядати. Я дивився. Я читав. </w:t>
      </w:r>
    </w:p>
    <w:p w:rsidR="00731B4C" w:rsidRPr="00053550" w:rsidRDefault="00731B4C" w:rsidP="00885B98">
      <w:pPr>
        <w:rPr>
          <w:lang w:eastAsia="en-US"/>
        </w:rPr>
      </w:pPr>
    </w:p>
    <w:p w:rsidR="00731B4C" w:rsidRPr="00053550" w:rsidRDefault="00731B4C" w:rsidP="00885B98">
      <w:pPr>
        <w:pStyle w:val="ActionTimeArena"/>
        <w:rPr>
          <w:lang w:val="ru-RU"/>
        </w:rPr>
      </w:pPr>
      <w:r w:rsidRPr="00053550">
        <w:rPr>
          <w:lang w:val="ru-RU"/>
        </w:rPr>
        <w:t>ЕКСТ. ВУЛИЦЯ - ніч</w:t>
      </w:r>
    </w:p>
    <w:p w:rsidR="00731B4C" w:rsidRPr="00053550" w:rsidRDefault="00731B4C" w:rsidP="00885B98">
      <w:pPr>
        <w:pStyle w:val="ActionDescription"/>
        <w:rPr>
          <w:lang w:val="ru-RU"/>
        </w:rPr>
      </w:pPr>
      <w:r w:rsidRPr="00053550">
        <w:rPr>
          <w:lang w:val="ru-RU"/>
        </w:rPr>
        <w:t xml:space="preserve">Бреде по вулиці </w:t>
      </w:r>
    </w:p>
    <w:p w:rsidR="00731B4C" w:rsidRPr="008773CA" w:rsidRDefault="00731B4C" w:rsidP="00885B98">
      <w:pPr>
        <w:pStyle w:val="HeroName"/>
        <w:rPr>
          <w:lang w:val="ru-RU"/>
        </w:rPr>
      </w:pPr>
      <w:r w:rsidRPr="00053550">
        <w:rPr>
          <w:lang w:val="ru-RU"/>
        </w:rPr>
        <w:t xml:space="preserve">ЄГОР </w:t>
      </w:r>
    </w:p>
    <w:p w:rsidR="00731B4C" w:rsidRPr="00CB76BC" w:rsidRDefault="00731B4C" w:rsidP="00CB76BC">
      <w:pPr>
        <w:pStyle w:val="HeroVoiceOver"/>
      </w:pPr>
      <w:r>
        <w:t>(за кадром)</w:t>
      </w:r>
    </w:p>
    <w:p w:rsidR="00731B4C" w:rsidRPr="00885B98" w:rsidRDefault="00731B4C" w:rsidP="00885B98">
      <w:pPr>
        <w:pStyle w:val="HeroReplica"/>
        <w:rPr>
          <w:lang w:val="ru-RU"/>
        </w:rPr>
      </w:pPr>
      <w:r w:rsidRPr="00053550">
        <w:rPr>
          <w:lang w:val="ru-RU"/>
        </w:rPr>
        <w:t xml:space="preserve">Я блукав. Сни, кров, відраза, страх - все суть мої вороги. </w:t>
      </w:r>
      <w:r w:rsidRPr="00885B98">
        <w:rPr>
          <w:lang w:val="ru-RU"/>
        </w:rPr>
        <w:t xml:space="preserve">А з ними потрібно боротися обличчям до обличчя, але не повертатися до них спиною. </w:t>
      </w:r>
    </w:p>
    <w:p w:rsidR="00731B4C" w:rsidRPr="009A7043" w:rsidRDefault="00731B4C" w:rsidP="009A7043">
      <w:pPr>
        <w:pStyle w:val="HeroReplica"/>
        <w:rPr>
          <w:lang w:val="ru-RU"/>
        </w:rPr>
      </w:pPr>
    </w:p>
    <w:p w:rsidR="00731B4C" w:rsidRPr="00053550" w:rsidRDefault="00731B4C" w:rsidP="00885B98">
      <w:pPr>
        <w:pStyle w:val="ActionTimeArena"/>
        <w:rPr>
          <w:lang w:val="ru-RU"/>
        </w:rPr>
      </w:pPr>
      <w:r w:rsidRPr="00053550">
        <w:rPr>
          <w:lang w:val="ru-RU"/>
        </w:rPr>
        <w:t xml:space="preserve">ІНТ. КІМНАТА ЄГОРа </w:t>
      </w:r>
    </w:p>
    <w:p w:rsidR="00731B4C" w:rsidRPr="00053550" w:rsidRDefault="00731B4C" w:rsidP="00885B98">
      <w:pPr>
        <w:pStyle w:val="ActionDescription"/>
        <w:rPr>
          <w:lang w:val="ru-RU"/>
        </w:rPr>
      </w:pPr>
      <w:r w:rsidRPr="00053550">
        <w:rPr>
          <w:lang w:val="ru-RU"/>
        </w:rPr>
        <w:t xml:space="preserve">У кріслі з ножем у руках. </w:t>
      </w:r>
    </w:p>
    <w:p w:rsidR="00731B4C" w:rsidRPr="00885B98" w:rsidRDefault="00731B4C" w:rsidP="00885B98">
      <w:pPr>
        <w:pStyle w:val="HeroName"/>
        <w:rPr>
          <w:lang w:val="ru-RU"/>
        </w:rPr>
      </w:pPr>
      <w:r w:rsidRPr="00885B98">
        <w:rPr>
          <w:lang w:val="ru-RU"/>
        </w:rPr>
        <w:t xml:space="preserve">ЄГОР </w:t>
      </w:r>
    </w:p>
    <w:p w:rsidR="00731B4C" w:rsidRPr="00885B98" w:rsidRDefault="00731B4C" w:rsidP="00885B98">
      <w:pPr>
        <w:pStyle w:val="HeroVoiceOver"/>
      </w:pPr>
      <w:r>
        <w:t>(за кадром)</w:t>
      </w:r>
    </w:p>
    <w:p w:rsidR="00731B4C" w:rsidRPr="00053550" w:rsidRDefault="00731B4C" w:rsidP="009A7043">
      <w:pPr>
        <w:pStyle w:val="HeroReplica"/>
        <w:rPr>
          <w:lang w:val="ru-RU"/>
        </w:rPr>
      </w:pPr>
      <w:r w:rsidRPr="009A7043">
        <w:rPr>
          <w:lang w:val="ru-RU"/>
        </w:rPr>
        <w:t xml:space="preserve">Я звикав. </w:t>
      </w:r>
    </w:p>
    <w:p w:rsidR="00731B4C" w:rsidRPr="00885B98" w:rsidRDefault="00731B4C" w:rsidP="00885B98">
      <w:pPr>
        <w:rPr>
          <w:lang w:eastAsia="en-US"/>
        </w:rPr>
      </w:pPr>
    </w:p>
    <w:p w:rsidR="00731B4C" w:rsidRPr="00053550" w:rsidRDefault="00731B4C" w:rsidP="00885B98">
      <w:pPr>
        <w:pStyle w:val="ActionTimeArena"/>
        <w:rPr>
          <w:lang w:val="ru-RU"/>
        </w:rPr>
      </w:pPr>
      <w:r w:rsidRPr="00053550">
        <w:rPr>
          <w:lang w:val="ru-RU"/>
        </w:rPr>
        <w:t xml:space="preserve">ЕКСТ. КЛАДОВИЩЕ </w:t>
      </w:r>
    </w:p>
    <w:p w:rsidR="00731B4C" w:rsidRPr="00885B98" w:rsidRDefault="00731B4C" w:rsidP="00885B98">
      <w:pPr>
        <w:pStyle w:val="ActionDescription"/>
        <w:rPr>
          <w:lang w:val="ru-RU"/>
        </w:rPr>
      </w:pPr>
      <w:r w:rsidRPr="00885B98">
        <w:rPr>
          <w:lang w:val="ru-RU"/>
        </w:rPr>
        <w:t xml:space="preserve">Бреде по кладовищу </w:t>
      </w:r>
    </w:p>
    <w:p w:rsidR="00731B4C" w:rsidRPr="00885B98" w:rsidRDefault="00731B4C" w:rsidP="00885B98">
      <w:pPr>
        <w:pStyle w:val="HeroName"/>
        <w:rPr>
          <w:lang w:val="ru-RU"/>
        </w:rPr>
      </w:pPr>
      <w:r w:rsidRPr="00885B98">
        <w:rPr>
          <w:lang w:val="ru-RU"/>
        </w:rPr>
        <w:t>ЄГОР</w:t>
      </w:r>
    </w:p>
    <w:p w:rsidR="00731B4C" w:rsidRPr="009A7043" w:rsidRDefault="00731B4C" w:rsidP="00885B98">
      <w:pPr>
        <w:pStyle w:val="HeroVoiceOver"/>
      </w:pPr>
      <w:r>
        <w:t>(за кадром)</w:t>
      </w:r>
      <w:r w:rsidRPr="009A7043">
        <w:t xml:space="preserve"> </w:t>
      </w:r>
    </w:p>
    <w:p w:rsidR="00731B4C" w:rsidRPr="009A7043" w:rsidRDefault="00731B4C" w:rsidP="009A7043">
      <w:pPr>
        <w:pStyle w:val="HeroReplica"/>
        <w:rPr>
          <w:lang w:val="ru-RU"/>
        </w:rPr>
      </w:pPr>
      <w:r w:rsidRPr="009A7043">
        <w:rPr>
          <w:lang w:val="ru-RU"/>
        </w:rPr>
        <w:t xml:space="preserve">Я заходив в гості до неї в будинок. Я переситився нею. Я зловив свого звіра за хвіст. Я його зрозумів. І з цим розумінням я почав рухатися вперед. Я створив поетапний план. І приступив до його реалізації. Перший етап - звичка через споглядання. </w:t>
      </w:r>
    </w:p>
    <w:p w:rsidR="00731B4C" w:rsidRPr="009A7043" w:rsidRDefault="00731B4C" w:rsidP="009A7043">
      <w:pPr>
        <w:pStyle w:val="HeroReplica"/>
        <w:rPr>
          <w:lang w:val="ru-RU"/>
        </w:rPr>
      </w:pPr>
    </w:p>
    <w:p w:rsidR="00731B4C" w:rsidRPr="00053550" w:rsidRDefault="00731B4C" w:rsidP="00885B98">
      <w:pPr>
        <w:pStyle w:val="ActionTimeArena"/>
        <w:rPr>
          <w:lang w:val="ru-RU"/>
        </w:rPr>
      </w:pPr>
      <w:r w:rsidRPr="00053550">
        <w:rPr>
          <w:lang w:val="ru-RU"/>
        </w:rPr>
        <w:t xml:space="preserve">З ЗТМ </w:t>
      </w:r>
    </w:p>
    <w:p w:rsidR="00731B4C" w:rsidRPr="00053550" w:rsidRDefault="00731B4C" w:rsidP="00885B98">
      <w:pPr>
        <w:pStyle w:val="HeroName"/>
        <w:rPr>
          <w:lang w:val="ru-RU"/>
        </w:rPr>
      </w:pPr>
      <w:r w:rsidRPr="00053550">
        <w:rPr>
          <w:lang w:val="ru-RU"/>
        </w:rPr>
        <w:t>ЄГОР</w:t>
      </w:r>
    </w:p>
    <w:p w:rsidR="00731B4C" w:rsidRPr="009A7043" w:rsidRDefault="00731B4C" w:rsidP="00885B98">
      <w:pPr>
        <w:pStyle w:val="HeroVoiceOver"/>
      </w:pPr>
      <w:r>
        <w:t>(за кадром)</w:t>
      </w:r>
      <w:r w:rsidRPr="009A7043">
        <w:t xml:space="preserve"> </w:t>
      </w:r>
    </w:p>
    <w:p w:rsidR="00731B4C" w:rsidRPr="0033384A" w:rsidRDefault="00731B4C" w:rsidP="009A7043">
      <w:pPr>
        <w:pStyle w:val="HeroReplica"/>
        <w:rPr>
          <w:lang w:val="ru-RU"/>
        </w:rPr>
      </w:pPr>
      <w:r w:rsidRPr="009A7043">
        <w:rPr>
          <w:lang w:val="ru-RU"/>
        </w:rPr>
        <w:t>Етап другий - тренування. Здійснити акт волі на об'єкті менш значиму, ніж людина.</w:t>
      </w:r>
    </w:p>
    <w:p w:rsidR="00731B4C" w:rsidRPr="00CC6DD3" w:rsidRDefault="00731B4C" w:rsidP="009A7043">
      <w:pPr>
        <w:pStyle w:val="HeroReplica"/>
        <w:rPr>
          <w:lang w:val="ru-RU"/>
        </w:rPr>
      </w:pPr>
      <w:r w:rsidRPr="00CC6DD3">
        <w:rPr>
          <w:lang w:val="ru-RU"/>
        </w:rPr>
        <w:t xml:space="preserve"> </w:t>
      </w:r>
    </w:p>
    <w:p w:rsidR="00731B4C" w:rsidRPr="00053550" w:rsidRDefault="00731B4C" w:rsidP="00885B98">
      <w:pPr>
        <w:pStyle w:val="ActionTimeArena"/>
        <w:rPr>
          <w:lang w:val="ru-RU"/>
        </w:rPr>
      </w:pPr>
      <w:r w:rsidRPr="00053550">
        <w:rPr>
          <w:lang w:val="ru-RU"/>
        </w:rPr>
        <w:t>ІНТ. КІМНАТА ЄГОРа - ранок</w:t>
      </w:r>
    </w:p>
    <w:p w:rsidR="00731B4C" w:rsidRPr="00885B98" w:rsidRDefault="00731B4C" w:rsidP="00885B98">
      <w:pPr>
        <w:pStyle w:val="ActionDescription"/>
        <w:rPr>
          <w:lang w:val="ru-RU"/>
        </w:rPr>
      </w:pPr>
      <w:r w:rsidRPr="00053550">
        <w:rPr>
          <w:lang w:val="ru-RU"/>
        </w:rPr>
        <w:t xml:space="preserve">Єгор прокидається. </w:t>
      </w:r>
      <w:r w:rsidRPr="00885B98">
        <w:rPr>
          <w:lang w:val="ru-RU"/>
        </w:rPr>
        <w:t xml:space="preserve">Встає з ліжка та йде на кухню. </w:t>
      </w:r>
    </w:p>
    <w:p w:rsidR="00731B4C" w:rsidRPr="00885B98" w:rsidRDefault="00731B4C" w:rsidP="00885B98">
      <w:pPr>
        <w:pStyle w:val="ActionTimeArena"/>
        <w:rPr>
          <w:lang w:val="ru-RU"/>
        </w:rPr>
      </w:pPr>
      <w:r w:rsidRPr="00885B98">
        <w:rPr>
          <w:lang w:val="ru-RU"/>
        </w:rPr>
        <w:t xml:space="preserve">ІНТ. КУХНЯ ЄГОРа - ранок </w:t>
      </w:r>
    </w:p>
    <w:p w:rsidR="00731B4C" w:rsidRPr="00885B98" w:rsidRDefault="00731B4C" w:rsidP="00885B98">
      <w:pPr>
        <w:pStyle w:val="ActionDescription"/>
        <w:rPr>
          <w:lang w:val="ru-RU"/>
        </w:rPr>
      </w:pPr>
      <w:r w:rsidRPr="00885B98">
        <w:rPr>
          <w:lang w:val="ru-RU"/>
        </w:rPr>
        <w:t xml:space="preserve">Швидко з'їдає сніданок. </w:t>
      </w:r>
    </w:p>
    <w:p w:rsidR="00731B4C" w:rsidRPr="00053550" w:rsidRDefault="00731B4C" w:rsidP="00885B98">
      <w:pPr>
        <w:pStyle w:val="ActionTimeArena"/>
        <w:rPr>
          <w:lang w:val="ru-RU"/>
        </w:rPr>
      </w:pPr>
      <w:r w:rsidRPr="00053550">
        <w:rPr>
          <w:lang w:val="ru-RU"/>
        </w:rPr>
        <w:t xml:space="preserve">ІНТ. БАЛКОН ЄГОРа </w:t>
      </w:r>
    </w:p>
    <w:p w:rsidR="00731B4C" w:rsidRPr="00053550" w:rsidRDefault="00731B4C" w:rsidP="00885B98">
      <w:pPr>
        <w:pStyle w:val="ActionDescription"/>
        <w:rPr>
          <w:lang w:val="ru-RU"/>
        </w:rPr>
      </w:pPr>
      <w:r w:rsidRPr="00053550">
        <w:rPr>
          <w:lang w:val="ru-RU"/>
        </w:rPr>
        <w:t xml:space="preserve">Курить на балконі. Бачить павука. Починає гратися їм, ганяючи, ставлячи перед ним сигарету. У результаті гасить її об павука. Сміється. </w:t>
      </w:r>
    </w:p>
    <w:p w:rsidR="00731B4C" w:rsidRPr="00053550" w:rsidRDefault="00731B4C" w:rsidP="00885B98">
      <w:pPr>
        <w:pStyle w:val="ActionTimeArena"/>
        <w:rPr>
          <w:lang w:val="ru-RU"/>
        </w:rPr>
      </w:pPr>
      <w:r w:rsidRPr="00053550">
        <w:rPr>
          <w:lang w:val="ru-RU"/>
        </w:rPr>
        <w:t xml:space="preserve">ЕКСТ. РИНОК - ранок </w:t>
      </w:r>
    </w:p>
    <w:p w:rsidR="00731B4C" w:rsidRPr="00885B98" w:rsidRDefault="00731B4C" w:rsidP="00885B98">
      <w:pPr>
        <w:pStyle w:val="ActionDescription"/>
        <w:rPr>
          <w:lang w:val="ru-RU"/>
        </w:rPr>
      </w:pPr>
      <w:r w:rsidRPr="00053550">
        <w:rPr>
          <w:lang w:val="ru-RU"/>
        </w:rPr>
        <w:t xml:space="preserve">Йде по ринку. Дивиться на курей. Запитує ціну. Вибирає. </w:t>
      </w:r>
      <w:r w:rsidRPr="00885B98">
        <w:rPr>
          <w:lang w:val="ru-RU"/>
        </w:rPr>
        <w:t xml:space="preserve">У результаті купує курку з чорно-білим оперенням. Несе її під пахвою. </w:t>
      </w:r>
    </w:p>
    <w:p w:rsidR="00731B4C" w:rsidRPr="00885B98" w:rsidRDefault="00731B4C" w:rsidP="00885B98">
      <w:pPr>
        <w:pStyle w:val="ActionTimeArena"/>
        <w:rPr>
          <w:lang w:val="ru-RU"/>
        </w:rPr>
      </w:pPr>
      <w:r w:rsidRPr="00885B98">
        <w:rPr>
          <w:lang w:val="ru-RU"/>
        </w:rPr>
        <w:t xml:space="preserve">ІНТ. КУХНЯ ЄГОРа - ранок </w:t>
      </w:r>
    </w:p>
    <w:p w:rsidR="00731B4C" w:rsidRPr="00053550" w:rsidRDefault="00731B4C" w:rsidP="00885B98">
      <w:pPr>
        <w:pStyle w:val="ActionDescription"/>
        <w:rPr>
          <w:lang w:val="ru-RU"/>
        </w:rPr>
      </w:pPr>
      <w:r w:rsidRPr="00885B98">
        <w:rPr>
          <w:lang w:val="ru-RU"/>
        </w:rPr>
        <w:t xml:space="preserve">Єгор вносить курку на кухню. </w:t>
      </w:r>
      <w:r w:rsidRPr="00053550">
        <w:rPr>
          <w:lang w:val="ru-RU"/>
        </w:rPr>
        <w:t xml:space="preserve">Опускає в кутку на підлогу. Сідає на стілець. Відкидається до стінки і сидить. За вікном ранкове сонце. Обличчя висловлює умиротворення. Сидячи на тому ж стільці, п'є чай, курить. Насолоджується. Курка сидить у кутку. </w:t>
      </w:r>
    </w:p>
    <w:p w:rsidR="00731B4C" w:rsidRPr="00885B98" w:rsidRDefault="00731B4C" w:rsidP="00885B98">
      <w:pPr>
        <w:pStyle w:val="ActionTimeArena"/>
        <w:rPr>
          <w:lang w:val="ru-RU"/>
        </w:rPr>
      </w:pPr>
      <w:r w:rsidRPr="00885B98">
        <w:rPr>
          <w:lang w:val="ru-RU"/>
        </w:rPr>
        <w:t>ІНТ. КУХНЯ Єгора - ОБІДНє</w:t>
      </w:r>
      <w:r>
        <w:rPr>
          <w:lang w:val="ru-RU"/>
        </w:rPr>
        <w:t xml:space="preserve"> СОНЦЕ</w:t>
      </w:r>
    </w:p>
    <w:p w:rsidR="00731B4C" w:rsidRPr="00053550" w:rsidRDefault="00731B4C" w:rsidP="00885B98">
      <w:pPr>
        <w:pStyle w:val="ActionDescription"/>
        <w:rPr>
          <w:lang w:val="ru-RU"/>
        </w:rPr>
      </w:pPr>
      <w:r w:rsidRPr="00053550">
        <w:rPr>
          <w:lang w:val="ru-RU"/>
        </w:rPr>
        <w:t xml:space="preserve">Єгор встає з-за столу, дістає блюдце, наливає туди води, ставить курці. Відкриває шафу. Шукає крупу, але крім цукру, рису та манки нічого не знаходить. Йде. Через час повертається з пакетом пшона. Насипає курці. Та клює. Сідає за стіл. На обличчі спокій. </w:t>
      </w:r>
    </w:p>
    <w:p w:rsidR="00731B4C" w:rsidRPr="00053550" w:rsidRDefault="00731B4C" w:rsidP="00885B98">
      <w:pPr>
        <w:pStyle w:val="ActionTimeArena"/>
        <w:rPr>
          <w:lang w:val="ru-RU"/>
        </w:rPr>
      </w:pPr>
      <w:r w:rsidRPr="00053550">
        <w:rPr>
          <w:lang w:val="ru-RU"/>
        </w:rPr>
        <w:t xml:space="preserve">ІНТ. КІМНАТА Єгора - ВЕЧІРНЄ СОНЦЕ </w:t>
      </w:r>
    </w:p>
    <w:p w:rsidR="00731B4C" w:rsidRPr="00053550" w:rsidRDefault="00731B4C" w:rsidP="00885B98">
      <w:pPr>
        <w:pStyle w:val="ActionDescription"/>
        <w:rPr>
          <w:lang w:val="ru-RU"/>
        </w:rPr>
      </w:pPr>
      <w:r w:rsidRPr="00053550">
        <w:rPr>
          <w:lang w:val="ru-RU"/>
        </w:rPr>
        <w:t xml:space="preserve">Єгор схвильовано ходить по кімнаті. Дістає книжку. Виймає ніж. Продовжує ходити. Сідає в крісло. Відкидається на спинку. Плаче. Ніж вивалюється з руки. </w:t>
      </w:r>
    </w:p>
    <w:p w:rsidR="00731B4C" w:rsidRPr="00885B98" w:rsidRDefault="00731B4C" w:rsidP="00885B98">
      <w:pPr>
        <w:pStyle w:val="ActionTimeArena"/>
        <w:rPr>
          <w:lang w:val="ru-RU"/>
        </w:rPr>
      </w:pPr>
      <w:r w:rsidRPr="00885B98">
        <w:rPr>
          <w:lang w:val="ru-RU"/>
        </w:rPr>
        <w:t xml:space="preserve">ІНТ. КІМНАТА ЄГОРа - СОНЦЕ СіЛО - ВЕЧІР </w:t>
      </w:r>
    </w:p>
    <w:p w:rsidR="00731B4C" w:rsidRPr="00053550" w:rsidRDefault="00731B4C" w:rsidP="00885B98">
      <w:pPr>
        <w:pStyle w:val="ActionDescription"/>
        <w:rPr>
          <w:lang w:val="ru-RU"/>
        </w:rPr>
      </w:pPr>
      <w:r w:rsidRPr="00053550">
        <w:rPr>
          <w:lang w:val="ru-RU"/>
        </w:rPr>
        <w:t xml:space="preserve">Єгор встає з крісла. Швидким кроком йде на кухню. </w:t>
      </w:r>
    </w:p>
    <w:p w:rsidR="00731B4C" w:rsidRPr="00885B98" w:rsidRDefault="00731B4C" w:rsidP="00885B98">
      <w:pPr>
        <w:pStyle w:val="ActionTimeArena"/>
        <w:rPr>
          <w:lang w:val="ru-RU"/>
        </w:rPr>
      </w:pPr>
      <w:r w:rsidRPr="00885B98">
        <w:rPr>
          <w:lang w:val="ru-RU"/>
        </w:rPr>
        <w:t xml:space="preserve">ІНТ. КУХНЯ ЄГОРа - вечір </w:t>
      </w:r>
    </w:p>
    <w:p w:rsidR="00731B4C" w:rsidRPr="00053550" w:rsidRDefault="00731B4C" w:rsidP="00885B98">
      <w:pPr>
        <w:pStyle w:val="ActionDescription"/>
        <w:rPr>
          <w:lang w:val="ru-RU"/>
        </w:rPr>
      </w:pPr>
      <w:r w:rsidRPr="00885B98">
        <w:rPr>
          <w:lang w:val="ru-RU"/>
        </w:rPr>
        <w:t xml:space="preserve">Двері в кухню закриті. Відкриває їх. Намагається схопити курку, але та відлітає. </w:t>
      </w:r>
      <w:r w:rsidRPr="00053550">
        <w:rPr>
          <w:lang w:val="ru-RU"/>
        </w:rPr>
        <w:t xml:space="preserve">Він ганяється за нею. Ловить. Тримає під пахвою і озирається. Бачить шафу в коридорі. Йде до шафи, дістає туфель, витягає однією рукою шнурок, прив'язує його до лапи курки. Повертається на кухню і прив'язує її до батареї. </w:t>
      </w:r>
    </w:p>
    <w:p w:rsidR="00731B4C" w:rsidRPr="00053550" w:rsidRDefault="00731B4C" w:rsidP="00885B98">
      <w:pPr>
        <w:pStyle w:val="ActionTimeArena"/>
        <w:rPr>
          <w:lang w:val="ru-RU"/>
        </w:rPr>
      </w:pPr>
      <w:r w:rsidRPr="00053550">
        <w:rPr>
          <w:lang w:val="ru-RU"/>
        </w:rPr>
        <w:t xml:space="preserve">ІНТ. КУХНЯ Єгора - НІЧ </w:t>
      </w:r>
    </w:p>
    <w:p w:rsidR="00731B4C" w:rsidRPr="00053550" w:rsidRDefault="00731B4C" w:rsidP="00885B98">
      <w:pPr>
        <w:pStyle w:val="ActionDescription"/>
        <w:rPr>
          <w:lang w:val="ru-RU"/>
        </w:rPr>
      </w:pPr>
      <w:r w:rsidRPr="00053550">
        <w:rPr>
          <w:lang w:val="ru-RU"/>
        </w:rPr>
        <w:t xml:space="preserve">Єгор з ножем входить на кухню. Підносить з іншого кутка курці пшоно і воду. Сідає за стіл. Закурює. Потім встає. Стає перед куркою на коліна. Дивиться на неї. Вона дивиться на нього, схиливши голову на бік. В її очах жалість. </w:t>
      </w:r>
    </w:p>
    <w:p w:rsidR="00731B4C" w:rsidRPr="00053550" w:rsidRDefault="00731B4C" w:rsidP="00885B98">
      <w:pPr>
        <w:pStyle w:val="ActionTimeArena"/>
        <w:rPr>
          <w:lang w:val="ru-RU"/>
        </w:rPr>
      </w:pPr>
      <w:r w:rsidRPr="00053550">
        <w:rPr>
          <w:lang w:val="ru-RU"/>
        </w:rPr>
        <w:t xml:space="preserve">ІНТ. КІМНАТА Єгора - НІЧ </w:t>
      </w:r>
    </w:p>
    <w:p w:rsidR="00731B4C" w:rsidRPr="00053550" w:rsidRDefault="00731B4C" w:rsidP="00885B98">
      <w:pPr>
        <w:pStyle w:val="ActionDescription"/>
        <w:rPr>
          <w:lang w:val="ru-RU"/>
        </w:rPr>
      </w:pPr>
      <w:r w:rsidRPr="00053550">
        <w:rPr>
          <w:lang w:val="ru-RU"/>
        </w:rPr>
        <w:t xml:space="preserve">Єгор схоплюється з ліжка. Ходить. Знову сідає. Підхоплюється і б'є руками стіну. Лягає в позу зародка, обхопивши голову руками. </w:t>
      </w:r>
    </w:p>
    <w:p w:rsidR="00731B4C" w:rsidRPr="00053550" w:rsidRDefault="00731B4C" w:rsidP="00885B98">
      <w:pPr>
        <w:pStyle w:val="ActionTimeArena"/>
        <w:rPr>
          <w:lang w:val="ru-RU"/>
        </w:rPr>
      </w:pPr>
      <w:r w:rsidRPr="00053550">
        <w:rPr>
          <w:lang w:val="ru-RU"/>
        </w:rPr>
        <w:t xml:space="preserve">ІНТ. КІМНАТА Єгора - світанок </w:t>
      </w:r>
    </w:p>
    <w:p w:rsidR="00731B4C" w:rsidRPr="00053550" w:rsidRDefault="00731B4C" w:rsidP="00885B98">
      <w:pPr>
        <w:pStyle w:val="ActionDescription"/>
        <w:rPr>
          <w:lang w:val="ru-RU"/>
        </w:rPr>
      </w:pPr>
      <w:r w:rsidRPr="00053550">
        <w:rPr>
          <w:lang w:val="ru-RU"/>
        </w:rPr>
        <w:t xml:space="preserve">Єгор схоплюється з ліжка. Підбігає до столу. На ньому книжка-футляр. Дістає ніж. Біжить на кухню. </w:t>
      </w:r>
    </w:p>
    <w:p w:rsidR="00731B4C" w:rsidRPr="00053550" w:rsidRDefault="00731B4C" w:rsidP="00885B98">
      <w:pPr>
        <w:pStyle w:val="ActionTimeArena"/>
        <w:rPr>
          <w:lang w:val="ru-RU"/>
        </w:rPr>
      </w:pPr>
      <w:r w:rsidRPr="00053550">
        <w:rPr>
          <w:lang w:val="ru-RU"/>
        </w:rPr>
        <w:t xml:space="preserve">ІНТ. КУХНЯ Єгора - світанок </w:t>
      </w:r>
    </w:p>
    <w:p w:rsidR="00731B4C" w:rsidRPr="00053550" w:rsidRDefault="00731B4C" w:rsidP="00885B98">
      <w:pPr>
        <w:pStyle w:val="ActionDescription"/>
        <w:rPr>
          <w:lang w:val="ru-RU"/>
        </w:rPr>
      </w:pPr>
      <w:r w:rsidRPr="00053550">
        <w:rPr>
          <w:lang w:val="ru-RU"/>
        </w:rPr>
        <w:t xml:space="preserve">Підбігає до курки, стає на коліна і починає бити по ній ножем. Завдає множинні, безладні удари. Зупиняється. Руки в крові. Він відкидає ніж і стискає кровоточачу грудку руками. Потім відкидається до стінки і руками закриває обличчя. Видає гарячкові звуки - не зрозуміло, сміється або плаче. Лице забруднене кров'ю. </w:t>
      </w:r>
    </w:p>
    <w:p w:rsidR="00731B4C" w:rsidRPr="00053550" w:rsidRDefault="00731B4C" w:rsidP="00885B98">
      <w:pPr>
        <w:pStyle w:val="ActionDescription"/>
        <w:rPr>
          <w:lang w:val="ru-RU"/>
        </w:rPr>
      </w:pPr>
      <w:r w:rsidRPr="00053550">
        <w:rPr>
          <w:lang w:val="ru-RU"/>
        </w:rPr>
        <w:t xml:space="preserve">ІНТ. СХОДИ </w:t>
      </w:r>
    </w:p>
    <w:p w:rsidR="00731B4C" w:rsidRPr="00053550" w:rsidRDefault="00731B4C" w:rsidP="00885B98">
      <w:pPr>
        <w:pStyle w:val="ActionDescription"/>
        <w:rPr>
          <w:lang w:val="ru-RU"/>
        </w:rPr>
      </w:pPr>
      <w:r w:rsidRPr="00053550">
        <w:rPr>
          <w:lang w:val="ru-RU"/>
        </w:rPr>
        <w:t xml:space="preserve">Єгор, блідий, виходить зі своєї квартири. В низу шумно. Він спускається вниз. Там міліція і люди. З квартири виводять жінку, яка була в коридорі під чоловіком. Відводять в низ по сходах. Єгор запитує у СУСІДКИ(55) </w:t>
      </w:r>
    </w:p>
    <w:p w:rsidR="00731B4C" w:rsidRPr="00053550" w:rsidRDefault="00731B4C" w:rsidP="009B6B2B">
      <w:pPr>
        <w:pStyle w:val="HeroName"/>
        <w:rPr>
          <w:lang w:val="ru-RU"/>
        </w:rPr>
      </w:pPr>
      <w:r w:rsidRPr="00053550">
        <w:rPr>
          <w:lang w:val="ru-RU"/>
        </w:rPr>
        <w:t xml:space="preserve">ЄГОР </w:t>
      </w:r>
    </w:p>
    <w:p w:rsidR="00731B4C" w:rsidRPr="009B6B2B" w:rsidRDefault="00731B4C" w:rsidP="009B6B2B">
      <w:pPr>
        <w:pStyle w:val="HeroReplica"/>
        <w:rPr>
          <w:lang w:val="ru-RU"/>
        </w:rPr>
      </w:pPr>
      <w:r w:rsidRPr="009B6B2B">
        <w:rPr>
          <w:lang w:val="ru-RU"/>
        </w:rPr>
        <w:t xml:space="preserve">А що трапилося. </w:t>
      </w:r>
    </w:p>
    <w:p w:rsidR="00731B4C" w:rsidRPr="009A7043" w:rsidRDefault="00731B4C" w:rsidP="009A7043">
      <w:pPr>
        <w:rPr>
          <w:lang w:eastAsia="en-US"/>
        </w:rPr>
      </w:pPr>
    </w:p>
    <w:p w:rsidR="00731B4C" w:rsidRPr="009B6B2B" w:rsidRDefault="00731B4C" w:rsidP="009B6B2B">
      <w:pPr>
        <w:pStyle w:val="HeroName"/>
        <w:rPr>
          <w:lang w:val="ru-RU"/>
        </w:rPr>
      </w:pPr>
      <w:r w:rsidRPr="009B6B2B">
        <w:rPr>
          <w:lang w:val="ru-RU"/>
        </w:rPr>
        <w:t>СУСІДКА</w:t>
      </w:r>
    </w:p>
    <w:p w:rsidR="00731B4C" w:rsidRPr="009B6B2B" w:rsidRDefault="00731B4C" w:rsidP="009B6B2B">
      <w:pPr>
        <w:pStyle w:val="HeroReplica"/>
        <w:rPr>
          <w:lang w:val="ru-RU"/>
        </w:rPr>
      </w:pPr>
      <w:r w:rsidRPr="009B6B2B">
        <w:rPr>
          <w:lang w:val="ru-RU"/>
        </w:rPr>
        <w:t xml:space="preserve">Так чоловіка свого підрізала. </w:t>
      </w:r>
    </w:p>
    <w:p w:rsidR="00731B4C" w:rsidRPr="009A7043" w:rsidRDefault="00731B4C" w:rsidP="009A7043">
      <w:pPr>
        <w:rPr>
          <w:lang w:eastAsia="en-US"/>
        </w:rPr>
      </w:pPr>
    </w:p>
    <w:p w:rsidR="00731B4C" w:rsidRPr="009B6B2B" w:rsidRDefault="00731B4C" w:rsidP="009B6B2B">
      <w:pPr>
        <w:pStyle w:val="ActionDescription"/>
        <w:rPr>
          <w:lang w:val="ru-RU"/>
        </w:rPr>
      </w:pPr>
      <w:r w:rsidRPr="00053550">
        <w:rPr>
          <w:lang w:val="ru-RU"/>
        </w:rPr>
        <w:t xml:space="preserve">Єгор йде вниз. Через проліт вже не чути голосу, все злегка каламутніє. За черговим прольотом йому зустрічається велика біла криса. У руках вона тримає коробку, обгорнуту в яскравий папір і зав'язану на бантик. Простягає Єгору. </w:t>
      </w:r>
      <w:r w:rsidRPr="009B6B2B">
        <w:rPr>
          <w:lang w:val="ru-RU"/>
        </w:rPr>
        <w:t xml:space="preserve">Єгор тягне за стрічку й з коробки вискакує троль на пружині. </w:t>
      </w:r>
    </w:p>
    <w:p w:rsidR="00731B4C" w:rsidRPr="00053550" w:rsidRDefault="00731B4C" w:rsidP="009B6B2B">
      <w:pPr>
        <w:pStyle w:val="HeroName"/>
        <w:rPr>
          <w:lang w:val="ru-RU"/>
        </w:rPr>
      </w:pPr>
      <w:r w:rsidRPr="00053550">
        <w:rPr>
          <w:lang w:val="ru-RU"/>
        </w:rPr>
        <w:t xml:space="preserve">ТРОЛЬ </w:t>
      </w:r>
    </w:p>
    <w:p w:rsidR="00731B4C" w:rsidRPr="009B6B2B" w:rsidRDefault="00731B4C" w:rsidP="009B6B2B">
      <w:pPr>
        <w:pStyle w:val="HeroRemarka"/>
        <w:rPr>
          <w:lang w:val="ru-RU"/>
        </w:rPr>
      </w:pPr>
      <w:r w:rsidRPr="009B6B2B">
        <w:rPr>
          <w:lang w:val="ru-RU"/>
        </w:rPr>
        <w:t xml:space="preserve">(Голосом Єгора) </w:t>
      </w:r>
    </w:p>
    <w:p w:rsidR="00731B4C" w:rsidRPr="00053550" w:rsidRDefault="00731B4C" w:rsidP="009B6B2B">
      <w:pPr>
        <w:pStyle w:val="HeroReplica"/>
        <w:rPr>
          <w:lang w:val="ru-RU"/>
        </w:rPr>
      </w:pPr>
      <w:r w:rsidRPr="009B6B2B">
        <w:rPr>
          <w:lang w:val="ru-RU"/>
        </w:rPr>
        <w:t xml:space="preserve">Ну що ж ти Егорушка посмутнів? </w:t>
      </w:r>
      <w:r w:rsidRPr="00053550">
        <w:rPr>
          <w:lang w:val="ru-RU"/>
        </w:rPr>
        <w:t xml:space="preserve">Вона змогла. Без курей, павучків і будь-якої підготовки. А ти що? Га? </w:t>
      </w:r>
    </w:p>
    <w:p w:rsidR="00731B4C" w:rsidRPr="009A7043" w:rsidRDefault="00731B4C" w:rsidP="009A7043">
      <w:pPr>
        <w:rPr>
          <w:lang w:eastAsia="en-US"/>
        </w:rPr>
      </w:pPr>
    </w:p>
    <w:p w:rsidR="00731B4C" w:rsidRPr="00053550" w:rsidRDefault="00731B4C" w:rsidP="009B6B2B">
      <w:pPr>
        <w:pStyle w:val="HeroName"/>
        <w:rPr>
          <w:lang w:val="ru-RU"/>
        </w:rPr>
      </w:pPr>
      <w:r w:rsidRPr="00053550">
        <w:rPr>
          <w:lang w:val="ru-RU"/>
        </w:rPr>
        <w:t xml:space="preserve">ЄГОР </w:t>
      </w:r>
    </w:p>
    <w:p w:rsidR="00731B4C" w:rsidRPr="00053550" w:rsidRDefault="00731B4C" w:rsidP="009B6B2B">
      <w:pPr>
        <w:pStyle w:val="HeroReplica"/>
        <w:rPr>
          <w:lang w:val="ru-RU"/>
        </w:rPr>
      </w:pPr>
      <w:r w:rsidRPr="00053550">
        <w:rPr>
          <w:lang w:val="ru-RU"/>
        </w:rPr>
        <w:t xml:space="preserve">Кожному своє. </w:t>
      </w:r>
    </w:p>
    <w:p w:rsidR="00731B4C" w:rsidRPr="009A7043" w:rsidRDefault="00731B4C" w:rsidP="009A7043">
      <w:pPr>
        <w:rPr>
          <w:lang w:eastAsia="en-US"/>
        </w:rPr>
      </w:pPr>
    </w:p>
    <w:p w:rsidR="00731B4C" w:rsidRPr="00053550" w:rsidRDefault="00731B4C" w:rsidP="009B6B2B">
      <w:pPr>
        <w:pStyle w:val="HeroName"/>
        <w:rPr>
          <w:lang w:val="ru-RU"/>
        </w:rPr>
      </w:pPr>
      <w:r w:rsidRPr="00053550">
        <w:rPr>
          <w:lang w:val="ru-RU"/>
        </w:rPr>
        <w:t xml:space="preserve">ТРОЛЬ </w:t>
      </w:r>
    </w:p>
    <w:p w:rsidR="00731B4C" w:rsidRPr="00053550" w:rsidRDefault="00731B4C" w:rsidP="009B6B2B">
      <w:pPr>
        <w:pStyle w:val="HeroReplica"/>
        <w:rPr>
          <w:lang w:val="ru-RU"/>
        </w:rPr>
      </w:pPr>
      <w:r w:rsidRPr="00053550">
        <w:rPr>
          <w:lang w:val="ru-RU"/>
        </w:rPr>
        <w:t xml:space="preserve">А що далі? Третій етап? </w:t>
      </w:r>
    </w:p>
    <w:p w:rsidR="00731B4C" w:rsidRPr="009A7043" w:rsidRDefault="00731B4C" w:rsidP="009A7043">
      <w:pPr>
        <w:rPr>
          <w:lang w:eastAsia="en-US"/>
        </w:rPr>
      </w:pPr>
    </w:p>
    <w:p w:rsidR="00731B4C" w:rsidRPr="00053550" w:rsidRDefault="00731B4C" w:rsidP="009B6B2B">
      <w:pPr>
        <w:pStyle w:val="HeroName"/>
        <w:rPr>
          <w:lang w:val="ru-RU"/>
        </w:rPr>
      </w:pPr>
      <w:r w:rsidRPr="00053550">
        <w:rPr>
          <w:lang w:val="ru-RU"/>
        </w:rPr>
        <w:t xml:space="preserve">ЄГОР </w:t>
      </w:r>
    </w:p>
    <w:p w:rsidR="00731B4C" w:rsidRPr="00053550" w:rsidRDefault="00731B4C" w:rsidP="009B6B2B">
      <w:pPr>
        <w:pStyle w:val="HeroReplica"/>
        <w:rPr>
          <w:lang w:val="ru-RU"/>
        </w:rPr>
      </w:pPr>
      <w:r w:rsidRPr="00053550">
        <w:rPr>
          <w:lang w:val="ru-RU"/>
        </w:rPr>
        <w:t xml:space="preserve">Може бути. Якщо випадок підвернеться. Але щось вже й не дуже хочеться. </w:t>
      </w:r>
    </w:p>
    <w:p w:rsidR="00731B4C" w:rsidRPr="009A7043" w:rsidRDefault="00731B4C" w:rsidP="009A7043">
      <w:pPr>
        <w:rPr>
          <w:lang w:eastAsia="en-US"/>
        </w:rPr>
      </w:pPr>
    </w:p>
    <w:p w:rsidR="00731B4C" w:rsidRPr="00053550" w:rsidRDefault="00731B4C" w:rsidP="009B6B2B">
      <w:pPr>
        <w:pStyle w:val="ActionTimeArena"/>
        <w:rPr>
          <w:lang w:val="ru-RU"/>
        </w:rPr>
      </w:pPr>
      <w:r w:rsidRPr="00053550">
        <w:rPr>
          <w:lang w:val="ru-RU"/>
        </w:rPr>
        <w:t xml:space="preserve">ІНТ. КАБІНЕТ ПСИХОТЕРАПЕВТА </w:t>
      </w:r>
    </w:p>
    <w:p w:rsidR="00731B4C" w:rsidRPr="009B6B2B" w:rsidRDefault="00731B4C" w:rsidP="009B6B2B">
      <w:pPr>
        <w:pStyle w:val="ActionDescription"/>
        <w:rPr>
          <w:lang w:val="ru-RU"/>
        </w:rPr>
      </w:pPr>
      <w:r w:rsidRPr="009B6B2B">
        <w:rPr>
          <w:lang w:val="ru-RU"/>
        </w:rPr>
        <w:t>Дід спить.</w:t>
      </w:r>
    </w:p>
    <w:p w:rsidR="00731B4C" w:rsidRPr="009B6B2B" w:rsidRDefault="00731B4C" w:rsidP="009B6B2B">
      <w:pPr>
        <w:pStyle w:val="HeroName"/>
        <w:rPr>
          <w:lang w:val="ru-RU"/>
        </w:rPr>
      </w:pPr>
      <w:r w:rsidRPr="009B6B2B">
        <w:rPr>
          <w:lang w:val="ru-RU"/>
        </w:rPr>
        <w:t xml:space="preserve">ЄГОР </w:t>
      </w:r>
    </w:p>
    <w:p w:rsidR="00731B4C" w:rsidRPr="00053550" w:rsidRDefault="00731B4C" w:rsidP="009B6B2B">
      <w:pPr>
        <w:pStyle w:val="HeroReplica"/>
        <w:rPr>
          <w:lang w:val="ru-RU"/>
        </w:rPr>
      </w:pPr>
      <w:r w:rsidRPr="009B6B2B">
        <w:rPr>
          <w:lang w:val="ru-RU"/>
        </w:rPr>
        <w:t xml:space="preserve">Як-то бажання пропало. </w:t>
      </w:r>
      <w:r w:rsidRPr="00053550">
        <w:rPr>
          <w:lang w:val="ru-RU"/>
        </w:rPr>
        <w:t xml:space="preserve">Було все одно. Пофік. Я і не те, щоб відмовився від усього. Але прагнення перегоріло. </w:t>
      </w:r>
    </w:p>
    <w:p w:rsidR="00731B4C" w:rsidRPr="009A7043" w:rsidRDefault="00731B4C" w:rsidP="009A7043">
      <w:pPr>
        <w:rPr>
          <w:lang w:eastAsia="en-US"/>
        </w:rPr>
      </w:pPr>
    </w:p>
    <w:p w:rsidR="00731B4C" w:rsidRPr="00053550" w:rsidRDefault="00731B4C" w:rsidP="009B6B2B">
      <w:pPr>
        <w:pStyle w:val="ActionTimeArena"/>
        <w:rPr>
          <w:lang w:val="ru-RU"/>
        </w:rPr>
      </w:pPr>
      <w:r w:rsidRPr="00053550">
        <w:rPr>
          <w:lang w:val="ru-RU"/>
        </w:rPr>
        <w:t>ЕКСТ. ВУЛИЦЯ - день</w:t>
      </w:r>
    </w:p>
    <w:p w:rsidR="00731B4C" w:rsidRPr="00053550" w:rsidRDefault="00731B4C" w:rsidP="009B6B2B">
      <w:pPr>
        <w:pStyle w:val="ActionDescription"/>
        <w:rPr>
          <w:lang w:val="ru-RU"/>
        </w:rPr>
      </w:pPr>
      <w:r w:rsidRPr="00053550">
        <w:rPr>
          <w:lang w:val="ru-RU"/>
        </w:rPr>
        <w:t xml:space="preserve">Єгор йде по вулиці. Перед ним пара. ХЛОПЕЦЬ(25)і ДІВЧИНА(22). Стоять посеред тротуару. Хлопець явно п'яний. </w:t>
      </w:r>
    </w:p>
    <w:p w:rsidR="00731B4C" w:rsidRPr="00053550" w:rsidRDefault="00731B4C" w:rsidP="009B6B2B">
      <w:pPr>
        <w:pStyle w:val="HeroName"/>
        <w:rPr>
          <w:lang w:val="ru-RU"/>
        </w:rPr>
      </w:pPr>
      <w:r w:rsidRPr="00053550">
        <w:rPr>
          <w:lang w:val="ru-RU"/>
        </w:rPr>
        <w:t xml:space="preserve">ДІВЧИНА </w:t>
      </w:r>
    </w:p>
    <w:p w:rsidR="00731B4C" w:rsidRPr="003816D2" w:rsidRDefault="00731B4C" w:rsidP="009B6B2B">
      <w:pPr>
        <w:pStyle w:val="HeroReplica"/>
        <w:rPr>
          <w:lang w:val="ru-RU"/>
        </w:rPr>
      </w:pPr>
      <w:r w:rsidRPr="003816D2">
        <w:rPr>
          <w:lang w:val="ru-RU"/>
        </w:rPr>
        <w:t xml:space="preserve">Толя, Толя, я прошу тебе, підемо, не потрібно. </w:t>
      </w:r>
    </w:p>
    <w:p w:rsidR="00731B4C" w:rsidRPr="009A7043" w:rsidRDefault="00731B4C" w:rsidP="009A7043">
      <w:pPr>
        <w:rPr>
          <w:lang w:eastAsia="en-US"/>
        </w:rPr>
      </w:pPr>
    </w:p>
    <w:p w:rsidR="00731B4C" w:rsidRPr="00053550" w:rsidRDefault="00731B4C" w:rsidP="003816D2">
      <w:pPr>
        <w:pStyle w:val="ActionDescription"/>
        <w:rPr>
          <w:lang w:val="ru-RU"/>
        </w:rPr>
      </w:pPr>
      <w:r w:rsidRPr="00053550">
        <w:rPr>
          <w:lang w:val="ru-RU"/>
        </w:rPr>
        <w:t xml:space="preserve">Хлопець щось мукає. Відмахується. Починає йти, плутаючись ногами. Зупиняється від того, що дівчина тягне його одяг. Він знову мукає. </w:t>
      </w:r>
    </w:p>
    <w:p w:rsidR="00731B4C" w:rsidRPr="00053550" w:rsidRDefault="00731B4C" w:rsidP="003816D2">
      <w:pPr>
        <w:pStyle w:val="HeroName"/>
        <w:rPr>
          <w:lang w:val="ru-RU"/>
        </w:rPr>
      </w:pPr>
      <w:r w:rsidRPr="00053550">
        <w:rPr>
          <w:lang w:val="ru-RU"/>
        </w:rPr>
        <w:t xml:space="preserve">ДІВЧИНА </w:t>
      </w:r>
    </w:p>
    <w:p w:rsidR="00731B4C" w:rsidRPr="00053550" w:rsidRDefault="00731B4C" w:rsidP="003816D2">
      <w:pPr>
        <w:pStyle w:val="HeroReplica"/>
        <w:rPr>
          <w:lang w:val="ru-RU"/>
        </w:rPr>
      </w:pPr>
      <w:r w:rsidRPr="003816D2">
        <w:rPr>
          <w:lang w:val="ru-RU"/>
        </w:rPr>
        <w:t xml:space="preserve">Ну що ти такий впертий. </w:t>
      </w:r>
      <w:r w:rsidRPr="00053550">
        <w:rPr>
          <w:lang w:val="ru-RU"/>
        </w:rPr>
        <w:t xml:space="preserve">Ну не треба. Не треба. </w:t>
      </w:r>
    </w:p>
    <w:p w:rsidR="00731B4C" w:rsidRPr="009A7043" w:rsidRDefault="00731B4C" w:rsidP="009A7043">
      <w:pPr>
        <w:rPr>
          <w:lang w:eastAsia="en-US"/>
        </w:rPr>
      </w:pPr>
    </w:p>
    <w:p w:rsidR="00731B4C" w:rsidRPr="00053550" w:rsidRDefault="00731B4C" w:rsidP="003816D2">
      <w:pPr>
        <w:pStyle w:val="HeroName"/>
        <w:rPr>
          <w:lang w:val="ru-RU"/>
        </w:rPr>
      </w:pPr>
      <w:r w:rsidRPr="00053550">
        <w:rPr>
          <w:lang w:val="ru-RU"/>
        </w:rPr>
        <w:t xml:space="preserve">ХЛОПЕЦЬ </w:t>
      </w:r>
    </w:p>
    <w:p w:rsidR="00731B4C" w:rsidRPr="00053550" w:rsidRDefault="00731B4C" w:rsidP="003816D2">
      <w:pPr>
        <w:pStyle w:val="HeroReplica"/>
        <w:rPr>
          <w:lang w:val="ru-RU"/>
        </w:rPr>
      </w:pPr>
      <w:r w:rsidRPr="00053550">
        <w:rPr>
          <w:lang w:val="ru-RU"/>
        </w:rPr>
        <w:t xml:space="preserve">Йди геть, жінка. </w:t>
      </w:r>
    </w:p>
    <w:p w:rsidR="00731B4C" w:rsidRPr="009A7043" w:rsidRDefault="00731B4C" w:rsidP="009A7043">
      <w:pPr>
        <w:rPr>
          <w:lang w:eastAsia="en-US"/>
        </w:rPr>
      </w:pPr>
    </w:p>
    <w:p w:rsidR="00731B4C" w:rsidRPr="00053550" w:rsidRDefault="00731B4C" w:rsidP="003816D2">
      <w:pPr>
        <w:pStyle w:val="ActionDescription"/>
        <w:rPr>
          <w:lang w:val="ru-RU"/>
        </w:rPr>
      </w:pPr>
      <w:r w:rsidRPr="00053550">
        <w:rPr>
          <w:lang w:val="ru-RU"/>
        </w:rPr>
        <w:t xml:space="preserve">Далі знову мукає щось нерозбірливе. Намагається відштовхнути її. </w:t>
      </w:r>
    </w:p>
    <w:p w:rsidR="00731B4C" w:rsidRPr="00053550" w:rsidRDefault="00731B4C" w:rsidP="003816D2">
      <w:pPr>
        <w:pStyle w:val="HeroName"/>
        <w:rPr>
          <w:lang w:val="ru-RU"/>
        </w:rPr>
      </w:pPr>
      <w:r w:rsidRPr="00053550">
        <w:rPr>
          <w:lang w:val="ru-RU"/>
        </w:rPr>
        <w:t>єгор</w:t>
      </w:r>
    </w:p>
    <w:p w:rsidR="00731B4C" w:rsidRDefault="00731B4C" w:rsidP="003816D2">
      <w:pPr>
        <w:pStyle w:val="HeroVoiceOver"/>
      </w:pPr>
      <w:r>
        <w:t>(за кадром)</w:t>
      </w:r>
    </w:p>
    <w:p w:rsidR="00731B4C" w:rsidRPr="00053550" w:rsidRDefault="00731B4C" w:rsidP="003816D2">
      <w:pPr>
        <w:pStyle w:val="HeroReplica"/>
        <w:rPr>
          <w:lang w:val="ru-RU"/>
        </w:rPr>
      </w:pPr>
      <w:r w:rsidRPr="003816D2">
        <w:rPr>
          <w:lang w:val="ru-RU"/>
        </w:rPr>
        <w:t xml:space="preserve">Мені дуже не сподобалася манера його спілкування. </w:t>
      </w:r>
      <w:r w:rsidRPr="00053550">
        <w:rPr>
          <w:lang w:val="ru-RU"/>
        </w:rPr>
        <w:t xml:space="preserve">А ще дівчину шкода стало. Навіщо її відштовхувати. А далі мене осяяло. Ось воно те, що я шукаю. </w:t>
      </w:r>
      <w:r w:rsidRPr="003816D2">
        <w:rPr>
          <w:lang w:val="ru-RU"/>
        </w:rPr>
        <w:t>Ось моя жертва. Мій шанс вчинити акт волі та подолати свою слабкість.</w:t>
      </w:r>
    </w:p>
    <w:p w:rsidR="00731B4C" w:rsidRPr="009D37DA" w:rsidRDefault="00731B4C" w:rsidP="009D37DA">
      <w:pPr>
        <w:rPr>
          <w:lang w:eastAsia="en-US"/>
        </w:rPr>
      </w:pPr>
    </w:p>
    <w:p w:rsidR="00731B4C" w:rsidRPr="009D37DA" w:rsidRDefault="00731B4C" w:rsidP="009D37DA">
      <w:pPr>
        <w:pStyle w:val="ActionTimeArena"/>
        <w:rPr>
          <w:lang w:val="ru-RU"/>
        </w:rPr>
      </w:pPr>
      <w:r w:rsidRPr="009D37DA">
        <w:rPr>
          <w:lang w:val="ru-RU"/>
        </w:rPr>
        <w:t>ЕКСТ. ВУЛИЦЯ - день</w:t>
      </w:r>
      <w:r w:rsidRPr="00053550">
        <w:rPr>
          <w:lang w:val="ru-RU"/>
        </w:rPr>
        <w:t xml:space="preserve"> (уявлення)</w:t>
      </w:r>
    </w:p>
    <w:p w:rsidR="00731B4C" w:rsidRPr="00053550" w:rsidRDefault="00731B4C" w:rsidP="009D37DA">
      <w:pPr>
        <w:pStyle w:val="ActionDescription"/>
        <w:rPr>
          <w:lang w:val="ru-RU"/>
        </w:rPr>
      </w:pPr>
      <w:r w:rsidRPr="00053550">
        <w:rPr>
          <w:lang w:val="ru-RU"/>
        </w:rPr>
        <w:t xml:space="preserve">Єгор проходить повз парочки, потім розвертається і йде прямо на них. Хлопець до нього спиною і не бачить його. Коли між ними кілька кроків, то він гукає його. Той обертається і здивовано дивиться на Єгора. Дивиться з презирством і нерозумінням. Єгор щось мне в кишені. Потім різко вихоплює і підбігає до хлопця, з розмаху заганяючи в око кулькову ручку. Лунає дуже гучний крик. Хлопець хапається за обличчя і пада навколішки. На Єгора накидається дівчина і б'є його руками. </w:t>
      </w:r>
    </w:p>
    <w:p w:rsidR="00731B4C" w:rsidRPr="00053550" w:rsidRDefault="00731B4C" w:rsidP="009D37DA">
      <w:pPr>
        <w:pStyle w:val="ActionTimeArena"/>
        <w:rPr>
          <w:lang w:val="ru-RU"/>
        </w:rPr>
      </w:pPr>
      <w:r w:rsidRPr="00053550">
        <w:rPr>
          <w:lang w:val="ru-RU"/>
        </w:rPr>
        <w:t xml:space="preserve">ФІНАЛЬНИЕК ТИТРИ </w:t>
      </w:r>
    </w:p>
    <w:p w:rsidR="00731B4C" w:rsidRPr="00053550" w:rsidRDefault="00731B4C" w:rsidP="009D37DA">
      <w:pPr>
        <w:pStyle w:val="ActionDescription"/>
        <w:rPr>
          <w:lang w:val="ru-RU"/>
        </w:rPr>
      </w:pPr>
      <w:r w:rsidRPr="00053550">
        <w:rPr>
          <w:lang w:val="ru-RU"/>
        </w:rPr>
        <w:t xml:space="preserve">Через час </w:t>
      </w:r>
    </w:p>
    <w:p w:rsidR="00731B4C" w:rsidRPr="00053550" w:rsidRDefault="00731B4C" w:rsidP="009D37DA">
      <w:pPr>
        <w:pStyle w:val="HeroName"/>
        <w:rPr>
          <w:lang w:val="ru-RU"/>
        </w:rPr>
      </w:pPr>
      <w:r w:rsidRPr="00053550">
        <w:rPr>
          <w:lang w:val="ru-RU"/>
        </w:rPr>
        <w:t xml:space="preserve">ЄГОР </w:t>
      </w:r>
    </w:p>
    <w:p w:rsidR="00731B4C" w:rsidRDefault="00731B4C" w:rsidP="009D37DA">
      <w:pPr>
        <w:pStyle w:val="HeroVoiceOver"/>
      </w:pPr>
      <w:r>
        <w:t>(за кадром)</w:t>
      </w:r>
    </w:p>
    <w:p w:rsidR="00731B4C" w:rsidRPr="00053550" w:rsidRDefault="00731B4C" w:rsidP="009D37DA">
      <w:pPr>
        <w:pStyle w:val="HeroReplica"/>
        <w:rPr>
          <w:lang w:val="ru-RU"/>
        </w:rPr>
      </w:pPr>
      <w:r w:rsidRPr="00053550">
        <w:rPr>
          <w:lang w:val="ru-RU"/>
        </w:rPr>
        <w:t xml:space="preserve">Стоп. Це ще не кінець. Це ж все не по справжньому. Це тільки початок кінця. </w:t>
      </w:r>
    </w:p>
    <w:p w:rsidR="00731B4C" w:rsidRDefault="00731B4C" w:rsidP="009A7043"/>
    <w:p w:rsidR="00731B4C" w:rsidRPr="00053550" w:rsidRDefault="00731B4C" w:rsidP="009D37DA">
      <w:pPr>
        <w:pStyle w:val="HeroName"/>
        <w:rPr>
          <w:lang w:val="ru-RU"/>
        </w:rPr>
      </w:pPr>
      <w:r w:rsidRPr="00053550">
        <w:rPr>
          <w:lang w:val="ru-RU"/>
        </w:rPr>
        <w:t xml:space="preserve">ІГОР </w:t>
      </w:r>
    </w:p>
    <w:p w:rsidR="00731B4C" w:rsidRPr="00053550" w:rsidRDefault="00731B4C" w:rsidP="009D37DA">
      <w:pPr>
        <w:pStyle w:val="HeroReplica"/>
        <w:rPr>
          <w:lang w:val="ru-RU"/>
        </w:rPr>
      </w:pPr>
      <w:r w:rsidRPr="00053550">
        <w:rPr>
          <w:lang w:val="ru-RU"/>
        </w:rPr>
        <w:t xml:space="preserve">Єгор. Єгор. Та що ж таке. Ти що, спиш на ходу. </w:t>
      </w:r>
    </w:p>
    <w:p w:rsidR="00731B4C" w:rsidRDefault="00731B4C" w:rsidP="009D37DA"/>
    <w:p w:rsidR="00731B4C" w:rsidRPr="009D37DA" w:rsidRDefault="00731B4C" w:rsidP="009D37DA">
      <w:pPr>
        <w:pStyle w:val="ActionTimeArena"/>
        <w:rPr>
          <w:lang w:val="ru-RU"/>
        </w:rPr>
      </w:pPr>
      <w:r w:rsidRPr="009D37DA">
        <w:rPr>
          <w:lang w:val="ru-RU"/>
        </w:rPr>
        <w:t>ЕКСТ. ВУЛИЦЯ - день</w:t>
      </w:r>
    </w:p>
    <w:p w:rsidR="00731B4C" w:rsidRPr="007B6FEB" w:rsidRDefault="00731B4C" w:rsidP="007B6FEB">
      <w:pPr>
        <w:pStyle w:val="ActionDescription"/>
        <w:rPr>
          <w:lang w:val="ru-RU"/>
        </w:rPr>
      </w:pPr>
      <w:r w:rsidRPr="00053550">
        <w:rPr>
          <w:lang w:val="ru-RU"/>
        </w:rPr>
        <w:t xml:space="preserve">Єгор стоїть задумавшись, попереду, в кількох метрах від нього продовжує йти та сваритися пара. </w:t>
      </w:r>
    </w:p>
    <w:p w:rsidR="00731B4C" w:rsidRPr="00053550" w:rsidRDefault="00731B4C" w:rsidP="009D37DA">
      <w:pPr>
        <w:pStyle w:val="ActionTimeArena"/>
        <w:rPr>
          <w:lang w:val="ru-RU"/>
        </w:rPr>
      </w:pPr>
      <w:r w:rsidRPr="00053550">
        <w:rPr>
          <w:lang w:val="ru-RU"/>
        </w:rPr>
        <w:t xml:space="preserve">ЛАБІРИНТ З ЕПІЗОДУ ОДИН </w:t>
      </w:r>
    </w:p>
    <w:p w:rsidR="00731B4C" w:rsidRPr="00053550" w:rsidRDefault="00731B4C" w:rsidP="009D37DA">
      <w:pPr>
        <w:pStyle w:val="ActionDescription"/>
        <w:rPr>
          <w:lang w:val="ru-RU"/>
        </w:rPr>
      </w:pPr>
      <w:r>
        <w:rPr>
          <w:lang w:val="ru-RU"/>
        </w:rPr>
        <w:t>Замість щур</w:t>
      </w:r>
      <w:r w:rsidRPr="009D37DA">
        <w:rPr>
          <w:lang w:val="ru-RU"/>
        </w:rPr>
        <w:t xml:space="preserve">а там біжить людина. Кидається з одного глухого кута в інший. </w:t>
      </w:r>
      <w:r w:rsidRPr="00053550">
        <w:rPr>
          <w:lang w:val="ru-RU"/>
        </w:rPr>
        <w:t xml:space="preserve">Поступово камера напливає і видно що людина - це Єгор. </w:t>
      </w:r>
    </w:p>
    <w:p w:rsidR="00731B4C" w:rsidRPr="009D37DA" w:rsidRDefault="00731B4C" w:rsidP="009D37DA">
      <w:pPr>
        <w:pStyle w:val="HeroName"/>
        <w:rPr>
          <w:lang w:val="ru-RU"/>
        </w:rPr>
      </w:pPr>
      <w:r w:rsidRPr="009D37DA">
        <w:rPr>
          <w:lang w:val="ru-RU"/>
        </w:rPr>
        <w:t>ДИКТОР</w:t>
      </w:r>
    </w:p>
    <w:p w:rsidR="00731B4C" w:rsidRPr="009A7043" w:rsidRDefault="00731B4C" w:rsidP="009D37DA">
      <w:pPr>
        <w:pStyle w:val="HeroVoiceOver"/>
      </w:pPr>
      <w:r>
        <w:t>(за кадром)</w:t>
      </w:r>
      <w:r w:rsidRPr="009A7043">
        <w:t xml:space="preserve"> </w:t>
      </w:r>
    </w:p>
    <w:p w:rsidR="00731B4C" w:rsidRPr="009D37DA" w:rsidRDefault="00731B4C" w:rsidP="009D37DA">
      <w:pPr>
        <w:pStyle w:val="HeroReplica"/>
        <w:rPr>
          <w:lang w:val="ru-RU"/>
        </w:rPr>
      </w:pPr>
      <w:r w:rsidRPr="009D37DA">
        <w:rPr>
          <w:lang w:val="ru-RU"/>
        </w:rPr>
        <w:t>Якщо б ми прагли та наважились створити архітектуру. Відповідну до нашої душі, то нашим зразком був би лабіринт! Але не такий лабіринт, в якому душа втрачає себе, а з заплутаності я</w:t>
      </w:r>
      <w:r>
        <w:rPr>
          <w:lang w:val="ru-RU"/>
        </w:rPr>
        <w:t>кого вона знаходить шлях до…</w:t>
      </w:r>
      <w:r w:rsidRPr="009D37DA">
        <w:rPr>
          <w:lang w:val="ru-RU"/>
        </w:rPr>
        <w:t xml:space="preserve">Ф. Ніцше. </w:t>
      </w:r>
    </w:p>
    <w:p w:rsidR="00731B4C" w:rsidRPr="009A7043" w:rsidRDefault="00731B4C" w:rsidP="009A7043">
      <w:pPr>
        <w:rPr>
          <w:lang w:eastAsia="en-US"/>
        </w:rPr>
      </w:pPr>
    </w:p>
    <w:p w:rsidR="00731B4C" w:rsidRPr="00053550" w:rsidRDefault="00731B4C" w:rsidP="009D37DA">
      <w:pPr>
        <w:pStyle w:val="ActionTimeArena"/>
        <w:rPr>
          <w:lang w:val="ru-RU"/>
        </w:rPr>
      </w:pPr>
      <w:r w:rsidRPr="00053550">
        <w:rPr>
          <w:lang w:val="ru-RU"/>
        </w:rPr>
        <w:t xml:space="preserve">ЕКСТ. ВУЛИЦЯ </w:t>
      </w:r>
    </w:p>
    <w:p w:rsidR="00731B4C" w:rsidRPr="00053550" w:rsidRDefault="00731B4C" w:rsidP="009D37DA">
      <w:pPr>
        <w:pStyle w:val="ActionDescription"/>
        <w:rPr>
          <w:lang w:val="ru-RU"/>
        </w:rPr>
      </w:pPr>
      <w:r w:rsidRPr="00053550">
        <w:rPr>
          <w:lang w:val="ru-RU"/>
        </w:rPr>
        <w:t xml:space="preserve">Єгор зауважує Ігоря, для обох це несподіванка. </w:t>
      </w:r>
    </w:p>
    <w:p w:rsidR="00731B4C" w:rsidRPr="00053550" w:rsidRDefault="00731B4C" w:rsidP="009D37DA">
      <w:pPr>
        <w:pStyle w:val="HeroName"/>
        <w:rPr>
          <w:lang w:val="ru-RU"/>
        </w:rPr>
      </w:pPr>
      <w:r w:rsidRPr="00053550">
        <w:rPr>
          <w:lang w:val="ru-RU"/>
        </w:rPr>
        <w:t xml:space="preserve">ЄГОР </w:t>
      </w:r>
    </w:p>
    <w:p w:rsidR="00731B4C" w:rsidRPr="00053550" w:rsidRDefault="00731B4C" w:rsidP="009D37DA">
      <w:pPr>
        <w:pStyle w:val="HeroReplica"/>
        <w:rPr>
          <w:lang w:val="ru-RU"/>
        </w:rPr>
      </w:pPr>
      <w:r w:rsidRPr="00053550">
        <w:rPr>
          <w:lang w:val="ru-RU"/>
        </w:rPr>
        <w:t xml:space="preserve">О. Давно не бачилися. Я все більше тобі дивуюся. Особливо, коли в універі зустрів.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ІГОР </w:t>
      </w:r>
    </w:p>
    <w:p w:rsidR="00731B4C" w:rsidRPr="009D37DA" w:rsidRDefault="00731B4C" w:rsidP="009D37DA">
      <w:pPr>
        <w:pStyle w:val="HeroReplica"/>
        <w:rPr>
          <w:lang w:val="ru-RU"/>
        </w:rPr>
      </w:pPr>
      <w:r w:rsidRPr="009D37DA">
        <w:rPr>
          <w:lang w:val="ru-RU"/>
        </w:rPr>
        <w:t xml:space="preserve">А що, власне, тебе тут дивує?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ЄГОР </w:t>
      </w:r>
    </w:p>
    <w:p w:rsidR="00731B4C" w:rsidRPr="009D37DA" w:rsidRDefault="00731B4C" w:rsidP="009D37DA">
      <w:pPr>
        <w:pStyle w:val="HeroReplica"/>
        <w:rPr>
          <w:lang w:val="ru-RU"/>
        </w:rPr>
      </w:pPr>
      <w:r w:rsidRPr="009D37DA">
        <w:rPr>
          <w:lang w:val="ru-RU"/>
        </w:rPr>
        <w:t xml:space="preserve">Ну а ти ніби не розумієш?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ІГОР </w:t>
      </w:r>
    </w:p>
    <w:p w:rsidR="00731B4C" w:rsidRPr="00053550" w:rsidRDefault="00731B4C" w:rsidP="009D37DA">
      <w:pPr>
        <w:pStyle w:val="HeroReplica"/>
        <w:rPr>
          <w:lang w:val="ru-RU"/>
        </w:rPr>
      </w:pPr>
      <w:r w:rsidRPr="00053550">
        <w:rPr>
          <w:lang w:val="ru-RU"/>
        </w:rPr>
        <w:t xml:space="preserve">Так розумію. Але мене це не дивує. А тебе дивує.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ЄГОР </w:t>
      </w:r>
    </w:p>
    <w:p w:rsidR="00731B4C" w:rsidRPr="00053550" w:rsidRDefault="00731B4C" w:rsidP="009D37DA">
      <w:pPr>
        <w:pStyle w:val="HeroReplica"/>
        <w:rPr>
          <w:lang w:val="ru-RU"/>
        </w:rPr>
      </w:pPr>
      <w:r w:rsidRPr="00053550">
        <w:rPr>
          <w:lang w:val="ru-RU"/>
        </w:rPr>
        <w:t xml:space="preserve">Так-так, дивує. Сповідувати підлість як релігію і викладати. Що ти в цьому знаходиш? Викладаєш ти ж не як падлюка.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ІГОР </w:t>
      </w:r>
    </w:p>
    <w:p w:rsidR="00731B4C" w:rsidRPr="00053550" w:rsidRDefault="00731B4C" w:rsidP="009D37DA">
      <w:pPr>
        <w:pStyle w:val="HeroReplica"/>
        <w:rPr>
          <w:lang w:val="ru-RU"/>
        </w:rPr>
      </w:pPr>
      <w:r w:rsidRPr="00053550">
        <w:rPr>
          <w:lang w:val="ru-RU"/>
        </w:rPr>
        <w:t xml:space="preserve">Звідки така впевненість?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ЄГОР </w:t>
      </w:r>
    </w:p>
    <w:p w:rsidR="00731B4C" w:rsidRPr="00053550" w:rsidRDefault="00731B4C" w:rsidP="009D37DA">
      <w:pPr>
        <w:pStyle w:val="HeroReplica"/>
        <w:rPr>
          <w:lang w:val="ru-RU"/>
        </w:rPr>
      </w:pPr>
      <w:r w:rsidRPr="009D37DA">
        <w:rPr>
          <w:lang w:val="ru-RU"/>
        </w:rPr>
        <w:t xml:space="preserve">Ну я ж не марсіанин. </w:t>
      </w:r>
      <w:r w:rsidRPr="00053550">
        <w:rPr>
          <w:lang w:val="ru-RU"/>
        </w:rPr>
        <w:t xml:space="preserve">Та й вуха у мене є. </w:t>
      </w:r>
    </w:p>
    <w:p w:rsidR="00731B4C" w:rsidRPr="009A7043" w:rsidRDefault="00731B4C" w:rsidP="009A7043">
      <w:pPr>
        <w:rPr>
          <w:lang w:eastAsia="en-US"/>
        </w:rPr>
      </w:pPr>
    </w:p>
    <w:p w:rsidR="00731B4C" w:rsidRPr="00053550" w:rsidRDefault="00731B4C" w:rsidP="009D37DA">
      <w:pPr>
        <w:pStyle w:val="HeroName"/>
        <w:rPr>
          <w:lang w:val="ru-RU"/>
        </w:rPr>
      </w:pPr>
      <w:r w:rsidRPr="00053550">
        <w:rPr>
          <w:lang w:val="ru-RU"/>
        </w:rPr>
        <w:t xml:space="preserve">ІГОР </w:t>
      </w:r>
    </w:p>
    <w:p w:rsidR="00731B4C" w:rsidRPr="00053550" w:rsidRDefault="00731B4C" w:rsidP="009D37DA">
      <w:pPr>
        <w:pStyle w:val="HeroReplica"/>
        <w:rPr>
          <w:lang w:val="ru-RU"/>
        </w:rPr>
      </w:pPr>
      <w:r w:rsidRPr="00053550">
        <w:rPr>
          <w:lang w:val="ru-RU"/>
        </w:rPr>
        <w:t xml:space="preserve">Ну може ти правий. Знаєш, я за право людини на багатогранність, багатовимірність. Я ж не зобов'язаний бути постійно тим же самим. А іноді мене це просто лякає. Лякає необхідність вибирати щось єдине в собі. І на догоду цьому єдиному викорінити всі залишилися можливості себе. Властиві собі альтернативи себе ж. </w:t>
      </w:r>
    </w:p>
    <w:p w:rsidR="00731B4C" w:rsidRPr="00053550" w:rsidRDefault="00731B4C" w:rsidP="009D37DA">
      <w:pPr>
        <w:rPr>
          <w:lang w:eastAsia="en-US"/>
        </w:rPr>
      </w:pPr>
    </w:p>
    <w:p w:rsidR="00731B4C" w:rsidRPr="009D37DA" w:rsidRDefault="00731B4C" w:rsidP="009D37DA">
      <w:pPr>
        <w:pStyle w:val="HeroName"/>
        <w:rPr>
          <w:lang w:val="ru-RU"/>
        </w:rPr>
      </w:pPr>
      <w:r w:rsidRPr="009D37DA">
        <w:rPr>
          <w:lang w:val="ru-RU"/>
        </w:rPr>
        <w:t xml:space="preserve">ЄГОР </w:t>
      </w:r>
    </w:p>
    <w:p w:rsidR="00731B4C" w:rsidRPr="00053550" w:rsidRDefault="00731B4C" w:rsidP="009D37DA">
      <w:pPr>
        <w:pStyle w:val="HeroReplica"/>
        <w:rPr>
          <w:lang w:val="ru-RU"/>
        </w:rPr>
      </w:pPr>
      <w:r w:rsidRPr="009D37DA">
        <w:rPr>
          <w:lang w:val="ru-RU"/>
        </w:rPr>
        <w:t xml:space="preserve">А мені от здалося, що я починаю себе розуміти. </w:t>
      </w:r>
      <w:r w:rsidRPr="00053550">
        <w:rPr>
          <w:lang w:val="ru-RU"/>
        </w:rPr>
        <w:t xml:space="preserve">Розуміти, від чого біжу. Я боюся натовпу. Боюся перехожих. Коли ось вилізу зі своїх скорлупок і зіткнуся з проявами цього світу. Я не впевнений у своїх вчинках, реакціях, в собі не впевнений. Я не знаю, як правильно. </w:t>
      </w:r>
      <w:r w:rsidRPr="009D37DA">
        <w:rPr>
          <w:lang w:val="ru-RU"/>
        </w:rPr>
        <w:t>Я вважав почуття справжніми, але от цей</w:t>
      </w:r>
      <w:r>
        <w:rPr>
          <w:lang w:val="ru-RU"/>
        </w:rPr>
        <w:t xml:space="preserve"> неспокій</w:t>
      </w:r>
      <w:r w:rsidRPr="009D37DA">
        <w:rPr>
          <w:lang w:val="ru-RU"/>
        </w:rPr>
        <w:t xml:space="preserve">, це небайдужість до справедливості. </w:t>
      </w:r>
      <w:r w:rsidRPr="00053550">
        <w:rPr>
          <w:lang w:val="ru-RU"/>
        </w:rPr>
        <w:t>Я не знаю, як чинити. А тому краще взагалі не вступати. Ніяких актів волі. Сили.</w:t>
      </w:r>
    </w:p>
    <w:p w:rsidR="00731B4C" w:rsidRPr="009A7043" w:rsidRDefault="00731B4C" w:rsidP="009A7043">
      <w:pPr>
        <w:rPr>
          <w:lang w:eastAsia="en-US"/>
        </w:rPr>
      </w:pPr>
    </w:p>
    <w:p w:rsidR="00731B4C" w:rsidRPr="00053550" w:rsidRDefault="00731B4C" w:rsidP="003B2199">
      <w:pPr>
        <w:pStyle w:val="ActionDescription"/>
        <w:rPr>
          <w:lang w:val="ru-RU"/>
        </w:rPr>
      </w:pPr>
      <w:r w:rsidRPr="00053550">
        <w:rPr>
          <w:lang w:val="ru-RU"/>
        </w:rPr>
        <w:t xml:space="preserve">З гори видно як вони продовжують йти, розмовляючи. </w:t>
      </w:r>
    </w:p>
    <w:p w:rsidR="00731B4C" w:rsidRPr="00053550" w:rsidRDefault="00731B4C" w:rsidP="003B2199">
      <w:pPr>
        <w:pStyle w:val="HeroName"/>
        <w:rPr>
          <w:lang w:val="ru-RU"/>
        </w:rPr>
      </w:pPr>
      <w:r w:rsidRPr="00053550">
        <w:rPr>
          <w:lang w:val="ru-RU"/>
        </w:rPr>
        <w:t>ЄГОР</w:t>
      </w:r>
    </w:p>
    <w:p w:rsidR="00731B4C" w:rsidRPr="009A7043" w:rsidRDefault="00731B4C" w:rsidP="003B2199">
      <w:pPr>
        <w:pStyle w:val="HeroVoiceOver"/>
      </w:pPr>
      <w:r>
        <w:t>(за кадром)</w:t>
      </w:r>
      <w:r w:rsidRPr="009A7043">
        <w:t xml:space="preserve"> </w:t>
      </w:r>
    </w:p>
    <w:p w:rsidR="00731B4C" w:rsidRPr="00053550" w:rsidRDefault="00731B4C" w:rsidP="003B2199">
      <w:pPr>
        <w:pStyle w:val="HeroReplica"/>
        <w:rPr>
          <w:lang w:val="ru-RU"/>
        </w:rPr>
      </w:pPr>
      <w:r w:rsidRPr="003B2199">
        <w:rPr>
          <w:lang w:val="ru-RU"/>
        </w:rPr>
        <w:t xml:space="preserve">Не пам'ятаю, як ми розійшлися, але сказано було багато. </w:t>
      </w:r>
      <w:r w:rsidRPr="00053550">
        <w:rPr>
          <w:lang w:val="ru-RU"/>
        </w:rPr>
        <w:t xml:space="preserve">А недоговорено ще більше. І знову я зібрався до нього наступним днем. </w:t>
      </w:r>
    </w:p>
    <w:p w:rsidR="00731B4C" w:rsidRPr="009A7043" w:rsidRDefault="00731B4C" w:rsidP="009A7043">
      <w:pPr>
        <w:rPr>
          <w:lang w:eastAsia="en-US"/>
        </w:rPr>
      </w:pPr>
    </w:p>
    <w:p w:rsidR="00731B4C" w:rsidRPr="003B2199" w:rsidRDefault="00731B4C" w:rsidP="003B2199">
      <w:pPr>
        <w:pStyle w:val="ActionTimeArena"/>
        <w:rPr>
          <w:lang w:val="ru-RU"/>
        </w:rPr>
      </w:pPr>
      <w:r w:rsidRPr="003B2199">
        <w:rPr>
          <w:lang w:val="ru-RU"/>
        </w:rPr>
        <w:t xml:space="preserve">ІНТ. ПІД'ЇЗД ІГОРЯ - день </w:t>
      </w:r>
    </w:p>
    <w:p w:rsidR="00731B4C" w:rsidRPr="001F2385" w:rsidRDefault="00731B4C" w:rsidP="001F2385">
      <w:pPr>
        <w:pStyle w:val="ActionDescription"/>
        <w:rPr>
          <w:lang w:val="ru-RU"/>
        </w:rPr>
      </w:pPr>
      <w:r w:rsidRPr="003B2199">
        <w:rPr>
          <w:lang w:val="ru-RU"/>
        </w:rPr>
        <w:t>Сходами піднімається Єгор</w:t>
      </w:r>
      <w:r>
        <w:rPr>
          <w:lang w:val="ru-RU"/>
        </w:rPr>
        <w:t>(</w:t>
      </w:r>
      <w:r w:rsidRPr="00572690">
        <w:rPr>
          <w:lang w:val="ru-RU"/>
        </w:rPr>
        <w:t>27</w:t>
      </w:r>
      <w:r w:rsidRPr="00053550">
        <w:rPr>
          <w:lang w:val="ru-RU"/>
        </w:rPr>
        <w:t>)</w:t>
      </w:r>
      <w:r w:rsidRPr="003B2199">
        <w:rPr>
          <w:lang w:val="ru-RU"/>
        </w:rPr>
        <w:t xml:space="preserve">. </w:t>
      </w:r>
      <w:r w:rsidRPr="00053550">
        <w:rPr>
          <w:lang w:val="ru-RU"/>
        </w:rPr>
        <w:t>Поспішає. Дзвонить у двері. Двері відчиняються і Єгор втрачається на півслові. У дверях дівчина. Це ВІТА(</w:t>
      </w:r>
      <w:r>
        <w:rPr>
          <w:lang w:val="ru-RU"/>
        </w:rPr>
        <w:t>2</w:t>
      </w:r>
      <w:r w:rsidRPr="00572690">
        <w:rPr>
          <w:lang w:val="ru-RU"/>
        </w:rPr>
        <w:t>7</w:t>
      </w:r>
      <w:r w:rsidRPr="00053550">
        <w:rPr>
          <w:lang w:val="ru-RU"/>
        </w:rPr>
        <w:t xml:space="preserve">). </w:t>
      </w:r>
    </w:p>
    <w:p w:rsidR="00731B4C" w:rsidRPr="00053550" w:rsidRDefault="00731B4C" w:rsidP="003B2199">
      <w:pPr>
        <w:pStyle w:val="HeroName"/>
        <w:rPr>
          <w:lang w:val="ru-RU"/>
        </w:rPr>
      </w:pPr>
      <w:r w:rsidRPr="00053550">
        <w:rPr>
          <w:lang w:val="ru-RU"/>
        </w:rPr>
        <w:t xml:space="preserve">ВІТА </w:t>
      </w:r>
    </w:p>
    <w:p w:rsidR="00731B4C" w:rsidRPr="001F2385" w:rsidRDefault="00731B4C" w:rsidP="001F2385">
      <w:pPr>
        <w:pStyle w:val="HeroReplica"/>
        <w:rPr>
          <w:lang w:val="ru-RU"/>
        </w:rPr>
      </w:pPr>
      <w:r w:rsidRPr="00053550">
        <w:rPr>
          <w:lang w:val="ru-RU"/>
        </w:rPr>
        <w:t>Привіт. Заходь.</w:t>
      </w:r>
      <w:r w:rsidRPr="001F2385">
        <w:rPr>
          <w:lang w:val="ru-RU"/>
        </w:rPr>
        <w:t xml:space="preserve"> Як день минув?</w:t>
      </w:r>
    </w:p>
    <w:p w:rsidR="00731B4C" w:rsidRPr="00572690" w:rsidRDefault="00731B4C" w:rsidP="001F2385">
      <w:pPr>
        <w:pStyle w:val="HeroName"/>
        <w:rPr>
          <w:lang w:val="ru-RU"/>
        </w:rPr>
      </w:pPr>
    </w:p>
    <w:p w:rsidR="00731B4C" w:rsidRPr="001F2385" w:rsidRDefault="00731B4C" w:rsidP="001F2385">
      <w:pPr>
        <w:pStyle w:val="HeroName"/>
        <w:rPr>
          <w:lang w:val="ru-RU"/>
        </w:rPr>
      </w:pPr>
      <w:r w:rsidRPr="001F2385">
        <w:rPr>
          <w:lang w:val="ru-RU"/>
        </w:rPr>
        <w:t xml:space="preserve">ЄГОР </w:t>
      </w:r>
    </w:p>
    <w:p w:rsidR="00731B4C" w:rsidRPr="00572690" w:rsidRDefault="00731B4C" w:rsidP="001F2385">
      <w:pPr>
        <w:pStyle w:val="HeroReplica"/>
        <w:rPr>
          <w:lang w:val="ru-RU"/>
        </w:rPr>
      </w:pPr>
      <w:r w:rsidRPr="001F2385">
        <w:rPr>
          <w:lang w:val="ru-RU"/>
        </w:rPr>
        <w:t xml:space="preserve">Привіт. Та ну я якось навіть не знаю. </w:t>
      </w:r>
      <w:r w:rsidRPr="00572690">
        <w:rPr>
          <w:lang w:val="ru-RU"/>
        </w:rPr>
        <w:t>Як завжди.</w:t>
      </w:r>
    </w:p>
    <w:p w:rsidR="00731B4C" w:rsidRPr="00572690" w:rsidRDefault="00731B4C" w:rsidP="001F2385">
      <w:pPr>
        <w:rPr>
          <w:lang w:eastAsia="en-US"/>
        </w:rPr>
      </w:pPr>
    </w:p>
    <w:p w:rsidR="00731B4C" w:rsidRPr="00053550" w:rsidRDefault="00731B4C" w:rsidP="003B2199">
      <w:pPr>
        <w:pStyle w:val="ActionTimeArena"/>
        <w:rPr>
          <w:lang w:val="ru-RU"/>
        </w:rPr>
      </w:pPr>
      <w:r w:rsidRPr="00053550">
        <w:rPr>
          <w:lang w:val="ru-RU"/>
        </w:rPr>
        <w:t xml:space="preserve">ІНТ. КВАРТИРА ІГОРЯ </w:t>
      </w:r>
    </w:p>
    <w:p w:rsidR="00731B4C" w:rsidRPr="00053550" w:rsidRDefault="00731B4C" w:rsidP="003B2199">
      <w:pPr>
        <w:pStyle w:val="ActionDescription"/>
        <w:rPr>
          <w:lang w:val="ru-RU"/>
        </w:rPr>
      </w:pPr>
      <w:r w:rsidRPr="00053550">
        <w:rPr>
          <w:lang w:val="ru-RU"/>
        </w:rPr>
        <w:t xml:space="preserve">Єгор проходить. Оглядається. Квартира явно після ремонту. Свіжі шпалери. У кімнаті на видному місці стоїть акваріум з водою і рибками. </w:t>
      </w:r>
    </w:p>
    <w:p w:rsidR="00731B4C" w:rsidRPr="00053550" w:rsidRDefault="00731B4C" w:rsidP="003B2199">
      <w:pPr>
        <w:pStyle w:val="HeroName"/>
        <w:rPr>
          <w:lang w:val="ru-RU"/>
        </w:rPr>
      </w:pPr>
      <w:r w:rsidRPr="00053550">
        <w:rPr>
          <w:lang w:val="ru-RU"/>
        </w:rPr>
        <w:t xml:space="preserve">ЄГОР </w:t>
      </w:r>
    </w:p>
    <w:p w:rsidR="00731B4C" w:rsidRPr="00053550" w:rsidRDefault="00731B4C" w:rsidP="003B2199">
      <w:pPr>
        <w:pStyle w:val="HeroReplica"/>
        <w:rPr>
          <w:lang w:val="ru-RU"/>
        </w:rPr>
      </w:pPr>
      <w:r w:rsidRPr="00053550">
        <w:rPr>
          <w:lang w:val="ru-RU"/>
        </w:rPr>
        <w:t xml:space="preserve">Гарний акваріум. А хто це там плаває? </w:t>
      </w:r>
    </w:p>
    <w:p w:rsidR="00731B4C" w:rsidRPr="009A7043" w:rsidRDefault="00731B4C" w:rsidP="009A7043">
      <w:pPr>
        <w:rPr>
          <w:lang w:eastAsia="en-US"/>
        </w:rPr>
      </w:pPr>
    </w:p>
    <w:p w:rsidR="00731B4C" w:rsidRPr="00053550" w:rsidRDefault="00731B4C" w:rsidP="003B2199">
      <w:pPr>
        <w:pStyle w:val="HeroName"/>
        <w:rPr>
          <w:lang w:val="ru-RU"/>
        </w:rPr>
      </w:pPr>
      <w:r w:rsidRPr="00053550">
        <w:rPr>
          <w:lang w:val="ru-RU"/>
        </w:rPr>
        <w:t xml:space="preserve">ВІТА </w:t>
      </w:r>
    </w:p>
    <w:p w:rsidR="00731B4C" w:rsidRPr="00053550" w:rsidRDefault="00731B4C" w:rsidP="003B2199">
      <w:pPr>
        <w:pStyle w:val="HeroReplica"/>
        <w:rPr>
          <w:lang w:val="ru-RU"/>
        </w:rPr>
      </w:pPr>
      <w:r w:rsidRPr="00053550">
        <w:rPr>
          <w:lang w:val="ru-RU"/>
        </w:rPr>
        <w:t xml:space="preserve">Дякуємо. Як хто, рибки. Чай, кава? </w:t>
      </w:r>
    </w:p>
    <w:p w:rsidR="00731B4C" w:rsidRPr="009A7043" w:rsidRDefault="00731B4C" w:rsidP="009A7043">
      <w:pPr>
        <w:rPr>
          <w:lang w:eastAsia="en-US"/>
        </w:rPr>
      </w:pPr>
    </w:p>
    <w:p w:rsidR="00731B4C" w:rsidRPr="00053550" w:rsidRDefault="00731B4C" w:rsidP="003B2199">
      <w:pPr>
        <w:pStyle w:val="HeroName"/>
        <w:rPr>
          <w:lang w:val="ru-RU"/>
        </w:rPr>
      </w:pPr>
      <w:r w:rsidRPr="00053550">
        <w:rPr>
          <w:lang w:val="ru-RU"/>
        </w:rPr>
        <w:t xml:space="preserve">ЄГОР </w:t>
      </w:r>
    </w:p>
    <w:p w:rsidR="00731B4C" w:rsidRPr="00053550" w:rsidRDefault="00731B4C" w:rsidP="003B2199">
      <w:pPr>
        <w:pStyle w:val="HeroReplica"/>
        <w:rPr>
          <w:lang w:val="ru-RU"/>
        </w:rPr>
      </w:pPr>
      <w:r w:rsidRPr="00053550">
        <w:rPr>
          <w:lang w:val="ru-RU"/>
        </w:rPr>
        <w:t xml:space="preserve">Чай - кава плавають? </w:t>
      </w:r>
    </w:p>
    <w:p w:rsidR="00731B4C" w:rsidRPr="009A7043" w:rsidRDefault="00731B4C" w:rsidP="009A7043">
      <w:pPr>
        <w:rPr>
          <w:lang w:eastAsia="en-US"/>
        </w:rPr>
      </w:pPr>
    </w:p>
    <w:p w:rsidR="00731B4C" w:rsidRPr="00053550" w:rsidRDefault="00731B4C" w:rsidP="003B2199">
      <w:pPr>
        <w:pStyle w:val="HeroName"/>
        <w:rPr>
          <w:lang w:val="ru-RU"/>
        </w:rPr>
      </w:pPr>
      <w:r w:rsidRPr="00053550">
        <w:rPr>
          <w:lang w:val="ru-RU"/>
        </w:rPr>
        <w:t xml:space="preserve">ВІТА </w:t>
      </w:r>
    </w:p>
    <w:p w:rsidR="00731B4C" w:rsidRPr="00053550" w:rsidRDefault="00731B4C" w:rsidP="003B2199">
      <w:pPr>
        <w:pStyle w:val="HeroReplica"/>
        <w:rPr>
          <w:lang w:val="ru-RU"/>
        </w:rPr>
      </w:pPr>
      <w:r w:rsidRPr="00053550">
        <w:rPr>
          <w:lang w:val="ru-RU"/>
        </w:rPr>
        <w:t xml:space="preserve">Так, знаєш, так рибам затишніше. </w:t>
      </w:r>
    </w:p>
    <w:p w:rsidR="00731B4C" w:rsidRPr="009A7043" w:rsidRDefault="00731B4C" w:rsidP="009A7043">
      <w:pPr>
        <w:rPr>
          <w:lang w:eastAsia="en-US"/>
        </w:rPr>
      </w:pPr>
    </w:p>
    <w:p w:rsidR="00731B4C" w:rsidRPr="00053550" w:rsidRDefault="00731B4C" w:rsidP="003B2199">
      <w:pPr>
        <w:pStyle w:val="HeroName"/>
        <w:rPr>
          <w:lang w:val="ru-RU"/>
        </w:rPr>
      </w:pPr>
      <w:r w:rsidRPr="00053550">
        <w:rPr>
          <w:lang w:val="ru-RU"/>
        </w:rPr>
        <w:t xml:space="preserve">ЄГОР </w:t>
      </w:r>
    </w:p>
    <w:p w:rsidR="00731B4C" w:rsidRPr="00053550" w:rsidRDefault="00731B4C" w:rsidP="003B2199">
      <w:pPr>
        <w:pStyle w:val="HeroReplica"/>
        <w:rPr>
          <w:lang w:val="ru-RU"/>
        </w:rPr>
      </w:pPr>
      <w:r w:rsidRPr="00053550">
        <w:rPr>
          <w:lang w:val="ru-RU"/>
        </w:rPr>
        <w:t xml:space="preserve">Ну я здогадався. Напевно, кава. </w:t>
      </w:r>
    </w:p>
    <w:p w:rsidR="00731B4C" w:rsidRPr="009A7043" w:rsidRDefault="00731B4C" w:rsidP="009A7043">
      <w:pPr>
        <w:rPr>
          <w:lang w:eastAsia="en-US"/>
        </w:rPr>
      </w:pPr>
    </w:p>
    <w:p w:rsidR="00731B4C" w:rsidRPr="00A33610" w:rsidRDefault="00731B4C" w:rsidP="00A33610">
      <w:pPr>
        <w:pStyle w:val="HeroName"/>
        <w:rPr>
          <w:lang w:val="ru-RU"/>
        </w:rPr>
      </w:pPr>
      <w:r w:rsidRPr="00A33610">
        <w:rPr>
          <w:lang w:val="ru-RU"/>
        </w:rPr>
        <w:t>Єгор</w:t>
      </w:r>
    </w:p>
    <w:p w:rsidR="00731B4C" w:rsidRPr="00A33610" w:rsidRDefault="00731B4C" w:rsidP="00A33610">
      <w:pPr>
        <w:pStyle w:val="HeroVoiceOver"/>
      </w:pPr>
      <w:r>
        <w:t>(за кадром)</w:t>
      </w:r>
    </w:p>
    <w:p w:rsidR="00731B4C" w:rsidRPr="00A33610" w:rsidRDefault="00731B4C" w:rsidP="00A33610">
      <w:pPr>
        <w:pStyle w:val="HeroReplica"/>
        <w:rPr>
          <w:lang w:val="ru-RU"/>
        </w:rPr>
      </w:pPr>
      <w:r w:rsidRPr="00A33610">
        <w:rPr>
          <w:lang w:val="ru-RU"/>
        </w:rPr>
        <w:t xml:space="preserve">Коли я її вперше зустрів, то ми проговорили так дві години поспіль. </w:t>
      </w:r>
      <w:r w:rsidRPr="00053550">
        <w:rPr>
          <w:lang w:val="ru-RU"/>
        </w:rPr>
        <w:t xml:space="preserve">Я був збитий з ніг. Я заздрив самому собі. А що ще залишалося робити. Вірити? </w:t>
      </w:r>
      <w:r w:rsidRPr="00A33610">
        <w:rPr>
          <w:lang w:val="ru-RU"/>
        </w:rPr>
        <w:t xml:space="preserve">Сподіватися, що вона зможе прийняти мене. Прийняти всього без залишку. </w:t>
      </w:r>
    </w:p>
    <w:p w:rsidR="00731B4C" w:rsidRPr="00053550" w:rsidRDefault="00731B4C" w:rsidP="00A33610">
      <w:pPr>
        <w:pStyle w:val="ActionTimeArena"/>
        <w:rPr>
          <w:lang w:val="ru-RU"/>
        </w:rPr>
      </w:pPr>
      <w:r w:rsidRPr="00053550">
        <w:rPr>
          <w:lang w:val="ru-RU"/>
        </w:rPr>
        <w:t xml:space="preserve">ЕКСТ. ВЕЧІР - ВУЛИЦЯ </w:t>
      </w:r>
    </w:p>
    <w:p w:rsidR="00731B4C" w:rsidRPr="00053550" w:rsidRDefault="00731B4C" w:rsidP="00A33610">
      <w:pPr>
        <w:pStyle w:val="ActionDescription"/>
        <w:rPr>
          <w:lang w:val="ru-RU"/>
        </w:rPr>
      </w:pPr>
      <w:r w:rsidRPr="00053550">
        <w:rPr>
          <w:lang w:val="ru-RU"/>
        </w:rPr>
        <w:t xml:space="preserve">Єгор йде по вулиці. Вечоріє. </w:t>
      </w:r>
    </w:p>
    <w:p w:rsidR="00731B4C" w:rsidRPr="00053550" w:rsidRDefault="00731B4C" w:rsidP="00A33610">
      <w:pPr>
        <w:pStyle w:val="HeroName"/>
        <w:rPr>
          <w:lang w:val="ru-RU"/>
        </w:rPr>
      </w:pPr>
      <w:r w:rsidRPr="00A33610">
        <w:rPr>
          <w:lang w:val="ru-RU"/>
        </w:rPr>
        <w:t>ЄГОР</w:t>
      </w:r>
      <w:r w:rsidRPr="00053550">
        <w:rPr>
          <w:lang w:val="ru-RU"/>
        </w:rPr>
        <w:t xml:space="preserve"> </w:t>
      </w:r>
    </w:p>
    <w:p w:rsidR="00731B4C" w:rsidRPr="00053550" w:rsidRDefault="00731B4C" w:rsidP="00A33610">
      <w:pPr>
        <w:pStyle w:val="HeroVoiceOver"/>
      </w:pPr>
      <w:r w:rsidRPr="00053550">
        <w:t>(</w:t>
      </w:r>
      <w:r>
        <w:t>за</w:t>
      </w:r>
      <w:r w:rsidRPr="00053550">
        <w:t xml:space="preserve"> </w:t>
      </w:r>
      <w:r>
        <w:t>кадром</w:t>
      </w:r>
      <w:r w:rsidRPr="00053550">
        <w:t>)</w:t>
      </w:r>
    </w:p>
    <w:p w:rsidR="00731B4C" w:rsidRPr="00A33610" w:rsidRDefault="00731B4C" w:rsidP="00A33610">
      <w:pPr>
        <w:pStyle w:val="HeroReplica"/>
        <w:rPr>
          <w:lang w:val="ru-RU"/>
        </w:rPr>
      </w:pPr>
      <w:r w:rsidRPr="00A33610">
        <w:rPr>
          <w:lang w:val="ru-RU"/>
        </w:rPr>
        <w:t xml:space="preserve">З усіма моїми планами, намірами, мріями і болючими ідеалами. </w:t>
      </w:r>
      <w:r w:rsidRPr="00053550">
        <w:rPr>
          <w:lang w:val="ru-RU"/>
        </w:rPr>
        <w:t xml:space="preserve">Прийме як відступника і святотатця. </w:t>
      </w:r>
      <w:r w:rsidRPr="00A33610">
        <w:rPr>
          <w:lang w:val="ru-RU"/>
        </w:rPr>
        <w:t xml:space="preserve">Прийме вбивцю. Нехай не відбувшогося, але марившого ж цим. Марившого але не зважившогося. </w:t>
      </w:r>
    </w:p>
    <w:p w:rsidR="00731B4C" w:rsidRPr="009A7043" w:rsidRDefault="00731B4C" w:rsidP="009A7043">
      <w:pPr>
        <w:pStyle w:val="ActionTimeArena"/>
        <w:rPr>
          <w:lang w:val="ru-RU"/>
        </w:rPr>
      </w:pPr>
    </w:p>
    <w:p w:rsidR="00731B4C" w:rsidRPr="00053550" w:rsidRDefault="00731B4C" w:rsidP="00A33610">
      <w:pPr>
        <w:pStyle w:val="ActionTimeArena"/>
        <w:rPr>
          <w:lang w:val="ru-RU"/>
        </w:rPr>
      </w:pPr>
      <w:r w:rsidRPr="00053550">
        <w:rPr>
          <w:lang w:val="ru-RU"/>
        </w:rPr>
        <w:t xml:space="preserve">ЕКСТ. КЛАДОВИЩЕ </w:t>
      </w:r>
    </w:p>
    <w:p w:rsidR="00731B4C" w:rsidRPr="00A33610" w:rsidRDefault="00731B4C" w:rsidP="00A33610">
      <w:pPr>
        <w:pStyle w:val="ActionDescription"/>
        <w:rPr>
          <w:lang w:val="ru-RU"/>
        </w:rPr>
      </w:pPr>
      <w:r w:rsidRPr="00A33610">
        <w:rPr>
          <w:lang w:val="ru-RU"/>
        </w:rPr>
        <w:t xml:space="preserve">Єгор йде по кладовищу </w:t>
      </w:r>
    </w:p>
    <w:p w:rsidR="00731B4C" w:rsidRPr="00A33610" w:rsidRDefault="00731B4C" w:rsidP="00A33610">
      <w:pPr>
        <w:pStyle w:val="HeroName"/>
        <w:rPr>
          <w:lang w:val="ru-RU"/>
        </w:rPr>
      </w:pPr>
      <w:r w:rsidRPr="00A33610">
        <w:rPr>
          <w:lang w:val="ru-RU"/>
        </w:rPr>
        <w:t xml:space="preserve">ЄГОР </w:t>
      </w:r>
    </w:p>
    <w:p w:rsidR="00731B4C" w:rsidRPr="00A33610" w:rsidRDefault="00731B4C" w:rsidP="00A33610">
      <w:pPr>
        <w:pStyle w:val="HeroVoiceOver"/>
      </w:pPr>
      <w:r>
        <w:t>(за кадром)</w:t>
      </w:r>
    </w:p>
    <w:p w:rsidR="00731B4C" w:rsidRPr="00A33610" w:rsidRDefault="00731B4C" w:rsidP="00A33610">
      <w:pPr>
        <w:pStyle w:val="HeroReplica"/>
        <w:rPr>
          <w:lang w:val="ru-RU"/>
        </w:rPr>
      </w:pPr>
      <w:r w:rsidRPr="00A33610">
        <w:rPr>
          <w:lang w:val="ru-RU"/>
        </w:rPr>
        <w:t xml:space="preserve">А значить слабкого. </w:t>
      </w:r>
      <w:r w:rsidRPr="00053550">
        <w:rPr>
          <w:lang w:val="ru-RU"/>
        </w:rPr>
        <w:t xml:space="preserve">Безхребетного. </w:t>
      </w:r>
      <w:r w:rsidRPr="00A33610">
        <w:rPr>
          <w:lang w:val="ru-RU"/>
        </w:rPr>
        <w:t>І втратившого останні крихти моральності. І такого прийняти?</w:t>
      </w:r>
      <w:r>
        <w:rPr>
          <w:lang w:val="ru-RU"/>
        </w:rPr>
        <w:t xml:space="preserve"> Такого полюбити</w:t>
      </w:r>
      <w:r w:rsidRPr="00053550">
        <w:rPr>
          <w:lang w:val="ru-RU"/>
        </w:rPr>
        <w:t>?</w:t>
      </w:r>
      <w:r w:rsidRPr="00A33610">
        <w:rPr>
          <w:lang w:val="ru-RU"/>
        </w:rPr>
        <w:t xml:space="preserve"> </w:t>
      </w:r>
    </w:p>
    <w:p w:rsidR="00731B4C" w:rsidRPr="009A7043" w:rsidRDefault="00731B4C" w:rsidP="009A7043">
      <w:pPr>
        <w:pStyle w:val="ActionTimeArena"/>
        <w:rPr>
          <w:lang w:val="ru-RU"/>
        </w:rPr>
      </w:pPr>
    </w:p>
    <w:p w:rsidR="00731B4C" w:rsidRPr="00053550" w:rsidRDefault="00731B4C" w:rsidP="00A33610">
      <w:pPr>
        <w:pStyle w:val="ActionDescription"/>
        <w:rPr>
          <w:lang w:val="ru-RU"/>
        </w:rPr>
      </w:pPr>
      <w:r w:rsidRPr="00053550">
        <w:rPr>
          <w:lang w:val="ru-RU"/>
        </w:rPr>
        <w:t>Підходить до могили Тоні. Присідає коло надгробка.</w:t>
      </w:r>
    </w:p>
    <w:p w:rsidR="00731B4C" w:rsidRPr="00053550" w:rsidRDefault="00731B4C" w:rsidP="00ED3620">
      <w:pPr>
        <w:pStyle w:val="HeroName"/>
        <w:rPr>
          <w:lang w:val="ru-RU"/>
        </w:rPr>
      </w:pPr>
      <w:r w:rsidRPr="00053550">
        <w:rPr>
          <w:lang w:val="ru-RU"/>
        </w:rPr>
        <w:t>єгор</w:t>
      </w:r>
    </w:p>
    <w:p w:rsidR="00731B4C" w:rsidRPr="00053550" w:rsidRDefault="00731B4C" w:rsidP="00ED3620">
      <w:pPr>
        <w:pStyle w:val="HeroReplica"/>
        <w:rPr>
          <w:lang w:val="ru-RU"/>
        </w:rPr>
      </w:pPr>
      <w:r w:rsidRPr="00053550">
        <w:rPr>
          <w:lang w:val="ru-RU"/>
        </w:rPr>
        <w:t xml:space="preserve">І що мені робити? Ти б бачила її очі. Погляд їх. Вони видають її всю. З головою. Видають здатність до співчуття. </w:t>
      </w:r>
      <w:r w:rsidRPr="00ED3620">
        <w:rPr>
          <w:lang w:val="ru-RU"/>
        </w:rPr>
        <w:t xml:space="preserve">Розуміння. І як солодко і приємно під поглядом тим знаходиться. Як невимовно здригалося серце, коли несподівано починала литися на мене всепроникність її очей. </w:t>
      </w:r>
      <w:r w:rsidRPr="00053550">
        <w:rPr>
          <w:lang w:val="ru-RU"/>
        </w:rPr>
        <w:t xml:space="preserve">Але як самому себе такого прийняти. Як взяти ось це бажання бути прийнятим. Як прийняти, якщо я бажаю бути сам собі паном, законодавцем і суддею. </w:t>
      </w:r>
      <w:r w:rsidRPr="00ED3620">
        <w:rPr>
          <w:lang w:val="ru-RU"/>
        </w:rPr>
        <w:t xml:space="preserve">Але замість того відчуваю в собі прагнення бути прийнятим іншим, підбадьореним іншим. </w:t>
      </w:r>
      <w:r w:rsidRPr="00053550">
        <w:rPr>
          <w:lang w:val="ru-RU"/>
        </w:rPr>
        <w:t xml:space="preserve">Тоня-Тоня. </w:t>
      </w:r>
    </w:p>
    <w:p w:rsidR="00731B4C" w:rsidRPr="009A7043" w:rsidRDefault="00731B4C" w:rsidP="009A7043">
      <w:pPr>
        <w:pStyle w:val="ActionTimeArena"/>
        <w:rPr>
          <w:lang w:val="ru-RU"/>
        </w:rPr>
      </w:pPr>
    </w:p>
    <w:p w:rsidR="00731B4C" w:rsidRPr="00053550" w:rsidRDefault="00731B4C" w:rsidP="00ED3620">
      <w:pPr>
        <w:pStyle w:val="ActionTimeArena"/>
        <w:rPr>
          <w:lang w:val="ru-RU"/>
        </w:rPr>
      </w:pPr>
      <w:r w:rsidRPr="00053550">
        <w:rPr>
          <w:lang w:val="ru-RU"/>
        </w:rPr>
        <w:t>ЕКСТ. РИНОК - день</w:t>
      </w:r>
    </w:p>
    <w:p w:rsidR="00731B4C" w:rsidRPr="00053550" w:rsidRDefault="00731B4C" w:rsidP="00DE07DA">
      <w:pPr>
        <w:pStyle w:val="ActionDescription"/>
        <w:rPr>
          <w:lang w:val="ru-RU"/>
        </w:rPr>
      </w:pPr>
      <w:r w:rsidRPr="00053550">
        <w:rPr>
          <w:lang w:val="ru-RU"/>
        </w:rPr>
        <w:t xml:space="preserve">Єгор йде по ринку. В руках два горщики з квітами. На зустріч Марина. Зустрічаються поглядами. </w:t>
      </w:r>
    </w:p>
    <w:p w:rsidR="00731B4C" w:rsidRPr="00053550" w:rsidRDefault="00731B4C" w:rsidP="00DE07DA">
      <w:pPr>
        <w:pStyle w:val="HeroName"/>
        <w:rPr>
          <w:lang w:val="ru-RU"/>
        </w:rPr>
      </w:pPr>
      <w:r w:rsidRPr="00053550">
        <w:rPr>
          <w:lang w:val="ru-RU"/>
        </w:rPr>
        <w:t xml:space="preserve">МАРИНА </w:t>
      </w:r>
    </w:p>
    <w:p w:rsidR="00731B4C" w:rsidRPr="00053550" w:rsidRDefault="00731B4C" w:rsidP="00DE07DA">
      <w:pPr>
        <w:pStyle w:val="HeroReplica"/>
        <w:rPr>
          <w:lang w:val="ru-RU"/>
        </w:rPr>
      </w:pPr>
      <w:r w:rsidRPr="00053550">
        <w:rPr>
          <w:lang w:val="ru-RU"/>
        </w:rPr>
        <w:t xml:space="preserve">Єгор. Привіт. Тебе прям не впізнати. З квітами. Кому це?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ЄГОР </w:t>
      </w:r>
    </w:p>
    <w:p w:rsidR="00731B4C" w:rsidRPr="00DE07DA" w:rsidRDefault="00731B4C" w:rsidP="00DE07DA">
      <w:pPr>
        <w:pStyle w:val="HeroReplica"/>
        <w:rPr>
          <w:lang w:val="ru-RU"/>
        </w:rPr>
      </w:pPr>
      <w:r w:rsidRPr="00DE07DA">
        <w:rPr>
          <w:lang w:val="ru-RU"/>
        </w:rPr>
        <w:t xml:space="preserve">Та собі, от вирішив інтер'єр оживити. </w:t>
      </w:r>
    </w:p>
    <w:p w:rsidR="00731B4C" w:rsidRPr="00053550" w:rsidRDefault="00731B4C" w:rsidP="009A7043">
      <w:pPr>
        <w:pStyle w:val="ActionTimeArena"/>
        <w:rPr>
          <w:lang w:val="ru-RU"/>
        </w:rPr>
      </w:pPr>
    </w:p>
    <w:p w:rsidR="00731B4C" w:rsidRPr="00053550" w:rsidRDefault="00731B4C" w:rsidP="00DE07DA">
      <w:pPr>
        <w:pStyle w:val="ActionTimeArena"/>
        <w:rPr>
          <w:lang w:val="ru-RU"/>
        </w:rPr>
      </w:pPr>
      <w:r w:rsidRPr="00053550">
        <w:rPr>
          <w:lang w:val="ru-RU"/>
        </w:rPr>
        <w:t>ІНТ. КВАРТИРА ЄГОРа - день</w:t>
      </w:r>
    </w:p>
    <w:p w:rsidR="00731B4C" w:rsidRPr="00053550" w:rsidRDefault="00731B4C" w:rsidP="00DE07DA">
      <w:pPr>
        <w:pStyle w:val="ActionDescription"/>
        <w:rPr>
          <w:lang w:val="ru-RU"/>
        </w:rPr>
      </w:pPr>
      <w:r w:rsidRPr="00053550">
        <w:rPr>
          <w:lang w:val="ru-RU"/>
        </w:rPr>
        <w:t xml:space="preserve">Марина і Єгор Заходять в квартиру. </w:t>
      </w:r>
    </w:p>
    <w:p w:rsidR="00731B4C" w:rsidRPr="00053550" w:rsidRDefault="00731B4C" w:rsidP="00DE07DA">
      <w:pPr>
        <w:pStyle w:val="ActionDescription"/>
        <w:rPr>
          <w:lang w:val="ru-RU"/>
        </w:rPr>
      </w:pPr>
      <w:r w:rsidRPr="00053550">
        <w:rPr>
          <w:lang w:val="ru-RU"/>
        </w:rPr>
        <w:t xml:space="preserve">У квартирі чистота і порядок. </w:t>
      </w:r>
    </w:p>
    <w:p w:rsidR="00731B4C" w:rsidRPr="00053550" w:rsidRDefault="00731B4C" w:rsidP="00DE07DA">
      <w:pPr>
        <w:pStyle w:val="ActionDescription"/>
        <w:rPr>
          <w:lang w:val="ru-RU"/>
        </w:rPr>
      </w:pPr>
      <w:r w:rsidRPr="00053550">
        <w:rPr>
          <w:lang w:val="ru-RU"/>
        </w:rPr>
        <w:t xml:space="preserve">П'ють каву, їдять шоколад. </w:t>
      </w:r>
    </w:p>
    <w:p w:rsidR="00731B4C" w:rsidRPr="00DE07DA" w:rsidRDefault="00731B4C" w:rsidP="00DE07DA">
      <w:pPr>
        <w:pStyle w:val="ActionDescription"/>
        <w:rPr>
          <w:lang w:val="ru-RU"/>
        </w:rPr>
      </w:pPr>
      <w:r w:rsidRPr="00DE07DA">
        <w:rPr>
          <w:lang w:val="ru-RU"/>
        </w:rPr>
        <w:t xml:space="preserve">Танцюють. Цілуються. </w:t>
      </w:r>
    </w:p>
    <w:p w:rsidR="00731B4C" w:rsidRPr="00DE07DA" w:rsidRDefault="00731B4C" w:rsidP="00DE07DA">
      <w:pPr>
        <w:pStyle w:val="ActionDescription"/>
        <w:rPr>
          <w:lang w:val="ru-RU"/>
        </w:rPr>
      </w:pPr>
      <w:r w:rsidRPr="00DE07DA">
        <w:rPr>
          <w:lang w:val="ru-RU"/>
        </w:rPr>
        <w:t xml:space="preserve">Сидять оголені, прикриті простирадлом, в ліжку. </w:t>
      </w:r>
    </w:p>
    <w:p w:rsidR="00731B4C" w:rsidRPr="00053550" w:rsidRDefault="00731B4C" w:rsidP="00DE07DA">
      <w:pPr>
        <w:pStyle w:val="HeroName"/>
        <w:rPr>
          <w:lang w:val="ru-RU"/>
        </w:rPr>
      </w:pPr>
      <w:r w:rsidRPr="00053550">
        <w:rPr>
          <w:lang w:val="ru-RU"/>
        </w:rPr>
        <w:t xml:space="preserve">ЄГОР </w:t>
      </w:r>
    </w:p>
    <w:p w:rsidR="00731B4C" w:rsidRPr="00DE07DA" w:rsidRDefault="00731B4C" w:rsidP="00DE07DA">
      <w:pPr>
        <w:pStyle w:val="HeroReplica"/>
        <w:rPr>
          <w:lang w:val="ru-RU"/>
        </w:rPr>
      </w:pPr>
      <w:r w:rsidRPr="00DE07DA">
        <w:rPr>
          <w:lang w:val="ru-RU"/>
        </w:rPr>
        <w:t xml:space="preserve">Я радий, що ти сьогодні зі мною.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МАРИНА </w:t>
      </w:r>
    </w:p>
    <w:p w:rsidR="00731B4C" w:rsidRPr="00053550" w:rsidRDefault="00731B4C" w:rsidP="00DE07DA">
      <w:pPr>
        <w:pStyle w:val="HeroReplica"/>
        <w:rPr>
          <w:lang w:val="ru-RU"/>
        </w:rPr>
      </w:pPr>
      <w:r w:rsidRPr="00053550">
        <w:rPr>
          <w:lang w:val="ru-RU"/>
        </w:rPr>
        <w:t xml:space="preserve">Я теж.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ЄГОР </w:t>
      </w:r>
    </w:p>
    <w:p w:rsidR="00731B4C" w:rsidRPr="00DE07DA" w:rsidRDefault="00731B4C" w:rsidP="00DE07DA">
      <w:pPr>
        <w:pStyle w:val="HeroReplica"/>
        <w:rPr>
          <w:lang w:val="ru-RU"/>
        </w:rPr>
      </w:pPr>
      <w:r w:rsidRPr="00DE07DA">
        <w:rPr>
          <w:lang w:val="ru-RU"/>
        </w:rPr>
        <w:t xml:space="preserve">Як-то відчувається, що сьогодні ти справжня. </w:t>
      </w:r>
      <w:r w:rsidRPr="00053550">
        <w:rPr>
          <w:lang w:val="ru-RU"/>
        </w:rPr>
        <w:t xml:space="preserve">Що у нас все по-справжньому. </w:t>
      </w:r>
      <w:r w:rsidRPr="00DE07DA">
        <w:rPr>
          <w:lang w:val="ru-RU"/>
        </w:rPr>
        <w:t>Якось гірко й солодко від цього, ніби ароматом хризантем повня</w:t>
      </w:r>
      <w:r>
        <w:rPr>
          <w:lang w:val="ru-RU"/>
        </w:rPr>
        <w:t>т</w:t>
      </w:r>
      <w:r w:rsidRPr="00DE07DA">
        <w:rPr>
          <w:lang w:val="ru-RU"/>
        </w:rPr>
        <w:t xml:space="preserve">ься груди.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МАРИНА </w:t>
      </w:r>
    </w:p>
    <w:p w:rsidR="00731B4C" w:rsidRPr="00DE07DA" w:rsidRDefault="00731B4C" w:rsidP="00DE07DA">
      <w:pPr>
        <w:pStyle w:val="HeroReplica"/>
        <w:rPr>
          <w:lang w:val="ru-RU"/>
        </w:rPr>
      </w:pPr>
      <w:r w:rsidRPr="00DE07DA">
        <w:rPr>
          <w:lang w:val="ru-RU"/>
        </w:rPr>
        <w:t xml:space="preserve">Що це на тебе находить.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ЄГОР </w:t>
      </w:r>
    </w:p>
    <w:p w:rsidR="00731B4C" w:rsidRPr="00053550" w:rsidRDefault="00731B4C" w:rsidP="00DE07DA">
      <w:pPr>
        <w:pStyle w:val="HeroReplica"/>
        <w:rPr>
          <w:lang w:val="ru-RU"/>
        </w:rPr>
      </w:pPr>
      <w:r w:rsidRPr="00DE07DA">
        <w:rPr>
          <w:lang w:val="ru-RU"/>
        </w:rPr>
        <w:t xml:space="preserve">Ти така гарна і мила. </w:t>
      </w:r>
      <w:r w:rsidRPr="00053550">
        <w:rPr>
          <w:lang w:val="ru-RU"/>
        </w:rPr>
        <w:t xml:space="preserve">Ніжна і сяюча. Мені так не хочеться розчаровувати тебе.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МАРИНА </w:t>
      </w:r>
    </w:p>
    <w:p w:rsidR="00731B4C" w:rsidRPr="00DE07DA" w:rsidRDefault="00731B4C" w:rsidP="00DE07DA">
      <w:pPr>
        <w:pStyle w:val="HeroReplica"/>
        <w:rPr>
          <w:lang w:val="ru-RU"/>
        </w:rPr>
      </w:pPr>
      <w:r w:rsidRPr="00DE07DA">
        <w:rPr>
          <w:lang w:val="ru-RU"/>
        </w:rPr>
        <w:t xml:space="preserve">Розчарувалися можна тільки в тому, чим був зачарований.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ЄГОР </w:t>
      </w:r>
    </w:p>
    <w:p w:rsidR="00731B4C" w:rsidRPr="00053550" w:rsidRDefault="00731B4C" w:rsidP="00DE07DA">
      <w:pPr>
        <w:pStyle w:val="HeroReplica"/>
        <w:rPr>
          <w:lang w:val="ru-RU"/>
        </w:rPr>
      </w:pPr>
      <w:r w:rsidRPr="00053550">
        <w:rPr>
          <w:lang w:val="ru-RU"/>
        </w:rPr>
        <w:t xml:space="preserve">Мариш, якби ти тільки знала, як я насправді тобі вдячний. Вдячний, за те, що ти мені даруєш в ці дні. Я був так схвильований. Хоча я і зараз схвильований. Стільки не сказано. Стільки не виражено. І хочеться говорити-говорити-говорити. Якось дивно життя влаштоване. </w:t>
      </w:r>
      <w:r w:rsidRPr="00DE07DA">
        <w:rPr>
          <w:lang w:val="ru-RU"/>
        </w:rPr>
        <w:t>Б</w:t>
      </w:r>
      <w:r w:rsidRPr="00053550">
        <w:rPr>
          <w:lang w:val="ru-RU"/>
        </w:rPr>
        <w:t>лукає</w:t>
      </w:r>
      <w:r w:rsidRPr="00DE07DA">
        <w:rPr>
          <w:lang w:val="ru-RU"/>
        </w:rPr>
        <w:t>ш</w:t>
      </w:r>
      <w:r w:rsidRPr="00053550">
        <w:rPr>
          <w:lang w:val="ru-RU"/>
        </w:rPr>
        <w:t xml:space="preserve"> </w:t>
      </w:r>
      <w:r w:rsidRPr="00DE07DA">
        <w:rPr>
          <w:lang w:val="ru-RU"/>
        </w:rPr>
        <w:t>з</w:t>
      </w:r>
      <w:r w:rsidRPr="00053550">
        <w:rPr>
          <w:lang w:val="ru-RU"/>
        </w:rPr>
        <w:t xml:space="preserve"> </w:t>
      </w:r>
      <w:r w:rsidRPr="00DE07DA">
        <w:rPr>
          <w:lang w:val="ru-RU"/>
        </w:rPr>
        <w:t>привидами</w:t>
      </w:r>
      <w:r w:rsidRPr="00053550">
        <w:rPr>
          <w:lang w:val="ru-RU"/>
        </w:rPr>
        <w:t>-</w:t>
      </w:r>
      <w:r w:rsidRPr="00DE07DA">
        <w:rPr>
          <w:lang w:val="ru-RU"/>
        </w:rPr>
        <w:t>тінями</w:t>
      </w:r>
      <w:r w:rsidRPr="00053550">
        <w:rPr>
          <w:lang w:val="ru-RU"/>
        </w:rPr>
        <w:t xml:space="preserve"> </w:t>
      </w:r>
      <w:r w:rsidRPr="00DE07DA">
        <w:rPr>
          <w:lang w:val="ru-RU"/>
        </w:rPr>
        <w:t>власних</w:t>
      </w:r>
      <w:r w:rsidRPr="00053550">
        <w:rPr>
          <w:lang w:val="ru-RU"/>
        </w:rPr>
        <w:t xml:space="preserve"> </w:t>
      </w:r>
      <w:r w:rsidRPr="00DE07DA">
        <w:rPr>
          <w:lang w:val="ru-RU"/>
        </w:rPr>
        <w:t>думок</w:t>
      </w:r>
      <w:r w:rsidRPr="00053550">
        <w:rPr>
          <w:lang w:val="ru-RU"/>
        </w:rPr>
        <w:t xml:space="preserve">, </w:t>
      </w:r>
      <w:r w:rsidRPr="00DE07DA">
        <w:rPr>
          <w:lang w:val="ru-RU"/>
        </w:rPr>
        <w:t>фантазій</w:t>
      </w:r>
      <w:r w:rsidRPr="00053550">
        <w:rPr>
          <w:lang w:val="ru-RU"/>
        </w:rPr>
        <w:t xml:space="preserve">, </w:t>
      </w:r>
      <w:r w:rsidRPr="00DE07DA">
        <w:rPr>
          <w:lang w:val="ru-RU"/>
        </w:rPr>
        <w:t>вигадок</w:t>
      </w:r>
      <w:r w:rsidRPr="00053550">
        <w:rPr>
          <w:lang w:val="ru-RU"/>
        </w:rPr>
        <w:t>-</w:t>
      </w:r>
      <w:r w:rsidRPr="00DE07DA">
        <w:rPr>
          <w:lang w:val="ru-RU"/>
        </w:rPr>
        <w:t>за</w:t>
      </w:r>
      <w:r>
        <w:rPr>
          <w:lang w:val="ru-RU"/>
        </w:rPr>
        <w:t>гадок</w:t>
      </w:r>
      <w:r w:rsidRPr="00053550">
        <w:rPr>
          <w:lang w:val="ru-RU"/>
        </w:rPr>
        <w:t xml:space="preserve">, </w:t>
      </w:r>
      <w:r>
        <w:rPr>
          <w:lang w:val="ru-RU"/>
        </w:rPr>
        <w:t>фантазій</w:t>
      </w:r>
      <w:r w:rsidRPr="00053550">
        <w:rPr>
          <w:lang w:val="ru-RU"/>
        </w:rPr>
        <w:t xml:space="preserve">, </w:t>
      </w:r>
      <w:r>
        <w:rPr>
          <w:lang w:val="ru-RU"/>
        </w:rPr>
        <w:t>надій</w:t>
      </w:r>
      <w:r w:rsidRPr="00053550">
        <w:rPr>
          <w:lang w:val="ru-RU"/>
        </w:rPr>
        <w:t xml:space="preserve">. </w:t>
      </w:r>
      <w:r>
        <w:rPr>
          <w:lang w:val="ru-RU"/>
        </w:rPr>
        <w:t>Сумно</w:t>
      </w:r>
      <w:r w:rsidRPr="00053550">
        <w:rPr>
          <w:lang w:val="ru-RU"/>
        </w:rPr>
        <w:t xml:space="preserve"> </w:t>
      </w:r>
      <w:r>
        <w:rPr>
          <w:lang w:val="ru-RU"/>
        </w:rPr>
        <w:t>якось</w:t>
      </w:r>
      <w:r w:rsidRPr="00053550">
        <w:rPr>
          <w:lang w:val="ru-RU"/>
        </w:rPr>
        <w:t>. Блукає</w:t>
      </w:r>
      <w:r w:rsidRPr="00DE07DA">
        <w:rPr>
          <w:lang w:val="ru-RU"/>
        </w:rPr>
        <w:t>ш</w:t>
      </w:r>
      <w:r w:rsidRPr="00053550">
        <w:rPr>
          <w:lang w:val="ru-RU"/>
        </w:rPr>
        <w:t xml:space="preserve">, </w:t>
      </w:r>
      <w:r w:rsidRPr="00DE07DA">
        <w:rPr>
          <w:lang w:val="ru-RU"/>
        </w:rPr>
        <w:t>і</w:t>
      </w:r>
      <w:r w:rsidRPr="00053550">
        <w:rPr>
          <w:lang w:val="ru-RU"/>
        </w:rPr>
        <w:t xml:space="preserve"> </w:t>
      </w:r>
      <w:r w:rsidRPr="00DE07DA">
        <w:rPr>
          <w:lang w:val="ru-RU"/>
        </w:rPr>
        <w:t>час</w:t>
      </w:r>
      <w:r w:rsidRPr="00053550">
        <w:rPr>
          <w:lang w:val="ru-RU"/>
        </w:rPr>
        <w:t xml:space="preserve"> </w:t>
      </w:r>
      <w:r w:rsidRPr="00DE07DA">
        <w:rPr>
          <w:lang w:val="ru-RU"/>
        </w:rPr>
        <w:t>бреде</w:t>
      </w:r>
      <w:r w:rsidRPr="00053550">
        <w:rPr>
          <w:lang w:val="ru-RU"/>
        </w:rPr>
        <w:t xml:space="preserve"> </w:t>
      </w:r>
      <w:r w:rsidRPr="00DE07DA">
        <w:rPr>
          <w:lang w:val="ru-RU"/>
        </w:rPr>
        <w:t>поруч</w:t>
      </w:r>
      <w:r w:rsidRPr="00053550">
        <w:rPr>
          <w:lang w:val="ru-RU"/>
        </w:rPr>
        <w:t xml:space="preserve"> </w:t>
      </w:r>
      <w:r w:rsidRPr="00DE07DA">
        <w:rPr>
          <w:lang w:val="ru-RU"/>
        </w:rPr>
        <w:t>з</w:t>
      </w:r>
      <w:r w:rsidRPr="00053550">
        <w:rPr>
          <w:lang w:val="ru-RU"/>
        </w:rPr>
        <w:t xml:space="preserve"> </w:t>
      </w:r>
      <w:r w:rsidRPr="00DE07DA">
        <w:rPr>
          <w:lang w:val="ru-RU"/>
        </w:rPr>
        <w:t>тобою</w:t>
      </w:r>
      <w:r w:rsidRPr="00053550">
        <w:rPr>
          <w:lang w:val="ru-RU"/>
        </w:rPr>
        <w:t xml:space="preserve">. І раптом якось невідомо, несподівано опиняєшся поруч з тим і посеред того, що здавалося тобі вже давно порожнім і стороннім, не здатним знову тебе зачепити, заманити, наповнити.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МАРИНА </w:t>
      </w:r>
    </w:p>
    <w:p w:rsidR="00731B4C" w:rsidRPr="00DE07DA" w:rsidRDefault="00731B4C" w:rsidP="00DE07DA">
      <w:pPr>
        <w:pStyle w:val="HeroReplica"/>
        <w:rPr>
          <w:lang w:val="ru-RU"/>
        </w:rPr>
      </w:pPr>
      <w:r w:rsidRPr="00DE07DA">
        <w:rPr>
          <w:lang w:val="ru-RU"/>
        </w:rPr>
        <w:t xml:space="preserve">Щось я тебе не розумію.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ЄГОР </w:t>
      </w:r>
    </w:p>
    <w:p w:rsidR="00731B4C" w:rsidRPr="00053550" w:rsidRDefault="00731B4C" w:rsidP="00DE07DA">
      <w:pPr>
        <w:pStyle w:val="HeroReplica"/>
        <w:rPr>
          <w:lang w:val="ru-RU"/>
        </w:rPr>
      </w:pPr>
      <w:r w:rsidRPr="00DE07DA">
        <w:rPr>
          <w:lang w:val="ru-RU"/>
        </w:rPr>
        <w:t xml:space="preserve">Я про кохання говорю. Весь час. Спочатку, коли пройде одна пристрасть, оплачеш її, поховаєш. </w:t>
      </w:r>
      <w:r w:rsidRPr="00053550">
        <w:rPr>
          <w:lang w:val="ru-RU"/>
        </w:rPr>
        <w:t xml:space="preserve">Ох, щось защеміло серце - Якби це були тільки слова, тільки метафори. Якось я не відразу співвідніс. Не хотів тобі нагадувати. Вибач.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МАРИНА </w:t>
      </w:r>
    </w:p>
    <w:p w:rsidR="00731B4C" w:rsidRPr="00053550" w:rsidRDefault="00731B4C" w:rsidP="00DE07DA">
      <w:pPr>
        <w:pStyle w:val="HeroReplica"/>
        <w:rPr>
          <w:lang w:val="ru-RU"/>
        </w:rPr>
      </w:pPr>
      <w:r w:rsidRPr="00053550">
        <w:rPr>
          <w:lang w:val="ru-RU"/>
        </w:rPr>
        <w:t xml:space="preserve">Нічого. Не вибачайся. </w:t>
      </w:r>
    </w:p>
    <w:p w:rsidR="00731B4C" w:rsidRPr="009A7043" w:rsidRDefault="00731B4C" w:rsidP="009A7043">
      <w:pPr>
        <w:pStyle w:val="ActionTimeArena"/>
        <w:rPr>
          <w:lang w:val="ru-RU"/>
        </w:rPr>
      </w:pPr>
    </w:p>
    <w:p w:rsidR="00731B4C" w:rsidRPr="00053550" w:rsidRDefault="00731B4C" w:rsidP="00DE07DA">
      <w:pPr>
        <w:pStyle w:val="HeroName"/>
        <w:rPr>
          <w:lang w:val="ru-RU"/>
        </w:rPr>
      </w:pPr>
      <w:r w:rsidRPr="00053550">
        <w:rPr>
          <w:lang w:val="ru-RU"/>
        </w:rPr>
        <w:t xml:space="preserve">ЄГОР </w:t>
      </w:r>
    </w:p>
    <w:p w:rsidR="00731B4C" w:rsidRPr="00345CC3" w:rsidRDefault="00731B4C" w:rsidP="00345CC3">
      <w:pPr>
        <w:pStyle w:val="HeroReplica"/>
        <w:rPr>
          <w:lang w:val="ru-RU"/>
        </w:rPr>
      </w:pPr>
      <w:r w:rsidRPr="00053550">
        <w:rPr>
          <w:lang w:val="ru-RU"/>
        </w:rPr>
        <w:t xml:space="preserve">Це добре. Знаєш. Я по-справжньому вважав, що навряд чи зважуся полюбити знову. Так, щоб по-справжньому. До кінця. Всім серцем. Але це сталося. І гірко від того, що сталося так, що я не сподіваюся на взаємність. Адже я навряд чи зможу знайти розуміння і прийняття з її боку. Стільки зі мною і в мені накопичилося, що навряд чи може приваблювати. Я так думав. До сьогоднішнього дня. І тут з'явилася ти. Марина. Якби ти тільки знала, що ти мені подарувала. Ти вказала, що мені не варто зневірятися, що я можу бути привабливим. Ти повернула мені надію. Ти мене прийняла. Без умов, без вимог. Усього й до кінця. І тепер я окрилений надією, що і вона мене зможе прийняти. </w:t>
      </w:r>
      <w:r w:rsidRPr="00345CC3">
        <w:rPr>
          <w:lang w:val="ru-RU"/>
        </w:rPr>
        <w:t xml:space="preserve">Я схвильований можливістю і до її душі побудувати місток. </w:t>
      </w:r>
      <w:r w:rsidRPr="009A7043">
        <w:rPr>
          <w:lang w:val="ru-RU"/>
        </w:rPr>
        <w:t xml:space="preserve">Спасибі тобі, Мариш. </w:t>
      </w:r>
    </w:p>
    <w:p w:rsidR="00731B4C" w:rsidRPr="009A7043" w:rsidRDefault="00731B4C" w:rsidP="009A7043">
      <w:pPr>
        <w:pStyle w:val="ActionTimeArena"/>
        <w:rPr>
          <w:lang w:val="ru-RU"/>
        </w:rPr>
      </w:pPr>
    </w:p>
    <w:p w:rsidR="00731B4C" w:rsidRPr="00053550" w:rsidRDefault="00731B4C" w:rsidP="00345CC3">
      <w:pPr>
        <w:pStyle w:val="HeroName"/>
        <w:rPr>
          <w:lang w:val="ru-RU"/>
        </w:rPr>
      </w:pPr>
      <w:r w:rsidRPr="00053550">
        <w:rPr>
          <w:lang w:val="ru-RU"/>
        </w:rPr>
        <w:t xml:space="preserve">МАРИНА </w:t>
      </w:r>
    </w:p>
    <w:p w:rsidR="00731B4C" w:rsidRPr="00345CC3" w:rsidRDefault="00731B4C" w:rsidP="00345CC3">
      <w:pPr>
        <w:pStyle w:val="HeroReplica"/>
        <w:rPr>
          <w:lang w:val="ru-RU"/>
        </w:rPr>
      </w:pPr>
      <w:r w:rsidRPr="00345CC3">
        <w:rPr>
          <w:lang w:val="ru-RU"/>
        </w:rPr>
        <w:t xml:space="preserve">Я дуже за тебе рада. </w:t>
      </w:r>
      <w:r w:rsidRPr="00053550">
        <w:rPr>
          <w:lang w:val="ru-RU"/>
        </w:rPr>
        <w:t xml:space="preserve">Чесно. </w:t>
      </w:r>
      <w:r>
        <w:rPr>
          <w:lang w:val="ru-RU"/>
        </w:rPr>
        <w:t xml:space="preserve">Але знаєш ти </w:t>
      </w:r>
      <w:r w:rsidRPr="00345CC3">
        <w:rPr>
          <w:lang w:val="ru-RU"/>
        </w:rPr>
        <w:t xml:space="preserve">ти така паскуда. </w:t>
      </w:r>
      <w:r w:rsidRPr="00053550">
        <w:rPr>
          <w:lang w:val="ru-RU"/>
        </w:rPr>
        <w:t xml:space="preserve">Чесно. </w:t>
      </w:r>
      <w:r>
        <w:rPr>
          <w:lang w:val="ru-RU"/>
        </w:rPr>
        <w:t>Так солодко говориш  Ти така змія</w:t>
      </w:r>
      <w:r w:rsidRPr="00345CC3">
        <w:rPr>
          <w:lang w:val="ru-RU"/>
        </w:rPr>
        <w:t xml:space="preserve"> цукерками годуєш, але від ни</w:t>
      </w:r>
      <w:r>
        <w:rPr>
          <w:lang w:val="ru-RU"/>
        </w:rPr>
        <w:t>х лише гірко, пече всередині</w:t>
      </w:r>
      <w:r w:rsidRPr="00345CC3">
        <w:rPr>
          <w:lang w:val="ru-RU"/>
        </w:rPr>
        <w:t xml:space="preserve">. </w:t>
      </w:r>
    </w:p>
    <w:p w:rsidR="00731B4C" w:rsidRPr="009A7043" w:rsidRDefault="00731B4C" w:rsidP="009A7043">
      <w:pPr>
        <w:pStyle w:val="ActionTimeArena"/>
        <w:rPr>
          <w:lang w:val="ru-RU"/>
        </w:rPr>
      </w:pPr>
    </w:p>
    <w:p w:rsidR="00731B4C" w:rsidRPr="00053550" w:rsidRDefault="00731B4C" w:rsidP="00345CC3">
      <w:pPr>
        <w:pStyle w:val="HeroName"/>
        <w:rPr>
          <w:lang w:val="ru-RU"/>
        </w:rPr>
      </w:pPr>
      <w:r w:rsidRPr="00053550">
        <w:rPr>
          <w:lang w:val="ru-RU"/>
        </w:rPr>
        <w:t xml:space="preserve">ЄГОР </w:t>
      </w:r>
    </w:p>
    <w:p w:rsidR="00731B4C" w:rsidRPr="00053550" w:rsidRDefault="00731B4C" w:rsidP="00345CC3">
      <w:pPr>
        <w:pStyle w:val="HeroReplica"/>
        <w:rPr>
          <w:lang w:val="ru-RU"/>
        </w:rPr>
      </w:pPr>
      <w:r w:rsidRPr="00053550">
        <w:rPr>
          <w:lang w:val="ru-RU"/>
        </w:rPr>
        <w:t xml:space="preserve">Я знаю. Я розумію. Я усвідомлюю, що тобі боляче. Але я нічого не можу з собою зробити. </w:t>
      </w:r>
    </w:p>
    <w:p w:rsidR="00731B4C" w:rsidRPr="009A7043" w:rsidRDefault="00731B4C" w:rsidP="009A7043">
      <w:pPr>
        <w:pStyle w:val="ActionTimeArena"/>
        <w:rPr>
          <w:lang w:val="ru-RU"/>
        </w:rPr>
      </w:pPr>
    </w:p>
    <w:p w:rsidR="00731B4C" w:rsidRPr="00053550" w:rsidRDefault="00731B4C" w:rsidP="00345CC3">
      <w:pPr>
        <w:pStyle w:val="HeroName"/>
        <w:rPr>
          <w:lang w:val="ru-RU"/>
        </w:rPr>
      </w:pPr>
      <w:r w:rsidRPr="00053550">
        <w:rPr>
          <w:lang w:val="ru-RU"/>
        </w:rPr>
        <w:t xml:space="preserve">МАРИНА </w:t>
      </w:r>
    </w:p>
    <w:p w:rsidR="00731B4C" w:rsidRPr="00053550" w:rsidRDefault="00731B4C" w:rsidP="00345CC3">
      <w:pPr>
        <w:pStyle w:val="HeroReplica"/>
        <w:rPr>
          <w:lang w:val="ru-RU"/>
        </w:rPr>
      </w:pPr>
      <w:r w:rsidRPr="00053550">
        <w:rPr>
          <w:lang w:val="ru-RU"/>
        </w:rPr>
        <w:t xml:space="preserve">Але ти ж розумієш, що я не відступлюся від тебе? Я тебе нікому не віддам. Ти це розумієш? Адже мені втрачати нічого. </w:t>
      </w:r>
    </w:p>
    <w:p w:rsidR="00731B4C" w:rsidRPr="009A7043" w:rsidRDefault="00731B4C" w:rsidP="009A7043">
      <w:pPr>
        <w:pStyle w:val="ActionTimeArena"/>
        <w:rPr>
          <w:lang w:val="ru-RU"/>
        </w:rPr>
      </w:pPr>
    </w:p>
    <w:p w:rsidR="00731B4C" w:rsidRPr="00053550" w:rsidRDefault="00731B4C" w:rsidP="00345CC3">
      <w:pPr>
        <w:pStyle w:val="ActionDescription"/>
        <w:rPr>
          <w:lang w:val="ru-RU"/>
        </w:rPr>
      </w:pPr>
      <w:r w:rsidRPr="00053550">
        <w:rPr>
          <w:lang w:val="ru-RU"/>
        </w:rPr>
        <w:t xml:space="preserve">Він її обіймає. Притискає до грудей. </w:t>
      </w:r>
    </w:p>
    <w:p w:rsidR="00731B4C" w:rsidRPr="00053550" w:rsidRDefault="00731B4C" w:rsidP="00345CC3">
      <w:pPr>
        <w:pStyle w:val="HeroName"/>
        <w:rPr>
          <w:lang w:val="ru-RU"/>
        </w:rPr>
      </w:pPr>
      <w:r w:rsidRPr="00053550">
        <w:rPr>
          <w:lang w:val="ru-RU"/>
        </w:rPr>
        <w:t>єгор</w:t>
      </w:r>
    </w:p>
    <w:p w:rsidR="00731B4C" w:rsidRPr="00345CC3" w:rsidRDefault="00731B4C" w:rsidP="00345CC3">
      <w:pPr>
        <w:pStyle w:val="HeroVoiceOver"/>
      </w:pPr>
      <w:r>
        <w:t>(за кадром)</w:t>
      </w:r>
    </w:p>
    <w:p w:rsidR="00731B4C" w:rsidRPr="00053550" w:rsidRDefault="00731B4C" w:rsidP="00345CC3">
      <w:pPr>
        <w:pStyle w:val="HeroReplica"/>
        <w:rPr>
          <w:lang w:val="ru-RU"/>
        </w:rPr>
      </w:pPr>
      <w:r w:rsidRPr="00053550">
        <w:rPr>
          <w:lang w:val="ru-RU"/>
        </w:rPr>
        <w:t xml:space="preserve">Я кивав. Погоджувався. Але нічого я не розумів. Нічого не усвідомлював. </w:t>
      </w:r>
    </w:p>
    <w:p w:rsidR="00731B4C" w:rsidRPr="009A7043" w:rsidRDefault="00731B4C" w:rsidP="009A7043">
      <w:pPr>
        <w:pStyle w:val="ActionTimeArena"/>
        <w:rPr>
          <w:lang w:val="ru-RU"/>
        </w:rPr>
      </w:pPr>
    </w:p>
    <w:p w:rsidR="00731B4C" w:rsidRPr="00345CC3" w:rsidRDefault="00731B4C" w:rsidP="00345CC3">
      <w:pPr>
        <w:pStyle w:val="ActionTimeArena"/>
        <w:rPr>
          <w:lang w:val="ru-RU"/>
        </w:rPr>
      </w:pPr>
      <w:r w:rsidRPr="00345CC3">
        <w:rPr>
          <w:lang w:val="ru-RU"/>
        </w:rPr>
        <w:t xml:space="preserve">ІНТ. КАФЕ - вечір </w:t>
      </w:r>
    </w:p>
    <w:p w:rsidR="00731B4C" w:rsidRPr="00345CC3" w:rsidRDefault="00731B4C" w:rsidP="00345CC3">
      <w:pPr>
        <w:pStyle w:val="ActionDescription"/>
        <w:rPr>
          <w:lang w:val="ru-RU"/>
        </w:rPr>
      </w:pPr>
      <w:r w:rsidRPr="00345CC3">
        <w:rPr>
          <w:lang w:val="ru-RU"/>
        </w:rPr>
        <w:t xml:space="preserve">Єгор і Віта за столиком. </w:t>
      </w:r>
      <w:r w:rsidRPr="00053550">
        <w:rPr>
          <w:lang w:val="ru-RU"/>
        </w:rPr>
        <w:t>Єгор накрива її долоні своїми</w:t>
      </w:r>
      <w:r w:rsidRPr="00345CC3">
        <w:rPr>
          <w:lang w:val="ru-RU"/>
        </w:rPr>
        <w:t xml:space="preserve"> </w:t>
      </w:r>
    </w:p>
    <w:p w:rsidR="00731B4C" w:rsidRPr="00053550" w:rsidRDefault="00731B4C" w:rsidP="00345CC3">
      <w:pPr>
        <w:pStyle w:val="HeroName"/>
        <w:rPr>
          <w:lang w:val="ru-RU"/>
        </w:rPr>
      </w:pPr>
      <w:r w:rsidRPr="00053550">
        <w:rPr>
          <w:lang w:val="ru-RU"/>
        </w:rPr>
        <w:t xml:space="preserve">ЄГОР </w:t>
      </w:r>
    </w:p>
    <w:p w:rsidR="00731B4C" w:rsidRPr="00345CC3" w:rsidRDefault="00731B4C" w:rsidP="00345CC3">
      <w:pPr>
        <w:pStyle w:val="HeroReplica"/>
        <w:rPr>
          <w:lang w:val="ru-RU"/>
        </w:rPr>
      </w:pPr>
      <w:r w:rsidRPr="00345CC3">
        <w:rPr>
          <w:lang w:val="ru-RU"/>
        </w:rPr>
        <w:t xml:space="preserve">Знаєш, я дещо повинен тобі відкрити. </w:t>
      </w:r>
    </w:p>
    <w:p w:rsidR="00731B4C" w:rsidRPr="009A7043" w:rsidRDefault="00731B4C" w:rsidP="009A7043">
      <w:pPr>
        <w:pStyle w:val="ActionTimeArena"/>
        <w:rPr>
          <w:lang w:val="ru-RU"/>
        </w:rPr>
      </w:pPr>
    </w:p>
    <w:p w:rsidR="00731B4C" w:rsidRPr="00053550" w:rsidRDefault="00731B4C" w:rsidP="00345CC3">
      <w:pPr>
        <w:pStyle w:val="ActionDescription"/>
        <w:rPr>
          <w:lang w:val="ru-RU"/>
        </w:rPr>
      </w:pPr>
      <w:r w:rsidRPr="00053550">
        <w:rPr>
          <w:lang w:val="ru-RU"/>
        </w:rPr>
        <w:t xml:space="preserve">Вона злегка насторожується, але не подає виду. На нього не дивиться. </w:t>
      </w:r>
    </w:p>
    <w:p w:rsidR="00731B4C" w:rsidRPr="00053550" w:rsidRDefault="00731B4C" w:rsidP="00345CC3">
      <w:pPr>
        <w:pStyle w:val="HeroName"/>
        <w:rPr>
          <w:lang w:val="ru-RU"/>
        </w:rPr>
      </w:pPr>
      <w:r w:rsidRPr="00053550">
        <w:rPr>
          <w:lang w:val="ru-RU"/>
        </w:rPr>
        <w:t xml:space="preserve">ЄГОР </w:t>
      </w:r>
    </w:p>
    <w:p w:rsidR="00731B4C" w:rsidRPr="00345CC3" w:rsidRDefault="00731B4C" w:rsidP="00345CC3">
      <w:pPr>
        <w:pStyle w:val="HeroReplica"/>
        <w:rPr>
          <w:lang w:val="ru-RU"/>
        </w:rPr>
      </w:pPr>
      <w:r w:rsidRPr="00053550">
        <w:rPr>
          <w:lang w:val="ru-RU"/>
        </w:rPr>
        <w:t xml:space="preserve">Так, відкрити. Я тобі хочу розповісти історію одного хлопця. Напевно, тобі, мені так здається, хлопець цей здасться дивним. </w:t>
      </w:r>
      <w:r w:rsidRPr="00345CC3">
        <w:rPr>
          <w:lang w:val="ru-RU"/>
        </w:rPr>
        <w:t>Дивним, тому що бажає розповісти дівчині щось про себе, але робить це нібито про кого</w:t>
      </w:r>
      <w:r>
        <w:rPr>
          <w:lang w:val="ru-RU"/>
        </w:rPr>
        <w:t>сь інш</w:t>
      </w:r>
      <w:r w:rsidRPr="00345CC3">
        <w:rPr>
          <w:lang w:val="ru-RU"/>
        </w:rPr>
        <w:t xml:space="preserve">ого говорить. </w:t>
      </w:r>
      <w:r w:rsidRPr="00053550">
        <w:rPr>
          <w:lang w:val="ru-RU"/>
        </w:rPr>
        <w:t xml:space="preserve">Але це одна дивина. </w:t>
      </w:r>
      <w:r w:rsidRPr="00345CC3">
        <w:rPr>
          <w:lang w:val="ru-RU"/>
        </w:rPr>
        <w:t xml:space="preserve">Ще він любить блукати. Але блукати не лише вулицями міста, а й роздоріжжями своїх вигадок, фантазій та мрій. </w:t>
      </w:r>
    </w:p>
    <w:p w:rsidR="00731B4C" w:rsidRPr="009A7043" w:rsidRDefault="00731B4C" w:rsidP="009A7043">
      <w:pPr>
        <w:pStyle w:val="ActionTimeArena"/>
        <w:rPr>
          <w:lang w:val="ru-RU"/>
        </w:rPr>
      </w:pPr>
    </w:p>
    <w:p w:rsidR="00731B4C" w:rsidRPr="00053550" w:rsidRDefault="00731B4C" w:rsidP="00345CC3">
      <w:pPr>
        <w:pStyle w:val="HeroName"/>
        <w:rPr>
          <w:lang w:val="ru-RU"/>
        </w:rPr>
      </w:pPr>
      <w:r w:rsidRPr="00053550">
        <w:rPr>
          <w:lang w:val="ru-RU"/>
        </w:rPr>
        <w:t xml:space="preserve">ВІТА </w:t>
      </w:r>
    </w:p>
    <w:p w:rsidR="00731B4C" w:rsidRPr="00053550" w:rsidRDefault="00731B4C" w:rsidP="00345CC3">
      <w:pPr>
        <w:pStyle w:val="HeroReplica"/>
        <w:rPr>
          <w:lang w:val="ru-RU"/>
        </w:rPr>
      </w:pPr>
      <w:r w:rsidRPr="00053550">
        <w:rPr>
          <w:lang w:val="ru-RU"/>
        </w:rPr>
        <w:t xml:space="preserve">Справді, якийсь дивний хлопчик. </w:t>
      </w:r>
    </w:p>
    <w:p w:rsidR="00731B4C" w:rsidRPr="009A7043" w:rsidRDefault="00731B4C" w:rsidP="009A7043">
      <w:pPr>
        <w:pStyle w:val="ActionTimeArena"/>
        <w:rPr>
          <w:lang w:val="ru-RU"/>
        </w:rPr>
      </w:pPr>
    </w:p>
    <w:p w:rsidR="00731B4C" w:rsidRPr="00345CC3" w:rsidRDefault="00731B4C" w:rsidP="00345CC3">
      <w:pPr>
        <w:pStyle w:val="ActionDescription"/>
        <w:rPr>
          <w:lang w:val="ru-RU"/>
        </w:rPr>
      </w:pPr>
      <w:r w:rsidRPr="00053550">
        <w:rPr>
          <w:lang w:val="ru-RU"/>
        </w:rPr>
        <w:t xml:space="preserve">Вона каже заспокійливим тоном. </w:t>
      </w:r>
      <w:r w:rsidRPr="00345CC3">
        <w:rPr>
          <w:lang w:val="ru-RU"/>
        </w:rPr>
        <w:t xml:space="preserve">Вивільнює свою руку й проводить нею по його, заспокійливо. </w:t>
      </w:r>
    </w:p>
    <w:p w:rsidR="00731B4C" w:rsidRPr="00053550" w:rsidRDefault="00731B4C" w:rsidP="00345CC3">
      <w:pPr>
        <w:pStyle w:val="HeroName"/>
        <w:rPr>
          <w:lang w:val="ru-RU"/>
        </w:rPr>
      </w:pPr>
      <w:r w:rsidRPr="00053550">
        <w:rPr>
          <w:lang w:val="ru-RU"/>
        </w:rPr>
        <w:t xml:space="preserve">ЄГОР </w:t>
      </w:r>
    </w:p>
    <w:p w:rsidR="00731B4C" w:rsidRPr="00053550" w:rsidRDefault="00731B4C" w:rsidP="00345CC3">
      <w:pPr>
        <w:pStyle w:val="HeroReplica"/>
        <w:rPr>
          <w:lang w:val="ru-RU"/>
        </w:rPr>
      </w:pPr>
      <w:r>
        <w:rPr>
          <w:lang w:val="ru-RU"/>
        </w:rPr>
        <w:t>Так, дивний</w:t>
      </w:r>
      <w:r w:rsidRPr="00345CC3">
        <w:rPr>
          <w:lang w:val="ru-RU"/>
        </w:rPr>
        <w:t xml:space="preserve">. Якось так трапилося, він вже й сам не згадає - як. </w:t>
      </w:r>
      <w:r w:rsidRPr="00053550">
        <w:rPr>
          <w:lang w:val="ru-RU"/>
        </w:rPr>
        <w:t xml:space="preserve">Але він виявився серед бездоріжжя своїх фантазій, заблукав, загубився, розгубив всього себе, розтратив шматками, що не може цілісність відновити. </w:t>
      </w:r>
    </w:p>
    <w:p w:rsidR="00731B4C" w:rsidRPr="009A7043" w:rsidRDefault="00731B4C" w:rsidP="009A7043">
      <w:pPr>
        <w:pStyle w:val="ActionTimeArena"/>
        <w:rPr>
          <w:lang w:val="ru-RU"/>
        </w:rPr>
      </w:pPr>
    </w:p>
    <w:p w:rsidR="00731B4C" w:rsidRPr="00053550" w:rsidRDefault="00731B4C" w:rsidP="00345CC3">
      <w:pPr>
        <w:pStyle w:val="HeroName"/>
        <w:rPr>
          <w:lang w:val="ru-RU"/>
        </w:rPr>
      </w:pPr>
      <w:r w:rsidRPr="00053550">
        <w:rPr>
          <w:lang w:val="ru-RU"/>
        </w:rPr>
        <w:t xml:space="preserve">ВІТА </w:t>
      </w:r>
    </w:p>
    <w:p w:rsidR="00731B4C" w:rsidRPr="00345CC3" w:rsidRDefault="00731B4C" w:rsidP="00345CC3">
      <w:pPr>
        <w:pStyle w:val="HeroReplica"/>
        <w:rPr>
          <w:lang w:val="ru-RU"/>
        </w:rPr>
      </w:pPr>
      <w:r w:rsidRPr="00345CC3">
        <w:rPr>
          <w:lang w:val="ru-RU"/>
        </w:rPr>
        <w:t xml:space="preserve">Це ти щось сильно вже мудрствуешь. </w:t>
      </w:r>
    </w:p>
    <w:p w:rsidR="00731B4C" w:rsidRPr="009A7043" w:rsidRDefault="00731B4C" w:rsidP="009A7043">
      <w:pPr>
        <w:pStyle w:val="ActionTimeArena"/>
        <w:rPr>
          <w:lang w:val="ru-RU"/>
        </w:rPr>
      </w:pPr>
    </w:p>
    <w:p w:rsidR="00731B4C" w:rsidRPr="00053550" w:rsidRDefault="00731B4C" w:rsidP="00345CC3">
      <w:pPr>
        <w:pStyle w:val="HeroName"/>
        <w:rPr>
          <w:lang w:val="ru-RU"/>
        </w:rPr>
      </w:pPr>
      <w:r w:rsidRPr="00053550">
        <w:rPr>
          <w:lang w:val="ru-RU"/>
        </w:rPr>
        <w:t xml:space="preserve">ЄГОР </w:t>
      </w:r>
    </w:p>
    <w:p w:rsidR="00731B4C" w:rsidRPr="00053550" w:rsidRDefault="00731B4C" w:rsidP="00345CC3">
      <w:pPr>
        <w:pStyle w:val="HeroReplica"/>
        <w:rPr>
          <w:lang w:val="ru-RU"/>
        </w:rPr>
      </w:pPr>
      <w:r w:rsidRPr="00345CC3">
        <w:rPr>
          <w:lang w:val="ru-RU"/>
        </w:rPr>
        <w:t xml:space="preserve">Та ні, це ще квіточки. </w:t>
      </w:r>
      <w:r w:rsidRPr="00053550">
        <w:rPr>
          <w:lang w:val="ru-RU"/>
        </w:rPr>
        <w:t xml:space="preserve">Це далі багато словоблудних, а головне мислеблудних вивертів буде багато. Але я втрачаю думку. А, ось, знайшов. </w:t>
      </w:r>
      <w:r w:rsidRPr="00345CC3">
        <w:rPr>
          <w:lang w:val="ru-RU"/>
        </w:rPr>
        <w:t xml:space="preserve">Доблудився він до того, що познайомився з сумнівом в самому собі. </w:t>
      </w:r>
      <w:r w:rsidRPr="00053550">
        <w:rPr>
          <w:lang w:val="ru-RU"/>
        </w:rPr>
        <w:t xml:space="preserve">Сумнів причина всього. Щоб сумнів це подолати придумав він собі випробування. Він повинен був здійснити вчинок, який відкрив би йому дорогу в майбутнє. І випробування це було в змаганні. Змаганні зі смертю. Подоланні страху перед нею, заціпеніння. Але щоб подолати, необхідно було вчинити святотатсвто. Зробити огидну дію. </w:t>
      </w:r>
    </w:p>
    <w:p w:rsidR="00731B4C" w:rsidRPr="009A7043" w:rsidRDefault="00731B4C" w:rsidP="009A7043">
      <w:pPr>
        <w:pStyle w:val="ActionTimeArena"/>
        <w:rPr>
          <w:lang w:val="ru-RU"/>
        </w:rPr>
      </w:pPr>
    </w:p>
    <w:p w:rsidR="00731B4C" w:rsidRPr="00053550" w:rsidRDefault="00731B4C" w:rsidP="00AD4896">
      <w:pPr>
        <w:pStyle w:val="HeroName"/>
        <w:rPr>
          <w:lang w:val="ru-RU"/>
        </w:rPr>
      </w:pPr>
      <w:r w:rsidRPr="00053550">
        <w:rPr>
          <w:lang w:val="ru-RU"/>
        </w:rPr>
        <w:t xml:space="preserve">ВІТА </w:t>
      </w:r>
    </w:p>
    <w:p w:rsidR="00731B4C" w:rsidRPr="00053550" w:rsidRDefault="00731B4C" w:rsidP="00AD4896">
      <w:pPr>
        <w:pStyle w:val="HeroReplica"/>
        <w:rPr>
          <w:lang w:val="ru-RU"/>
        </w:rPr>
      </w:pPr>
      <w:r>
        <w:rPr>
          <w:lang w:val="ru-RU"/>
        </w:rPr>
        <w:t>І</w:t>
      </w:r>
      <w:r w:rsidRPr="00053550">
        <w:rPr>
          <w:lang w:val="ru-RU"/>
        </w:rPr>
        <w:t xml:space="preserve"> </w:t>
      </w:r>
      <w:r>
        <w:rPr>
          <w:lang w:val="ru-RU"/>
        </w:rPr>
        <w:t>що</w:t>
      </w:r>
      <w:r w:rsidRPr="00053550">
        <w:rPr>
          <w:lang w:val="ru-RU"/>
        </w:rPr>
        <w:t xml:space="preserve">, </w:t>
      </w:r>
      <w:r>
        <w:rPr>
          <w:lang w:val="ru-RU"/>
        </w:rPr>
        <w:t>він</w:t>
      </w:r>
      <w:r w:rsidRPr="00053550">
        <w:rPr>
          <w:lang w:val="ru-RU"/>
        </w:rPr>
        <w:t xml:space="preserve"> вчинив її? </w:t>
      </w:r>
    </w:p>
    <w:p w:rsidR="00731B4C" w:rsidRPr="00053550" w:rsidRDefault="00731B4C" w:rsidP="009A7043">
      <w:pPr>
        <w:pStyle w:val="ActionTimeArena"/>
        <w:rPr>
          <w:lang w:val="ru-RU"/>
        </w:rPr>
      </w:pPr>
    </w:p>
    <w:p w:rsidR="00731B4C" w:rsidRPr="00053550" w:rsidRDefault="00731B4C" w:rsidP="00AD4896">
      <w:pPr>
        <w:pStyle w:val="HeroName"/>
        <w:rPr>
          <w:lang w:val="ru-RU"/>
        </w:rPr>
      </w:pPr>
      <w:r w:rsidRPr="00053550">
        <w:rPr>
          <w:lang w:val="ru-RU"/>
        </w:rPr>
        <w:t xml:space="preserve">ЄГОР </w:t>
      </w:r>
    </w:p>
    <w:p w:rsidR="00731B4C" w:rsidRPr="00053550" w:rsidRDefault="00731B4C" w:rsidP="00AD4896">
      <w:pPr>
        <w:pStyle w:val="HeroReplica"/>
        <w:rPr>
          <w:lang w:val="ru-RU"/>
        </w:rPr>
      </w:pPr>
      <w:r w:rsidRPr="00AD4896">
        <w:rPr>
          <w:lang w:val="ru-RU"/>
        </w:rPr>
        <w:t xml:space="preserve">У тому то вся біда, що ні. </w:t>
      </w:r>
      <w:r w:rsidRPr="00053550">
        <w:rPr>
          <w:lang w:val="ru-RU"/>
        </w:rPr>
        <w:t xml:space="preserve">Він втік. Від усього. Від світу. Від самого себе втік. Все зробив так, тільки б не учиняти свій акт волі. </w:t>
      </w:r>
      <w:r w:rsidRPr="00AD4896">
        <w:rPr>
          <w:lang w:val="ru-RU"/>
        </w:rPr>
        <w:t xml:space="preserve">Більше того - тепер він все це кличе сліпими блуднями і прикрою помилкою. </w:t>
      </w:r>
      <w:r w:rsidRPr="00053550">
        <w:rPr>
          <w:lang w:val="ru-RU"/>
        </w:rPr>
        <w:t xml:space="preserve">Але є одна обставина. Днями він зустрів дівчину. Дивну дівчину. </w:t>
      </w:r>
      <w:r w:rsidRPr="00AD4896">
        <w:rPr>
          <w:lang w:val="ru-RU"/>
        </w:rPr>
        <w:t>І заради того, щоб бути з нею, він не те, щоб відмовитися повинен від своїх блуднів</w:t>
      </w:r>
      <w:r>
        <w:rPr>
          <w:lang w:val="ru-RU"/>
        </w:rPr>
        <w:t>, він найменш</w:t>
      </w:r>
      <w:r w:rsidRPr="00AD4896">
        <w:rPr>
          <w:lang w:val="ru-RU"/>
        </w:rPr>
        <w:t xml:space="preserve">ий спогад повинен назавжди стерти. </w:t>
      </w:r>
      <w:r w:rsidRPr="00053550">
        <w:rPr>
          <w:lang w:val="ru-RU"/>
        </w:rPr>
        <w:t xml:space="preserve">І тут у нього виникла дилема. Бо він був упевнений, що дівчина не зможе прийняти його пошуки, тому що він сам їх тепер насилу приймає, настільки вони йому осоружні. З іншого боку, якщо він від них відмовиться, чи зможе вона прийняти його слабкість і боязнь, його нездатність завершити розпочате. </w:t>
      </w:r>
    </w:p>
    <w:p w:rsidR="00731B4C" w:rsidRPr="009A7043" w:rsidRDefault="00731B4C" w:rsidP="009A7043">
      <w:pPr>
        <w:pStyle w:val="ActionTimeArena"/>
        <w:rPr>
          <w:lang w:val="ru-RU"/>
        </w:rPr>
      </w:pPr>
    </w:p>
    <w:p w:rsidR="00731B4C" w:rsidRPr="00053550" w:rsidRDefault="00731B4C" w:rsidP="00AD4896">
      <w:pPr>
        <w:pStyle w:val="HeroName"/>
        <w:rPr>
          <w:lang w:val="ru-RU"/>
        </w:rPr>
      </w:pPr>
      <w:r w:rsidRPr="00053550">
        <w:rPr>
          <w:lang w:val="ru-RU"/>
        </w:rPr>
        <w:t xml:space="preserve">ВІТА </w:t>
      </w:r>
    </w:p>
    <w:p w:rsidR="00731B4C" w:rsidRPr="00053550" w:rsidRDefault="00731B4C" w:rsidP="00AD4896">
      <w:pPr>
        <w:pStyle w:val="HeroReplica"/>
        <w:rPr>
          <w:lang w:val="ru-RU"/>
        </w:rPr>
      </w:pPr>
      <w:r w:rsidRPr="00AD4896">
        <w:rPr>
          <w:lang w:val="ru-RU"/>
        </w:rPr>
        <w:t>А чи</w:t>
      </w:r>
      <w:r>
        <w:rPr>
          <w:lang w:val="ru-RU"/>
        </w:rPr>
        <w:t xml:space="preserve"> не думав той хлопець про те</w:t>
      </w:r>
      <w:r w:rsidRPr="00AD4896">
        <w:rPr>
          <w:lang w:val="ru-RU"/>
        </w:rPr>
        <w:t>, що дівчині абсолютно байдужими можуть</w:t>
      </w:r>
      <w:r>
        <w:rPr>
          <w:lang w:val="ru-RU"/>
        </w:rPr>
        <w:t xml:space="preserve"> бути всі його вигадки і блудн</w:t>
      </w:r>
      <w:r w:rsidRPr="00AD4896">
        <w:rPr>
          <w:lang w:val="ru-RU"/>
        </w:rPr>
        <w:t xml:space="preserve">і. </w:t>
      </w:r>
    </w:p>
    <w:p w:rsidR="00731B4C" w:rsidRPr="009A7043" w:rsidRDefault="00731B4C" w:rsidP="009A7043">
      <w:pPr>
        <w:pStyle w:val="ActionTimeArena"/>
        <w:rPr>
          <w:lang w:val="ru-RU"/>
        </w:rPr>
      </w:pPr>
    </w:p>
    <w:p w:rsidR="00731B4C" w:rsidRPr="00053550" w:rsidRDefault="00731B4C" w:rsidP="00AD4896">
      <w:pPr>
        <w:pStyle w:val="HeroName"/>
        <w:rPr>
          <w:lang w:val="ru-RU"/>
        </w:rPr>
      </w:pPr>
      <w:r w:rsidRPr="00053550">
        <w:rPr>
          <w:lang w:val="ru-RU"/>
        </w:rPr>
        <w:t xml:space="preserve">ЄГОР </w:t>
      </w:r>
    </w:p>
    <w:p w:rsidR="00731B4C" w:rsidRPr="00053550" w:rsidRDefault="00731B4C" w:rsidP="00AD4896">
      <w:pPr>
        <w:pStyle w:val="HeroReplica"/>
        <w:rPr>
          <w:lang w:val="ru-RU"/>
        </w:rPr>
      </w:pPr>
      <w:r w:rsidRPr="00053550">
        <w:rPr>
          <w:lang w:val="ru-RU"/>
        </w:rPr>
        <w:t xml:space="preserve">Так, на початку може. Але коли все дізнається з розвитком відносин, навряд чи залишиться байдужою. </w:t>
      </w:r>
    </w:p>
    <w:p w:rsidR="00731B4C" w:rsidRPr="009A7043" w:rsidRDefault="00731B4C" w:rsidP="009A7043">
      <w:pPr>
        <w:pStyle w:val="ActionTimeArena"/>
        <w:rPr>
          <w:lang w:val="ru-RU"/>
        </w:rPr>
      </w:pPr>
    </w:p>
    <w:p w:rsidR="00731B4C" w:rsidRPr="00053550" w:rsidRDefault="00731B4C" w:rsidP="00AD4896">
      <w:pPr>
        <w:pStyle w:val="HeroName"/>
        <w:rPr>
          <w:lang w:val="ru-RU"/>
        </w:rPr>
      </w:pPr>
      <w:r w:rsidRPr="00053550">
        <w:rPr>
          <w:lang w:val="ru-RU"/>
        </w:rPr>
        <w:t xml:space="preserve">ВІТА </w:t>
      </w:r>
    </w:p>
    <w:p w:rsidR="00731B4C" w:rsidRPr="00053550" w:rsidRDefault="00731B4C" w:rsidP="00AD4896">
      <w:pPr>
        <w:pStyle w:val="HeroReplica"/>
        <w:rPr>
          <w:lang w:val="ru-RU"/>
        </w:rPr>
      </w:pPr>
      <w:r w:rsidRPr="00053550">
        <w:rPr>
          <w:lang w:val="ru-RU"/>
        </w:rPr>
        <w:t xml:space="preserve">Ти про безхребетність?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І про неї теж.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D12148" w:rsidRDefault="00731B4C" w:rsidP="00D12148">
      <w:pPr>
        <w:pStyle w:val="HeroReplica"/>
        <w:rPr>
          <w:lang w:val="ru-RU"/>
        </w:rPr>
      </w:pPr>
      <w:r w:rsidRPr="00D12148">
        <w:rPr>
          <w:lang w:val="ru-RU"/>
        </w:rPr>
        <w:t xml:space="preserve">Так може, варто завершити розпочате?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Ти мене не розумієш. Хлопець вже відмовився від усього. Йому огидні ті бродіння і пошуки. </w:t>
      </w:r>
      <w:r w:rsidRPr="00D12148">
        <w:rPr>
          <w:lang w:val="ru-RU"/>
        </w:rPr>
        <w:t xml:space="preserve">Хоча в той же час йому не дає спокою та обставина, що можливо він просто втік. </w:t>
      </w:r>
      <w:r w:rsidRPr="00053550">
        <w:rPr>
          <w:lang w:val="ru-RU"/>
        </w:rPr>
        <w:t xml:space="preserve">Не витримав випробування. </w:t>
      </w:r>
      <w:r w:rsidRPr="00D12148">
        <w:rPr>
          <w:lang w:val="ru-RU"/>
        </w:rPr>
        <w:t xml:space="preserve">І всі теперішнє є лише спроба виправдатися, знизити гіркоту самокритики.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D12148" w:rsidRDefault="00731B4C" w:rsidP="00D12148">
      <w:pPr>
        <w:pStyle w:val="HeroReplica"/>
        <w:rPr>
          <w:lang w:val="ru-RU"/>
        </w:rPr>
      </w:pPr>
      <w:r w:rsidRPr="00D12148">
        <w:rPr>
          <w:lang w:val="ru-RU"/>
        </w:rPr>
        <w:t>І від чого довелося відмовитись? Щось я й гадки не маю?</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D12148" w:rsidRDefault="00731B4C" w:rsidP="00D12148">
      <w:pPr>
        <w:pStyle w:val="HeroReplica"/>
        <w:rPr>
          <w:lang w:val="ru-RU"/>
        </w:rPr>
      </w:pPr>
      <w:r w:rsidRPr="00053550">
        <w:rPr>
          <w:lang w:val="ru-RU"/>
        </w:rPr>
        <w:t xml:space="preserve">Не дивно. Тобі ж в голову така чортівня не лізе. </w:t>
      </w:r>
      <w:r w:rsidRPr="00D12148">
        <w:rPr>
          <w:lang w:val="ru-RU"/>
        </w:rPr>
        <w:t xml:space="preserve">А якщо я скажу, що йому необхідно було скоїти вбивство.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D12148" w:rsidRDefault="00731B4C" w:rsidP="00D12148">
      <w:pPr>
        <w:pStyle w:val="HeroReplica"/>
        <w:rPr>
          <w:lang w:val="ru-RU"/>
        </w:rPr>
      </w:pPr>
      <w:r w:rsidRPr="00D12148">
        <w:rPr>
          <w:lang w:val="ru-RU"/>
        </w:rPr>
        <w:t xml:space="preserve">То я відповім, що він передивився фільмів.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Я не жартую.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Ти мене лякаєш.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Я розумію. Але все вже в минулому. Варто тільки додати, що хлопець той я.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Я здогадалася.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А дівчина ти.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Це я теж зрозуміла.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Віто, я люблю тебе.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І це теж ти вже сказав. Дивний спосіб зізнатися ти вибрав.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D12148" w:rsidRDefault="00731B4C" w:rsidP="00D12148">
      <w:pPr>
        <w:pStyle w:val="HeroReplica"/>
        <w:rPr>
          <w:lang w:val="ru-RU"/>
        </w:rPr>
      </w:pPr>
      <w:r w:rsidRPr="00D12148">
        <w:rPr>
          <w:lang w:val="ru-RU"/>
        </w:rPr>
        <w:t xml:space="preserve">Тобі ще так не зізнавалися?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Ні, не зізнавалися. Це ж не важливо зараз. Правда ж?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Так. Не важливо. Просто значить тут я виявився оригінальним. Я так колись хотів бути оригінальним.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Мені вже пора.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ЄГОР </w:t>
      </w:r>
    </w:p>
    <w:p w:rsidR="00731B4C" w:rsidRPr="00053550" w:rsidRDefault="00731B4C" w:rsidP="00D12148">
      <w:pPr>
        <w:pStyle w:val="HeroReplica"/>
        <w:rPr>
          <w:lang w:val="ru-RU"/>
        </w:rPr>
      </w:pPr>
      <w:r w:rsidRPr="00053550">
        <w:rPr>
          <w:lang w:val="ru-RU"/>
        </w:rPr>
        <w:t xml:space="preserve">Так-так. Я розумію. Ми ще зустрінемося. </w:t>
      </w:r>
    </w:p>
    <w:p w:rsidR="00731B4C" w:rsidRPr="009A7043" w:rsidRDefault="00731B4C" w:rsidP="009A7043">
      <w:pPr>
        <w:pStyle w:val="ActionTimeArena"/>
        <w:rPr>
          <w:lang w:val="ru-RU"/>
        </w:rPr>
      </w:pPr>
    </w:p>
    <w:p w:rsidR="00731B4C" w:rsidRPr="00053550" w:rsidRDefault="00731B4C" w:rsidP="00D12148">
      <w:pPr>
        <w:pStyle w:val="HeroName"/>
        <w:rPr>
          <w:lang w:val="ru-RU"/>
        </w:rPr>
      </w:pPr>
      <w:r w:rsidRPr="00053550">
        <w:rPr>
          <w:lang w:val="ru-RU"/>
        </w:rPr>
        <w:t xml:space="preserve">ВІТА </w:t>
      </w:r>
    </w:p>
    <w:p w:rsidR="00731B4C" w:rsidRPr="00053550" w:rsidRDefault="00731B4C" w:rsidP="00D12148">
      <w:pPr>
        <w:pStyle w:val="HeroReplica"/>
        <w:rPr>
          <w:lang w:val="ru-RU"/>
        </w:rPr>
      </w:pPr>
      <w:r w:rsidRPr="00053550">
        <w:rPr>
          <w:lang w:val="ru-RU"/>
        </w:rPr>
        <w:t xml:space="preserve">Подивимося. Можливо. </w:t>
      </w:r>
    </w:p>
    <w:p w:rsidR="00731B4C" w:rsidRPr="009A7043" w:rsidRDefault="00731B4C" w:rsidP="009A7043">
      <w:pPr>
        <w:pStyle w:val="ActionTimeArena"/>
        <w:rPr>
          <w:lang w:val="ru-RU"/>
        </w:rPr>
      </w:pPr>
    </w:p>
    <w:p w:rsidR="00731B4C" w:rsidRPr="00053550" w:rsidRDefault="00731B4C" w:rsidP="00D12148">
      <w:pPr>
        <w:pStyle w:val="ActionDescription"/>
        <w:rPr>
          <w:lang w:val="ru-RU"/>
        </w:rPr>
      </w:pPr>
      <w:r w:rsidRPr="00053550">
        <w:rPr>
          <w:lang w:val="ru-RU"/>
        </w:rPr>
        <w:t xml:space="preserve">Віта йде. Єгор залишається. Через час підсаджується Марина. </w:t>
      </w:r>
    </w:p>
    <w:p w:rsidR="00731B4C" w:rsidRPr="00053550" w:rsidRDefault="00731B4C" w:rsidP="00CB6927">
      <w:pPr>
        <w:pStyle w:val="HeroName"/>
        <w:rPr>
          <w:lang w:val="ru-RU"/>
        </w:rPr>
      </w:pPr>
      <w:r w:rsidRPr="00053550">
        <w:rPr>
          <w:lang w:val="ru-RU"/>
        </w:rPr>
        <w:t xml:space="preserve">МАРИНА </w:t>
      </w:r>
    </w:p>
    <w:p w:rsidR="00731B4C" w:rsidRPr="00053550" w:rsidRDefault="00731B4C" w:rsidP="00CB6927">
      <w:pPr>
        <w:pStyle w:val="HeroReplica"/>
        <w:rPr>
          <w:lang w:val="ru-RU"/>
        </w:rPr>
      </w:pPr>
      <w:r w:rsidRPr="00053550">
        <w:rPr>
          <w:lang w:val="ru-RU"/>
        </w:rPr>
        <w:t xml:space="preserve">Це вона і є?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ЄГОР </w:t>
      </w:r>
    </w:p>
    <w:p w:rsidR="00731B4C" w:rsidRPr="00053550" w:rsidRDefault="00731B4C" w:rsidP="00CB6927">
      <w:pPr>
        <w:pStyle w:val="HeroReplica"/>
        <w:rPr>
          <w:lang w:val="ru-RU"/>
        </w:rPr>
      </w:pPr>
      <w:r w:rsidRPr="00053550">
        <w:rPr>
          <w:lang w:val="ru-RU"/>
        </w:rPr>
        <w:t>Так, Мариш, це вона. Привіт. А ти звідки.</w:t>
      </w:r>
    </w:p>
    <w:p w:rsidR="00731B4C" w:rsidRPr="00053550" w:rsidRDefault="00731B4C" w:rsidP="00CB6927">
      <w:pPr>
        <w:pStyle w:val="HeroReplica"/>
        <w:rPr>
          <w:lang w:val="ru-RU"/>
        </w:rPr>
      </w:pPr>
      <w:r w:rsidRPr="00053550">
        <w:rPr>
          <w:lang w:val="ru-RU"/>
        </w:rPr>
        <w:t xml:space="preserve"> </w:t>
      </w:r>
    </w:p>
    <w:p w:rsidR="00731B4C" w:rsidRPr="00053550" w:rsidRDefault="00731B4C" w:rsidP="00CB6927">
      <w:pPr>
        <w:pStyle w:val="HeroName"/>
        <w:rPr>
          <w:lang w:val="ru-RU"/>
        </w:rPr>
      </w:pPr>
      <w:r w:rsidRPr="00053550">
        <w:rPr>
          <w:lang w:val="ru-RU"/>
        </w:rPr>
        <w:t xml:space="preserve">МАРИНА </w:t>
      </w:r>
    </w:p>
    <w:p w:rsidR="00731B4C" w:rsidRPr="00053550" w:rsidRDefault="00731B4C" w:rsidP="00CB6927">
      <w:pPr>
        <w:pStyle w:val="HeroReplica"/>
        <w:rPr>
          <w:lang w:val="ru-RU"/>
        </w:rPr>
      </w:pPr>
      <w:r w:rsidRPr="00053550">
        <w:rPr>
          <w:lang w:val="ru-RU"/>
        </w:rPr>
        <w:t xml:space="preserve">Та так, проходила повз. Ти не подумай.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ЄГОР </w:t>
      </w:r>
    </w:p>
    <w:p w:rsidR="00731B4C" w:rsidRPr="00053550" w:rsidRDefault="00731B4C" w:rsidP="00CB6927">
      <w:pPr>
        <w:pStyle w:val="HeroReplica"/>
        <w:rPr>
          <w:lang w:val="ru-RU"/>
        </w:rPr>
      </w:pPr>
      <w:r w:rsidRPr="00CB6927">
        <w:rPr>
          <w:lang w:val="ru-RU"/>
        </w:rPr>
        <w:t xml:space="preserve">А я і не думаю. </w:t>
      </w:r>
      <w:r w:rsidRPr="00053550">
        <w:rPr>
          <w:lang w:val="ru-RU"/>
        </w:rPr>
        <w:t xml:space="preserve">Піду я. </w:t>
      </w:r>
    </w:p>
    <w:p w:rsidR="00731B4C" w:rsidRPr="009A7043" w:rsidRDefault="00731B4C" w:rsidP="009A7043">
      <w:pPr>
        <w:pStyle w:val="ActionTimeArena"/>
        <w:rPr>
          <w:lang w:val="ru-RU"/>
        </w:rPr>
      </w:pPr>
    </w:p>
    <w:p w:rsidR="00731B4C" w:rsidRPr="00053550" w:rsidRDefault="00731B4C" w:rsidP="00CB6927">
      <w:pPr>
        <w:pStyle w:val="ActionDescription"/>
        <w:rPr>
          <w:lang w:val="ru-RU"/>
        </w:rPr>
      </w:pPr>
      <w:r w:rsidRPr="00053550">
        <w:rPr>
          <w:lang w:val="ru-RU"/>
        </w:rPr>
        <w:t xml:space="preserve">Єгор йде. </w:t>
      </w:r>
    </w:p>
    <w:p w:rsidR="00731B4C" w:rsidRPr="00053550" w:rsidRDefault="00731B4C" w:rsidP="00CB6927">
      <w:pPr>
        <w:pStyle w:val="ActionTimeArena"/>
        <w:rPr>
          <w:lang w:val="ru-RU"/>
        </w:rPr>
      </w:pPr>
      <w:r w:rsidRPr="00053550">
        <w:rPr>
          <w:lang w:val="ru-RU"/>
        </w:rPr>
        <w:t>ІНТ. КВАРТИРА ЄГОРа - вечір</w:t>
      </w:r>
    </w:p>
    <w:p w:rsidR="00731B4C" w:rsidRPr="00053550" w:rsidRDefault="00731B4C" w:rsidP="00CB6927">
      <w:pPr>
        <w:pStyle w:val="ActionDescription"/>
        <w:rPr>
          <w:lang w:val="ru-RU"/>
        </w:rPr>
      </w:pPr>
      <w:r w:rsidRPr="00053550">
        <w:rPr>
          <w:lang w:val="ru-RU"/>
        </w:rPr>
        <w:t xml:space="preserve">Дзвінок у двері. Він кладе книгу, йде відчиняти. Це Марина. Вона цілеспрямовано входить, обіймає його і починає цілувати, роздягаючи при цьому. </w:t>
      </w:r>
    </w:p>
    <w:p w:rsidR="00731B4C" w:rsidRPr="00053550" w:rsidRDefault="00731B4C" w:rsidP="00CB6927">
      <w:pPr>
        <w:pStyle w:val="HeroName"/>
        <w:rPr>
          <w:lang w:val="ru-RU"/>
        </w:rPr>
      </w:pPr>
      <w:r w:rsidRPr="00053550">
        <w:rPr>
          <w:lang w:val="ru-RU"/>
        </w:rPr>
        <w:t xml:space="preserve">ЄГОР </w:t>
      </w:r>
    </w:p>
    <w:p w:rsidR="00731B4C" w:rsidRPr="00053550" w:rsidRDefault="00731B4C" w:rsidP="00CB6927">
      <w:pPr>
        <w:pStyle w:val="HeroReplica"/>
        <w:rPr>
          <w:lang w:val="ru-RU"/>
        </w:rPr>
      </w:pPr>
      <w:r w:rsidRPr="00053550">
        <w:rPr>
          <w:lang w:val="ru-RU"/>
        </w:rPr>
        <w:t xml:space="preserve">Що ти твориш?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МАРИНА </w:t>
      </w:r>
    </w:p>
    <w:p w:rsidR="00731B4C" w:rsidRPr="00053550" w:rsidRDefault="00731B4C" w:rsidP="00CB6927">
      <w:pPr>
        <w:pStyle w:val="HeroReplica"/>
        <w:rPr>
          <w:lang w:val="ru-RU"/>
        </w:rPr>
      </w:pPr>
      <w:r w:rsidRPr="00053550">
        <w:rPr>
          <w:lang w:val="ru-RU"/>
        </w:rPr>
        <w:t xml:space="preserve">Тсс. Мовчи. </w:t>
      </w:r>
    </w:p>
    <w:p w:rsidR="00731B4C" w:rsidRPr="009A7043" w:rsidRDefault="00731B4C" w:rsidP="009A7043">
      <w:pPr>
        <w:pStyle w:val="ActionTimeArena"/>
        <w:rPr>
          <w:lang w:val="ru-RU"/>
        </w:rPr>
      </w:pPr>
    </w:p>
    <w:p w:rsidR="00731B4C" w:rsidRPr="00053550" w:rsidRDefault="00731B4C" w:rsidP="00CB6927">
      <w:pPr>
        <w:pStyle w:val="ActionDescription"/>
        <w:rPr>
          <w:lang w:val="ru-RU"/>
        </w:rPr>
      </w:pPr>
      <w:r w:rsidRPr="00053550">
        <w:rPr>
          <w:lang w:val="ru-RU"/>
        </w:rPr>
        <w:t xml:space="preserve">Знімає з нього сорочку. Виходять з коридору до кімнати, не відриваючись один від одного. Марина веде. Продовжує роздягати його, роздягається сама. Все відбувається стрімко і швидко. На підлозі. </w:t>
      </w:r>
    </w:p>
    <w:p w:rsidR="00731B4C" w:rsidRPr="00053550" w:rsidRDefault="00731B4C" w:rsidP="00CB6927">
      <w:pPr>
        <w:pStyle w:val="ActionDescription"/>
        <w:rPr>
          <w:lang w:val="ru-RU"/>
        </w:rPr>
      </w:pPr>
      <w:r w:rsidRPr="00053550">
        <w:rPr>
          <w:lang w:val="ru-RU"/>
        </w:rPr>
        <w:t xml:space="preserve">Марина одягається. Єгор сидить на підлозі </w:t>
      </w:r>
    </w:p>
    <w:p w:rsidR="00731B4C" w:rsidRPr="00053550" w:rsidRDefault="00731B4C" w:rsidP="00CB6927">
      <w:pPr>
        <w:pStyle w:val="HeroName"/>
        <w:rPr>
          <w:lang w:val="ru-RU"/>
        </w:rPr>
      </w:pPr>
      <w:r w:rsidRPr="00053550">
        <w:rPr>
          <w:lang w:val="ru-RU"/>
        </w:rPr>
        <w:t xml:space="preserve">ЄГОР </w:t>
      </w:r>
    </w:p>
    <w:p w:rsidR="00731B4C" w:rsidRPr="00CB6927" w:rsidRDefault="00731B4C" w:rsidP="00CB6927">
      <w:pPr>
        <w:pStyle w:val="HeroReplica"/>
        <w:rPr>
          <w:lang w:val="ru-RU"/>
        </w:rPr>
      </w:pPr>
      <w:r w:rsidRPr="00CB6927">
        <w:rPr>
          <w:lang w:val="ru-RU"/>
        </w:rPr>
        <w:t xml:space="preserve">Ну і як це розуміти.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МАРИНА </w:t>
      </w:r>
    </w:p>
    <w:p w:rsidR="00731B4C" w:rsidRPr="00053550" w:rsidRDefault="00731B4C" w:rsidP="00CB6927">
      <w:pPr>
        <w:pStyle w:val="HeroReplica"/>
        <w:rPr>
          <w:lang w:val="ru-RU"/>
        </w:rPr>
      </w:pPr>
      <w:r w:rsidRPr="00CB6927">
        <w:rPr>
          <w:lang w:val="ru-RU"/>
        </w:rPr>
        <w:t xml:space="preserve">Я ж казала, що ти будеш моїм. </w:t>
      </w:r>
      <w:r w:rsidRPr="00053550">
        <w:rPr>
          <w:lang w:val="ru-RU"/>
        </w:rPr>
        <w:t xml:space="preserve">Вічно моїм.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ЄГОР </w:t>
      </w:r>
    </w:p>
    <w:p w:rsidR="00731B4C" w:rsidRPr="00053550" w:rsidRDefault="00731B4C" w:rsidP="00CB6927">
      <w:pPr>
        <w:pStyle w:val="HeroReplica"/>
        <w:rPr>
          <w:lang w:val="ru-RU"/>
        </w:rPr>
      </w:pPr>
      <w:r w:rsidRPr="00053550">
        <w:rPr>
          <w:lang w:val="ru-RU"/>
        </w:rPr>
        <w:t xml:space="preserve">Не перебільшуй.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МАРИНА </w:t>
      </w:r>
    </w:p>
    <w:p w:rsidR="00731B4C" w:rsidRPr="00053550" w:rsidRDefault="00731B4C" w:rsidP="00CB6927">
      <w:pPr>
        <w:pStyle w:val="HeroReplica"/>
        <w:rPr>
          <w:lang w:val="ru-RU"/>
        </w:rPr>
      </w:pPr>
      <w:r w:rsidRPr="00053550">
        <w:rPr>
          <w:lang w:val="ru-RU"/>
        </w:rPr>
        <w:t xml:space="preserve">Я не перебільшую. Час покаже. Ми ще зустрінемося. І тоді назавжди. </w:t>
      </w:r>
    </w:p>
    <w:p w:rsidR="00731B4C" w:rsidRPr="009A7043" w:rsidRDefault="00731B4C" w:rsidP="009A7043">
      <w:pPr>
        <w:pStyle w:val="ActionTimeArena"/>
        <w:rPr>
          <w:lang w:val="ru-RU"/>
        </w:rPr>
      </w:pPr>
    </w:p>
    <w:p w:rsidR="00731B4C" w:rsidRPr="00053550" w:rsidRDefault="00731B4C" w:rsidP="00CB6927">
      <w:pPr>
        <w:pStyle w:val="HeroName"/>
        <w:rPr>
          <w:lang w:val="ru-RU"/>
        </w:rPr>
      </w:pPr>
      <w:r w:rsidRPr="00053550">
        <w:rPr>
          <w:lang w:val="ru-RU"/>
        </w:rPr>
        <w:t xml:space="preserve">ЄГОР </w:t>
      </w:r>
    </w:p>
    <w:p w:rsidR="00731B4C" w:rsidRPr="00053550" w:rsidRDefault="00731B4C" w:rsidP="00CB6927">
      <w:pPr>
        <w:pStyle w:val="HeroReplica"/>
        <w:rPr>
          <w:lang w:val="ru-RU"/>
        </w:rPr>
      </w:pPr>
      <w:r w:rsidRPr="007F16DE">
        <w:rPr>
          <w:lang w:val="ru-RU"/>
        </w:rPr>
        <w:t xml:space="preserve">Не неси нісенітниці. </w:t>
      </w:r>
      <w:r w:rsidRPr="00053550">
        <w:rPr>
          <w:lang w:val="ru-RU"/>
        </w:rPr>
        <w:t xml:space="preserve">Я не впевнений. Ти ж все знаєш. Навіщо все це? </w:t>
      </w:r>
    </w:p>
    <w:p w:rsidR="00731B4C" w:rsidRPr="00382EBA" w:rsidRDefault="00731B4C" w:rsidP="00CB6927">
      <w:pPr>
        <w:pStyle w:val="HeroName"/>
        <w:rPr>
          <w:lang w:val="ru-RU"/>
        </w:rPr>
      </w:pPr>
    </w:p>
    <w:p w:rsidR="00731B4C" w:rsidRPr="00053550" w:rsidRDefault="00731B4C" w:rsidP="00CB6927">
      <w:pPr>
        <w:pStyle w:val="HeroName"/>
        <w:rPr>
          <w:lang w:val="ru-RU"/>
        </w:rPr>
      </w:pPr>
      <w:r w:rsidRPr="00053550">
        <w:rPr>
          <w:lang w:val="ru-RU"/>
        </w:rPr>
        <w:t xml:space="preserve">МАРИНА </w:t>
      </w:r>
    </w:p>
    <w:p w:rsidR="00731B4C" w:rsidRPr="00053550" w:rsidRDefault="00731B4C" w:rsidP="00CB6927">
      <w:pPr>
        <w:pStyle w:val="HeroReplica"/>
        <w:rPr>
          <w:lang w:val="ru-RU"/>
        </w:rPr>
      </w:pPr>
      <w:r w:rsidRPr="00053550">
        <w:rPr>
          <w:lang w:val="ru-RU"/>
        </w:rPr>
        <w:t xml:space="preserve">Всьому свій час. Час розкидати каміння. Час збирати каміння. </w:t>
      </w:r>
    </w:p>
    <w:p w:rsidR="00731B4C" w:rsidRPr="009A7043" w:rsidRDefault="00731B4C" w:rsidP="009A7043">
      <w:pPr>
        <w:pStyle w:val="ActionTimeArena"/>
        <w:rPr>
          <w:lang w:val="ru-RU"/>
        </w:rPr>
      </w:pPr>
    </w:p>
    <w:p w:rsidR="00731B4C" w:rsidRPr="00CB6927" w:rsidRDefault="00731B4C" w:rsidP="00CB6927">
      <w:pPr>
        <w:pStyle w:val="Titr"/>
        <w:rPr>
          <w:lang w:val="ru-RU"/>
        </w:rPr>
      </w:pPr>
      <w:r w:rsidRPr="00CB6927">
        <w:rPr>
          <w:lang w:val="ru-RU"/>
        </w:rPr>
        <w:t>ТИТР:</w:t>
      </w:r>
    </w:p>
    <w:p w:rsidR="00731B4C" w:rsidRPr="00CB6927" w:rsidRDefault="00731B4C" w:rsidP="00CB6927">
      <w:pPr>
        <w:pStyle w:val="Titr"/>
        <w:rPr>
          <w:lang w:val="ru-RU"/>
        </w:rPr>
      </w:pPr>
      <w:r w:rsidRPr="00053550">
        <w:rPr>
          <w:lang w:val="ru-RU"/>
        </w:rPr>
        <w:t>літо</w:t>
      </w:r>
    </w:p>
    <w:p w:rsidR="00731B4C" w:rsidRPr="009A7043" w:rsidRDefault="00731B4C" w:rsidP="009A7043">
      <w:pPr>
        <w:pStyle w:val="ActionTimeArena"/>
        <w:rPr>
          <w:lang w:val="ru-RU"/>
        </w:rPr>
      </w:pPr>
      <w:r w:rsidRPr="009A7043">
        <w:rPr>
          <w:lang w:val="ru-RU"/>
        </w:rPr>
        <w:t>ІНТ. КВАРТИРА ЄГОР</w:t>
      </w:r>
      <w:r w:rsidRPr="00053550">
        <w:rPr>
          <w:lang w:val="ru-RU"/>
        </w:rPr>
        <w:t>а</w:t>
      </w:r>
      <w:r w:rsidRPr="009A7043">
        <w:rPr>
          <w:lang w:val="ru-RU"/>
        </w:rPr>
        <w:t xml:space="preserve"> </w:t>
      </w:r>
    </w:p>
    <w:p w:rsidR="00731B4C" w:rsidRPr="00053550" w:rsidRDefault="00731B4C" w:rsidP="00CB6927">
      <w:pPr>
        <w:pStyle w:val="ActionDescription"/>
        <w:rPr>
          <w:lang w:val="ru-RU"/>
        </w:rPr>
      </w:pPr>
      <w:r w:rsidRPr="00053550">
        <w:rPr>
          <w:lang w:val="ru-RU"/>
        </w:rPr>
        <w:t xml:space="preserve">Дзвінок Єгору. Він бере трубку. Дзвонить Марина. </w:t>
      </w:r>
    </w:p>
    <w:p w:rsidR="00731B4C" w:rsidRPr="00123867" w:rsidRDefault="00731B4C" w:rsidP="00123867">
      <w:pPr>
        <w:pStyle w:val="HeroName"/>
        <w:rPr>
          <w:lang w:val="ru-RU"/>
        </w:rPr>
      </w:pPr>
      <w:r w:rsidRPr="00123867">
        <w:rPr>
          <w:lang w:val="ru-RU"/>
        </w:rPr>
        <w:t xml:space="preserve">ЄГОР </w:t>
      </w:r>
    </w:p>
    <w:p w:rsidR="00731B4C" w:rsidRPr="00053550" w:rsidRDefault="00731B4C" w:rsidP="00123867">
      <w:pPr>
        <w:pStyle w:val="HeroReplica"/>
        <w:rPr>
          <w:lang w:val="ru-RU"/>
        </w:rPr>
      </w:pPr>
      <w:r w:rsidRPr="00123867">
        <w:rPr>
          <w:lang w:val="ru-RU"/>
        </w:rPr>
        <w:t xml:space="preserve">Привіт Мариш. </w:t>
      </w:r>
      <w:r w:rsidRPr="009A7043">
        <w:rPr>
          <w:lang w:val="ru-RU"/>
        </w:rPr>
        <w:t xml:space="preserve">Чим зобов'язаний? </w:t>
      </w:r>
    </w:p>
    <w:p w:rsidR="00731B4C" w:rsidRPr="00123867" w:rsidRDefault="00731B4C" w:rsidP="00123867">
      <w:pPr>
        <w:rPr>
          <w:lang w:eastAsia="en-US"/>
        </w:rPr>
      </w:pPr>
    </w:p>
    <w:p w:rsidR="00731B4C" w:rsidRPr="00053550" w:rsidRDefault="00731B4C" w:rsidP="00123867">
      <w:pPr>
        <w:pStyle w:val="HeroName"/>
        <w:rPr>
          <w:lang w:val="ru-RU"/>
        </w:rPr>
      </w:pPr>
      <w:r w:rsidRPr="00053550">
        <w:rPr>
          <w:lang w:val="ru-RU"/>
        </w:rPr>
        <w:t xml:space="preserve">МАРИНА </w:t>
      </w:r>
    </w:p>
    <w:p w:rsidR="00731B4C" w:rsidRPr="004A2952" w:rsidRDefault="00731B4C" w:rsidP="004A2952">
      <w:pPr>
        <w:pStyle w:val="HeroVoiceOver"/>
      </w:pPr>
      <w:r>
        <w:t>(за кадром)</w:t>
      </w:r>
    </w:p>
    <w:p w:rsidR="00731B4C" w:rsidRPr="00572690" w:rsidRDefault="00731B4C" w:rsidP="004A2952">
      <w:pPr>
        <w:pStyle w:val="HeroReplica"/>
        <w:rPr>
          <w:lang w:val="ru-RU"/>
        </w:rPr>
      </w:pPr>
      <w:r w:rsidRPr="004A2952">
        <w:rPr>
          <w:lang w:val="ru-RU"/>
        </w:rPr>
        <w:t>Ти з нею?</w:t>
      </w:r>
    </w:p>
    <w:p w:rsidR="00731B4C" w:rsidRPr="004A2952" w:rsidRDefault="00731B4C" w:rsidP="004A2952">
      <w:pPr>
        <w:pStyle w:val="HeroReplica"/>
        <w:rPr>
          <w:lang w:val="ru-RU"/>
        </w:rPr>
      </w:pPr>
      <w:r w:rsidRPr="004A2952">
        <w:rPr>
          <w:lang w:val="ru-RU"/>
        </w:rPr>
        <w:t xml:space="preserve"> </w:t>
      </w:r>
    </w:p>
    <w:p w:rsidR="00731B4C" w:rsidRPr="00053550" w:rsidRDefault="00731B4C" w:rsidP="004A2952">
      <w:pPr>
        <w:pStyle w:val="HeroName"/>
        <w:rPr>
          <w:lang w:val="ru-RU"/>
        </w:rPr>
      </w:pPr>
      <w:r w:rsidRPr="00053550">
        <w:rPr>
          <w:lang w:val="ru-RU"/>
        </w:rPr>
        <w:t xml:space="preserve">ЄГОР </w:t>
      </w:r>
    </w:p>
    <w:p w:rsidR="00731B4C" w:rsidRPr="00053550" w:rsidRDefault="00731B4C" w:rsidP="004A2952">
      <w:pPr>
        <w:pStyle w:val="HeroReplica"/>
        <w:rPr>
          <w:lang w:val="ru-RU"/>
        </w:rPr>
      </w:pPr>
      <w:r w:rsidRPr="00053550">
        <w:rPr>
          <w:lang w:val="ru-RU"/>
        </w:rPr>
        <w:t xml:space="preserve">Зараз? </w:t>
      </w:r>
    </w:p>
    <w:p w:rsidR="00731B4C" w:rsidRPr="00053550" w:rsidRDefault="00731B4C" w:rsidP="004A2952">
      <w:pPr>
        <w:rPr>
          <w:lang w:eastAsia="en-US"/>
        </w:rPr>
      </w:pPr>
    </w:p>
    <w:p w:rsidR="00731B4C" w:rsidRPr="00053550" w:rsidRDefault="00731B4C" w:rsidP="004A2952">
      <w:pPr>
        <w:pStyle w:val="HeroName"/>
        <w:rPr>
          <w:lang w:val="ru-RU"/>
        </w:rPr>
      </w:pPr>
      <w:r w:rsidRPr="00053550">
        <w:rPr>
          <w:lang w:val="ru-RU"/>
        </w:rPr>
        <w:t xml:space="preserve">МАРИНА </w:t>
      </w:r>
    </w:p>
    <w:p w:rsidR="00731B4C" w:rsidRPr="004A2952" w:rsidRDefault="00731B4C" w:rsidP="004A2952">
      <w:pPr>
        <w:pStyle w:val="HeroVoiceOver"/>
      </w:pPr>
      <w:r>
        <w:t>(за кадром)</w:t>
      </w:r>
    </w:p>
    <w:p w:rsidR="00731B4C" w:rsidRPr="004A2952" w:rsidRDefault="00731B4C" w:rsidP="004A2952">
      <w:pPr>
        <w:pStyle w:val="HeroReplica"/>
        <w:rPr>
          <w:lang w:val="ru-RU"/>
        </w:rPr>
      </w:pPr>
      <w:r w:rsidRPr="004A2952">
        <w:rPr>
          <w:lang w:val="ru-RU"/>
        </w:rPr>
        <w:t xml:space="preserve">Ну і зараз і взагалі. </w:t>
      </w:r>
    </w:p>
    <w:p w:rsidR="00731B4C" w:rsidRPr="00053550" w:rsidRDefault="00731B4C" w:rsidP="009A7043">
      <w:pPr>
        <w:pStyle w:val="ActionTimeArena"/>
        <w:rPr>
          <w:lang w:val="ru-RU"/>
        </w:rPr>
      </w:pPr>
    </w:p>
    <w:p w:rsidR="00731B4C" w:rsidRPr="00053550" w:rsidRDefault="00731B4C" w:rsidP="004A2952">
      <w:pPr>
        <w:pStyle w:val="HeroName"/>
        <w:rPr>
          <w:lang w:val="ru-RU"/>
        </w:rPr>
      </w:pPr>
      <w:r w:rsidRPr="00053550">
        <w:rPr>
          <w:lang w:val="ru-RU"/>
        </w:rPr>
        <w:t xml:space="preserve">ЄГОР </w:t>
      </w:r>
    </w:p>
    <w:p w:rsidR="00731B4C" w:rsidRPr="00053550" w:rsidRDefault="00731B4C" w:rsidP="004A2952">
      <w:pPr>
        <w:pStyle w:val="HeroReplica"/>
        <w:rPr>
          <w:lang w:val="ru-RU"/>
        </w:rPr>
      </w:pPr>
      <w:r w:rsidRPr="00053550">
        <w:rPr>
          <w:lang w:val="ru-RU"/>
        </w:rPr>
        <w:t xml:space="preserve">Взагалі - так. А що? Хочеш зустрітися? </w:t>
      </w:r>
    </w:p>
    <w:p w:rsidR="00731B4C" w:rsidRPr="00053550" w:rsidRDefault="00731B4C" w:rsidP="009A7043">
      <w:pPr>
        <w:pStyle w:val="ActionTimeArena"/>
        <w:rPr>
          <w:lang w:val="ru-RU"/>
        </w:rPr>
      </w:pPr>
    </w:p>
    <w:p w:rsidR="00731B4C" w:rsidRPr="00053550" w:rsidRDefault="00731B4C" w:rsidP="004A2952">
      <w:pPr>
        <w:pStyle w:val="HeroName"/>
        <w:rPr>
          <w:lang w:val="ru-RU"/>
        </w:rPr>
      </w:pPr>
      <w:r w:rsidRPr="00053550">
        <w:rPr>
          <w:lang w:val="ru-RU"/>
        </w:rPr>
        <w:t xml:space="preserve">МАРИНА </w:t>
      </w:r>
    </w:p>
    <w:p w:rsidR="00731B4C" w:rsidRPr="004A2952" w:rsidRDefault="00731B4C" w:rsidP="004A2952">
      <w:pPr>
        <w:pStyle w:val="HeroVoiceOver"/>
      </w:pPr>
      <w:r>
        <w:t>(за кадром)</w:t>
      </w:r>
    </w:p>
    <w:p w:rsidR="00731B4C" w:rsidRPr="004A2952" w:rsidRDefault="00731B4C" w:rsidP="004A2952">
      <w:pPr>
        <w:pStyle w:val="HeroReplica"/>
        <w:rPr>
          <w:lang w:val="ru-RU"/>
        </w:rPr>
      </w:pPr>
      <w:r w:rsidRPr="004A2952">
        <w:rPr>
          <w:lang w:val="ru-RU"/>
        </w:rPr>
        <w:t xml:space="preserve">Хочу. </w:t>
      </w:r>
    </w:p>
    <w:p w:rsidR="00731B4C" w:rsidRPr="004A2952" w:rsidRDefault="00731B4C" w:rsidP="009A7043">
      <w:pPr>
        <w:pStyle w:val="ActionTimeArena"/>
        <w:rPr>
          <w:lang w:val="ru-RU"/>
        </w:rPr>
      </w:pPr>
    </w:p>
    <w:p w:rsidR="00731B4C" w:rsidRPr="004A2952" w:rsidRDefault="00731B4C" w:rsidP="004A2952">
      <w:pPr>
        <w:pStyle w:val="HeroName"/>
        <w:rPr>
          <w:lang w:val="ru-RU"/>
        </w:rPr>
      </w:pPr>
      <w:r w:rsidRPr="004A2952">
        <w:rPr>
          <w:lang w:val="ru-RU"/>
        </w:rPr>
        <w:t xml:space="preserve">ЄГОР </w:t>
      </w:r>
    </w:p>
    <w:p w:rsidR="00731B4C" w:rsidRPr="00053550" w:rsidRDefault="00731B4C" w:rsidP="004A2952">
      <w:pPr>
        <w:pStyle w:val="HeroReplica"/>
        <w:rPr>
          <w:lang w:val="ru-RU"/>
        </w:rPr>
      </w:pPr>
      <w:r w:rsidRPr="004A2952">
        <w:rPr>
          <w:lang w:val="ru-RU"/>
        </w:rPr>
        <w:t xml:space="preserve">Мариш. </w:t>
      </w:r>
      <w:r w:rsidRPr="00053550">
        <w:rPr>
          <w:lang w:val="ru-RU"/>
        </w:rPr>
        <w:t xml:space="preserve">Не починай. Ти ж розумієш, що це не правильно. </w:t>
      </w:r>
    </w:p>
    <w:p w:rsidR="00731B4C" w:rsidRPr="00053550" w:rsidRDefault="00731B4C" w:rsidP="009A7043">
      <w:pPr>
        <w:pStyle w:val="ActionTimeArena"/>
        <w:rPr>
          <w:lang w:val="ru-RU"/>
        </w:rPr>
      </w:pPr>
    </w:p>
    <w:p w:rsidR="00731B4C" w:rsidRPr="00053550" w:rsidRDefault="00731B4C" w:rsidP="004A2952">
      <w:pPr>
        <w:pStyle w:val="HeroName"/>
        <w:rPr>
          <w:lang w:val="ru-RU"/>
        </w:rPr>
      </w:pPr>
      <w:r w:rsidRPr="00053550">
        <w:rPr>
          <w:lang w:val="ru-RU"/>
        </w:rPr>
        <w:t>МАРИНА</w:t>
      </w:r>
    </w:p>
    <w:p w:rsidR="00731B4C" w:rsidRPr="009A7043" w:rsidRDefault="00731B4C" w:rsidP="004A2952">
      <w:pPr>
        <w:pStyle w:val="HeroVoiceOver"/>
      </w:pPr>
      <w:r>
        <w:t>(за кадром)</w:t>
      </w:r>
      <w:r w:rsidRPr="009A7043">
        <w:t xml:space="preserve"> </w:t>
      </w:r>
    </w:p>
    <w:p w:rsidR="00731B4C" w:rsidRPr="00053550" w:rsidRDefault="00731B4C" w:rsidP="004A2952">
      <w:pPr>
        <w:pStyle w:val="HeroReplica"/>
        <w:rPr>
          <w:lang w:val="ru-RU"/>
        </w:rPr>
      </w:pPr>
      <w:r w:rsidRPr="00053550">
        <w:rPr>
          <w:lang w:val="ru-RU"/>
        </w:rPr>
        <w:t xml:space="preserve">Я розумію. Ти правильний. Справжній. </w:t>
      </w:r>
      <w:r w:rsidRPr="004A2952">
        <w:rPr>
          <w:lang w:val="ru-RU"/>
        </w:rPr>
        <w:t xml:space="preserve">Пам'ятаєш, я говорила, що будеш моїм навіки? </w:t>
      </w:r>
      <w:r w:rsidRPr="009A7043">
        <w:rPr>
          <w:lang w:val="ru-RU"/>
        </w:rPr>
        <w:t>Ти мій.</w:t>
      </w:r>
    </w:p>
    <w:p w:rsidR="00731B4C" w:rsidRPr="00053550" w:rsidRDefault="00731B4C" w:rsidP="004A2952">
      <w:pPr>
        <w:pStyle w:val="HeroReplica"/>
        <w:rPr>
          <w:lang w:val="ru-RU"/>
        </w:rPr>
      </w:pPr>
      <w:r w:rsidRPr="009A7043">
        <w:rPr>
          <w:lang w:val="ru-RU"/>
        </w:rPr>
        <w:t xml:space="preserve"> </w:t>
      </w:r>
    </w:p>
    <w:p w:rsidR="00731B4C" w:rsidRPr="00053550" w:rsidRDefault="00731B4C" w:rsidP="004A2952">
      <w:pPr>
        <w:pStyle w:val="HeroName"/>
        <w:rPr>
          <w:lang w:val="ru-RU"/>
        </w:rPr>
      </w:pPr>
      <w:r w:rsidRPr="00053550">
        <w:rPr>
          <w:lang w:val="ru-RU"/>
        </w:rPr>
        <w:t xml:space="preserve">ЄГОР </w:t>
      </w:r>
    </w:p>
    <w:p w:rsidR="00731B4C" w:rsidRPr="00053550" w:rsidRDefault="00731B4C" w:rsidP="004A2952">
      <w:pPr>
        <w:pStyle w:val="HeroReplica"/>
        <w:rPr>
          <w:lang w:val="ru-RU"/>
        </w:rPr>
      </w:pPr>
      <w:r w:rsidRPr="00053550">
        <w:rPr>
          <w:lang w:val="ru-RU"/>
        </w:rPr>
        <w:t xml:space="preserve">Не неси нісенітниці. </w:t>
      </w:r>
    </w:p>
    <w:p w:rsidR="00731B4C" w:rsidRPr="00053550" w:rsidRDefault="00731B4C" w:rsidP="009A7043">
      <w:pPr>
        <w:pStyle w:val="ActionTimeArena"/>
        <w:rPr>
          <w:lang w:val="ru-RU"/>
        </w:rPr>
      </w:pPr>
    </w:p>
    <w:p w:rsidR="00731B4C" w:rsidRPr="004A2952" w:rsidRDefault="00731B4C" w:rsidP="004A2952">
      <w:pPr>
        <w:pStyle w:val="HeroName"/>
        <w:rPr>
          <w:lang w:val="ru-RU"/>
        </w:rPr>
      </w:pPr>
      <w:r w:rsidRPr="004A2952">
        <w:rPr>
          <w:lang w:val="ru-RU"/>
        </w:rPr>
        <w:t xml:space="preserve">МАРИНА </w:t>
      </w:r>
    </w:p>
    <w:p w:rsidR="00731B4C" w:rsidRPr="004A2952" w:rsidRDefault="00731B4C" w:rsidP="004A2952">
      <w:pPr>
        <w:pStyle w:val="HeroVoiceOver"/>
      </w:pPr>
      <w:r>
        <w:t>(за кадром)</w:t>
      </w:r>
    </w:p>
    <w:p w:rsidR="00731B4C" w:rsidRPr="00053550" w:rsidRDefault="00731B4C" w:rsidP="004A2952">
      <w:pPr>
        <w:pStyle w:val="HeroReplica"/>
        <w:rPr>
          <w:lang w:val="ru-RU"/>
        </w:rPr>
      </w:pPr>
      <w:r w:rsidRPr="004A2952">
        <w:rPr>
          <w:lang w:val="ru-RU"/>
        </w:rPr>
        <w:t xml:space="preserve">Сходи в шкірвен, перевірся. </w:t>
      </w:r>
      <w:r w:rsidRPr="00053550">
        <w:rPr>
          <w:lang w:val="ru-RU"/>
        </w:rPr>
        <w:t xml:space="preserve">На снід </w:t>
      </w:r>
    </w:p>
    <w:p w:rsidR="00731B4C" w:rsidRPr="00053550" w:rsidRDefault="00731B4C" w:rsidP="009A7043">
      <w:pPr>
        <w:pStyle w:val="ActionTimeArena"/>
        <w:rPr>
          <w:lang w:val="ru-RU"/>
        </w:rPr>
      </w:pPr>
    </w:p>
    <w:p w:rsidR="00731B4C" w:rsidRPr="00053550" w:rsidRDefault="00731B4C" w:rsidP="004A2952">
      <w:pPr>
        <w:pStyle w:val="HeroName"/>
        <w:rPr>
          <w:lang w:val="ru-RU"/>
        </w:rPr>
      </w:pPr>
      <w:r w:rsidRPr="00053550">
        <w:rPr>
          <w:lang w:val="ru-RU"/>
        </w:rPr>
        <w:t xml:space="preserve">ЄГОР </w:t>
      </w:r>
    </w:p>
    <w:p w:rsidR="00731B4C" w:rsidRPr="00053550" w:rsidRDefault="00731B4C" w:rsidP="004A2952">
      <w:pPr>
        <w:pStyle w:val="HeroReplica"/>
        <w:rPr>
          <w:lang w:val="ru-RU"/>
        </w:rPr>
      </w:pPr>
      <w:r w:rsidRPr="00053550">
        <w:rPr>
          <w:lang w:val="ru-RU"/>
        </w:rPr>
        <w:t xml:space="preserve">Що? Не зрозумів. </w:t>
      </w:r>
    </w:p>
    <w:p w:rsidR="00731B4C" w:rsidRPr="00053550" w:rsidRDefault="00731B4C" w:rsidP="009A7043">
      <w:pPr>
        <w:pStyle w:val="ActionTimeArena"/>
        <w:rPr>
          <w:lang w:val="ru-RU"/>
        </w:rPr>
      </w:pPr>
    </w:p>
    <w:p w:rsidR="00731B4C" w:rsidRPr="00053550" w:rsidRDefault="00731B4C" w:rsidP="004A2952">
      <w:pPr>
        <w:pStyle w:val="HeroName"/>
        <w:rPr>
          <w:lang w:val="ru-RU"/>
        </w:rPr>
      </w:pPr>
      <w:r w:rsidRPr="00053550">
        <w:rPr>
          <w:lang w:val="ru-RU"/>
        </w:rPr>
        <w:t>МАРИНА</w:t>
      </w:r>
    </w:p>
    <w:p w:rsidR="00731B4C" w:rsidRPr="009A7043" w:rsidRDefault="00731B4C" w:rsidP="004A2952">
      <w:pPr>
        <w:pStyle w:val="HeroVoiceOver"/>
      </w:pPr>
      <w:r>
        <w:t>(за кадром)</w:t>
      </w:r>
      <w:r w:rsidRPr="009A7043">
        <w:t xml:space="preserve"> </w:t>
      </w:r>
    </w:p>
    <w:p w:rsidR="00731B4C" w:rsidRPr="004A2952" w:rsidRDefault="00731B4C" w:rsidP="004A2952">
      <w:pPr>
        <w:pStyle w:val="HeroReplica"/>
        <w:rPr>
          <w:lang w:val="ru-RU"/>
        </w:rPr>
      </w:pPr>
      <w:r w:rsidRPr="004A2952">
        <w:rPr>
          <w:lang w:val="ru-RU"/>
        </w:rPr>
        <w:t xml:space="preserve">Потім все зрозумієш. Пока. </w:t>
      </w:r>
    </w:p>
    <w:p w:rsidR="00731B4C" w:rsidRPr="004A2952" w:rsidRDefault="00731B4C" w:rsidP="004A2952">
      <w:pPr>
        <w:rPr>
          <w:lang w:eastAsia="en-US"/>
        </w:rPr>
      </w:pPr>
    </w:p>
    <w:p w:rsidR="00731B4C" w:rsidRPr="004A2952" w:rsidRDefault="00731B4C" w:rsidP="004A2952">
      <w:pPr>
        <w:pStyle w:val="HeroName"/>
        <w:rPr>
          <w:lang w:val="ru-RU"/>
        </w:rPr>
      </w:pPr>
      <w:r w:rsidRPr="004A2952">
        <w:rPr>
          <w:lang w:val="ru-RU"/>
        </w:rPr>
        <w:t xml:space="preserve">ЄГОР </w:t>
      </w:r>
    </w:p>
    <w:p w:rsidR="00731B4C" w:rsidRPr="00572690" w:rsidRDefault="00731B4C" w:rsidP="00053550">
      <w:pPr>
        <w:pStyle w:val="HeroReplica"/>
        <w:rPr>
          <w:lang w:val="ru-RU"/>
        </w:rPr>
      </w:pPr>
      <w:r w:rsidRPr="00572690">
        <w:rPr>
          <w:lang w:val="ru-RU"/>
        </w:rPr>
        <w:t xml:space="preserve">Почекай. Що </w:t>
      </w:r>
    </w:p>
    <w:p w:rsidR="00731B4C" w:rsidRPr="00053550" w:rsidRDefault="00731B4C" w:rsidP="004A2952">
      <w:pPr>
        <w:pStyle w:val="HeroRemarka"/>
        <w:rPr>
          <w:lang w:val="ru-RU"/>
        </w:rPr>
      </w:pPr>
      <w:r w:rsidRPr="00053550">
        <w:rPr>
          <w:lang w:val="ru-RU"/>
        </w:rPr>
        <w:t xml:space="preserve">(до себе) </w:t>
      </w:r>
    </w:p>
    <w:p w:rsidR="00731B4C" w:rsidRPr="00572690" w:rsidRDefault="00731B4C" w:rsidP="00053550">
      <w:pPr>
        <w:pStyle w:val="HeroReplica"/>
        <w:rPr>
          <w:lang w:val="ru-RU"/>
        </w:rPr>
      </w:pPr>
      <w:r w:rsidRPr="00572690">
        <w:rPr>
          <w:lang w:val="ru-RU"/>
        </w:rPr>
        <w:t>Що за маразм?</w:t>
      </w:r>
    </w:p>
    <w:p w:rsidR="00731B4C" w:rsidRPr="004A2952" w:rsidRDefault="00731B4C" w:rsidP="004A2952">
      <w:pPr>
        <w:pStyle w:val="HeroReplica"/>
        <w:rPr>
          <w:lang w:val="ru-RU"/>
        </w:rPr>
      </w:pPr>
      <w:r w:rsidRPr="004A2952">
        <w:rPr>
          <w:lang w:val="ru-RU"/>
        </w:rPr>
        <w:t xml:space="preserve"> </w:t>
      </w:r>
    </w:p>
    <w:p w:rsidR="00731B4C" w:rsidRPr="004A2952" w:rsidRDefault="00731B4C" w:rsidP="004A2952">
      <w:pPr>
        <w:pStyle w:val="ActionTimeArena"/>
        <w:rPr>
          <w:lang w:val="ru-RU"/>
        </w:rPr>
      </w:pPr>
      <w:r w:rsidRPr="004A2952">
        <w:rPr>
          <w:lang w:val="ru-RU"/>
        </w:rPr>
        <w:t>ІНТ. Вестибюль лікарні - день</w:t>
      </w:r>
    </w:p>
    <w:p w:rsidR="00731B4C" w:rsidRPr="00053550" w:rsidRDefault="00731B4C" w:rsidP="004A2952">
      <w:pPr>
        <w:pStyle w:val="ActionDescription"/>
        <w:rPr>
          <w:lang w:val="ru-RU"/>
        </w:rPr>
      </w:pPr>
      <w:r w:rsidRPr="004A2952">
        <w:rPr>
          <w:lang w:val="ru-RU"/>
        </w:rPr>
        <w:t xml:space="preserve">Великі скляні вікна. </w:t>
      </w:r>
      <w:r w:rsidRPr="00053550">
        <w:rPr>
          <w:lang w:val="ru-RU"/>
        </w:rPr>
        <w:t xml:space="preserve">Крізь них падають промені сонця. На стільці сидить Єгор, втупившись у вікно. Ще кілька людей в різних місцях кімнати. Сидять і чекають. </w:t>
      </w:r>
    </w:p>
    <w:p w:rsidR="00731B4C" w:rsidRDefault="00731B4C" w:rsidP="004A2952">
      <w:pPr>
        <w:pStyle w:val="HeroVoiceOver"/>
      </w:pPr>
      <w:r w:rsidRPr="009A7043">
        <w:t>ЄГОР</w:t>
      </w:r>
    </w:p>
    <w:p w:rsidR="00731B4C" w:rsidRPr="009A7043" w:rsidRDefault="00731B4C" w:rsidP="004A2952">
      <w:pPr>
        <w:pStyle w:val="HeroVoiceOver"/>
      </w:pPr>
      <w:r>
        <w:t>(за кадром)</w:t>
      </w:r>
      <w:r w:rsidRPr="009A7043">
        <w:t xml:space="preserve"> </w:t>
      </w:r>
    </w:p>
    <w:p w:rsidR="00731B4C" w:rsidRPr="00053550" w:rsidRDefault="00731B4C" w:rsidP="004A2952">
      <w:pPr>
        <w:pStyle w:val="HeroReplica"/>
        <w:rPr>
          <w:lang w:val="ru-RU"/>
        </w:rPr>
      </w:pPr>
      <w:r w:rsidRPr="004A2952">
        <w:rPr>
          <w:lang w:val="ru-RU"/>
        </w:rPr>
        <w:t>Був час розкидати камені, тепер час їх збирати.</w:t>
      </w:r>
    </w:p>
    <w:p w:rsidR="00731B4C" w:rsidRPr="004A2952" w:rsidRDefault="00731B4C" w:rsidP="004A2952">
      <w:pPr>
        <w:pStyle w:val="HeroReplica"/>
        <w:rPr>
          <w:lang w:val="ru-RU"/>
        </w:rPr>
      </w:pPr>
      <w:r w:rsidRPr="004A2952">
        <w:rPr>
          <w:lang w:val="ru-RU"/>
        </w:rPr>
        <w:t xml:space="preserve"> </w:t>
      </w:r>
    </w:p>
    <w:p w:rsidR="00731B4C" w:rsidRPr="00053550" w:rsidRDefault="00731B4C" w:rsidP="00053550">
      <w:pPr>
        <w:pStyle w:val="ActionDescription"/>
        <w:rPr>
          <w:lang w:val="ru-RU"/>
        </w:rPr>
      </w:pPr>
      <w:r w:rsidRPr="00053550">
        <w:rPr>
          <w:lang w:val="ru-RU"/>
        </w:rPr>
        <w:t xml:space="preserve">Через час </w:t>
      </w:r>
    </w:p>
    <w:p w:rsidR="00731B4C" w:rsidRPr="00053550" w:rsidRDefault="00731B4C" w:rsidP="00053550">
      <w:pPr>
        <w:pStyle w:val="HeroContinue"/>
        <w:rPr>
          <w:lang w:val="ru-RU"/>
        </w:rPr>
      </w:pPr>
      <w:r w:rsidRPr="00053550">
        <w:rPr>
          <w:lang w:val="ru-RU"/>
        </w:rPr>
        <w:t>(продовж.)</w:t>
      </w:r>
    </w:p>
    <w:p w:rsidR="00731B4C" w:rsidRPr="00572690" w:rsidRDefault="00731B4C" w:rsidP="00053550">
      <w:pPr>
        <w:pStyle w:val="HeroReplica"/>
        <w:rPr>
          <w:lang w:val="ru-RU"/>
        </w:rPr>
      </w:pPr>
      <w:r w:rsidRPr="00572690">
        <w:rPr>
          <w:lang w:val="ru-RU"/>
        </w:rPr>
        <w:t xml:space="preserve">А якщо все підтвердиться? Як бути далі? </w:t>
      </w:r>
      <w:r w:rsidRPr="00053550">
        <w:rPr>
          <w:lang w:val="ru-RU"/>
        </w:rPr>
        <w:t xml:space="preserve">Відчуваєш себе як на випускному. </w:t>
      </w:r>
      <w:r w:rsidRPr="00572690">
        <w:rPr>
          <w:lang w:val="ru-RU"/>
        </w:rPr>
        <w:t xml:space="preserve">Тільки це вже не початок початку. Але продовження кінця. </w:t>
      </w:r>
    </w:p>
    <w:p w:rsidR="00731B4C" w:rsidRPr="009A7043" w:rsidRDefault="00731B4C" w:rsidP="009A7043">
      <w:pPr>
        <w:pStyle w:val="ActionTimeArena"/>
        <w:rPr>
          <w:lang w:val="ru-RU"/>
        </w:rPr>
      </w:pPr>
    </w:p>
    <w:p w:rsidR="00731B4C" w:rsidRPr="00053550" w:rsidRDefault="00731B4C" w:rsidP="00053550">
      <w:pPr>
        <w:pStyle w:val="ActionTimeArena"/>
        <w:rPr>
          <w:lang w:val="ru-RU"/>
        </w:rPr>
      </w:pPr>
      <w:r w:rsidRPr="00053550">
        <w:rPr>
          <w:lang w:val="ru-RU"/>
        </w:rPr>
        <w:t xml:space="preserve">ІНТ. КІМНАТА Єгора в КВАРТИРІ БАТЬКІВ - ранок </w:t>
      </w:r>
    </w:p>
    <w:p w:rsidR="00731B4C" w:rsidRPr="00572690" w:rsidRDefault="00731B4C" w:rsidP="00053550">
      <w:pPr>
        <w:pStyle w:val="ActionDescription"/>
        <w:rPr>
          <w:lang w:val="ru-RU"/>
        </w:rPr>
      </w:pPr>
      <w:r w:rsidRPr="00572690">
        <w:rPr>
          <w:lang w:val="ru-RU"/>
        </w:rPr>
        <w:t xml:space="preserve">У шафі висить костюм. На столі у вазі стоять півонії. Входить Єгор. Одягається. Бере квіти. Іде до дверей. </w:t>
      </w:r>
    </w:p>
    <w:p w:rsidR="00731B4C" w:rsidRPr="009A7043" w:rsidRDefault="00731B4C" w:rsidP="009A7043">
      <w:pPr>
        <w:pStyle w:val="ActionTimeArena"/>
        <w:rPr>
          <w:lang w:val="ru-RU"/>
        </w:rPr>
      </w:pPr>
      <w:r w:rsidRPr="009A7043">
        <w:rPr>
          <w:lang w:val="ru-RU"/>
        </w:rPr>
        <w:t xml:space="preserve">ІНТ. ШКОЛА </w:t>
      </w:r>
      <w:r w:rsidRPr="00053550">
        <w:rPr>
          <w:lang w:val="ru-RU"/>
        </w:rPr>
        <w:t>- ранок</w:t>
      </w:r>
    </w:p>
    <w:p w:rsidR="00731B4C" w:rsidRPr="00572690" w:rsidRDefault="00731B4C" w:rsidP="00053550">
      <w:pPr>
        <w:pStyle w:val="ActionDescription"/>
        <w:rPr>
          <w:lang w:val="ru-RU"/>
        </w:rPr>
      </w:pPr>
      <w:r w:rsidRPr="00053550">
        <w:rPr>
          <w:lang w:val="ru-RU"/>
        </w:rPr>
        <w:t xml:space="preserve">Єгор де по коридорах. </w:t>
      </w:r>
      <w:r w:rsidRPr="00572690">
        <w:rPr>
          <w:lang w:val="ru-RU"/>
        </w:rPr>
        <w:t xml:space="preserve">Заходить в клас. Там однокласники. Йому одягають стрічку випускника. </w:t>
      </w:r>
    </w:p>
    <w:p w:rsidR="00731B4C" w:rsidRPr="009A7043" w:rsidRDefault="00731B4C" w:rsidP="009A7043">
      <w:pPr>
        <w:pStyle w:val="ActionTimeArena"/>
        <w:rPr>
          <w:lang w:val="ru-RU"/>
        </w:rPr>
      </w:pPr>
      <w:r w:rsidRPr="009A7043">
        <w:rPr>
          <w:lang w:val="ru-RU"/>
        </w:rPr>
        <w:t xml:space="preserve">ЕКСТ. ВЕСНА - РАНОК - схил (СПОГАД) </w:t>
      </w:r>
    </w:p>
    <w:p w:rsidR="00731B4C" w:rsidRPr="00572690" w:rsidRDefault="00731B4C" w:rsidP="00053550">
      <w:pPr>
        <w:pStyle w:val="ActionDescription"/>
        <w:rPr>
          <w:lang w:val="ru-RU"/>
        </w:rPr>
      </w:pPr>
      <w:r w:rsidRPr="00572690">
        <w:rPr>
          <w:lang w:val="ru-RU"/>
        </w:rPr>
        <w:t xml:space="preserve">На березі. Сонце, що сходить. Єгор з Мариною 2. Підлітки навколо. </w:t>
      </w:r>
    </w:p>
    <w:p w:rsidR="00731B4C" w:rsidRPr="00053550" w:rsidRDefault="00731B4C" w:rsidP="00053550">
      <w:pPr>
        <w:pStyle w:val="HeroName"/>
        <w:rPr>
          <w:lang w:val="ru-RU"/>
        </w:rPr>
      </w:pPr>
      <w:r w:rsidRPr="00053550">
        <w:rPr>
          <w:lang w:val="ru-RU"/>
        </w:rPr>
        <w:t xml:space="preserve">ЄГОР </w:t>
      </w:r>
    </w:p>
    <w:p w:rsidR="00731B4C" w:rsidRDefault="00731B4C" w:rsidP="00053550">
      <w:pPr>
        <w:pStyle w:val="HeroVoiceOver"/>
      </w:pPr>
      <w:r>
        <w:t>(за кадром)</w:t>
      </w:r>
    </w:p>
    <w:p w:rsidR="00731B4C" w:rsidRPr="00572690" w:rsidRDefault="00731B4C" w:rsidP="00053550">
      <w:pPr>
        <w:pStyle w:val="HeroReplica"/>
        <w:rPr>
          <w:lang w:val="ru-RU"/>
        </w:rPr>
      </w:pPr>
      <w:r w:rsidRPr="00053550">
        <w:rPr>
          <w:lang w:val="ru-RU"/>
        </w:rPr>
        <w:t xml:space="preserve">Скільки часу зжити довелося. </w:t>
      </w:r>
      <w:r w:rsidRPr="00572690">
        <w:rPr>
          <w:lang w:val="ru-RU"/>
        </w:rPr>
        <w:t>Стільки всього сталося. І що тепер? Як далі? Навіщо це все?</w:t>
      </w:r>
    </w:p>
    <w:p w:rsidR="00731B4C" w:rsidRPr="00572690" w:rsidRDefault="00731B4C" w:rsidP="00053550">
      <w:pPr>
        <w:pStyle w:val="HeroReplica"/>
        <w:rPr>
          <w:lang w:val="ru-RU"/>
        </w:rPr>
      </w:pPr>
      <w:r w:rsidRPr="00572690">
        <w:rPr>
          <w:lang w:val="ru-RU"/>
        </w:rPr>
        <w:t xml:space="preserve"> </w:t>
      </w:r>
    </w:p>
    <w:p w:rsidR="00731B4C" w:rsidRPr="00572690" w:rsidRDefault="00731B4C" w:rsidP="00053550">
      <w:pPr>
        <w:pStyle w:val="ActionTimeArena"/>
        <w:rPr>
          <w:lang w:val="ru-RU"/>
        </w:rPr>
      </w:pPr>
      <w:r w:rsidRPr="00572690">
        <w:rPr>
          <w:lang w:val="ru-RU"/>
        </w:rPr>
        <w:t>ІНТ. Вестибюль лікарні - ранок</w:t>
      </w:r>
    </w:p>
    <w:p w:rsidR="00731B4C" w:rsidRPr="00572690" w:rsidRDefault="00731B4C" w:rsidP="00053550">
      <w:pPr>
        <w:pStyle w:val="HeroName"/>
        <w:rPr>
          <w:lang w:val="ru-RU"/>
        </w:rPr>
      </w:pPr>
      <w:r w:rsidRPr="00572690">
        <w:rPr>
          <w:lang w:val="ru-RU"/>
        </w:rPr>
        <w:t xml:space="preserve">ЄГОР </w:t>
      </w:r>
    </w:p>
    <w:p w:rsidR="00731B4C" w:rsidRPr="00053550" w:rsidRDefault="00731B4C" w:rsidP="00053550">
      <w:pPr>
        <w:pStyle w:val="HeroVoiceOver"/>
      </w:pPr>
      <w:r>
        <w:t>(за кадром)</w:t>
      </w:r>
    </w:p>
    <w:p w:rsidR="00731B4C" w:rsidRPr="00572690" w:rsidRDefault="00731B4C" w:rsidP="00053550">
      <w:pPr>
        <w:pStyle w:val="HeroReplica"/>
        <w:rPr>
          <w:lang w:val="ru-RU"/>
        </w:rPr>
      </w:pPr>
      <w:r w:rsidRPr="00572690">
        <w:rPr>
          <w:lang w:val="ru-RU"/>
        </w:rPr>
        <w:t xml:space="preserve">Невже все дійсно так сумно, що я навіть тікаю в спогади? Ой, що ж воно буде? </w:t>
      </w:r>
    </w:p>
    <w:p w:rsidR="00731B4C" w:rsidRPr="009A7043" w:rsidRDefault="00731B4C" w:rsidP="009A7043">
      <w:pPr>
        <w:pStyle w:val="ActionTimeArena"/>
        <w:rPr>
          <w:lang w:val="ru-RU"/>
        </w:rPr>
      </w:pPr>
    </w:p>
    <w:p w:rsidR="00731B4C" w:rsidRPr="00053550" w:rsidRDefault="00731B4C" w:rsidP="00053550">
      <w:pPr>
        <w:pStyle w:val="ActionDescription"/>
        <w:rPr>
          <w:lang w:val="ru-RU"/>
        </w:rPr>
      </w:pPr>
      <w:r w:rsidRPr="00053550">
        <w:rPr>
          <w:lang w:val="ru-RU"/>
        </w:rPr>
        <w:t xml:space="preserve">По щоці скочується сльоза. </w:t>
      </w:r>
    </w:p>
    <w:p w:rsidR="00731B4C" w:rsidRPr="00053550" w:rsidRDefault="00731B4C" w:rsidP="00053550">
      <w:pPr>
        <w:pStyle w:val="HeroName"/>
        <w:rPr>
          <w:lang w:val="ru-RU"/>
        </w:rPr>
      </w:pPr>
      <w:r w:rsidRPr="00053550">
        <w:rPr>
          <w:lang w:val="ru-RU"/>
        </w:rPr>
        <w:t xml:space="preserve">ЄГОР </w:t>
      </w:r>
    </w:p>
    <w:p w:rsidR="00731B4C" w:rsidRPr="00053550" w:rsidRDefault="00731B4C" w:rsidP="00053550">
      <w:pPr>
        <w:pStyle w:val="HeroVoiceOver"/>
      </w:pPr>
      <w:r>
        <w:t>(за кадром)</w:t>
      </w:r>
    </w:p>
    <w:p w:rsidR="00731B4C" w:rsidRPr="00572690" w:rsidRDefault="00731B4C" w:rsidP="00053550">
      <w:pPr>
        <w:pStyle w:val="HeroReplica"/>
        <w:rPr>
          <w:lang w:val="ru-RU"/>
        </w:rPr>
      </w:pPr>
      <w:r w:rsidRPr="00053550">
        <w:rPr>
          <w:lang w:val="ru-RU"/>
        </w:rPr>
        <w:t xml:space="preserve">Невже так страшно і не по собі тоді було лише від того, що хотілося від себе втекти? </w:t>
      </w:r>
      <w:r w:rsidRPr="00572690">
        <w:rPr>
          <w:lang w:val="ru-RU"/>
        </w:rPr>
        <w:t>Невже не її було шкода, а себе? Я себе боявся? Своєї смерті? Своєю беззахисності перед цим світом, свого перед ним безсилля?</w:t>
      </w:r>
    </w:p>
    <w:p w:rsidR="00731B4C" w:rsidRPr="00572690" w:rsidRDefault="00731B4C" w:rsidP="00053550">
      <w:pPr>
        <w:pStyle w:val="HeroReplica"/>
        <w:rPr>
          <w:lang w:val="ru-RU"/>
        </w:rPr>
      </w:pPr>
      <w:r w:rsidRPr="00572690">
        <w:rPr>
          <w:lang w:val="ru-RU"/>
        </w:rPr>
        <w:t xml:space="preserve"> </w:t>
      </w:r>
    </w:p>
    <w:p w:rsidR="00731B4C" w:rsidRPr="00572690" w:rsidRDefault="00731B4C" w:rsidP="00053550">
      <w:pPr>
        <w:pStyle w:val="ActionTimeArena"/>
        <w:rPr>
          <w:lang w:val="ru-RU"/>
        </w:rPr>
      </w:pPr>
      <w:r w:rsidRPr="00572690">
        <w:rPr>
          <w:lang w:val="ru-RU"/>
        </w:rPr>
        <w:t>ЕКСТ. Калюжа (марення)</w:t>
      </w:r>
    </w:p>
    <w:p w:rsidR="00731B4C" w:rsidRPr="00572690" w:rsidRDefault="00731B4C" w:rsidP="00053550">
      <w:pPr>
        <w:pStyle w:val="ActionDescription"/>
        <w:rPr>
          <w:lang w:val="ru-RU"/>
        </w:rPr>
      </w:pPr>
      <w:r w:rsidRPr="00572690">
        <w:rPr>
          <w:lang w:val="ru-RU"/>
        </w:rPr>
        <w:t xml:space="preserve">Єгор лежить в позі зародка в калюжі. Тремтить. </w:t>
      </w:r>
    </w:p>
    <w:p w:rsidR="00731B4C" w:rsidRPr="00572690" w:rsidRDefault="00731B4C" w:rsidP="00053550">
      <w:pPr>
        <w:pStyle w:val="HeroName"/>
        <w:rPr>
          <w:lang w:val="ru-RU"/>
        </w:rPr>
      </w:pPr>
      <w:r w:rsidRPr="00572690">
        <w:rPr>
          <w:lang w:val="ru-RU"/>
        </w:rPr>
        <w:t>ЄГОР</w:t>
      </w:r>
    </w:p>
    <w:p w:rsidR="00731B4C" w:rsidRPr="009A7043" w:rsidRDefault="00731B4C" w:rsidP="00053550">
      <w:pPr>
        <w:pStyle w:val="HeroVoiceOver"/>
      </w:pPr>
      <w:r>
        <w:t>(за кадром)</w:t>
      </w:r>
      <w:r w:rsidRPr="009A7043">
        <w:t xml:space="preserve"> </w:t>
      </w:r>
    </w:p>
    <w:p w:rsidR="00731B4C" w:rsidRPr="00572690" w:rsidRDefault="00731B4C" w:rsidP="00053550">
      <w:pPr>
        <w:pStyle w:val="HeroReplica"/>
        <w:rPr>
          <w:lang w:val="ru-RU"/>
        </w:rPr>
      </w:pPr>
      <w:r w:rsidRPr="00053550">
        <w:rPr>
          <w:lang w:val="ru-RU"/>
        </w:rPr>
        <w:t xml:space="preserve">Невже все так просто. </w:t>
      </w:r>
      <w:r w:rsidRPr="00572690">
        <w:rPr>
          <w:lang w:val="ru-RU"/>
        </w:rPr>
        <w:t xml:space="preserve">Невже я помер тоді. З Тонею. Украв свою душу з цього світу. Просто тікав. Не хотів себе знаходити. Та й як можна знайти мерця в самому собі. </w:t>
      </w:r>
    </w:p>
    <w:p w:rsidR="00731B4C" w:rsidRPr="009A7043" w:rsidRDefault="00731B4C" w:rsidP="009A7043">
      <w:pPr>
        <w:pStyle w:val="ActionTimeArena"/>
        <w:rPr>
          <w:lang w:val="ru-RU"/>
        </w:rPr>
      </w:pPr>
    </w:p>
    <w:p w:rsidR="00731B4C" w:rsidRPr="00F2129B" w:rsidRDefault="00731B4C" w:rsidP="00F2129B">
      <w:pPr>
        <w:pStyle w:val="ActionTimeArena"/>
        <w:rPr>
          <w:lang w:val="ru-RU"/>
        </w:rPr>
      </w:pPr>
      <w:r>
        <w:rPr>
          <w:lang w:val="ru-RU"/>
        </w:rPr>
        <w:t xml:space="preserve">ІНТ. </w:t>
      </w:r>
      <w:r w:rsidRPr="00F2129B">
        <w:rPr>
          <w:lang w:val="ru-RU"/>
        </w:rPr>
        <w:t>кабінет психотерапевта</w:t>
      </w:r>
    </w:p>
    <w:p w:rsidR="00731B4C" w:rsidRPr="00F2129B" w:rsidRDefault="00731B4C" w:rsidP="00F2129B">
      <w:pPr>
        <w:pStyle w:val="ActionDescription"/>
        <w:rPr>
          <w:lang w:val="ru-RU"/>
        </w:rPr>
      </w:pPr>
      <w:r w:rsidRPr="00F2129B">
        <w:rPr>
          <w:lang w:val="ru-RU"/>
        </w:rPr>
        <w:t>Дід спить.</w:t>
      </w:r>
    </w:p>
    <w:p w:rsidR="00731B4C" w:rsidRPr="00572690" w:rsidRDefault="00731B4C" w:rsidP="00053550">
      <w:pPr>
        <w:pStyle w:val="HeroName"/>
        <w:rPr>
          <w:lang w:val="ru-RU"/>
        </w:rPr>
      </w:pPr>
      <w:r w:rsidRPr="00572690">
        <w:rPr>
          <w:lang w:val="ru-RU"/>
        </w:rPr>
        <w:t xml:space="preserve">ЄГОР </w:t>
      </w:r>
    </w:p>
    <w:p w:rsidR="00731B4C" w:rsidRPr="00572690" w:rsidRDefault="00731B4C" w:rsidP="00053550">
      <w:pPr>
        <w:pStyle w:val="HeroReplica"/>
        <w:rPr>
          <w:lang w:val="ru-RU"/>
        </w:rPr>
      </w:pPr>
      <w:r w:rsidRPr="00053550">
        <w:rPr>
          <w:lang w:val="ru-RU"/>
        </w:rPr>
        <w:t xml:space="preserve">Як же тепер все зрозуміло. </w:t>
      </w:r>
      <w:r w:rsidRPr="00572690">
        <w:rPr>
          <w:lang w:val="ru-RU"/>
        </w:rPr>
        <w:t xml:space="preserve">Письменником хотів стати. На біса воно мені? Хоча ні. Їм я хотів бути ще живим. Я вмирав і разом зі мною вмирало це прагнення моє. Марина мене добила. Хоча маячня. Я помер відразу. Побачивши знекровлене обличчя. І прагнення це стало лише методом від себе втекти. І Марина вбила всього лише метод. Маячня якась. Жити чимось, вважати своїм, навіть не своїм, а саме собою і прийти до того, що то не ти власне, а спосіб, звичайний спосіб, метод. Ти є метод себе від себе сховати. А хто ж ти тоді справжній? Мрець. </w:t>
      </w:r>
    </w:p>
    <w:p w:rsidR="00731B4C" w:rsidRPr="009A7043" w:rsidRDefault="00731B4C" w:rsidP="009A7043">
      <w:pPr>
        <w:pStyle w:val="ActionTimeArena"/>
        <w:rPr>
          <w:lang w:val="ru-RU"/>
        </w:rPr>
      </w:pPr>
    </w:p>
    <w:p w:rsidR="00731B4C" w:rsidRPr="00572690" w:rsidRDefault="00731B4C" w:rsidP="00053550">
      <w:pPr>
        <w:pStyle w:val="ActionDescription"/>
        <w:rPr>
          <w:lang w:val="ru-RU"/>
        </w:rPr>
      </w:pPr>
      <w:r w:rsidRPr="00572690">
        <w:rPr>
          <w:lang w:val="ru-RU"/>
        </w:rPr>
        <w:t xml:space="preserve">Він посміхається гірко й іронічно. Потім себе щипає. </w:t>
      </w:r>
    </w:p>
    <w:p w:rsidR="00731B4C" w:rsidRPr="00F2129B" w:rsidRDefault="00731B4C" w:rsidP="00F2129B">
      <w:pPr>
        <w:pStyle w:val="ActionTimeArena"/>
        <w:rPr>
          <w:lang w:val="ru-RU"/>
        </w:rPr>
      </w:pPr>
      <w:r w:rsidRPr="00F2129B">
        <w:rPr>
          <w:lang w:val="ru-RU"/>
        </w:rPr>
        <w:t>ІНТ. ВЕСТиБЮЛЬ ЛІКАРНІ - ранок</w:t>
      </w:r>
    </w:p>
    <w:p w:rsidR="00731B4C" w:rsidRPr="00F2129B" w:rsidRDefault="00731B4C" w:rsidP="00F2129B">
      <w:pPr>
        <w:pStyle w:val="ActionDescription"/>
        <w:rPr>
          <w:lang w:val="ru-RU"/>
        </w:rPr>
      </w:pPr>
      <w:r w:rsidRPr="00F2129B">
        <w:rPr>
          <w:lang w:val="ru-RU"/>
        </w:rPr>
        <w:t xml:space="preserve">Дивиться у вікно. Бачить там відображення Віти. Вона усміхається. Опускає погляд. </w:t>
      </w:r>
    </w:p>
    <w:p w:rsidR="00731B4C" w:rsidRPr="00572690" w:rsidRDefault="00731B4C" w:rsidP="00F2129B">
      <w:pPr>
        <w:pStyle w:val="HeroName"/>
        <w:rPr>
          <w:lang w:val="ru-RU"/>
        </w:rPr>
      </w:pPr>
      <w:r w:rsidRPr="00572690">
        <w:rPr>
          <w:lang w:val="ru-RU"/>
        </w:rPr>
        <w:t xml:space="preserve">ЄГОР </w:t>
      </w:r>
    </w:p>
    <w:p w:rsidR="00731B4C" w:rsidRPr="00F2129B" w:rsidRDefault="00731B4C" w:rsidP="00F2129B">
      <w:pPr>
        <w:pStyle w:val="HeroReplica"/>
        <w:rPr>
          <w:lang w:val="ru-RU"/>
        </w:rPr>
      </w:pPr>
      <w:r w:rsidRPr="00F2129B">
        <w:rPr>
          <w:lang w:val="ru-RU"/>
        </w:rPr>
        <w:t xml:space="preserve">Ти подарувала мені нове народження. </w:t>
      </w:r>
    </w:p>
    <w:p w:rsidR="00731B4C" w:rsidRPr="009A7043" w:rsidRDefault="00731B4C" w:rsidP="009A7043">
      <w:pPr>
        <w:pStyle w:val="ActionTimeArena"/>
        <w:rPr>
          <w:lang w:val="ru-RU"/>
        </w:rPr>
      </w:pPr>
    </w:p>
    <w:p w:rsidR="00731B4C" w:rsidRPr="00572690" w:rsidRDefault="00731B4C" w:rsidP="00F2129B">
      <w:pPr>
        <w:pStyle w:val="ActionDescription"/>
        <w:rPr>
          <w:lang w:val="ru-RU"/>
        </w:rPr>
      </w:pPr>
      <w:r w:rsidRPr="00F2129B">
        <w:rPr>
          <w:lang w:val="ru-RU"/>
        </w:rPr>
        <w:t>Обличчя змінюється і замість радості на ньому злість.</w:t>
      </w:r>
    </w:p>
    <w:p w:rsidR="00731B4C" w:rsidRPr="00F2129B" w:rsidRDefault="00731B4C" w:rsidP="00F2129B">
      <w:pPr>
        <w:pStyle w:val="ActionTimeArena"/>
        <w:rPr>
          <w:lang w:val="ru-RU"/>
        </w:rPr>
      </w:pPr>
      <w:r w:rsidRPr="00F2129B">
        <w:rPr>
          <w:lang w:val="ru-RU"/>
        </w:rPr>
        <w:t>ЕКСТ. НА БЕРЕЗІ - вечір (спогад)</w:t>
      </w:r>
    </w:p>
    <w:p w:rsidR="00731B4C" w:rsidRPr="00F2129B" w:rsidRDefault="00731B4C" w:rsidP="00F2129B">
      <w:pPr>
        <w:pStyle w:val="ActionDescription"/>
        <w:rPr>
          <w:lang w:val="ru-RU"/>
        </w:rPr>
      </w:pPr>
      <w:r>
        <w:rPr>
          <w:lang w:val="ru-RU"/>
        </w:rPr>
        <w:t xml:space="preserve">Біля самої води </w:t>
      </w:r>
      <w:r w:rsidRPr="00F2129B">
        <w:rPr>
          <w:lang w:val="ru-RU"/>
        </w:rPr>
        <w:t xml:space="preserve">стоять обнявшись Єгор та Віта. Злегка погойдуючись з боку в бік. Обидва виглядають легко і щасливо. Віта спереду, Єгор ззаду, тримає за талію, міцно, обома руками. </w:t>
      </w:r>
    </w:p>
    <w:p w:rsidR="00731B4C" w:rsidRPr="00F2129B" w:rsidRDefault="00731B4C" w:rsidP="00F2129B">
      <w:pPr>
        <w:pStyle w:val="ActionDescription"/>
        <w:rPr>
          <w:lang w:val="ru-RU"/>
        </w:rPr>
      </w:pPr>
    </w:p>
    <w:p w:rsidR="00731B4C" w:rsidRPr="00572690" w:rsidRDefault="00731B4C" w:rsidP="00F2129B">
      <w:pPr>
        <w:pStyle w:val="HeroName"/>
        <w:rPr>
          <w:lang w:val="ru-RU"/>
        </w:rPr>
      </w:pPr>
      <w:r w:rsidRPr="00572690">
        <w:rPr>
          <w:lang w:val="ru-RU"/>
        </w:rPr>
        <w:t xml:space="preserve">ЄГОР </w:t>
      </w:r>
    </w:p>
    <w:p w:rsidR="00731B4C" w:rsidRPr="00F2129B" w:rsidRDefault="00731B4C" w:rsidP="00F2129B">
      <w:pPr>
        <w:pStyle w:val="HeroVoiceOver"/>
      </w:pPr>
      <w:r>
        <w:t>(за кадром)</w:t>
      </w:r>
    </w:p>
    <w:p w:rsidR="00731B4C" w:rsidRPr="00572690" w:rsidRDefault="00731B4C" w:rsidP="00F2129B">
      <w:pPr>
        <w:pStyle w:val="HeroReplica"/>
        <w:rPr>
          <w:lang w:val="ru-RU"/>
        </w:rPr>
      </w:pPr>
      <w:r w:rsidRPr="00F2129B">
        <w:rPr>
          <w:lang w:val="ru-RU"/>
        </w:rPr>
        <w:t>Що ж я на</w:t>
      </w:r>
      <w:r w:rsidRPr="00572690">
        <w:rPr>
          <w:lang w:val="ru-RU"/>
        </w:rPr>
        <w:t>кої</w:t>
      </w:r>
      <w:r w:rsidRPr="00F2129B">
        <w:rPr>
          <w:lang w:val="ru-RU"/>
        </w:rPr>
        <w:t xml:space="preserve">в. </w:t>
      </w:r>
      <w:r w:rsidRPr="00572690">
        <w:rPr>
          <w:lang w:val="ru-RU"/>
        </w:rPr>
        <w:t xml:space="preserve">Що я їй скажу. </w:t>
      </w:r>
      <w:r w:rsidRPr="00F2129B">
        <w:rPr>
          <w:lang w:val="ru-RU"/>
        </w:rPr>
        <w:t xml:space="preserve">Невже я вмію тільки зраджувати. </w:t>
      </w:r>
      <w:r w:rsidRPr="00572690">
        <w:rPr>
          <w:lang w:val="ru-RU"/>
        </w:rPr>
        <w:t xml:space="preserve">Невже я залишився тільки для того, щоб потягти за собою ще одне життя. </w:t>
      </w:r>
      <w:r w:rsidRPr="00F2129B">
        <w:rPr>
          <w:lang w:val="ru-RU"/>
        </w:rPr>
        <w:t xml:space="preserve">Сука. Що ж ти наробила. Гаразд </w:t>
      </w:r>
      <w:r w:rsidRPr="00572690">
        <w:rPr>
          <w:lang w:val="ru-RU"/>
        </w:rPr>
        <w:t>мені</w:t>
      </w:r>
      <w:r w:rsidRPr="00F2129B">
        <w:rPr>
          <w:lang w:val="ru-RU"/>
        </w:rPr>
        <w:t xml:space="preserve"> не вперше вмирати. Але вон</w:t>
      </w:r>
      <w:r>
        <w:rPr>
          <w:lang w:val="ru-RU"/>
        </w:rPr>
        <w:t>а ж тут причому. Месниця довба</w:t>
      </w:r>
      <w:r w:rsidRPr="00572690">
        <w:rPr>
          <w:lang w:val="ru-RU"/>
        </w:rPr>
        <w:t>на</w:t>
      </w:r>
      <w:r w:rsidRPr="00F2129B">
        <w:rPr>
          <w:lang w:val="ru-RU"/>
        </w:rPr>
        <w:t xml:space="preserve">. Дві душі одним махом. Та й свою на додачу. Три молодих і </w:t>
      </w:r>
      <w:r w:rsidRPr="00572690">
        <w:rPr>
          <w:lang w:val="ru-RU"/>
        </w:rPr>
        <w:t xml:space="preserve">свіжих. Хороший улов чортам на сніданок. </w:t>
      </w:r>
    </w:p>
    <w:p w:rsidR="00731B4C" w:rsidRPr="009A7043" w:rsidRDefault="00731B4C" w:rsidP="009A7043">
      <w:pPr>
        <w:pStyle w:val="ActionTimeArena"/>
        <w:rPr>
          <w:lang w:val="ru-RU"/>
        </w:rPr>
      </w:pPr>
    </w:p>
    <w:p w:rsidR="00731B4C" w:rsidRPr="00572690" w:rsidRDefault="00731B4C" w:rsidP="00F2129B">
      <w:pPr>
        <w:pStyle w:val="ActionTimeArena"/>
        <w:rPr>
          <w:lang w:val="ru-RU"/>
        </w:rPr>
      </w:pPr>
      <w:r w:rsidRPr="00572690">
        <w:rPr>
          <w:lang w:val="ru-RU"/>
        </w:rPr>
        <w:t xml:space="preserve">ІНТ. КАБІНЕТ ПСИХОТЕРАПЕВТА </w:t>
      </w:r>
    </w:p>
    <w:p w:rsidR="00731B4C" w:rsidRPr="00572690" w:rsidRDefault="00731B4C" w:rsidP="00F2129B">
      <w:pPr>
        <w:pStyle w:val="ActionDescription"/>
        <w:rPr>
          <w:lang w:val="ru-RU"/>
        </w:rPr>
      </w:pPr>
      <w:r w:rsidRPr="00572690">
        <w:rPr>
          <w:lang w:val="ru-RU"/>
        </w:rPr>
        <w:t>Дід спить</w:t>
      </w:r>
      <w:r w:rsidRPr="007F16DE">
        <w:rPr>
          <w:lang w:val="ru-RU"/>
        </w:rPr>
        <w:t>.</w:t>
      </w:r>
      <w:r w:rsidRPr="00572690">
        <w:rPr>
          <w:lang w:val="ru-RU"/>
        </w:rPr>
        <w:t xml:space="preserve"> </w:t>
      </w:r>
    </w:p>
    <w:p w:rsidR="00731B4C" w:rsidRPr="00572690" w:rsidRDefault="00731B4C" w:rsidP="00F2129B">
      <w:pPr>
        <w:pStyle w:val="HeroName"/>
        <w:rPr>
          <w:lang w:val="ru-RU"/>
        </w:rPr>
      </w:pPr>
      <w:r w:rsidRPr="00572690">
        <w:rPr>
          <w:lang w:val="ru-RU"/>
        </w:rPr>
        <w:t xml:space="preserve">ЄГОР </w:t>
      </w:r>
    </w:p>
    <w:p w:rsidR="00731B4C" w:rsidRPr="00572690" w:rsidRDefault="00731B4C" w:rsidP="00F2129B">
      <w:pPr>
        <w:pStyle w:val="HeroReplica"/>
        <w:rPr>
          <w:lang w:val="ru-RU"/>
        </w:rPr>
      </w:pPr>
      <w:r>
        <w:rPr>
          <w:lang w:val="ru-RU"/>
        </w:rPr>
        <w:t>Цікав</w:t>
      </w:r>
      <w:r w:rsidRPr="007F16DE">
        <w:rPr>
          <w:lang w:val="ru-RU"/>
        </w:rPr>
        <w:t>а</w:t>
      </w:r>
      <w:r w:rsidRPr="00572690">
        <w:rPr>
          <w:lang w:val="ru-RU"/>
        </w:rPr>
        <w:t xml:space="preserve"> обставина. Вона мене минулого разу добила. І тільки я знову підняв голову і подивився любові в очі, вона знову мене придавила. Хто вона для мене? Рок? Доля? Моя пристрасть і моя кара? </w:t>
      </w:r>
    </w:p>
    <w:p w:rsidR="00731B4C" w:rsidRPr="00572690" w:rsidRDefault="00731B4C" w:rsidP="00F2129B">
      <w:pPr>
        <w:rPr>
          <w:lang w:eastAsia="en-US"/>
        </w:rPr>
      </w:pPr>
    </w:p>
    <w:p w:rsidR="00731B4C" w:rsidRPr="00572690" w:rsidRDefault="00731B4C" w:rsidP="009A7043">
      <w:pPr>
        <w:pStyle w:val="ActionTimeArena"/>
        <w:rPr>
          <w:lang w:val="ru-RU"/>
        </w:rPr>
      </w:pPr>
      <w:r w:rsidRPr="009A7043">
        <w:rPr>
          <w:lang w:val="ru-RU"/>
        </w:rPr>
        <w:t>ЕКСТ. ПОРІГ ЛІКАРНІ</w:t>
      </w:r>
      <w:r w:rsidRPr="00F2129B">
        <w:rPr>
          <w:lang w:val="ru-RU"/>
        </w:rPr>
        <w:t xml:space="preserve"> - ранок</w:t>
      </w:r>
      <w:r w:rsidRPr="009A7043">
        <w:rPr>
          <w:lang w:val="ru-RU"/>
        </w:rPr>
        <w:t xml:space="preserve"> </w:t>
      </w:r>
    </w:p>
    <w:p w:rsidR="00731B4C" w:rsidRPr="00F2129B" w:rsidRDefault="00731B4C" w:rsidP="00F2129B">
      <w:pPr>
        <w:pStyle w:val="ActionDescription"/>
        <w:rPr>
          <w:lang w:val="ru-RU"/>
        </w:rPr>
      </w:pPr>
      <w:r w:rsidRPr="00F2129B">
        <w:rPr>
          <w:lang w:val="ru-RU"/>
        </w:rPr>
        <w:t xml:space="preserve">Єгор палить та ходить гарячково з сторони в сторону. </w:t>
      </w:r>
      <w:r w:rsidRPr="00572690">
        <w:rPr>
          <w:lang w:val="ru-RU"/>
        </w:rPr>
        <w:t>Бурмоче під ніс.</w:t>
      </w:r>
    </w:p>
    <w:p w:rsidR="00731B4C" w:rsidRPr="00572690" w:rsidRDefault="00731B4C" w:rsidP="00F2129B">
      <w:pPr>
        <w:pStyle w:val="HeroName"/>
        <w:rPr>
          <w:lang w:val="ru-RU"/>
        </w:rPr>
      </w:pPr>
      <w:r w:rsidRPr="00572690">
        <w:rPr>
          <w:lang w:val="ru-RU"/>
        </w:rPr>
        <w:t xml:space="preserve">ЄГОР </w:t>
      </w:r>
    </w:p>
    <w:p w:rsidR="00731B4C" w:rsidRPr="00572690" w:rsidRDefault="00731B4C" w:rsidP="00F2129B">
      <w:pPr>
        <w:pStyle w:val="HeroReplica"/>
        <w:rPr>
          <w:lang w:val="ru-RU"/>
        </w:rPr>
      </w:pPr>
      <w:r w:rsidRPr="00572690">
        <w:rPr>
          <w:lang w:val="ru-RU"/>
        </w:rPr>
        <w:t>Хоча все вигадки. Крім мене ніхто не винен.</w:t>
      </w:r>
    </w:p>
    <w:p w:rsidR="00731B4C" w:rsidRPr="00572690" w:rsidRDefault="00731B4C" w:rsidP="00F2129B">
      <w:pPr>
        <w:pStyle w:val="HeroReplica"/>
        <w:rPr>
          <w:lang w:val="ru-RU"/>
        </w:rPr>
      </w:pPr>
      <w:r w:rsidRPr="00572690">
        <w:rPr>
          <w:lang w:val="ru-RU"/>
        </w:rPr>
        <w:t xml:space="preserve"> </w:t>
      </w:r>
    </w:p>
    <w:p w:rsidR="00731B4C" w:rsidRPr="00572690" w:rsidRDefault="00731B4C" w:rsidP="00F2129B">
      <w:pPr>
        <w:pStyle w:val="ActionDescription"/>
        <w:rPr>
          <w:lang w:val="ru-RU"/>
        </w:rPr>
      </w:pPr>
      <w:r w:rsidRPr="00572690">
        <w:rPr>
          <w:lang w:val="ru-RU"/>
        </w:rPr>
        <w:t xml:space="preserve">Він викидає недопалок. Відкриває двері. </w:t>
      </w:r>
      <w:r w:rsidRPr="008F678C">
        <w:rPr>
          <w:lang w:val="ru-RU"/>
        </w:rPr>
        <w:t xml:space="preserve">Обличчя змінюється і замість тяжіння на ньому прозріння. </w:t>
      </w:r>
      <w:r w:rsidRPr="00572690">
        <w:rPr>
          <w:lang w:val="ru-RU"/>
        </w:rPr>
        <w:t xml:space="preserve">Не радісне. Спокійне. Він закриває двері, залишаючись на вулиці. Закурює. Дивиться в небо. </w:t>
      </w:r>
    </w:p>
    <w:p w:rsidR="00731B4C" w:rsidRPr="00572690" w:rsidRDefault="00731B4C" w:rsidP="008F678C">
      <w:pPr>
        <w:pStyle w:val="HeroName"/>
        <w:rPr>
          <w:lang w:val="ru-RU"/>
        </w:rPr>
      </w:pPr>
      <w:r w:rsidRPr="00572690">
        <w:rPr>
          <w:lang w:val="ru-RU"/>
        </w:rPr>
        <w:t xml:space="preserve">ЄГОР </w:t>
      </w:r>
    </w:p>
    <w:p w:rsidR="00731B4C" w:rsidRPr="008F678C" w:rsidRDefault="00731B4C" w:rsidP="008F678C">
      <w:pPr>
        <w:pStyle w:val="HeroVoiceOver"/>
      </w:pPr>
      <w:r>
        <w:t>(за кадром)</w:t>
      </w:r>
    </w:p>
    <w:p w:rsidR="00731B4C" w:rsidRPr="00572690" w:rsidRDefault="00731B4C" w:rsidP="008F678C">
      <w:pPr>
        <w:pStyle w:val="HeroReplica"/>
        <w:rPr>
          <w:lang w:val="ru-RU"/>
        </w:rPr>
      </w:pPr>
      <w:r w:rsidRPr="007F16DE">
        <w:rPr>
          <w:lang w:val="ru-RU"/>
        </w:rPr>
        <w:t>О</w:t>
      </w:r>
      <w:r w:rsidRPr="00572690">
        <w:rPr>
          <w:lang w:val="ru-RU"/>
        </w:rPr>
        <w:t xml:space="preserve">сь воно. </w:t>
      </w:r>
      <w:r w:rsidRPr="008F678C">
        <w:rPr>
          <w:lang w:val="ru-RU"/>
        </w:rPr>
        <w:t>Якби не Марина, Віта стала б черговим кільцем спіралі в моїй вте</w:t>
      </w:r>
      <w:r>
        <w:rPr>
          <w:lang w:val="ru-RU"/>
        </w:rPr>
        <w:t>ч</w:t>
      </w:r>
      <w:r w:rsidRPr="008F678C">
        <w:rPr>
          <w:lang w:val="ru-RU"/>
        </w:rPr>
        <w:t xml:space="preserve">і. </w:t>
      </w:r>
      <w:r w:rsidRPr="00572690">
        <w:rPr>
          <w:lang w:val="ru-RU"/>
        </w:rPr>
        <w:t xml:space="preserve">Як же все просо. </w:t>
      </w:r>
    </w:p>
    <w:p w:rsidR="00731B4C" w:rsidRPr="009A7043" w:rsidRDefault="00731B4C" w:rsidP="009A7043">
      <w:pPr>
        <w:pStyle w:val="ActionTimeArena"/>
        <w:rPr>
          <w:lang w:val="ru-RU"/>
        </w:rPr>
      </w:pPr>
    </w:p>
    <w:p w:rsidR="00731B4C" w:rsidRPr="00572690" w:rsidRDefault="00731B4C" w:rsidP="008F678C">
      <w:pPr>
        <w:pStyle w:val="ActionDescription"/>
        <w:rPr>
          <w:lang w:val="ru-RU"/>
        </w:rPr>
      </w:pPr>
      <w:r w:rsidRPr="00572690">
        <w:rPr>
          <w:lang w:val="ru-RU"/>
        </w:rPr>
        <w:t xml:space="preserve">Викидає недопалок. </w:t>
      </w:r>
    </w:p>
    <w:p w:rsidR="00731B4C" w:rsidRPr="008F678C" w:rsidRDefault="00731B4C" w:rsidP="008F678C">
      <w:pPr>
        <w:pStyle w:val="HeroContinue"/>
        <w:rPr>
          <w:lang w:val="ru-RU"/>
        </w:rPr>
      </w:pPr>
      <w:r w:rsidRPr="008F678C">
        <w:rPr>
          <w:lang w:val="ru-RU"/>
        </w:rPr>
        <w:t>(продовж.)</w:t>
      </w:r>
    </w:p>
    <w:p w:rsidR="00731B4C" w:rsidRPr="00572690" w:rsidRDefault="00731B4C" w:rsidP="008F678C">
      <w:pPr>
        <w:pStyle w:val="HeroReplica"/>
        <w:rPr>
          <w:lang w:val="ru-RU"/>
        </w:rPr>
      </w:pPr>
      <w:r w:rsidRPr="008F678C">
        <w:rPr>
          <w:lang w:val="ru-RU"/>
        </w:rPr>
        <w:t xml:space="preserve">Значить ви обидві мої благодійниці. Мені варто було опинитися тут, щоб все зрозуміти. </w:t>
      </w:r>
      <w:r w:rsidRPr="00572690">
        <w:rPr>
          <w:lang w:val="ru-RU"/>
        </w:rPr>
        <w:t xml:space="preserve">Я приймаю це. </w:t>
      </w:r>
    </w:p>
    <w:p w:rsidR="00731B4C" w:rsidRPr="00572690" w:rsidRDefault="00731B4C" w:rsidP="009A7043">
      <w:pPr>
        <w:pStyle w:val="ActionTimeArena"/>
        <w:rPr>
          <w:lang w:val="ru-RU"/>
        </w:rPr>
      </w:pPr>
    </w:p>
    <w:p w:rsidR="00731B4C" w:rsidRPr="009A7043" w:rsidRDefault="00731B4C" w:rsidP="009A7043">
      <w:pPr>
        <w:pStyle w:val="ActionTimeArena"/>
        <w:rPr>
          <w:lang w:val="ru-RU"/>
        </w:rPr>
      </w:pPr>
      <w:r>
        <w:rPr>
          <w:lang w:val="ru-RU"/>
        </w:rPr>
        <w:t>ІНТ. Вестибюл</w:t>
      </w:r>
      <w:r w:rsidRPr="008F678C">
        <w:rPr>
          <w:lang w:val="ru-RU"/>
        </w:rPr>
        <w:t>ь</w:t>
      </w:r>
      <w:r w:rsidRPr="009A7043">
        <w:rPr>
          <w:lang w:val="ru-RU"/>
        </w:rPr>
        <w:t xml:space="preserve"> лікарні</w:t>
      </w:r>
      <w:r w:rsidRPr="008F678C">
        <w:rPr>
          <w:lang w:val="ru-RU"/>
        </w:rPr>
        <w:t xml:space="preserve"> - ранок</w:t>
      </w:r>
      <w:r w:rsidRPr="009A7043">
        <w:rPr>
          <w:lang w:val="ru-RU"/>
        </w:rPr>
        <w:t xml:space="preserve"> </w:t>
      </w:r>
    </w:p>
    <w:p w:rsidR="00731B4C" w:rsidRPr="008F678C" w:rsidRDefault="00731B4C" w:rsidP="008F678C">
      <w:pPr>
        <w:pStyle w:val="ActionDescription"/>
        <w:rPr>
          <w:lang w:val="ru-RU"/>
        </w:rPr>
      </w:pPr>
      <w:r w:rsidRPr="008F678C">
        <w:rPr>
          <w:lang w:val="ru-RU"/>
        </w:rPr>
        <w:t>Єгор сидить. Виходи</w:t>
      </w:r>
      <w:r>
        <w:rPr>
          <w:lang w:val="ru-RU"/>
        </w:rPr>
        <w:t xml:space="preserve">ть </w:t>
      </w:r>
      <w:r w:rsidRPr="008F678C">
        <w:rPr>
          <w:lang w:val="ru-RU"/>
        </w:rPr>
        <w:t>МЕДСЕСТРА(25)</w:t>
      </w:r>
      <w:r>
        <w:rPr>
          <w:lang w:val="ru-RU"/>
        </w:rPr>
        <w:t>, віддає йому бланк</w:t>
      </w:r>
      <w:r w:rsidRPr="008F678C">
        <w:rPr>
          <w:lang w:val="ru-RU"/>
        </w:rPr>
        <w:t>.</w:t>
      </w:r>
    </w:p>
    <w:p w:rsidR="00731B4C" w:rsidRPr="00572690" w:rsidRDefault="00731B4C" w:rsidP="008F678C">
      <w:pPr>
        <w:pStyle w:val="HeroName"/>
        <w:rPr>
          <w:lang w:val="ru-RU"/>
        </w:rPr>
      </w:pPr>
      <w:r w:rsidRPr="00572690">
        <w:rPr>
          <w:lang w:val="ru-RU"/>
        </w:rPr>
        <w:t xml:space="preserve">МЕДСЕСТРА </w:t>
      </w:r>
    </w:p>
    <w:p w:rsidR="00731B4C" w:rsidRPr="00572690" w:rsidRDefault="00731B4C" w:rsidP="008F678C">
      <w:pPr>
        <w:pStyle w:val="HeroReplica"/>
        <w:rPr>
          <w:lang w:val="ru-RU"/>
        </w:rPr>
      </w:pPr>
      <w:r w:rsidRPr="00572690">
        <w:rPr>
          <w:lang w:val="ru-RU"/>
        </w:rPr>
        <w:t xml:space="preserve">Все підтвердилося. Співчуваю. </w:t>
      </w:r>
    </w:p>
    <w:p w:rsidR="00731B4C" w:rsidRPr="009A7043" w:rsidRDefault="00731B4C" w:rsidP="009A7043">
      <w:pPr>
        <w:pStyle w:val="ActionTimeArena"/>
        <w:rPr>
          <w:lang w:val="ru-RU"/>
        </w:rPr>
      </w:pPr>
    </w:p>
    <w:p w:rsidR="00731B4C" w:rsidRPr="00572690" w:rsidRDefault="00731B4C" w:rsidP="008F678C">
      <w:pPr>
        <w:pStyle w:val="HeroName"/>
        <w:rPr>
          <w:lang w:val="ru-RU"/>
        </w:rPr>
      </w:pPr>
      <w:r w:rsidRPr="00572690">
        <w:rPr>
          <w:lang w:val="ru-RU"/>
        </w:rPr>
        <w:t xml:space="preserve">ЄГОР </w:t>
      </w:r>
    </w:p>
    <w:p w:rsidR="00731B4C" w:rsidRPr="00572690" w:rsidRDefault="00731B4C" w:rsidP="008F678C">
      <w:pPr>
        <w:pStyle w:val="HeroReplica"/>
        <w:rPr>
          <w:lang w:val="ru-RU"/>
        </w:rPr>
      </w:pPr>
      <w:r w:rsidRPr="008F678C">
        <w:rPr>
          <w:lang w:val="ru-RU"/>
        </w:rPr>
        <w:t xml:space="preserve">Можете привітати мене з днем </w:t>
      </w:r>
      <w:r w:rsidRPr="008F678C">
        <w:rPr>
          <w:rFonts w:ascii="Cambria Math" w:hAnsi="Cambria Math" w:cs="Cambria Math"/>
          <w:lang w:val="ru-RU"/>
        </w:rPr>
        <w:t>​​</w:t>
      </w:r>
      <w:r w:rsidRPr="008F678C">
        <w:rPr>
          <w:rFonts w:cs="Courier New"/>
          <w:lang w:val="ru-RU"/>
        </w:rPr>
        <w:t>народження. Сьогодні починається мо</w:t>
      </w:r>
      <w:r w:rsidRPr="008F678C">
        <w:rPr>
          <w:lang w:val="ru-RU"/>
        </w:rPr>
        <w:t>є</w:t>
      </w:r>
      <w:r w:rsidRPr="008F678C">
        <w:rPr>
          <w:rFonts w:cs="Courier New"/>
          <w:lang w:val="ru-RU"/>
        </w:rPr>
        <w:t xml:space="preserve"> нов</w:t>
      </w:r>
      <w:r w:rsidRPr="008F678C">
        <w:rPr>
          <w:lang w:val="ru-RU"/>
        </w:rPr>
        <w:t>е</w:t>
      </w:r>
      <w:r w:rsidRPr="008F678C">
        <w:rPr>
          <w:rFonts w:cs="Courier New"/>
          <w:lang w:val="ru-RU"/>
        </w:rPr>
        <w:t xml:space="preserve"> </w:t>
      </w:r>
      <w:r w:rsidRPr="008F678C">
        <w:rPr>
          <w:lang w:val="ru-RU"/>
        </w:rPr>
        <w:t>життя.</w:t>
      </w:r>
    </w:p>
    <w:p w:rsidR="00731B4C" w:rsidRPr="008F678C" w:rsidRDefault="00731B4C" w:rsidP="008F678C">
      <w:pPr>
        <w:pStyle w:val="HeroReplica"/>
        <w:rPr>
          <w:lang w:val="ru-RU"/>
        </w:rPr>
      </w:pPr>
      <w:r w:rsidRPr="008F678C">
        <w:rPr>
          <w:lang w:val="ru-RU"/>
        </w:rPr>
        <w:t xml:space="preserve"> </w:t>
      </w:r>
    </w:p>
    <w:p w:rsidR="00731B4C" w:rsidRPr="00572690" w:rsidRDefault="00731B4C" w:rsidP="008F678C">
      <w:pPr>
        <w:pStyle w:val="ActionDescription"/>
        <w:rPr>
          <w:lang w:val="ru-RU"/>
        </w:rPr>
      </w:pPr>
      <w:r w:rsidRPr="00572690">
        <w:rPr>
          <w:lang w:val="ru-RU"/>
        </w:rPr>
        <w:t xml:space="preserve">Йде. </w:t>
      </w:r>
    </w:p>
    <w:p w:rsidR="00731B4C" w:rsidRPr="009A7043" w:rsidRDefault="00731B4C" w:rsidP="009A7043">
      <w:pPr>
        <w:pStyle w:val="ActionTimeArena"/>
        <w:rPr>
          <w:lang w:val="ru-RU"/>
        </w:rPr>
      </w:pPr>
      <w:r w:rsidRPr="009A7043">
        <w:rPr>
          <w:lang w:val="ru-RU"/>
        </w:rPr>
        <w:t>ЕКСТ. ПОРІГ Л</w:t>
      </w:r>
      <w:r>
        <w:rPr>
          <w:lang w:val="ru-RU"/>
        </w:rPr>
        <w:t>ІКАРНІ</w:t>
      </w:r>
      <w:r w:rsidRPr="008F678C">
        <w:rPr>
          <w:lang w:val="ru-RU"/>
        </w:rPr>
        <w:t xml:space="preserve"> - ранок</w:t>
      </w:r>
    </w:p>
    <w:p w:rsidR="00731B4C" w:rsidRPr="008F678C" w:rsidRDefault="00731B4C" w:rsidP="008F678C">
      <w:pPr>
        <w:pStyle w:val="ActionDescription"/>
        <w:rPr>
          <w:lang w:val="ru-RU"/>
        </w:rPr>
      </w:pPr>
      <w:r w:rsidRPr="008F678C">
        <w:rPr>
          <w:lang w:val="ru-RU"/>
        </w:rPr>
        <w:t>Єгор запалює, дивиться перед собою</w:t>
      </w:r>
    </w:p>
    <w:p w:rsidR="00731B4C" w:rsidRPr="008F678C" w:rsidRDefault="00731B4C" w:rsidP="008F678C">
      <w:pPr>
        <w:pStyle w:val="HeroName"/>
        <w:rPr>
          <w:lang w:val="ru-RU"/>
        </w:rPr>
      </w:pPr>
      <w:r w:rsidRPr="008F678C">
        <w:rPr>
          <w:lang w:val="ru-RU"/>
        </w:rPr>
        <w:t xml:space="preserve">ЄГОР </w:t>
      </w:r>
    </w:p>
    <w:p w:rsidR="00731B4C" w:rsidRPr="00572690" w:rsidRDefault="00731B4C" w:rsidP="008F678C">
      <w:pPr>
        <w:pStyle w:val="HeroReplica"/>
        <w:rPr>
          <w:lang w:val="ru-RU"/>
        </w:rPr>
      </w:pPr>
      <w:r w:rsidRPr="008F678C">
        <w:rPr>
          <w:lang w:val="ru-RU"/>
        </w:rPr>
        <w:t xml:space="preserve">З днем </w:t>
      </w:r>
      <w:r w:rsidRPr="008F678C">
        <w:rPr>
          <w:rFonts w:ascii="Cambria Math" w:hAnsi="Cambria Math" w:cs="Cambria Math"/>
          <w:lang w:val="ru-RU"/>
        </w:rPr>
        <w:t>​​</w:t>
      </w:r>
      <w:r w:rsidRPr="008F678C">
        <w:rPr>
          <w:rFonts w:cs="Courier New"/>
          <w:lang w:val="ru-RU"/>
        </w:rPr>
        <w:t xml:space="preserve">народження, Єгор. </w:t>
      </w:r>
      <w:r w:rsidRPr="00572690">
        <w:rPr>
          <w:rFonts w:cs="Courier New"/>
          <w:lang w:val="ru-RU"/>
        </w:rPr>
        <w:t xml:space="preserve">З новим життям. Проживи </w:t>
      </w:r>
      <w:r w:rsidRPr="00572690">
        <w:rPr>
          <w:lang w:val="ru-RU"/>
        </w:rPr>
        <w:t>його</w:t>
      </w:r>
      <w:r w:rsidRPr="00572690">
        <w:rPr>
          <w:rFonts w:cs="Courier New"/>
          <w:lang w:val="ru-RU"/>
        </w:rPr>
        <w:t xml:space="preserve"> гідно. </w:t>
      </w:r>
    </w:p>
    <w:p w:rsidR="00731B4C" w:rsidRPr="009A7043" w:rsidRDefault="00731B4C" w:rsidP="009A7043">
      <w:pPr>
        <w:pStyle w:val="ActionTimeArena"/>
        <w:rPr>
          <w:lang w:val="ru-RU"/>
        </w:rPr>
      </w:pPr>
    </w:p>
    <w:p w:rsidR="00731B4C" w:rsidRPr="008F678C" w:rsidRDefault="00731B4C" w:rsidP="008F678C">
      <w:pPr>
        <w:pStyle w:val="ActionTimeArena"/>
        <w:rPr>
          <w:lang w:val="ru-RU"/>
        </w:rPr>
      </w:pPr>
      <w:r w:rsidRPr="00572690">
        <w:rPr>
          <w:lang w:val="ru-RU"/>
        </w:rPr>
        <w:t xml:space="preserve">ЕКСТ. </w:t>
      </w:r>
      <w:r w:rsidRPr="008F678C">
        <w:rPr>
          <w:lang w:val="ru-RU"/>
        </w:rPr>
        <w:t xml:space="preserve">коло БУДИНКУ ВІТИ - У ДВОРІ </w:t>
      </w:r>
    </w:p>
    <w:p w:rsidR="00731B4C" w:rsidRPr="00572690" w:rsidRDefault="00731B4C" w:rsidP="008F678C">
      <w:pPr>
        <w:pStyle w:val="ActionDescription"/>
        <w:rPr>
          <w:lang w:val="ru-RU"/>
        </w:rPr>
      </w:pPr>
      <w:r w:rsidRPr="008F678C">
        <w:rPr>
          <w:lang w:val="ru-RU"/>
        </w:rPr>
        <w:t xml:space="preserve">Єгор та Ігор. </w:t>
      </w:r>
      <w:r w:rsidRPr="00572690">
        <w:rPr>
          <w:lang w:val="ru-RU"/>
        </w:rPr>
        <w:t xml:space="preserve">Дивляться один на одного. </w:t>
      </w:r>
    </w:p>
    <w:p w:rsidR="00731B4C" w:rsidRPr="00572690" w:rsidRDefault="00731B4C" w:rsidP="008F678C">
      <w:pPr>
        <w:pStyle w:val="HeroName"/>
        <w:rPr>
          <w:lang w:val="ru-RU"/>
        </w:rPr>
      </w:pPr>
      <w:r w:rsidRPr="00572690">
        <w:rPr>
          <w:lang w:val="ru-RU"/>
        </w:rPr>
        <w:t>ігор</w:t>
      </w:r>
    </w:p>
    <w:p w:rsidR="00731B4C" w:rsidRPr="00572690" w:rsidRDefault="00731B4C" w:rsidP="008F678C">
      <w:pPr>
        <w:pStyle w:val="HeroReplica"/>
        <w:rPr>
          <w:lang w:val="ru-RU"/>
        </w:rPr>
      </w:pPr>
      <w:r w:rsidRPr="00572690">
        <w:rPr>
          <w:lang w:val="ru-RU"/>
        </w:rPr>
        <w:t xml:space="preserve">Ти розумієш, що я буду тебе вбивати. </w:t>
      </w:r>
    </w:p>
    <w:p w:rsidR="00731B4C" w:rsidRPr="009A7043" w:rsidRDefault="00731B4C" w:rsidP="009A7043">
      <w:pPr>
        <w:pStyle w:val="ActionTimeArena"/>
        <w:rPr>
          <w:lang w:val="ru-RU"/>
        </w:rPr>
      </w:pPr>
    </w:p>
    <w:p w:rsidR="00731B4C" w:rsidRPr="00572690" w:rsidRDefault="00731B4C" w:rsidP="008F678C">
      <w:pPr>
        <w:pStyle w:val="HeroName"/>
        <w:rPr>
          <w:lang w:val="ru-RU"/>
        </w:rPr>
      </w:pPr>
      <w:r w:rsidRPr="00572690">
        <w:rPr>
          <w:lang w:val="ru-RU"/>
        </w:rPr>
        <w:t xml:space="preserve">ЄГОР </w:t>
      </w:r>
    </w:p>
    <w:p w:rsidR="00731B4C" w:rsidRPr="00572690" w:rsidRDefault="00731B4C" w:rsidP="008F678C">
      <w:pPr>
        <w:pStyle w:val="HeroRemarka"/>
        <w:rPr>
          <w:lang w:val="ru-RU"/>
        </w:rPr>
      </w:pPr>
      <w:r w:rsidRPr="00572690">
        <w:rPr>
          <w:lang w:val="ru-RU"/>
        </w:rPr>
        <w:t xml:space="preserve">(Байдуже) </w:t>
      </w:r>
    </w:p>
    <w:p w:rsidR="00731B4C" w:rsidRPr="00572690" w:rsidRDefault="00731B4C" w:rsidP="008F678C">
      <w:pPr>
        <w:pStyle w:val="HeroReplica"/>
        <w:rPr>
          <w:lang w:val="ru-RU"/>
        </w:rPr>
      </w:pPr>
      <w:r w:rsidRPr="00572690">
        <w:rPr>
          <w:lang w:val="ru-RU"/>
        </w:rPr>
        <w:t xml:space="preserve">Так. </w:t>
      </w:r>
    </w:p>
    <w:p w:rsidR="00731B4C" w:rsidRPr="009A7043" w:rsidRDefault="00731B4C" w:rsidP="009A7043">
      <w:pPr>
        <w:pStyle w:val="ActionTimeArena"/>
        <w:rPr>
          <w:lang w:val="ru-RU"/>
        </w:rPr>
      </w:pPr>
    </w:p>
    <w:p w:rsidR="00731B4C" w:rsidRPr="008F678C" w:rsidRDefault="00731B4C" w:rsidP="008F678C">
      <w:pPr>
        <w:pStyle w:val="ActionDescription"/>
        <w:rPr>
          <w:lang w:val="ru-RU"/>
        </w:rPr>
      </w:pPr>
      <w:r w:rsidRPr="008F678C">
        <w:rPr>
          <w:lang w:val="ru-RU"/>
        </w:rPr>
        <w:t>Ігор Б'є Єгора. Жорстоко. Є</w:t>
      </w:r>
      <w:r w:rsidRPr="00572690">
        <w:rPr>
          <w:lang w:val="ru-RU"/>
        </w:rPr>
        <w:t>гор не пручається.</w:t>
      </w:r>
      <w:r w:rsidRPr="008F678C">
        <w:rPr>
          <w:lang w:val="ru-RU"/>
        </w:rPr>
        <w:t xml:space="preserve"> </w:t>
      </w:r>
    </w:p>
    <w:p w:rsidR="00731B4C" w:rsidRPr="008F678C" w:rsidRDefault="00731B4C" w:rsidP="008F678C">
      <w:pPr>
        <w:pStyle w:val="ActionTimeArena"/>
        <w:rPr>
          <w:lang w:val="ru-RU"/>
        </w:rPr>
      </w:pPr>
      <w:r w:rsidRPr="008F678C">
        <w:rPr>
          <w:lang w:val="ru-RU"/>
        </w:rPr>
        <w:t xml:space="preserve">ІНТ. КАБІНЕТ ПСИХОТЕРАПЕВТА. </w:t>
      </w:r>
    </w:p>
    <w:p w:rsidR="00731B4C" w:rsidRPr="00572690" w:rsidRDefault="00731B4C" w:rsidP="008F678C">
      <w:pPr>
        <w:pStyle w:val="ActionDescription"/>
        <w:rPr>
          <w:lang w:val="ru-RU"/>
        </w:rPr>
      </w:pPr>
      <w:r w:rsidRPr="00572690">
        <w:rPr>
          <w:lang w:val="ru-RU"/>
        </w:rPr>
        <w:t xml:space="preserve">Дід спить. </w:t>
      </w:r>
    </w:p>
    <w:p w:rsidR="00731B4C" w:rsidRPr="008F678C" w:rsidRDefault="00731B4C" w:rsidP="008F678C">
      <w:pPr>
        <w:pStyle w:val="HeroName"/>
        <w:rPr>
          <w:lang w:val="ru-RU"/>
        </w:rPr>
      </w:pPr>
      <w:r w:rsidRPr="008F678C">
        <w:rPr>
          <w:lang w:val="ru-RU"/>
        </w:rPr>
        <w:t xml:space="preserve">Єгор </w:t>
      </w:r>
    </w:p>
    <w:p w:rsidR="00731B4C" w:rsidRPr="00572690" w:rsidRDefault="00731B4C" w:rsidP="008F678C">
      <w:pPr>
        <w:pStyle w:val="HeroReplica"/>
        <w:rPr>
          <w:lang w:val="ru-RU"/>
        </w:rPr>
      </w:pPr>
      <w:r w:rsidRPr="008F678C">
        <w:rPr>
          <w:lang w:val="ru-RU"/>
        </w:rPr>
        <w:t xml:space="preserve">Ви думаєте, я злий на весь світ? </w:t>
      </w:r>
      <w:r w:rsidRPr="00572690">
        <w:rPr>
          <w:lang w:val="ru-RU"/>
        </w:rPr>
        <w:t xml:space="preserve">Ви вважаєте, що мене все так і розпирають лють, скрегіт і відчай? Так і є. Хоча насправді злитися не хочеться. Мені просто огидно. </w:t>
      </w:r>
      <w:r w:rsidRPr="001F2385">
        <w:rPr>
          <w:lang w:val="ru-RU"/>
        </w:rPr>
        <w:t xml:space="preserve">Ломота в руках. А як ще відчувати себе, коли розумієш що твоя можливість бути від тебе йде. </w:t>
      </w:r>
      <w:r w:rsidRPr="007F3C3B">
        <w:rPr>
          <w:lang w:val="ru-RU"/>
        </w:rPr>
        <w:t xml:space="preserve">Я не хочу бути перед ними винним. </w:t>
      </w:r>
      <w:r w:rsidRPr="00572690">
        <w:rPr>
          <w:lang w:val="ru-RU"/>
        </w:rPr>
        <w:t xml:space="preserve">Я просто хочу бути. Відчувати в собі здатність відчувати. А як приємно червоніти від сором'язливості Віти. Збуджуватися від її ніжності. Як солодко і сумбурно приймати відданість і самозречення Марини. Невже я гідний цього. Невже гідний плати життям. Трьома життями. Не гідний, звичайно. Знаю це. Помирає лише тільки кожен за себе. Але бути зараз з ними все, що бажаю. До чого прагну. Любити, радіти. Тонути в очах. І померти з ними ж. </w:t>
      </w:r>
    </w:p>
    <w:p w:rsidR="00731B4C" w:rsidRPr="009A7043" w:rsidRDefault="00731B4C" w:rsidP="009A7043">
      <w:pPr>
        <w:pStyle w:val="ActionTimeArena"/>
        <w:rPr>
          <w:lang w:val="ru-RU"/>
        </w:rPr>
      </w:pPr>
    </w:p>
    <w:p w:rsidR="00731B4C" w:rsidRPr="009A7043" w:rsidRDefault="00731B4C" w:rsidP="009A7043">
      <w:pPr>
        <w:pStyle w:val="ActionTimeArena"/>
        <w:rPr>
          <w:lang w:val="ru-RU"/>
        </w:rPr>
      </w:pPr>
      <w:r>
        <w:rPr>
          <w:lang w:val="ru-RU"/>
        </w:rPr>
        <w:t>ІНТ. КАБІНЕТ ПСИХОТЕРАПЕВТА</w:t>
      </w:r>
      <w:r w:rsidRPr="009A7043">
        <w:rPr>
          <w:lang w:val="ru-RU"/>
        </w:rPr>
        <w:t xml:space="preserve"> </w:t>
      </w:r>
    </w:p>
    <w:p w:rsidR="00731B4C" w:rsidRPr="00572690" w:rsidRDefault="00731B4C" w:rsidP="001F2385">
      <w:pPr>
        <w:pStyle w:val="ActionDescription"/>
        <w:rPr>
          <w:lang w:val="ru-RU"/>
        </w:rPr>
      </w:pPr>
      <w:r w:rsidRPr="00572690">
        <w:rPr>
          <w:lang w:val="ru-RU"/>
        </w:rPr>
        <w:t xml:space="preserve">У кріслі Єгора Ігор. У нього червона стрічка хворого СНІДом. </w:t>
      </w:r>
    </w:p>
    <w:p w:rsidR="00731B4C" w:rsidRPr="00572690" w:rsidRDefault="00731B4C" w:rsidP="001F2385">
      <w:pPr>
        <w:pStyle w:val="HeroName"/>
        <w:rPr>
          <w:lang w:val="ru-RU"/>
        </w:rPr>
      </w:pPr>
      <w:r w:rsidRPr="00572690">
        <w:rPr>
          <w:lang w:val="ru-RU"/>
        </w:rPr>
        <w:t xml:space="preserve">ІГОР </w:t>
      </w:r>
    </w:p>
    <w:p w:rsidR="00731B4C" w:rsidRPr="00572690" w:rsidRDefault="00731B4C" w:rsidP="001F2385">
      <w:pPr>
        <w:pStyle w:val="HeroReplica"/>
        <w:rPr>
          <w:lang w:val="ru-RU"/>
        </w:rPr>
      </w:pPr>
      <w:r w:rsidRPr="00572690">
        <w:rPr>
          <w:lang w:val="ru-RU"/>
        </w:rPr>
        <w:t xml:space="preserve">І ми пішли далі втрьох. </w:t>
      </w:r>
    </w:p>
    <w:p w:rsidR="00731B4C" w:rsidRPr="009A7043" w:rsidRDefault="00731B4C" w:rsidP="009A7043">
      <w:pPr>
        <w:pStyle w:val="ActionTimeArena"/>
        <w:rPr>
          <w:lang w:val="ru-RU"/>
        </w:rPr>
      </w:pPr>
    </w:p>
    <w:p w:rsidR="00731B4C" w:rsidRPr="00572690" w:rsidRDefault="00731B4C" w:rsidP="001F2385">
      <w:pPr>
        <w:pStyle w:val="HeroName"/>
        <w:rPr>
          <w:lang w:val="ru-RU"/>
        </w:rPr>
      </w:pPr>
      <w:r w:rsidRPr="00572690">
        <w:rPr>
          <w:lang w:val="ru-RU"/>
        </w:rPr>
        <w:t xml:space="preserve">ДІД </w:t>
      </w:r>
    </w:p>
    <w:p w:rsidR="00731B4C" w:rsidRPr="00572690" w:rsidRDefault="00731B4C" w:rsidP="001F2385">
      <w:pPr>
        <w:pStyle w:val="HeroReplica"/>
        <w:rPr>
          <w:lang w:val="ru-RU"/>
        </w:rPr>
      </w:pPr>
      <w:r w:rsidRPr="001F2385">
        <w:rPr>
          <w:lang w:val="ru-RU"/>
        </w:rPr>
        <w:t>Так буває. Іноді щоб народитися знову треба перед цим померти.</w:t>
      </w:r>
    </w:p>
    <w:p w:rsidR="00731B4C" w:rsidRPr="001F2385" w:rsidRDefault="00731B4C" w:rsidP="001F2385">
      <w:pPr>
        <w:pStyle w:val="HeroReplica"/>
        <w:rPr>
          <w:lang w:val="ru-RU"/>
        </w:rPr>
      </w:pPr>
      <w:r w:rsidRPr="001F2385">
        <w:rPr>
          <w:lang w:val="ru-RU"/>
        </w:rPr>
        <w:t xml:space="preserve"> </w:t>
      </w:r>
    </w:p>
    <w:p w:rsidR="00731B4C" w:rsidRPr="00572690" w:rsidRDefault="00731B4C" w:rsidP="001F2385">
      <w:pPr>
        <w:pStyle w:val="ActionDescription"/>
        <w:rPr>
          <w:lang w:val="ru-RU"/>
        </w:rPr>
      </w:pPr>
      <w:r w:rsidRPr="001F2385">
        <w:rPr>
          <w:lang w:val="ru-RU"/>
        </w:rPr>
        <w:t xml:space="preserve">Засинає. У нього в руках книга. Видно ім'я автора та назва </w:t>
      </w:r>
      <w:r>
        <w:rPr>
          <w:lang w:val="ru-RU"/>
        </w:rPr>
        <w:t>- Єгор…</w:t>
      </w:r>
      <w:r w:rsidRPr="001F2385">
        <w:rPr>
          <w:lang w:val="ru-RU"/>
        </w:rPr>
        <w:t xml:space="preserve"> "шлях до </w:t>
      </w:r>
      <w:r w:rsidRPr="00572690">
        <w:rPr>
          <w:lang w:val="ru-RU"/>
        </w:rPr>
        <w:t>себе"</w:t>
      </w:r>
      <w:r w:rsidRPr="001F2385">
        <w:rPr>
          <w:lang w:val="ru-RU"/>
        </w:rPr>
        <w:t xml:space="preserve"> </w:t>
      </w:r>
    </w:p>
    <w:p w:rsidR="00731B4C" w:rsidRPr="001F2385" w:rsidRDefault="00731B4C" w:rsidP="001F2385">
      <w:pPr>
        <w:pStyle w:val="ActionTimeArena"/>
        <w:rPr>
          <w:lang w:val="ru-RU"/>
        </w:rPr>
      </w:pPr>
      <w:r w:rsidRPr="001F2385">
        <w:rPr>
          <w:lang w:val="ru-RU"/>
        </w:rPr>
        <w:t xml:space="preserve">ІНТ. КВАРТИРА ІГОРЯ </w:t>
      </w:r>
      <w:r w:rsidRPr="007F3C3B">
        <w:rPr>
          <w:lang w:val="ru-RU"/>
        </w:rPr>
        <w:t>(продовження сцени)</w:t>
      </w:r>
    </w:p>
    <w:p w:rsidR="00731B4C" w:rsidRPr="001F2385" w:rsidRDefault="00731B4C" w:rsidP="001F2385">
      <w:pPr>
        <w:pStyle w:val="ActionDescription"/>
        <w:rPr>
          <w:lang w:val="ru-RU"/>
        </w:rPr>
      </w:pPr>
      <w:r w:rsidRPr="001F2385">
        <w:rPr>
          <w:lang w:val="ru-RU"/>
        </w:rPr>
        <w:t xml:space="preserve">Єгор проходить. Оглядається. Квартира явно після ремонту. Свіжі шпалери. У кімнаті на видному місці стоїть акваріум з водою і рибками. </w:t>
      </w:r>
    </w:p>
    <w:p w:rsidR="00731B4C" w:rsidRPr="001F2385" w:rsidRDefault="00731B4C" w:rsidP="001F2385">
      <w:pPr>
        <w:pStyle w:val="HeroName"/>
        <w:rPr>
          <w:lang w:val="ru-RU"/>
        </w:rPr>
      </w:pPr>
      <w:r w:rsidRPr="001F2385">
        <w:rPr>
          <w:lang w:val="ru-RU"/>
        </w:rPr>
        <w:t xml:space="preserve">ЄГОР </w:t>
      </w:r>
    </w:p>
    <w:p w:rsidR="00731B4C" w:rsidRPr="001F2385" w:rsidRDefault="00731B4C" w:rsidP="001F2385">
      <w:pPr>
        <w:pStyle w:val="HeroReplica"/>
        <w:rPr>
          <w:lang w:val="ru-RU"/>
        </w:rPr>
      </w:pPr>
      <w:r w:rsidRPr="001F2385">
        <w:rPr>
          <w:lang w:val="ru-RU"/>
        </w:rPr>
        <w:t xml:space="preserve">Гарний акваріум. А хто це там плаває? </w:t>
      </w:r>
    </w:p>
    <w:p w:rsidR="00731B4C" w:rsidRPr="001F2385" w:rsidRDefault="00731B4C" w:rsidP="001F2385"/>
    <w:p w:rsidR="00731B4C" w:rsidRPr="001F2385" w:rsidRDefault="00731B4C" w:rsidP="001F2385">
      <w:pPr>
        <w:pStyle w:val="HeroName"/>
        <w:rPr>
          <w:lang w:val="ru-RU"/>
        </w:rPr>
      </w:pPr>
      <w:r w:rsidRPr="001F2385">
        <w:rPr>
          <w:lang w:val="ru-RU"/>
        </w:rPr>
        <w:t xml:space="preserve">ВІТА </w:t>
      </w:r>
    </w:p>
    <w:p w:rsidR="00731B4C" w:rsidRPr="001F2385" w:rsidRDefault="00731B4C" w:rsidP="001F2385">
      <w:pPr>
        <w:pStyle w:val="HeroReplica"/>
        <w:rPr>
          <w:lang w:val="ru-RU"/>
        </w:rPr>
      </w:pPr>
      <w:r w:rsidRPr="001F2385">
        <w:rPr>
          <w:lang w:val="ru-RU"/>
        </w:rPr>
        <w:t>Дякуємо</w:t>
      </w:r>
      <w:r w:rsidRPr="00572690">
        <w:rPr>
          <w:lang w:val="ru-RU"/>
        </w:rPr>
        <w:t>, ми старалися</w:t>
      </w:r>
      <w:r w:rsidRPr="001F2385">
        <w:rPr>
          <w:lang w:val="ru-RU"/>
        </w:rPr>
        <w:t xml:space="preserve">. Як хто, рибки. Чай, кава? </w:t>
      </w:r>
    </w:p>
    <w:p w:rsidR="00731B4C" w:rsidRPr="001F2385" w:rsidRDefault="00731B4C" w:rsidP="001F2385"/>
    <w:p w:rsidR="00731B4C" w:rsidRPr="001F2385" w:rsidRDefault="00731B4C" w:rsidP="001F2385">
      <w:pPr>
        <w:pStyle w:val="HeroName"/>
        <w:rPr>
          <w:lang w:val="ru-RU"/>
        </w:rPr>
      </w:pPr>
      <w:r w:rsidRPr="001F2385">
        <w:rPr>
          <w:lang w:val="ru-RU"/>
        </w:rPr>
        <w:t xml:space="preserve">ЄГОР </w:t>
      </w:r>
    </w:p>
    <w:p w:rsidR="00731B4C" w:rsidRPr="001F2385" w:rsidRDefault="00731B4C" w:rsidP="001F2385">
      <w:pPr>
        <w:pStyle w:val="HeroReplica"/>
        <w:rPr>
          <w:lang w:val="ru-RU"/>
        </w:rPr>
      </w:pPr>
      <w:r w:rsidRPr="001F2385">
        <w:rPr>
          <w:lang w:val="ru-RU"/>
        </w:rPr>
        <w:t xml:space="preserve">Чай - кава плавають? </w:t>
      </w:r>
    </w:p>
    <w:p w:rsidR="00731B4C" w:rsidRPr="001F2385" w:rsidRDefault="00731B4C" w:rsidP="001F2385"/>
    <w:p w:rsidR="00731B4C" w:rsidRPr="001F2385" w:rsidRDefault="00731B4C" w:rsidP="001F2385">
      <w:pPr>
        <w:pStyle w:val="HeroName"/>
        <w:rPr>
          <w:lang w:val="ru-RU"/>
        </w:rPr>
      </w:pPr>
      <w:r w:rsidRPr="001F2385">
        <w:rPr>
          <w:lang w:val="ru-RU"/>
        </w:rPr>
        <w:t xml:space="preserve">ВІТА </w:t>
      </w:r>
    </w:p>
    <w:p w:rsidR="00731B4C" w:rsidRPr="001F2385" w:rsidRDefault="00731B4C" w:rsidP="001F2385">
      <w:pPr>
        <w:pStyle w:val="HeroReplica"/>
        <w:rPr>
          <w:lang w:val="ru-RU"/>
        </w:rPr>
      </w:pPr>
      <w:r w:rsidRPr="001F2385">
        <w:rPr>
          <w:lang w:val="ru-RU"/>
        </w:rPr>
        <w:t xml:space="preserve">Так, знаєш, так рибам затишніше. </w:t>
      </w:r>
    </w:p>
    <w:p w:rsidR="00731B4C" w:rsidRPr="001F2385" w:rsidRDefault="00731B4C" w:rsidP="001F2385"/>
    <w:p w:rsidR="00731B4C" w:rsidRPr="001F2385" w:rsidRDefault="00731B4C" w:rsidP="001F2385">
      <w:pPr>
        <w:pStyle w:val="HeroName"/>
        <w:rPr>
          <w:lang w:val="ru-RU"/>
        </w:rPr>
      </w:pPr>
      <w:r w:rsidRPr="001F2385">
        <w:rPr>
          <w:lang w:val="ru-RU"/>
        </w:rPr>
        <w:t xml:space="preserve">ЄГОР </w:t>
      </w:r>
    </w:p>
    <w:p w:rsidR="00731B4C" w:rsidRPr="00572690" w:rsidRDefault="00731B4C" w:rsidP="001F2385">
      <w:pPr>
        <w:pStyle w:val="HeroReplica"/>
        <w:rPr>
          <w:lang w:val="ru-RU"/>
        </w:rPr>
      </w:pPr>
      <w:r w:rsidRPr="001F2385">
        <w:rPr>
          <w:lang w:val="ru-RU"/>
        </w:rPr>
        <w:t xml:space="preserve">Ну я здогадався. Напевно, кава. </w:t>
      </w:r>
    </w:p>
    <w:p w:rsidR="00731B4C" w:rsidRDefault="00731B4C" w:rsidP="007F3C3B"/>
    <w:p w:rsidR="00731B4C" w:rsidRPr="007F3C3B" w:rsidRDefault="00731B4C" w:rsidP="007F3C3B">
      <w:pPr>
        <w:pStyle w:val="HeroName"/>
        <w:rPr>
          <w:lang w:val="ru-RU"/>
        </w:rPr>
      </w:pPr>
      <w:r w:rsidRPr="007F3C3B">
        <w:rPr>
          <w:lang w:val="ru-RU"/>
        </w:rPr>
        <w:t>Віта</w:t>
      </w:r>
    </w:p>
    <w:p w:rsidR="00731B4C" w:rsidRPr="007F3C3B" w:rsidRDefault="00731B4C" w:rsidP="007F3C3B">
      <w:pPr>
        <w:pStyle w:val="HeroReplica"/>
        <w:rPr>
          <w:lang w:val="ru-RU"/>
        </w:rPr>
      </w:pPr>
      <w:r w:rsidRPr="007F3C3B">
        <w:rPr>
          <w:lang w:val="ru-RU"/>
        </w:rPr>
        <w:t>Ну тоді переодягайся й до нас на кухню.</w:t>
      </w:r>
    </w:p>
    <w:p w:rsidR="00731B4C" w:rsidRDefault="00731B4C" w:rsidP="007F3C3B"/>
    <w:p w:rsidR="00731B4C" w:rsidRPr="00572690" w:rsidRDefault="00731B4C" w:rsidP="007F3C3B">
      <w:pPr>
        <w:pStyle w:val="ActionTimeArena"/>
        <w:rPr>
          <w:lang w:val="ru-RU"/>
        </w:rPr>
      </w:pPr>
      <w:r w:rsidRPr="00572690">
        <w:rPr>
          <w:lang w:val="ru-RU"/>
        </w:rPr>
        <w:t xml:space="preserve">Інт. Кухня ігоря </w:t>
      </w:r>
    </w:p>
    <w:p w:rsidR="00731B4C" w:rsidRPr="007F3C3B" w:rsidRDefault="00731B4C" w:rsidP="007F3C3B">
      <w:pPr>
        <w:pStyle w:val="ActionDescription"/>
        <w:rPr>
          <w:lang w:val="ru-RU"/>
        </w:rPr>
      </w:pPr>
      <w:r w:rsidRPr="007F3C3B">
        <w:rPr>
          <w:lang w:val="ru-RU"/>
        </w:rPr>
        <w:t>Кухня теж після ремонту. Затишна.</w:t>
      </w:r>
    </w:p>
    <w:p w:rsidR="00731B4C" w:rsidRPr="00572690" w:rsidRDefault="00731B4C" w:rsidP="007F3C3B">
      <w:pPr>
        <w:pStyle w:val="ActionDescription"/>
        <w:rPr>
          <w:lang w:val="ru-RU"/>
        </w:rPr>
      </w:pPr>
      <w:r w:rsidRPr="007F3C3B">
        <w:rPr>
          <w:lang w:val="ru-RU"/>
        </w:rPr>
        <w:t>На кухні Віта та Марина(26), стоять поруч за столом, Марина нарізає салат, а Віта заварює каву.</w:t>
      </w:r>
    </w:p>
    <w:p w:rsidR="00731B4C" w:rsidRPr="007F3C3B" w:rsidRDefault="00731B4C" w:rsidP="007F3C3B">
      <w:pPr>
        <w:pStyle w:val="ActionDescription"/>
        <w:rPr>
          <w:lang w:val="ru-RU"/>
        </w:rPr>
      </w:pPr>
      <w:r w:rsidRPr="007F3C3B">
        <w:rPr>
          <w:lang w:val="ru-RU"/>
        </w:rPr>
        <w:t xml:space="preserve">Входить Єгор, стає поміж них, </w:t>
      </w:r>
      <w:r w:rsidRPr="00F93AB3">
        <w:rPr>
          <w:lang w:val="ru-RU"/>
        </w:rPr>
        <w:t xml:space="preserve">обіймає обох за талію, </w:t>
      </w:r>
      <w:r w:rsidRPr="007F3C3B">
        <w:rPr>
          <w:lang w:val="ru-RU"/>
        </w:rPr>
        <w:t>цілує в щічку спочатку одну, потім іншу.</w:t>
      </w:r>
    </w:p>
    <w:p w:rsidR="00731B4C" w:rsidRPr="001F2385" w:rsidRDefault="00731B4C" w:rsidP="001F2385">
      <w:pPr>
        <w:pStyle w:val="HeroName"/>
        <w:rPr>
          <w:lang w:val="ru-RU"/>
        </w:rPr>
      </w:pPr>
    </w:p>
    <w:p w:rsidR="00731B4C" w:rsidRPr="00755EF7" w:rsidRDefault="00731B4C" w:rsidP="007F3C3B">
      <w:pPr>
        <w:pStyle w:val="HeroName"/>
      </w:pPr>
      <w:r w:rsidRPr="009A7043">
        <w:t>КІНЕЦЬ</w:t>
      </w:r>
    </w:p>
    <w:sectPr w:rsidR="00731B4C" w:rsidRPr="00755EF7" w:rsidSect="00382EBA">
      <w:headerReference w:type="even" r:id="rId10"/>
      <w:headerReference w:type="default" r:id="rId11"/>
      <w:footerReference w:type="even" r:id="rId12"/>
      <w:footerReference w:type="default" r:id="rId13"/>
      <w:headerReference w:type="first" r:id="rId14"/>
      <w:footerReference w:type="first" r:id="rId15"/>
      <w:pgSz w:w="11907" w:h="16839" w:code="9"/>
      <w:pgMar w:top="1418" w:right="1418" w:bottom="709" w:left="2126"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B4C" w:rsidRDefault="00731B4C" w:rsidP="002F1F02">
      <w:r>
        <w:separator/>
      </w:r>
    </w:p>
  </w:endnote>
  <w:endnote w:type="continuationSeparator" w:id="0">
    <w:p w:rsidR="00731B4C" w:rsidRDefault="00731B4C" w:rsidP="002F1F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B0604020202020204"/>
    <w:charset w:val="CC"/>
    <w:family w:val="swiss"/>
    <w:pitch w:val="variable"/>
    <w:sig w:usb0="A00002EF" w:usb1="4000207B" w:usb2="00000000" w:usb3="00000000" w:csb0="0000009F" w:csb1="00000000"/>
  </w:font>
  <w:font w:name="Cambria">
    <w:panose1 w:val="020B0604020202020204"/>
    <w:charset w:val="CC"/>
    <w:family w:val="roman"/>
    <w:pitch w:val="variable"/>
    <w:sig w:usb0="A00002EF" w:usb1="4000004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pPr>
      <w:spacing w:after="0" w:line="240" w:lineRule="auto"/>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pPr>
      <w:spacing w:after="0" w:line="240" w:lineRule="auto"/>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pPr>
      <w:spacing w:after="0" w:line="240" w:lineRule="auto"/>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B4C" w:rsidRDefault="00731B4C" w:rsidP="002F1F02">
      <w:r>
        <w:separator/>
      </w:r>
    </w:p>
  </w:footnote>
  <w:footnote w:type="continuationSeparator" w:id="0">
    <w:p w:rsidR="00731B4C" w:rsidRDefault="00731B4C" w:rsidP="002F1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Default="00731B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B4C" w:rsidRPr="009541B7" w:rsidRDefault="00731B4C">
    <w:pPr>
      <w:pStyle w:val="Header"/>
    </w:pPr>
  </w:p>
  <w:p w:rsidR="00731B4C" w:rsidRPr="00332215" w:rsidRDefault="00731B4C" w:rsidP="003322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1AA6D7D4"/>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B050910A"/>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6F16344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A8A65882"/>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46488490"/>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embedSystemFonts/>
  <w:attachedTemplate r:id="rId1"/>
  <w:stylePaneFormatFilter w:val="3F01"/>
  <w:documentProtection w:formatting="1" w:enforcement="1"/>
  <w:defaultTabStop w:val="708"/>
  <w:autoHyphenation/>
  <w:clickAndTypeStyle w:val="ActionTimeArena"/>
  <w:evenAndOddHeaders/>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7EDF"/>
    <w:rsid w:val="0000337F"/>
    <w:rsid w:val="000040F3"/>
    <w:rsid w:val="00006F2F"/>
    <w:rsid w:val="0001571D"/>
    <w:rsid w:val="000204F7"/>
    <w:rsid w:val="00021E1B"/>
    <w:rsid w:val="00022034"/>
    <w:rsid w:val="00031B2E"/>
    <w:rsid w:val="0003421D"/>
    <w:rsid w:val="00050495"/>
    <w:rsid w:val="000533F2"/>
    <w:rsid w:val="00053550"/>
    <w:rsid w:val="00064E7A"/>
    <w:rsid w:val="00066D37"/>
    <w:rsid w:val="0006797E"/>
    <w:rsid w:val="00076DB0"/>
    <w:rsid w:val="000815F8"/>
    <w:rsid w:val="0008750A"/>
    <w:rsid w:val="00097934"/>
    <w:rsid w:val="00097A4F"/>
    <w:rsid w:val="000A643C"/>
    <w:rsid w:val="000B1D55"/>
    <w:rsid w:val="000C5AC2"/>
    <w:rsid w:val="000C6BEE"/>
    <w:rsid w:val="000C741D"/>
    <w:rsid w:val="000D3DBA"/>
    <w:rsid w:val="000E30AD"/>
    <w:rsid w:val="000E7C90"/>
    <w:rsid w:val="000F0CF7"/>
    <w:rsid w:val="001119DD"/>
    <w:rsid w:val="00123867"/>
    <w:rsid w:val="00146692"/>
    <w:rsid w:val="00152E81"/>
    <w:rsid w:val="00152ED8"/>
    <w:rsid w:val="0016479D"/>
    <w:rsid w:val="00170B1B"/>
    <w:rsid w:val="00170F98"/>
    <w:rsid w:val="00171969"/>
    <w:rsid w:val="00176D8B"/>
    <w:rsid w:val="00183157"/>
    <w:rsid w:val="00184B0E"/>
    <w:rsid w:val="00185EEA"/>
    <w:rsid w:val="00186BEF"/>
    <w:rsid w:val="00191341"/>
    <w:rsid w:val="001A49CD"/>
    <w:rsid w:val="001A576B"/>
    <w:rsid w:val="001A6AA3"/>
    <w:rsid w:val="001B0930"/>
    <w:rsid w:val="001B6F02"/>
    <w:rsid w:val="001C588E"/>
    <w:rsid w:val="001D104C"/>
    <w:rsid w:val="001D59BF"/>
    <w:rsid w:val="001D6571"/>
    <w:rsid w:val="001F2385"/>
    <w:rsid w:val="001F458F"/>
    <w:rsid w:val="00202445"/>
    <w:rsid w:val="00204DCB"/>
    <w:rsid w:val="00211A0F"/>
    <w:rsid w:val="00211AC1"/>
    <w:rsid w:val="00212709"/>
    <w:rsid w:val="00213F0A"/>
    <w:rsid w:val="00216853"/>
    <w:rsid w:val="00221007"/>
    <w:rsid w:val="002275F6"/>
    <w:rsid w:val="00244D9F"/>
    <w:rsid w:val="002713A1"/>
    <w:rsid w:val="0027172F"/>
    <w:rsid w:val="00274463"/>
    <w:rsid w:val="00276EB5"/>
    <w:rsid w:val="00287C56"/>
    <w:rsid w:val="00297E66"/>
    <w:rsid w:val="002A2B1F"/>
    <w:rsid w:val="002A7DE1"/>
    <w:rsid w:val="002B48BE"/>
    <w:rsid w:val="002B599F"/>
    <w:rsid w:val="002C04A2"/>
    <w:rsid w:val="002D1764"/>
    <w:rsid w:val="002D2037"/>
    <w:rsid w:val="002D4737"/>
    <w:rsid w:val="002D4FC7"/>
    <w:rsid w:val="002E1CBA"/>
    <w:rsid w:val="002E784F"/>
    <w:rsid w:val="002F1F02"/>
    <w:rsid w:val="00306CAF"/>
    <w:rsid w:val="0030738D"/>
    <w:rsid w:val="003170AE"/>
    <w:rsid w:val="00325238"/>
    <w:rsid w:val="003255A0"/>
    <w:rsid w:val="00327418"/>
    <w:rsid w:val="00327A51"/>
    <w:rsid w:val="003300C8"/>
    <w:rsid w:val="00331BF3"/>
    <w:rsid w:val="00332215"/>
    <w:rsid w:val="0033384A"/>
    <w:rsid w:val="003430F7"/>
    <w:rsid w:val="00344772"/>
    <w:rsid w:val="00345CC3"/>
    <w:rsid w:val="0034686E"/>
    <w:rsid w:val="003507A3"/>
    <w:rsid w:val="00352BD3"/>
    <w:rsid w:val="003543CB"/>
    <w:rsid w:val="00360183"/>
    <w:rsid w:val="003734F3"/>
    <w:rsid w:val="003816D2"/>
    <w:rsid w:val="003817B8"/>
    <w:rsid w:val="00381BED"/>
    <w:rsid w:val="00382EBA"/>
    <w:rsid w:val="003866B2"/>
    <w:rsid w:val="00387208"/>
    <w:rsid w:val="00387DD4"/>
    <w:rsid w:val="0039239C"/>
    <w:rsid w:val="003A5C6B"/>
    <w:rsid w:val="003B2199"/>
    <w:rsid w:val="003C0491"/>
    <w:rsid w:val="003C4520"/>
    <w:rsid w:val="003C574C"/>
    <w:rsid w:val="003C5D63"/>
    <w:rsid w:val="003D029E"/>
    <w:rsid w:val="003D1A06"/>
    <w:rsid w:val="003D1BF0"/>
    <w:rsid w:val="003D2AF8"/>
    <w:rsid w:val="003D5506"/>
    <w:rsid w:val="003D5797"/>
    <w:rsid w:val="003D5931"/>
    <w:rsid w:val="00406918"/>
    <w:rsid w:val="004102AD"/>
    <w:rsid w:val="00410A6F"/>
    <w:rsid w:val="00411956"/>
    <w:rsid w:val="004343A9"/>
    <w:rsid w:val="00434D8D"/>
    <w:rsid w:val="004407C6"/>
    <w:rsid w:val="00441269"/>
    <w:rsid w:val="00441999"/>
    <w:rsid w:val="0044328D"/>
    <w:rsid w:val="00444114"/>
    <w:rsid w:val="004547DA"/>
    <w:rsid w:val="004567A4"/>
    <w:rsid w:val="004571CB"/>
    <w:rsid w:val="00464192"/>
    <w:rsid w:val="00464594"/>
    <w:rsid w:val="004667D5"/>
    <w:rsid w:val="00476D7D"/>
    <w:rsid w:val="00477DF4"/>
    <w:rsid w:val="00484AF6"/>
    <w:rsid w:val="0048553A"/>
    <w:rsid w:val="004941FC"/>
    <w:rsid w:val="004A2952"/>
    <w:rsid w:val="004A7EAC"/>
    <w:rsid w:val="004B66CD"/>
    <w:rsid w:val="004C6BB6"/>
    <w:rsid w:val="004D2313"/>
    <w:rsid w:val="004E2325"/>
    <w:rsid w:val="004E44E4"/>
    <w:rsid w:val="00511356"/>
    <w:rsid w:val="0051445A"/>
    <w:rsid w:val="00514B07"/>
    <w:rsid w:val="0052089B"/>
    <w:rsid w:val="00524A65"/>
    <w:rsid w:val="00524D5A"/>
    <w:rsid w:val="005357A0"/>
    <w:rsid w:val="00550F64"/>
    <w:rsid w:val="0055185A"/>
    <w:rsid w:val="0055433C"/>
    <w:rsid w:val="00556282"/>
    <w:rsid w:val="00562000"/>
    <w:rsid w:val="0056636C"/>
    <w:rsid w:val="00567524"/>
    <w:rsid w:val="00572690"/>
    <w:rsid w:val="0057671E"/>
    <w:rsid w:val="005845C9"/>
    <w:rsid w:val="00586AD5"/>
    <w:rsid w:val="00590E84"/>
    <w:rsid w:val="00590EF3"/>
    <w:rsid w:val="00592884"/>
    <w:rsid w:val="00596F97"/>
    <w:rsid w:val="005972BF"/>
    <w:rsid w:val="005976B6"/>
    <w:rsid w:val="005C4048"/>
    <w:rsid w:val="005C70CE"/>
    <w:rsid w:val="005D2DF6"/>
    <w:rsid w:val="005D2E1A"/>
    <w:rsid w:val="005D59E4"/>
    <w:rsid w:val="005E34EB"/>
    <w:rsid w:val="005E6AC2"/>
    <w:rsid w:val="005E7C84"/>
    <w:rsid w:val="00600CF0"/>
    <w:rsid w:val="006058E4"/>
    <w:rsid w:val="00606B47"/>
    <w:rsid w:val="006107C7"/>
    <w:rsid w:val="00610F30"/>
    <w:rsid w:val="00617F99"/>
    <w:rsid w:val="00622692"/>
    <w:rsid w:val="00623471"/>
    <w:rsid w:val="0062599C"/>
    <w:rsid w:val="00625BBC"/>
    <w:rsid w:val="006304FE"/>
    <w:rsid w:val="006337E2"/>
    <w:rsid w:val="00637310"/>
    <w:rsid w:val="00643733"/>
    <w:rsid w:val="00646029"/>
    <w:rsid w:val="0065473B"/>
    <w:rsid w:val="0066407E"/>
    <w:rsid w:val="00665C69"/>
    <w:rsid w:val="00673BDC"/>
    <w:rsid w:val="00690E87"/>
    <w:rsid w:val="0069415D"/>
    <w:rsid w:val="00694569"/>
    <w:rsid w:val="006958DC"/>
    <w:rsid w:val="0069660E"/>
    <w:rsid w:val="006B159C"/>
    <w:rsid w:val="006C3301"/>
    <w:rsid w:val="006D24BF"/>
    <w:rsid w:val="006D4B2D"/>
    <w:rsid w:val="006E1C90"/>
    <w:rsid w:val="006E30E9"/>
    <w:rsid w:val="0070786D"/>
    <w:rsid w:val="00712A7F"/>
    <w:rsid w:val="00731B4C"/>
    <w:rsid w:val="00734452"/>
    <w:rsid w:val="00736B48"/>
    <w:rsid w:val="00742FD9"/>
    <w:rsid w:val="00747911"/>
    <w:rsid w:val="00752697"/>
    <w:rsid w:val="00754857"/>
    <w:rsid w:val="00755EF7"/>
    <w:rsid w:val="0077031D"/>
    <w:rsid w:val="007723AD"/>
    <w:rsid w:val="0077462F"/>
    <w:rsid w:val="00781342"/>
    <w:rsid w:val="0078155E"/>
    <w:rsid w:val="0078155F"/>
    <w:rsid w:val="00782E16"/>
    <w:rsid w:val="0078368E"/>
    <w:rsid w:val="0078474C"/>
    <w:rsid w:val="0079129E"/>
    <w:rsid w:val="00795F82"/>
    <w:rsid w:val="00797696"/>
    <w:rsid w:val="00797738"/>
    <w:rsid w:val="007A5844"/>
    <w:rsid w:val="007A60BF"/>
    <w:rsid w:val="007A69F8"/>
    <w:rsid w:val="007B3E75"/>
    <w:rsid w:val="007B6FEB"/>
    <w:rsid w:val="007C1C06"/>
    <w:rsid w:val="007D5A13"/>
    <w:rsid w:val="007D627F"/>
    <w:rsid w:val="007E06B5"/>
    <w:rsid w:val="007E1FF5"/>
    <w:rsid w:val="007E404A"/>
    <w:rsid w:val="007F16DE"/>
    <w:rsid w:val="007F38BA"/>
    <w:rsid w:val="007F3C3B"/>
    <w:rsid w:val="00804199"/>
    <w:rsid w:val="00811E8B"/>
    <w:rsid w:val="00814406"/>
    <w:rsid w:val="0083027A"/>
    <w:rsid w:val="00837487"/>
    <w:rsid w:val="00842233"/>
    <w:rsid w:val="00843CBE"/>
    <w:rsid w:val="0084451F"/>
    <w:rsid w:val="008529B6"/>
    <w:rsid w:val="00857811"/>
    <w:rsid w:val="00860E2D"/>
    <w:rsid w:val="00864031"/>
    <w:rsid w:val="00865FE4"/>
    <w:rsid w:val="00874E08"/>
    <w:rsid w:val="0087645D"/>
    <w:rsid w:val="00876521"/>
    <w:rsid w:val="008773CA"/>
    <w:rsid w:val="00882D9E"/>
    <w:rsid w:val="00885B98"/>
    <w:rsid w:val="00885E46"/>
    <w:rsid w:val="0089017C"/>
    <w:rsid w:val="008961F9"/>
    <w:rsid w:val="008A20FD"/>
    <w:rsid w:val="008A481E"/>
    <w:rsid w:val="008A5ED0"/>
    <w:rsid w:val="008B6BC8"/>
    <w:rsid w:val="008B6E82"/>
    <w:rsid w:val="008C5584"/>
    <w:rsid w:val="008C5F46"/>
    <w:rsid w:val="008D1B9A"/>
    <w:rsid w:val="008D3E20"/>
    <w:rsid w:val="008D4660"/>
    <w:rsid w:val="008E0A9C"/>
    <w:rsid w:val="008E3D9D"/>
    <w:rsid w:val="008F38A9"/>
    <w:rsid w:val="008F4904"/>
    <w:rsid w:val="008F678C"/>
    <w:rsid w:val="009009BA"/>
    <w:rsid w:val="0090104A"/>
    <w:rsid w:val="009035E2"/>
    <w:rsid w:val="0091069D"/>
    <w:rsid w:val="00916EC9"/>
    <w:rsid w:val="00924F51"/>
    <w:rsid w:val="0092511D"/>
    <w:rsid w:val="009256DD"/>
    <w:rsid w:val="00927570"/>
    <w:rsid w:val="009307A7"/>
    <w:rsid w:val="009333E7"/>
    <w:rsid w:val="00937AFF"/>
    <w:rsid w:val="009441E9"/>
    <w:rsid w:val="0094621C"/>
    <w:rsid w:val="0094680A"/>
    <w:rsid w:val="0094795B"/>
    <w:rsid w:val="009541B7"/>
    <w:rsid w:val="00960DC2"/>
    <w:rsid w:val="00963E7F"/>
    <w:rsid w:val="00967FEA"/>
    <w:rsid w:val="009755AD"/>
    <w:rsid w:val="009805BD"/>
    <w:rsid w:val="00980D75"/>
    <w:rsid w:val="009867C8"/>
    <w:rsid w:val="00992B06"/>
    <w:rsid w:val="0099688E"/>
    <w:rsid w:val="009A2378"/>
    <w:rsid w:val="009A3B08"/>
    <w:rsid w:val="009A7043"/>
    <w:rsid w:val="009A7C21"/>
    <w:rsid w:val="009B0986"/>
    <w:rsid w:val="009B4727"/>
    <w:rsid w:val="009B5E4C"/>
    <w:rsid w:val="009B6B2B"/>
    <w:rsid w:val="009D37DA"/>
    <w:rsid w:val="009E6577"/>
    <w:rsid w:val="009F5A03"/>
    <w:rsid w:val="009F5E99"/>
    <w:rsid w:val="00A04CF4"/>
    <w:rsid w:val="00A06943"/>
    <w:rsid w:val="00A12825"/>
    <w:rsid w:val="00A1328E"/>
    <w:rsid w:val="00A20F71"/>
    <w:rsid w:val="00A2532C"/>
    <w:rsid w:val="00A325E0"/>
    <w:rsid w:val="00A33610"/>
    <w:rsid w:val="00A350B5"/>
    <w:rsid w:val="00A43768"/>
    <w:rsid w:val="00A46C25"/>
    <w:rsid w:val="00A72D98"/>
    <w:rsid w:val="00A81BCE"/>
    <w:rsid w:val="00A828CD"/>
    <w:rsid w:val="00A91D27"/>
    <w:rsid w:val="00A93183"/>
    <w:rsid w:val="00A94177"/>
    <w:rsid w:val="00AA52A6"/>
    <w:rsid w:val="00AB013F"/>
    <w:rsid w:val="00AC1065"/>
    <w:rsid w:val="00AD3925"/>
    <w:rsid w:val="00AD3ABA"/>
    <w:rsid w:val="00AD4896"/>
    <w:rsid w:val="00AF55B6"/>
    <w:rsid w:val="00AF5D5E"/>
    <w:rsid w:val="00AF6FBB"/>
    <w:rsid w:val="00B00A0F"/>
    <w:rsid w:val="00B16317"/>
    <w:rsid w:val="00B20896"/>
    <w:rsid w:val="00B35F2F"/>
    <w:rsid w:val="00B40348"/>
    <w:rsid w:val="00B418AC"/>
    <w:rsid w:val="00B4643B"/>
    <w:rsid w:val="00B533AD"/>
    <w:rsid w:val="00B536D5"/>
    <w:rsid w:val="00B542AA"/>
    <w:rsid w:val="00B615C2"/>
    <w:rsid w:val="00B6357F"/>
    <w:rsid w:val="00B84D1F"/>
    <w:rsid w:val="00B94985"/>
    <w:rsid w:val="00BA476C"/>
    <w:rsid w:val="00BA51DF"/>
    <w:rsid w:val="00BB0044"/>
    <w:rsid w:val="00BB5A1B"/>
    <w:rsid w:val="00BC0D1D"/>
    <w:rsid w:val="00BC57E7"/>
    <w:rsid w:val="00BD3188"/>
    <w:rsid w:val="00BD4138"/>
    <w:rsid w:val="00BD6E89"/>
    <w:rsid w:val="00BE231C"/>
    <w:rsid w:val="00C03D87"/>
    <w:rsid w:val="00C056A4"/>
    <w:rsid w:val="00C24F25"/>
    <w:rsid w:val="00C36B95"/>
    <w:rsid w:val="00C4055D"/>
    <w:rsid w:val="00C501FF"/>
    <w:rsid w:val="00C65E1E"/>
    <w:rsid w:val="00C65E5E"/>
    <w:rsid w:val="00C71098"/>
    <w:rsid w:val="00C745F0"/>
    <w:rsid w:val="00C757DD"/>
    <w:rsid w:val="00C83D43"/>
    <w:rsid w:val="00C92D8F"/>
    <w:rsid w:val="00C943F1"/>
    <w:rsid w:val="00C96EA8"/>
    <w:rsid w:val="00CA64D4"/>
    <w:rsid w:val="00CB6927"/>
    <w:rsid w:val="00CB6C47"/>
    <w:rsid w:val="00CB76BC"/>
    <w:rsid w:val="00CB76D5"/>
    <w:rsid w:val="00CC6DD3"/>
    <w:rsid w:val="00CF7910"/>
    <w:rsid w:val="00D04BDE"/>
    <w:rsid w:val="00D065CA"/>
    <w:rsid w:val="00D10824"/>
    <w:rsid w:val="00D12148"/>
    <w:rsid w:val="00D1465E"/>
    <w:rsid w:val="00D14B52"/>
    <w:rsid w:val="00D23BC6"/>
    <w:rsid w:val="00D31C71"/>
    <w:rsid w:val="00D44110"/>
    <w:rsid w:val="00D51FF4"/>
    <w:rsid w:val="00D52651"/>
    <w:rsid w:val="00D54535"/>
    <w:rsid w:val="00D54B1E"/>
    <w:rsid w:val="00D61B77"/>
    <w:rsid w:val="00D632EC"/>
    <w:rsid w:val="00D71945"/>
    <w:rsid w:val="00D7306D"/>
    <w:rsid w:val="00D74FDE"/>
    <w:rsid w:val="00D75D01"/>
    <w:rsid w:val="00D83C5E"/>
    <w:rsid w:val="00DA364F"/>
    <w:rsid w:val="00DA3EC6"/>
    <w:rsid w:val="00DA6613"/>
    <w:rsid w:val="00DA7EDF"/>
    <w:rsid w:val="00DB10CF"/>
    <w:rsid w:val="00DC05F1"/>
    <w:rsid w:val="00DC22D6"/>
    <w:rsid w:val="00DC2893"/>
    <w:rsid w:val="00DC3523"/>
    <w:rsid w:val="00DC737E"/>
    <w:rsid w:val="00DD76CB"/>
    <w:rsid w:val="00DE07DA"/>
    <w:rsid w:val="00DF459D"/>
    <w:rsid w:val="00E019CD"/>
    <w:rsid w:val="00E042A2"/>
    <w:rsid w:val="00E05292"/>
    <w:rsid w:val="00E146E9"/>
    <w:rsid w:val="00E14B38"/>
    <w:rsid w:val="00E21855"/>
    <w:rsid w:val="00E41969"/>
    <w:rsid w:val="00E42D84"/>
    <w:rsid w:val="00E52596"/>
    <w:rsid w:val="00E61A29"/>
    <w:rsid w:val="00E6535C"/>
    <w:rsid w:val="00E67D86"/>
    <w:rsid w:val="00E73150"/>
    <w:rsid w:val="00E77575"/>
    <w:rsid w:val="00E87B2F"/>
    <w:rsid w:val="00E93E19"/>
    <w:rsid w:val="00E95ADA"/>
    <w:rsid w:val="00E9605B"/>
    <w:rsid w:val="00EA2A51"/>
    <w:rsid w:val="00EB491A"/>
    <w:rsid w:val="00EB6049"/>
    <w:rsid w:val="00EB7C6B"/>
    <w:rsid w:val="00EC13EF"/>
    <w:rsid w:val="00EC5AA1"/>
    <w:rsid w:val="00ED3620"/>
    <w:rsid w:val="00EF0E1B"/>
    <w:rsid w:val="00EF7221"/>
    <w:rsid w:val="00F0318F"/>
    <w:rsid w:val="00F03DC2"/>
    <w:rsid w:val="00F0747D"/>
    <w:rsid w:val="00F15A79"/>
    <w:rsid w:val="00F176C2"/>
    <w:rsid w:val="00F2129B"/>
    <w:rsid w:val="00F338B8"/>
    <w:rsid w:val="00F40684"/>
    <w:rsid w:val="00F41498"/>
    <w:rsid w:val="00F418AB"/>
    <w:rsid w:val="00F41D4C"/>
    <w:rsid w:val="00F46DA7"/>
    <w:rsid w:val="00F54424"/>
    <w:rsid w:val="00F57A95"/>
    <w:rsid w:val="00F62886"/>
    <w:rsid w:val="00F62B19"/>
    <w:rsid w:val="00F62D24"/>
    <w:rsid w:val="00F66967"/>
    <w:rsid w:val="00F7007B"/>
    <w:rsid w:val="00F746B1"/>
    <w:rsid w:val="00F8086F"/>
    <w:rsid w:val="00F8270A"/>
    <w:rsid w:val="00F90C7F"/>
    <w:rsid w:val="00F9286F"/>
    <w:rsid w:val="00F93AB3"/>
    <w:rsid w:val="00F97CDD"/>
    <w:rsid w:val="00F97D10"/>
    <w:rsid w:val="00FA3463"/>
    <w:rsid w:val="00FA6A79"/>
    <w:rsid w:val="00FB26F6"/>
    <w:rsid w:val="00FC5FFD"/>
    <w:rsid w:val="00FC7029"/>
    <w:rsid w:val="00FE061D"/>
    <w:rsid w:val="00FE3B9B"/>
    <w:rsid w:val="00FF0B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alibri" w:hAnsi="Courier New"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lsdException w:name="annotation text" w:locked="1"/>
    <w:lsdException w:name="header" w:semiHidden="0" w:uiPriority="0" w:unhideWhenUsed="0"/>
    <w:lsdException w:name="footer" w:semiHidden="0" w:uiPriority="0" w:unhideWhenUsed="0"/>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iPriority="0" w:unhideWhenUsed="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semiHidden="0" w:uiPriority="0" w:unhideWhenUsed="0"/>
    <w:lsdException w:name="HTML Bottom of Form" w:semiHidden="0" w:uiPriority="0" w:unhideWhenUsed="0"/>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0" w:uiPriority="0" w:unhideWhenUsed="0"/>
    <w:lsdException w:name="annotation subject" w:locked="1"/>
    <w:lsdException w:name="No List" w:semiHidden="0" w:uiPriority="0" w:unhideWhenUsed="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94680A"/>
    <w:pPr>
      <w:spacing w:after="200" w:line="276" w:lineRule="auto"/>
    </w:pPr>
    <w:rPr>
      <w:rFonts w:ascii="Calibri" w:eastAsia="Times New Roman" w:hAnsi="Calibri"/>
    </w:rPr>
  </w:style>
  <w:style w:type="paragraph" w:styleId="Heading1">
    <w:name w:val="heading 1"/>
    <w:basedOn w:val="Normal"/>
    <w:next w:val="Normal"/>
    <w:link w:val="Heading1Char"/>
    <w:uiPriority w:val="9"/>
    <w:qFormat/>
    <w:rsid w:val="003B6B4A"/>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rschrift1">
    <w:name w:val="Ьberschrift 1"/>
    <w:basedOn w:val="Normal"/>
    <w:next w:val="Normal"/>
    <w:link w:val="berschrift1Zchn"/>
    <w:uiPriority w:val="99"/>
    <w:rsid w:val="0094680A"/>
    <w:pPr>
      <w:keepNext/>
      <w:keepLines/>
      <w:spacing w:before="480"/>
      <w:outlineLvl w:val="0"/>
    </w:pPr>
    <w:rPr>
      <w:rFonts w:ascii="Cambria" w:hAnsi="Cambria"/>
      <w:b/>
      <w:bCs/>
      <w:color w:val="365F91"/>
      <w:sz w:val="28"/>
      <w:szCs w:val="28"/>
    </w:rPr>
  </w:style>
  <w:style w:type="paragraph" w:customStyle="1" w:styleId="berschrift2">
    <w:name w:val="Ьberschrift 2"/>
    <w:basedOn w:val="Normal"/>
    <w:next w:val="Normal"/>
    <w:link w:val="berschrift2Zchn"/>
    <w:uiPriority w:val="99"/>
    <w:semiHidden/>
    <w:rsid w:val="0094680A"/>
    <w:pPr>
      <w:keepNext/>
      <w:keepLines/>
      <w:spacing w:before="200"/>
      <w:outlineLvl w:val="1"/>
    </w:pPr>
    <w:rPr>
      <w:rFonts w:ascii="Cambria" w:hAnsi="Cambria"/>
      <w:b/>
      <w:bCs/>
      <w:color w:val="4F81BD"/>
      <w:sz w:val="26"/>
      <w:szCs w:val="26"/>
    </w:rPr>
  </w:style>
  <w:style w:type="paragraph" w:customStyle="1" w:styleId="berschrift3">
    <w:name w:val="Ьberschrift 3"/>
    <w:basedOn w:val="Normal"/>
    <w:next w:val="Normal"/>
    <w:link w:val="berschrift3Zchn"/>
    <w:uiPriority w:val="99"/>
    <w:semiHidden/>
    <w:rsid w:val="0094680A"/>
    <w:pPr>
      <w:keepNext/>
      <w:keepLines/>
      <w:spacing w:before="200"/>
      <w:outlineLvl w:val="2"/>
    </w:pPr>
    <w:rPr>
      <w:rFonts w:ascii="Cambria" w:hAnsi="Cambria"/>
      <w:b/>
      <w:bCs/>
      <w:color w:val="4F81BD"/>
    </w:rPr>
  </w:style>
  <w:style w:type="paragraph" w:customStyle="1" w:styleId="berschrift4">
    <w:name w:val="Ьberschrift 4"/>
    <w:basedOn w:val="Normal"/>
    <w:next w:val="Normal"/>
    <w:link w:val="berschrift4Zchn"/>
    <w:uiPriority w:val="99"/>
    <w:semiHidden/>
    <w:rsid w:val="0094680A"/>
    <w:pPr>
      <w:keepNext/>
      <w:keepLines/>
      <w:spacing w:before="200"/>
      <w:outlineLvl w:val="3"/>
    </w:pPr>
    <w:rPr>
      <w:rFonts w:ascii="Cambria" w:hAnsi="Cambria"/>
      <w:b/>
      <w:bCs/>
      <w:i/>
      <w:iCs/>
      <w:color w:val="4F81BD"/>
    </w:rPr>
  </w:style>
  <w:style w:type="paragraph" w:customStyle="1" w:styleId="berschrift5">
    <w:name w:val="Ьberschrift 5"/>
    <w:basedOn w:val="Normal"/>
    <w:next w:val="Normal"/>
    <w:link w:val="berschrift5Zchn"/>
    <w:uiPriority w:val="99"/>
    <w:semiHidden/>
    <w:rsid w:val="0094680A"/>
    <w:pPr>
      <w:keepNext/>
      <w:keepLines/>
      <w:spacing w:before="200"/>
      <w:outlineLvl w:val="4"/>
    </w:pPr>
    <w:rPr>
      <w:rFonts w:ascii="Cambria" w:hAnsi="Cambria"/>
      <w:color w:val="243F60"/>
    </w:rPr>
  </w:style>
  <w:style w:type="paragraph" w:customStyle="1" w:styleId="berschrift6">
    <w:name w:val="Ьberschrift 6"/>
    <w:basedOn w:val="Normal"/>
    <w:next w:val="Normal"/>
    <w:link w:val="berschrift6Zchn"/>
    <w:uiPriority w:val="99"/>
    <w:semiHidden/>
    <w:rsid w:val="0094680A"/>
    <w:pPr>
      <w:keepNext/>
      <w:keepLines/>
      <w:spacing w:before="200"/>
      <w:outlineLvl w:val="5"/>
    </w:pPr>
    <w:rPr>
      <w:rFonts w:ascii="Cambria" w:hAnsi="Cambria"/>
      <w:i/>
      <w:iCs/>
      <w:color w:val="243F60"/>
    </w:rPr>
  </w:style>
  <w:style w:type="paragraph" w:customStyle="1" w:styleId="berschrift7">
    <w:name w:val="Ьberschrift 7"/>
    <w:basedOn w:val="Normal"/>
    <w:next w:val="Normal"/>
    <w:link w:val="berschrift7Zchn"/>
    <w:uiPriority w:val="99"/>
    <w:semiHidden/>
    <w:rsid w:val="0094680A"/>
    <w:pPr>
      <w:keepNext/>
      <w:keepLines/>
      <w:spacing w:before="200"/>
      <w:outlineLvl w:val="6"/>
    </w:pPr>
    <w:rPr>
      <w:rFonts w:ascii="Cambria" w:hAnsi="Cambria"/>
      <w:i/>
      <w:iCs/>
      <w:color w:val="404040"/>
    </w:rPr>
  </w:style>
  <w:style w:type="paragraph" w:customStyle="1" w:styleId="berschrift8">
    <w:name w:val="Ьberschrift 8"/>
    <w:basedOn w:val="Normal"/>
    <w:next w:val="Normal"/>
    <w:link w:val="berschrift8Zchn"/>
    <w:uiPriority w:val="99"/>
    <w:semiHidden/>
    <w:rsid w:val="0094680A"/>
    <w:pPr>
      <w:keepNext/>
      <w:keepLines/>
      <w:spacing w:before="200"/>
      <w:outlineLvl w:val="7"/>
    </w:pPr>
    <w:rPr>
      <w:rFonts w:ascii="Cambria" w:hAnsi="Cambria"/>
      <w:color w:val="4F81BD"/>
      <w:sz w:val="20"/>
      <w:szCs w:val="20"/>
    </w:rPr>
  </w:style>
  <w:style w:type="paragraph" w:customStyle="1" w:styleId="berschrift9">
    <w:name w:val="Ьberschrift 9"/>
    <w:basedOn w:val="Normal"/>
    <w:next w:val="Normal"/>
    <w:link w:val="berschrift9Zchn"/>
    <w:uiPriority w:val="99"/>
    <w:semiHidden/>
    <w:rsid w:val="0094680A"/>
    <w:pPr>
      <w:keepNext/>
      <w:keepLines/>
      <w:spacing w:before="200"/>
      <w:outlineLvl w:val="8"/>
    </w:pPr>
    <w:rPr>
      <w:rFonts w:ascii="Cambria" w:hAnsi="Cambria"/>
      <w:i/>
      <w:iCs/>
      <w:color w:val="404040"/>
      <w:sz w:val="20"/>
      <w:szCs w:val="20"/>
    </w:rPr>
  </w:style>
  <w:style w:type="paragraph" w:customStyle="1" w:styleId="berschrift11">
    <w:name w:val="Ьberschrift 11"/>
    <w:basedOn w:val="Normal"/>
    <w:next w:val="Normal"/>
    <w:link w:val="1"/>
    <w:uiPriority w:val="99"/>
    <w:locked/>
    <w:rsid w:val="0039239C"/>
    <w:pPr>
      <w:keepNext/>
      <w:keepLines/>
      <w:spacing w:before="480" w:after="0" w:line="240" w:lineRule="auto"/>
      <w:outlineLvl w:val="0"/>
    </w:pPr>
    <w:rPr>
      <w:rFonts w:ascii="Cambria" w:hAnsi="Cambria"/>
      <w:b/>
      <w:bCs/>
      <w:color w:val="365F91"/>
      <w:sz w:val="28"/>
      <w:szCs w:val="28"/>
      <w:lang w:val="en-US" w:eastAsia="en-US"/>
    </w:rPr>
  </w:style>
  <w:style w:type="paragraph" w:customStyle="1" w:styleId="berschrift21">
    <w:name w:val="Ьberschrift 21"/>
    <w:basedOn w:val="Normal"/>
    <w:next w:val="Normal"/>
    <w:link w:val="2"/>
    <w:uiPriority w:val="99"/>
    <w:semiHidden/>
    <w:locked/>
    <w:rsid w:val="0039239C"/>
    <w:pPr>
      <w:keepNext/>
      <w:keepLines/>
      <w:spacing w:before="200"/>
      <w:outlineLvl w:val="1"/>
    </w:pPr>
    <w:rPr>
      <w:rFonts w:ascii="Cambria" w:hAnsi="Cambria"/>
      <w:b/>
      <w:bCs/>
      <w:color w:val="4F81BD"/>
      <w:sz w:val="26"/>
      <w:szCs w:val="26"/>
    </w:rPr>
  </w:style>
  <w:style w:type="paragraph" w:customStyle="1" w:styleId="berschrift31">
    <w:name w:val="Ьberschrift 31"/>
    <w:basedOn w:val="Normal"/>
    <w:next w:val="Normal"/>
    <w:link w:val="3"/>
    <w:uiPriority w:val="99"/>
    <w:semiHidden/>
    <w:locked/>
    <w:rsid w:val="0039239C"/>
    <w:pPr>
      <w:keepNext/>
      <w:keepLines/>
      <w:spacing w:before="200"/>
      <w:outlineLvl w:val="2"/>
    </w:pPr>
    <w:rPr>
      <w:rFonts w:ascii="Cambria" w:hAnsi="Cambria"/>
      <w:b/>
      <w:bCs/>
      <w:color w:val="4F81BD"/>
    </w:rPr>
  </w:style>
  <w:style w:type="paragraph" w:customStyle="1" w:styleId="berschrift41">
    <w:name w:val="Ьberschrift 41"/>
    <w:basedOn w:val="Normal"/>
    <w:next w:val="Normal"/>
    <w:link w:val="4"/>
    <w:uiPriority w:val="99"/>
    <w:semiHidden/>
    <w:locked/>
    <w:rsid w:val="0039239C"/>
    <w:pPr>
      <w:keepNext/>
      <w:keepLines/>
      <w:spacing w:before="200"/>
      <w:outlineLvl w:val="3"/>
    </w:pPr>
    <w:rPr>
      <w:rFonts w:ascii="Cambria" w:hAnsi="Cambria"/>
      <w:b/>
      <w:bCs/>
      <w:i/>
      <w:iCs/>
      <w:color w:val="4F81BD"/>
    </w:rPr>
  </w:style>
  <w:style w:type="paragraph" w:customStyle="1" w:styleId="berschrift51">
    <w:name w:val="Ьberschrift 51"/>
    <w:basedOn w:val="Normal"/>
    <w:next w:val="Normal"/>
    <w:link w:val="5"/>
    <w:uiPriority w:val="99"/>
    <w:semiHidden/>
    <w:locked/>
    <w:rsid w:val="0039239C"/>
    <w:pPr>
      <w:keepNext/>
      <w:keepLines/>
      <w:spacing w:before="200"/>
      <w:outlineLvl w:val="4"/>
    </w:pPr>
    <w:rPr>
      <w:rFonts w:ascii="Cambria" w:hAnsi="Cambria"/>
      <w:color w:val="243F60"/>
    </w:rPr>
  </w:style>
  <w:style w:type="paragraph" w:customStyle="1" w:styleId="berschrift61">
    <w:name w:val="Ьberschrift 61"/>
    <w:basedOn w:val="Normal"/>
    <w:next w:val="Normal"/>
    <w:link w:val="6"/>
    <w:uiPriority w:val="99"/>
    <w:semiHidden/>
    <w:locked/>
    <w:rsid w:val="0039239C"/>
    <w:pPr>
      <w:keepNext/>
      <w:keepLines/>
      <w:spacing w:before="200"/>
      <w:outlineLvl w:val="5"/>
    </w:pPr>
    <w:rPr>
      <w:rFonts w:ascii="Cambria" w:hAnsi="Cambria"/>
      <w:i/>
      <w:iCs/>
      <w:color w:val="243F60"/>
    </w:rPr>
  </w:style>
  <w:style w:type="paragraph" w:customStyle="1" w:styleId="berschrift71">
    <w:name w:val="Ьberschrift 71"/>
    <w:basedOn w:val="Normal"/>
    <w:next w:val="Normal"/>
    <w:link w:val="7"/>
    <w:uiPriority w:val="99"/>
    <w:semiHidden/>
    <w:locked/>
    <w:rsid w:val="0039239C"/>
    <w:pPr>
      <w:keepNext/>
      <w:keepLines/>
      <w:spacing w:before="200"/>
      <w:outlineLvl w:val="6"/>
    </w:pPr>
    <w:rPr>
      <w:rFonts w:ascii="Cambria" w:hAnsi="Cambria"/>
      <w:i/>
      <w:iCs/>
      <w:color w:val="404040"/>
    </w:rPr>
  </w:style>
  <w:style w:type="paragraph" w:customStyle="1" w:styleId="berschrift81">
    <w:name w:val="Ьberschrift 81"/>
    <w:basedOn w:val="Normal"/>
    <w:next w:val="Normal"/>
    <w:link w:val="8"/>
    <w:uiPriority w:val="99"/>
    <w:semiHidden/>
    <w:locked/>
    <w:rsid w:val="0039239C"/>
    <w:pPr>
      <w:keepNext/>
      <w:keepLines/>
      <w:spacing w:before="200"/>
      <w:outlineLvl w:val="7"/>
    </w:pPr>
    <w:rPr>
      <w:rFonts w:ascii="Cambria" w:hAnsi="Cambria"/>
      <w:color w:val="4F81BD"/>
      <w:sz w:val="20"/>
      <w:szCs w:val="20"/>
    </w:rPr>
  </w:style>
  <w:style w:type="paragraph" w:customStyle="1" w:styleId="berschrift91">
    <w:name w:val="Ьberschrift 91"/>
    <w:basedOn w:val="Normal"/>
    <w:next w:val="Normal"/>
    <w:link w:val="9"/>
    <w:uiPriority w:val="99"/>
    <w:semiHidden/>
    <w:locked/>
    <w:rsid w:val="0039239C"/>
    <w:pPr>
      <w:keepNext/>
      <w:keepLines/>
      <w:spacing w:before="200"/>
      <w:outlineLvl w:val="8"/>
    </w:pPr>
    <w:rPr>
      <w:rFonts w:ascii="Cambria" w:hAnsi="Cambria"/>
      <w:i/>
      <w:iCs/>
      <w:color w:val="404040"/>
      <w:sz w:val="20"/>
      <w:szCs w:val="20"/>
    </w:rPr>
  </w:style>
  <w:style w:type="character" w:customStyle="1" w:styleId="1">
    <w:name w:val="Заголовок 1 Знак"/>
    <w:basedOn w:val="DefaultParagraphFont"/>
    <w:link w:val="berschrift11"/>
    <w:uiPriority w:val="99"/>
    <w:locked/>
    <w:rsid w:val="0039239C"/>
    <w:rPr>
      <w:rFonts w:ascii="Cambria" w:hAnsi="Cambria" w:cs="Times New Roman"/>
      <w:b/>
      <w:bCs/>
      <w:color w:val="365F91"/>
      <w:sz w:val="28"/>
      <w:szCs w:val="28"/>
    </w:rPr>
  </w:style>
  <w:style w:type="character" w:customStyle="1" w:styleId="2">
    <w:name w:val="Заголовок 2 Знак"/>
    <w:basedOn w:val="DefaultParagraphFont"/>
    <w:link w:val="berschrift21"/>
    <w:uiPriority w:val="99"/>
    <w:semiHidden/>
    <w:locked/>
    <w:rsid w:val="0039239C"/>
    <w:rPr>
      <w:rFonts w:ascii="Cambria" w:hAnsi="Cambria" w:cs="Times New Roman"/>
      <w:b/>
      <w:bCs/>
      <w:color w:val="4F81BD"/>
      <w:sz w:val="26"/>
      <w:szCs w:val="26"/>
    </w:rPr>
  </w:style>
  <w:style w:type="character" w:customStyle="1" w:styleId="3">
    <w:name w:val="Заголовок 3 Знак"/>
    <w:basedOn w:val="DefaultParagraphFont"/>
    <w:link w:val="berschrift31"/>
    <w:uiPriority w:val="99"/>
    <w:locked/>
    <w:rsid w:val="0039239C"/>
    <w:rPr>
      <w:rFonts w:ascii="Cambria" w:hAnsi="Cambria" w:cs="Times New Roman"/>
      <w:b/>
      <w:bCs/>
      <w:color w:val="4F81BD"/>
    </w:rPr>
  </w:style>
  <w:style w:type="character" w:customStyle="1" w:styleId="4">
    <w:name w:val="Заголовок 4 Знак"/>
    <w:basedOn w:val="DefaultParagraphFont"/>
    <w:link w:val="berschrift41"/>
    <w:uiPriority w:val="99"/>
    <w:locked/>
    <w:rsid w:val="0039239C"/>
    <w:rPr>
      <w:rFonts w:ascii="Cambria" w:hAnsi="Cambria" w:cs="Times New Roman"/>
      <w:b/>
      <w:bCs/>
      <w:i/>
      <w:iCs/>
      <w:color w:val="4F81BD"/>
    </w:rPr>
  </w:style>
  <w:style w:type="character" w:customStyle="1" w:styleId="5">
    <w:name w:val="Заголовок 5 Знак"/>
    <w:basedOn w:val="DefaultParagraphFont"/>
    <w:link w:val="berschrift51"/>
    <w:uiPriority w:val="99"/>
    <w:locked/>
    <w:rsid w:val="0039239C"/>
    <w:rPr>
      <w:rFonts w:ascii="Cambria" w:hAnsi="Cambria" w:cs="Times New Roman"/>
      <w:color w:val="243F60"/>
    </w:rPr>
  </w:style>
  <w:style w:type="character" w:customStyle="1" w:styleId="6">
    <w:name w:val="Заголовок 6 Знак"/>
    <w:basedOn w:val="DefaultParagraphFont"/>
    <w:link w:val="berschrift61"/>
    <w:uiPriority w:val="99"/>
    <w:locked/>
    <w:rsid w:val="0039239C"/>
    <w:rPr>
      <w:rFonts w:ascii="Cambria" w:hAnsi="Cambria" w:cs="Times New Roman"/>
      <w:i/>
      <w:iCs/>
      <w:color w:val="243F60"/>
    </w:rPr>
  </w:style>
  <w:style w:type="character" w:customStyle="1" w:styleId="7">
    <w:name w:val="Заголовок 7 Знак"/>
    <w:basedOn w:val="DefaultParagraphFont"/>
    <w:link w:val="berschrift71"/>
    <w:uiPriority w:val="99"/>
    <w:locked/>
    <w:rsid w:val="0039239C"/>
    <w:rPr>
      <w:rFonts w:ascii="Cambria" w:hAnsi="Cambria" w:cs="Times New Roman"/>
      <w:i/>
      <w:iCs/>
      <w:color w:val="404040"/>
    </w:rPr>
  </w:style>
  <w:style w:type="character" w:customStyle="1" w:styleId="8">
    <w:name w:val="Заголовок 8 Знак"/>
    <w:basedOn w:val="DefaultParagraphFont"/>
    <w:link w:val="berschrift81"/>
    <w:uiPriority w:val="99"/>
    <w:locked/>
    <w:rsid w:val="0039239C"/>
    <w:rPr>
      <w:rFonts w:ascii="Cambria" w:hAnsi="Cambria" w:cs="Times New Roman"/>
      <w:color w:val="4F81BD"/>
      <w:sz w:val="20"/>
      <w:szCs w:val="20"/>
    </w:rPr>
  </w:style>
  <w:style w:type="character" w:customStyle="1" w:styleId="9">
    <w:name w:val="Заголовок 9 Знак"/>
    <w:basedOn w:val="DefaultParagraphFont"/>
    <w:link w:val="berschrift91"/>
    <w:uiPriority w:val="99"/>
    <w:locked/>
    <w:rsid w:val="0039239C"/>
    <w:rPr>
      <w:rFonts w:ascii="Cambria" w:hAnsi="Cambria" w:cs="Times New Roman"/>
      <w:i/>
      <w:iCs/>
      <w:color w:val="404040"/>
      <w:sz w:val="20"/>
      <w:szCs w:val="20"/>
    </w:rPr>
  </w:style>
  <w:style w:type="paragraph" w:styleId="Caption">
    <w:name w:val="caption"/>
    <w:basedOn w:val="Normal"/>
    <w:next w:val="Normal"/>
    <w:uiPriority w:val="99"/>
    <w:qFormat/>
    <w:locked/>
    <w:rsid w:val="0039239C"/>
    <w:pPr>
      <w:spacing w:after="0" w:line="240" w:lineRule="auto"/>
    </w:pPr>
    <w:rPr>
      <w:rFonts w:ascii="Courier New" w:eastAsia="Calibri" w:hAnsi="Courier New"/>
      <w:b/>
      <w:bCs/>
      <w:color w:val="4F81BD"/>
      <w:sz w:val="18"/>
      <w:szCs w:val="18"/>
      <w:lang w:val="en-US" w:eastAsia="en-US"/>
    </w:rPr>
  </w:style>
  <w:style w:type="character" w:customStyle="1" w:styleId="Heading1Char">
    <w:name w:val="Heading 1 Char"/>
    <w:basedOn w:val="DefaultParagraphFont"/>
    <w:link w:val="Heading1"/>
    <w:uiPriority w:val="9"/>
    <w:rsid w:val="003B6B4A"/>
    <w:rPr>
      <w:rFonts w:asciiTheme="majorHAnsi" w:eastAsiaTheme="majorEastAsia" w:hAnsiTheme="majorHAnsi" w:cstheme="majorBidi"/>
      <w:b/>
      <w:bCs/>
      <w:kern w:val="32"/>
      <w:sz w:val="32"/>
      <w:szCs w:val="32"/>
    </w:rPr>
  </w:style>
  <w:style w:type="paragraph" w:styleId="TOCHeading">
    <w:name w:val="TOC Heading"/>
    <w:basedOn w:val="berschrift11"/>
    <w:next w:val="Normal"/>
    <w:uiPriority w:val="99"/>
    <w:qFormat/>
    <w:locked/>
    <w:rsid w:val="0039239C"/>
    <w:pPr>
      <w:outlineLvl w:val="9"/>
    </w:pPr>
  </w:style>
  <w:style w:type="paragraph" w:customStyle="1" w:styleId="HeroName">
    <w:name w:val="Hero_Name"/>
    <w:next w:val="HeroRemarka"/>
    <w:uiPriority w:val="99"/>
    <w:rsid w:val="00F8270A"/>
    <w:pPr>
      <w:keepNext/>
      <w:ind w:left="3827"/>
    </w:pPr>
    <w:rPr>
      <w:caps/>
      <w:sz w:val="24"/>
      <w:szCs w:val="24"/>
      <w:lang w:val="en-US" w:eastAsia="en-US"/>
    </w:rPr>
  </w:style>
  <w:style w:type="paragraph" w:customStyle="1" w:styleId="HeroReplica">
    <w:name w:val="Hero_Replica"/>
    <w:next w:val="Normal"/>
    <w:uiPriority w:val="99"/>
    <w:rsid w:val="00464192"/>
    <w:pPr>
      <w:keepNext/>
      <w:ind w:left="2126" w:right="2126"/>
    </w:pPr>
    <w:rPr>
      <w:sz w:val="24"/>
      <w:szCs w:val="24"/>
      <w:lang w:val="en-US" w:eastAsia="en-US"/>
    </w:rPr>
  </w:style>
  <w:style w:type="paragraph" w:customStyle="1" w:styleId="HeroRemarka">
    <w:name w:val="Hero_Remarka"/>
    <w:next w:val="HeroReplica"/>
    <w:uiPriority w:val="99"/>
    <w:rsid w:val="007C1C06"/>
    <w:pPr>
      <w:keepNext/>
      <w:ind w:left="3119" w:right="2552"/>
    </w:pPr>
    <w:rPr>
      <w:sz w:val="24"/>
      <w:szCs w:val="24"/>
      <w:lang w:val="en-US" w:eastAsia="en-US"/>
    </w:rPr>
  </w:style>
  <w:style w:type="paragraph" w:customStyle="1" w:styleId="ActionTimeArena">
    <w:name w:val="Action_Time_Arena"/>
    <w:next w:val="ActionDescription"/>
    <w:uiPriority w:val="99"/>
    <w:rsid w:val="008B6BC8"/>
    <w:pPr>
      <w:spacing w:after="240"/>
    </w:pPr>
    <w:rPr>
      <w:caps/>
      <w:sz w:val="24"/>
      <w:szCs w:val="24"/>
      <w:lang w:val="en-US" w:eastAsia="en-US"/>
    </w:rPr>
  </w:style>
  <w:style w:type="paragraph" w:customStyle="1" w:styleId="ActionDescription">
    <w:name w:val="Action_Description"/>
    <w:next w:val="HeroName"/>
    <w:uiPriority w:val="99"/>
    <w:rsid w:val="001A576B"/>
    <w:pPr>
      <w:spacing w:after="240"/>
    </w:pPr>
    <w:rPr>
      <w:sz w:val="24"/>
      <w:szCs w:val="24"/>
      <w:lang w:val="en-US" w:eastAsia="en-US"/>
    </w:rPr>
  </w:style>
  <w:style w:type="paragraph" w:styleId="Header">
    <w:name w:val="header"/>
    <w:basedOn w:val="Normal"/>
    <w:link w:val="HeaderChar"/>
    <w:uiPriority w:val="99"/>
    <w:rsid w:val="00E21855"/>
    <w:pPr>
      <w:tabs>
        <w:tab w:val="center" w:pos="4677"/>
        <w:tab w:val="right" w:pos="9355"/>
      </w:tabs>
      <w:spacing w:after="0" w:line="240" w:lineRule="auto"/>
      <w:jc w:val="right"/>
    </w:pPr>
    <w:rPr>
      <w:rFonts w:ascii="Courier New" w:eastAsia="Calibri" w:hAnsi="Courier New"/>
      <w:sz w:val="24"/>
      <w:szCs w:val="24"/>
      <w:lang w:val="en-US" w:eastAsia="en-US"/>
    </w:rPr>
  </w:style>
  <w:style w:type="character" w:customStyle="1" w:styleId="HeaderChar">
    <w:name w:val="Header Char"/>
    <w:basedOn w:val="DefaultParagraphFont"/>
    <w:link w:val="Header"/>
    <w:uiPriority w:val="99"/>
    <w:locked/>
    <w:rsid w:val="00E21855"/>
    <w:rPr>
      <w:rFonts w:cs="Times New Roman"/>
    </w:rPr>
  </w:style>
  <w:style w:type="paragraph" w:styleId="Footer">
    <w:name w:val="footer"/>
    <w:basedOn w:val="Normal"/>
    <w:link w:val="FooterChar"/>
    <w:uiPriority w:val="99"/>
    <w:locked/>
    <w:rsid w:val="002F1F02"/>
    <w:pPr>
      <w:tabs>
        <w:tab w:val="center" w:pos="4677"/>
        <w:tab w:val="right" w:pos="9355"/>
      </w:tabs>
      <w:spacing w:after="0" w:line="240" w:lineRule="auto"/>
    </w:pPr>
    <w:rPr>
      <w:rFonts w:ascii="Courier New" w:eastAsia="Calibri" w:hAnsi="Courier New"/>
      <w:sz w:val="24"/>
      <w:szCs w:val="24"/>
      <w:lang w:val="en-US" w:eastAsia="en-US"/>
    </w:rPr>
  </w:style>
  <w:style w:type="character" w:customStyle="1" w:styleId="FooterChar">
    <w:name w:val="Footer Char"/>
    <w:basedOn w:val="DefaultParagraphFont"/>
    <w:link w:val="Footer"/>
    <w:uiPriority w:val="99"/>
    <w:locked/>
    <w:rsid w:val="002F1F02"/>
    <w:rPr>
      <w:rFonts w:cs="Times New Roman"/>
    </w:rPr>
  </w:style>
  <w:style w:type="paragraph" w:customStyle="1" w:styleId="Next">
    <w:name w:val="Next"/>
    <w:basedOn w:val="HeroRemarka"/>
    <w:uiPriority w:val="99"/>
    <w:rsid w:val="00C501FF"/>
    <w:rPr>
      <w:caps/>
    </w:rPr>
  </w:style>
  <w:style w:type="paragraph" w:customStyle="1" w:styleId="Titr">
    <w:name w:val="Titr"/>
    <w:basedOn w:val="ActionTimeArena"/>
    <w:next w:val="HeroRemarka"/>
    <w:uiPriority w:val="99"/>
    <w:rsid w:val="00811E8B"/>
  </w:style>
  <w:style w:type="paragraph" w:customStyle="1" w:styleId="Note">
    <w:name w:val="Note"/>
    <w:basedOn w:val="ActionTimeArena"/>
    <w:next w:val="HeroName"/>
    <w:uiPriority w:val="99"/>
    <w:rsid w:val="00811E8B"/>
  </w:style>
  <w:style w:type="paragraph" w:customStyle="1" w:styleId="TitulHeading">
    <w:name w:val="Titul_Heading"/>
    <w:next w:val="TitulAuthor"/>
    <w:uiPriority w:val="99"/>
    <w:rsid w:val="00673BDC"/>
    <w:pPr>
      <w:spacing w:before="3560" w:after="240"/>
      <w:ind w:left="1843" w:right="1843"/>
      <w:contextualSpacing/>
      <w:jc w:val="center"/>
    </w:pPr>
    <w:rPr>
      <w:caps/>
      <w:sz w:val="24"/>
      <w:szCs w:val="24"/>
      <w:lang w:val="en-US" w:eastAsia="en-US"/>
    </w:rPr>
  </w:style>
  <w:style w:type="character" w:styleId="PlaceholderText">
    <w:name w:val="Placeholder Text"/>
    <w:basedOn w:val="DefaultParagraphFont"/>
    <w:uiPriority w:val="99"/>
    <w:semiHidden/>
    <w:locked/>
    <w:rsid w:val="00076DB0"/>
    <w:rPr>
      <w:rFonts w:cs="Times New Roman"/>
      <w:color w:val="808080"/>
    </w:rPr>
  </w:style>
  <w:style w:type="paragraph" w:customStyle="1" w:styleId="TitulAuthor">
    <w:name w:val="Titul_Author"/>
    <w:next w:val="TitulSourceScreening"/>
    <w:uiPriority w:val="99"/>
    <w:rsid w:val="003D1A06"/>
    <w:pPr>
      <w:spacing w:after="240"/>
      <w:ind w:left="1843" w:right="1843"/>
      <w:contextualSpacing/>
      <w:jc w:val="center"/>
    </w:pPr>
    <w:rPr>
      <w:sz w:val="24"/>
      <w:szCs w:val="24"/>
      <w:lang w:val="en-US" w:eastAsia="en-US"/>
    </w:rPr>
  </w:style>
  <w:style w:type="paragraph" w:customStyle="1" w:styleId="TitulSourceScreening">
    <w:name w:val="Titul_Source_Screening"/>
    <w:next w:val="Normal"/>
    <w:uiPriority w:val="99"/>
    <w:rsid w:val="00EC13EF"/>
    <w:pPr>
      <w:spacing w:after="6200"/>
      <w:ind w:left="1843" w:right="1843"/>
      <w:contextualSpacing/>
      <w:jc w:val="center"/>
    </w:pPr>
    <w:rPr>
      <w:sz w:val="24"/>
      <w:szCs w:val="24"/>
      <w:lang w:val="en-US" w:eastAsia="en-US"/>
    </w:rPr>
  </w:style>
  <w:style w:type="paragraph" w:customStyle="1" w:styleId="TitulContacts">
    <w:name w:val="Titul_Contacts"/>
    <w:uiPriority w:val="99"/>
    <w:rsid w:val="000C5AC2"/>
    <w:pPr>
      <w:ind w:left="4678"/>
    </w:pPr>
    <w:rPr>
      <w:sz w:val="24"/>
      <w:szCs w:val="24"/>
      <w:lang w:val="en-US" w:eastAsia="en-US"/>
    </w:rPr>
  </w:style>
  <w:style w:type="paragraph" w:customStyle="1" w:styleId="HeroVoiceOver">
    <w:name w:val="Hero_VoiceOver"/>
    <w:basedOn w:val="HeroRemarka"/>
    <w:next w:val="HeroReplica"/>
    <w:uiPriority w:val="99"/>
    <w:rsid w:val="00B40348"/>
    <w:rPr>
      <w:lang w:val="ru-RU"/>
    </w:rPr>
  </w:style>
  <w:style w:type="paragraph" w:customStyle="1" w:styleId="HeroContinue">
    <w:name w:val="Hero_Continue"/>
    <w:basedOn w:val="HeroRemarka"/>
    <w:next w:val="HeroReplica"/>
    <w:uiPriority w:val="99"/>
    <w:rsid w:val="007E1FF5"/>
  </w:style>
  <w:style w:type="character" w:styleId="PageNumber">
    <w:name w:val="page number"/>
    <w:basedOn w:val="DefaultParagraphFont"/>
    <w:uiPriority w:val="99"/>
    <w:locked/>
    <w:rsid w:val="0089017C"/>
    <w:rPr>
      <w:rFonts w:cs="Times New Roman"/>
    </w:rPr>
  </w:style>
  <w:style w:type="character" w:customStyle="1" w:styleId="berschrift1Zchn">
    <w:name w:val="Ьberschrift 1 Zchn"/>
    <w:basedOn w:val="DefaultParagraphFont"/>
    <w:link w:val="berschrift1"/>
    <w:uiPriority w:val="99"/>
    <w:locked/>
    <w:rsid w:val="0094680A"/>
    <w:rPr>
      <w:rFonts w:ascii="Cambria" w:hAnsi="Cambria" w:cs="Times New Roman"/>
      <w:b/>
      <w:bCs/>
      <w:color w:val="365F91"/>
      <w:sz w:val="28"/>
      <w:szCs w:val="28"/>
      <w:lang w:val="ru-RU" w:eastAsia="ru-RU" w:bidi="ar-SA"/>
    </w:rPr>
  </w:style>
  <w:style w:type="character" w:customStyle="1" w:styleId="berschrift2Zchn">
    <w:name w:val="Ьberschrift 2 Zchn"/>
    <w:basedOn w:val="DefaultParagraphFont"/>
    <w:link w:val="berschrift2"/>
    <w:uiPriority w:val="99"/>
    <w:semiHidden/>
    <w:locked/>
    <w:rsid w:val="0094680A"/>
    <w:rPr>
      <w:rFonts w:ascii="Cambria" w:hAnsi="Cambria" w:cs="Times New Roman"/>
      <w:b/>
      <w:bCs/>
      <w:color w:val="4F81BD"/>
      <w:sz w:val="26"/>
      <w:szCs w:val="26"/>
      <w:lang w:val="ru-RU" w:eastAsia="ru-RU" w:bidi="ar-SA"/>
    </w:rPr>
  </w:style>
  <w:style w:type="character" w:customStyle="1" w:styleId="berschrift3Zchn">
    <w:name w:val="Ьberschrift 3 Zchn"/>
    <w:basedOn w:val="DefaultParagraphFont"/>
    <w:link w:val="berschrift3"/>
    <w:uiPriority w:val="99"/>
    <w:semiHidden/>
    <w:locked/>
    <w:rsid w:val="0094680A"/>
    <w:rPr>
      <w:rFonts w:ascii="Cambria" w:hAnsi="Cambria" w:cs="Times New Roman"/>
      <w:b/>
      <w:bCs/>
      <w:color w:val="4F81BD"/>
      <w:sz w:val="22"/>
      <w:szCs w:val="22"/>
      <w:lang w:val="ru-RU" w:eastAsia="ru-RU" w:bidi="ar-SA"/>
    </w:rPr>
  </w:style>
  <w:style w:type="character" w:customStyle="1" w:styleId="berschrift4Zchn">
    <w:name w:val="Ьberschrift 4 Zchn"/>
    <w:basedOn w:val="DefaultParagraphFont"/>
    <w:link w:val="berschrift4"/>
    <w:uiPriority w:val="99"/>
    <w:semiHidden/>
    <w:locked/>
    <w:rsid w:val="0094680A"/>
    <w:rPr>
      <w:rFonts w:ascii="Cambria" w:hAnsi="Cambria" w:cs="Times New Roman"/>
      <w:b/>
      <w:bCs/>
      <w:i/>
      <w:iCs/>
      <w:color w:val="4F81BD"/>
      <w:sz w:val="22"/>
      <w:szCs w:val="22"/>
      <w:lang w:val="ru-RU" w:eastAsia="ru-RU" w:bidi="ar-SA"/>
    </w:rPr>
  </w:style>
  <w:style w:type="character" w:customStyle="1" w:styleId="berschrift5Zchn">
    <w:name w:val="Ьberschrift 5 Zchn"/>
    <w:basedOn w:val="DefaultParagraphFont"/>
    <w:link w:val="berschrift5"/>
    <w:uiPriority w:val="99"/>
    <w:semiHidden/>
    <w:locked/>
    <w:rsid w:val="0094680A"/>
    <w:rPr>
      <w:rFonts w:ascii="Cambria" w:hAnsi="Cambria" w:cs="Times New Roman"/>
      <w:color w:val="243F60"/>
      <w:sz w:val="22"/>
      <w:szCs w:val="22"/>
      <w:lang w:val="ru-RU" w:eastAsia="ru-RU" w:bidi="ar-SA"/>
    </w:rPr>
  </w:style>
  <w:style w:type="character" w:customStyle="1" w:styleId="berschrift6Zchn">
    <w:name w:val="Ьberschrift 6 Zchn"/>
    <w:basedOn w:val="DefaultParagraphFont"/>
    <w:link w:val="berschrift6"/>
    <w:uiPriority w:val="99"/>
    <w:semiHidden/>
    <w:locked/>
    <w:rsid w:val="0094680A"/>
    <w:rPr>
      <w:rFonts w:ascii="Cambria" w:hAnsi="Cambria" w:cs="Times New Roman"/>
      <w:i/>
      <w:iCs/>
      <w:color w:val="243F60"/>
      <w:sz w:val="22"/>
      <w:szCs w:val="22"/>
      <w:lang w:val="ru-RU" w:eastAsia="ru-RU" w:bidi="ar-SA"/>
    </w:rPr>
  </w:style>
  <w:style w:type="character" w:customStyle="1" w:styleId="berschrift7Zchn">
    <w:name w:val="Ьberschrift 7 Zchn"/>
    <w:basedOn w:val="DefaultParagraphFont"/>
    <w:link w:val="berschrift7"/>
    <w:uiPriority w:val="99"/>
    <w:semiHidden/>
    <w:locked/>
    <w:rsid w:val="0094680A"/>
    <w:rPr>
      <w:rFonts w:ascii="Cambria" w:hAnsi="Cambria" w:cs="Times New Roman"/>
      <w:i/>
      <w:iCs/>
      <w:color w:val="404040"/>
      <w:sz w:val="22"/>
      <w:szCs w:val="22"/>
      <w:lang w:val="ru-RU" w:eastAsia="ru-RU" w:bidi="ar-SA"/>
    </w:rPr>
  </w:style>
  <w:style w:type="character" w:customStyle="1" w:styleId="berschrift8Zchn">
    <w:name w:val="Ьberschrift 8 Zchn"/>
    <w:basedOn w:val="DefaultParagraphFont"/>
    <w:link w:val="berschrift8"/>
    <w:uiPriority w:val="99"/>
    <w:semiHidden/>
    <w:locked/>
    <w:rsid w:val="0094680A"/>
    <w:rPr>
      <w:rFonts w:ascii="Cambria" w:hAnsi="Cambria" w:cs="Times New Roman"/>
      <w:color w:val="4F81BD"/>
      <w:sz w:val="20"/>
      <w:szCs w:val="20"/>
      <w:lang w:val="ru-RU" w:eastAsia="ru-RU" w:bidi="ar-SA"/>
    </w:rPr>
  </w:style>
  <w:style w:type="character" w:customStyle="1" w:styleId="berschrift9Zchn">
    <w:name w:val="Ьberschrift 9 Zchn"/>
    <w:basedOn w:val="DefaultParagraphFont"/>
    <w:link w:val="berschrift9"/>
    <w:uiPriority w:val="99"/>
    <w:semiHidden/>
    <w:locked/>
    <w:rsid w:val="0094680A"/>
    <w:rPr>
      <w:rFonts w:ascii="Cambria" w:hAnsi="Cambria" w:cs="Times New Roman"/>
      <w:i/>
      <w:iCs/>
      <w:color w:val="404040"/>
      <w:sz w:val="20"/>
      <w:szCs w:val="20"/>
      <w:lang w:val="ru-RU" w:eastAsia="ru-RU" w:bidi="ar-SA"/>
    </w:rPr>
  </w:style>
  <w:style w:type="paragraph" w:styleId="ListParagraph">
    <w:name w:val="List Paragraph"/>
    <w:basedOn w:val="Normal"/>
    <w:uiPriority w:val="99"/>
    <w:qFormat/>
    <w:locked/>
    <w:rsid w:val="0094680A"/>
    <w:pPr>
      <w:ind w:left="720"/>
      <w:contextualSpacing/>
    </w:pPr>
  </w:style>
</w:styles>
</file>

<file path=word/webSettings.xml><?xml version="1.0" encoding="utf-8"?>
<w:webSettings xmlns:r="http://schemas.openxmlformats.org/officeDocument/2006/relationships" xmlns:w="http://schemas.openxmlformats.org/wordprocessingml/2006/main">
  <w:divs>
    <w:div w:id="10217839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1061;&#1061;&#1061;\&#1057;&#1062;\&#1087;&#1091;&#1090;&#1100;%20&#1082;%20&#1089;&#1077;&#1073;&#1077;\scenario.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scenario</Template>
  <TotalTime>0</TotalTime>
  <Pages>129</Pages>
  <Words>17801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ШЛЯХ ДО СЕБЕ</dc:title>
  <dc:subject/>
  <dc:creator/>
  <cp:keywords/>
  <dc:description/>
  <cp:lastModifiedBy/>
  <cp:revision>2</cp:revision>
  <dcterms:created xsi:type="dcterms:W3CDTF">2012-07-09T14:29:00Z</dcterms:created>
  <dcterms:modified xsi:type="dcterms:W3CDTF">2012-07-09T14:29:00Z</dcterms:modified>
</cp:coreProperties>
</file>