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08B" w:rsidRPr="00590337" w:rsidRDefault="002B308B" w:rsidP="00771633">
      <w:pPr>
        <w:pStyle w:val="TitulHeading"/>
        <w:rPr>
          <w:lang w:val="uk-UA"/>
        </w:rPr>
      </w:pPr>
      <w:r>
        <w:rPr>
          <w:lang w:val="uk-UA"/>
        </w:rPr>
        <w:t>NIHIL EST VERUM... AD HUC</w:t>
      </w:r>
      <w:r w:rsidRPr="00277EE9">
        <w:t>.</w:t>
      </w:r>
      <w:r w:rsidRPr="00590337">
        <w:rPr>
          <w:lang w:val="uk-UA"/>
        </w:rPr>
        <w:t xml:space="preserve"> ВІДМОРОЗКИ</w:t>
      </w:r>
    </w:p>
    <w:p w:rsidR="002B308B" w:rsidRPr="00590337" w:rsidRDefault="002B308B" w:rsidP="00771633">
      <w:pPr>
        <w:pStyle w:val="TitulAuthor"/>
        <w:rPr>
          <w:lang w:val="uk-UA"/>
        </w:rPr>
      </w:pPr>
      <w:r w:rsidRPr="00590337">
        <w:rPr>
          <w:lang w:val="uk-UA"/>
        </w:rPr>
        <w:t>КОВАЛЬ ГЕННАДІЙ</w:t>
      </w:r>
    </w:p>
    <w:p w:rsidR="002B308B" w:rsidRPr="00590337" w:rsidRDefault="002B308B" w:rsidP="00771633">
      <w:pPr>
        <w:pStyle w:val="TitulSourceScreening"/>
        <w:rPr>
          <w:lang w:val="uk-UA"/>
        </w:rPr>
      </w:pPr>
      <w:r>
        <w:t>За</w:t>
      </w:r>
      <w:r w:rsidRPr="00590337">
        <w:rPr>
          <w:lang w:val="uk-UA"/>
        </w:rPr>
        <w:t xml:space="preserve"> мотивам</w:t>
      </w:r>
      <w:r>
        <w:t>и</w:t>
      </w:r>
      <w:r w:rsidRPr="00590337">
        <w:rPr>
          <w:lang w:val="uk-UA"/>
        </w:rPr>
        <w:t xml:space="preserve"> оповідання І.Буніна "Легке дихання"</w:t>
      </w:r>
    </w:p>
    <w:p w:rsidR="002B308B" w:rsidRPr="00590337" w:rsidRDefault="002B308B" w:rsidP="00771633">
      <w:pPr>
        <w:pStyle w:val="TitulContacts"/>
        <w:rPr>
          <w:lang w:val="uk-UA"/>
        </w:rPr>
        <w:sectPr w:rsidR="002B308B" w:rsidRPr="00590337" w:rsidSect="00170B1B">
          <w:headerReference w:type="even" r:id="rId7"/>
          <w:headerReference w:type="default" r:id="rId8"/>
          <w:footerReference w:type="even" r:id="rId9"/>
          <w:footerReference w:type="default" r:id="rId10"/>
          <w:headerReference w:type="first" r:id="rId11"/>
          <w:footerReference w:type="first" r:id="rId12"/>
          <w:pgSz w:w="11907" w:h="16839" w:code="9"/>
          <w:pgMar w:top="1418" w:right="1418" w:bottom="709" w:left="2126" w:header="709" w:footer="709" w:gutter="0"/>
          <w:cols w:space="708"/>
          <w:titlePg/>
          <w:docGrid w:linePitch="360"/>
        </w:sectPr>
      </w:pPr>
      <w:r w:rsidRPr="00590337">
        <w:rPr>
          <w:lang w:val="uk-UA"/>
        </w:rPr>
        <w:t>Gennadiy83zp@i.ua</w:t>
      </w:r>
    </w:p>
    <w:p w:rsidR="002B308B" w:rsidRPr="00387C7D" w:rsidRDefault="002B308B" w:rsidP="00387C7D">
      <w:pPr>
        <w:pStyle w:val="Note"/>
        <w:rPr>
          <w:lang w:val="ru-RU"/>
        </w:rPr>
      </w:pPr>
      <w:r>
        <w:rPr>
          <w:lang w:val="uk-UA"/>
        </w:rPr>
        <w:t>ПРИМ</w:t>
      </w:r>
      <w:r w:rsidRPr="00387C7D">
        <w:rPr>
          <w:lang w:val="ru-RU"/>
        </w:rPr>
        <w:t>ітка</w:t>
      </w:r>
      <w:r>
        <w:rPr>
          <w:lang w:val="uk-UA"/>
        </w:rPr>
        <w:t>:</w:t>
      </w:r>
      <w:r w:rsidRPr="00387C7D">
        <w:rPr>
          <w:lang w:val="ru-RU"/>
        </w:rPr>
        <w:t xml:space="preserve"> Титр назви оформлений як афоризм</w:t>
      </w:r>
    </w:p>
    <w:p w:rsidR="002B308B" w:rsidRPr="00590337" w:rsidRDefault="002B308B" w:rsidP="00387C7D">
      <w:pPr>
        <w:pStyle w:val="Note"/>
        <w:rPr>
          <w:lang w:val="uk-UA"/>
        </w:rPr>
      </w:pPr>
      <w:r w:rsidRPr="00590337">
        <w:rPr>
          <w:lang w:val="uk-UA"/>
        </w:rPr>
        <w:t>ЕКСТ. ПЕРЕХРЕСТТЯ - ДЕНЬ</w:t>
      </w:r>
    </w:p>
    <w:p w:rsidR="002B308B" w:rsidRPr="00590337" w:rsidRDefault="002B308B" w:rsidP="00F561A9">
      <w:pPr>
        <w:pStyle w:val="ActionDescription"/>
        <w:rPr>
          <w:lang w:val="uk-UA"/>
        </w:rPr>
      </w:pPr>
      <w:r w:rsidRPr="00590337">
        <w:rPr>
          <w:lang w:val="uk-UA"/>
        </w:rPr>
        <w:t>Перехрестя у старому районі міста, двох або п'яти поверхові будинки. На перехресті світлофор та зебра. Рух машин на вулиці майже відсутній. Вздовж вулиці, озираючись біжить білявий юнак. Це МИКОЛА(1</w:t>
      </w:r>
      <w:r w:rsidRPr="00F806D3">
        <w:rPr>
          <w:lang w:val="ru-RU"/>
        </w:rPr>
        <w:t>2</w:t>
      </w:r>
      <w:r w:rsidRPr="00590337">
        <w:rPr>
          <w:lang w:val="uk-UA"/>
        </w:rPr>
        <w:t>). Він, поступово замедл</w:t>
      </w:r>
      <w:r w:rsidRPr="00590337">
        <w:rPr>
          <w:lang w:val="ru-RU"/>
        </w:rPr>
        <w:t>ю</w:t>
      </w:r>
      <w:r w:rsidRPr="00590337">
        <w:rPr>
          <w:lang w:val="uk-UA"/>
        </w:rPr>
        <w:t>ючись, підбігає до перехрестя та зовсім переходить на крок.</w:t>
      </w:r>
    </w:p>
    <w:p w:rsidR="002B308B" w:rsidRPr="00590337" w:rsidRDefault="002B308B" w:rsidP="00F561A9">
      <w:pPr>
        <w:pStyle w:val="ActionDescription"/>
        <w:rPr>
          <w:lang w:val="uk-UA"/>
        </w:rPr>
      </w:pPr>
      <w:r w:rsidRPr="00590337">
        <w:rPr>
          <w:lang w:val="uk-UA"/>
        </w:rPr>
        <w:t>На перехресті літня БАБУСЯ(75) з паличкою, стоїть на тротуарі, не наважуючись перейти на іншу сторону.</w:t>
      </w:r>
    </w:p>
    <w:p w:rsidR="002B308B" w:rsidRPr="00590337" w:rsidRDefault="002B308B" w:rsidP="00CC616A">
      <w:pPr>
        <w:pStyle w:val="ActionDescription"/>
        <w:rPr>
          <w:lang w:val="uk-UA"/>
        </w:rPr>
      </w:pPr>
      <w:r w:rsidRPr="00590337">
        <w:rPr>
          <w:lang w:val="uk-UA"/>
        </w:rPr>
        <w:t>Микола підходить до бабусі і взявши її за лікоть</w:t>
      </w:r>
    </w:p>
    <w:p w:rsidR="002B308B" w:rsidRPr="00590337" w:rsidRDefault="002B308B" w:rsidP="00CC616A">
      <w:pPr>
        <w:pStyle w:val="HeroName"/>
        <w:rPr>
          <w:lang w:val="uk-UA"/>
        </w:rPr>
      </w:pPr>
      <w:r w:rsidRPr="00590337">
        <w:rPr>
          <w:lang w:val="uk-UA"/>
        </w:rPr>
        <w:t>микола</w:t>
      </w:r>
    </w:p>
    <w:p w:rsidR="002B308B" w:rsidRPr="00590337" w:rsidRDefault="002B308B" w:rsidP="00CC616A">
      <w:pPr>
        <w:pStyle w:val="HeroReplica"/>
        <w:rPr>
          <w:lang w:val="uk-UA"/>
        </w:rPr>
      </w:pPr>
      <w:r w:rsidRPr="00590337">
        <w:rPr>
          <w:lang w:val="uk-UA"/>
        </w:rPr>
        <w:t>Давайте допоможу.</w:t>
      </w:r>
    </w:p>
    <w:p w:rsidR="002B308B" w:rsidRPr="00590337" w:rsidRDefault="002B308B" w:rsidP="00CC616A">
      <w:pPr>
        <w:rPr>
          <w:lang w:val="uk-UA"/>
        </w:rPr>
      </w:pPr>
    </w:p>
    <w:p w:rsidR="002B308B" w:rsidRPr="00590337" w:rsidRDefault="002B308B" w:rsidP="00CC616A">
      <w:pPr>
        <w:rPr>
          <w:lang w:val="uk-UA"/>
        </w:rPr>
      </w:pPr>
      <w:r w:rsidRPr="00590337">
        <w:rPr>
          <w:lang w:val="uk-UA"/>
        </w:rPr>
        <w:t xml:space="preserve">Бабуся </w:t>
      </w:r>
      <w:r>
        <w:rPr>
          <w:lang w:val="uk-UA"/>
        </w:rPr>
        <w:t>вдячлив</w:t>
      </w:r>
      <w:r w:rsidRPr="00590337">
        <w:rPr>
          <w:lang w:val="ru-RU"/>
        </w:rPr>
        <w:t>о</w:t>
      </w:r>
      <w:r w:rsidRPr="00590337">
        <w:rPr>
          <w:lang w:val="uk-UA"/>
        </w:rPr>
        <w:t xml:space="preserve"> киває й Микола веде її через дорогу, тримаючи під лікоть.</w:t>
      </w:r>
    </w:p>
    <w:p w:rsidR="002B308B" w:rsidRPr="00590337" w:rsidRDefault="002B308B" w:rsidP="00CC616A">
      <w:pPr>
        <w:rPr>
          <w:lang w:val="uk-UA"/>
        </w:rPr>
      </w:pPr>
      <w:r w:rsidRPr="00590337">
        <w:rPr>
          <w:lang w:val="uk-UA"/>
        </w:rPr>
        <w:t>Микола з бабусею доходять вже майже до іншого тротуару, як чується писк гальм.</w:t>
      </w:r>
    </w:p>
    <w:p w:rsidR="002B308B" w:rsidRPr="00590337" w:rsidRDefault="002B308B" w:rsidP="00CC616A">
      <w:pPr>
        <w:rPr>
          <w:lang w:val="uk-UA"/>
        </w:rPr>
      </w:pPr>
      <w:r w:rsidRPr="00590337">
        <w:rPr>
          <w:lang w:val="uk-UA"/>
        </w:rPr>
        <w:t>Легкове авто гальмує на перехресті й з пасажирського сидіння вилізає збита ТЬОТКА(40)й кричить</w:t>
      </w:r>
    </w:p>
    <w:p w:rsidR="002B308B" w:rsidRPr="00590337" w:rsidRDefault="002B308B" w:rsidP="00CC616A">
      <w:pPr>
        <w:rPr>
          <w:lang w:val="uk-UA"/>
        </w:rPr>
      </w:pPr>
    </w:p>
    <w:p w:rsidR="002B308B" w:rsidRPr="00590337" w:rsidRDefault="002B308B" w:rsidP="00CC616A">
      <w:pPr>
        <w:pStyle w:val="HeroName"/>
        <w:rPr>
          <w:lang w:val="uk-UA"/>
        </w:rPr>
      </w:pPr>
      <w:r w:rsidRPr="00590337">
        <w:rPr>
          <w:lang w:val="uk-UA"/>
        </w:rPr>
        <w:t>тьотка</w:t>
      </w:r>
    </w:p>
    <w:p w:rsidR="002B308B" w:rsidRPr="00590337" w:rsidRDefault="002B308B" w:rsidP="00CC616A">
      <w:pPr>
        <w:pStyle w:val="HeroReplica"/>
        <w:rPr>
          <w:lang w:val="uk-UA"/>
        </w:rPr>
      </w:pPr>
      <w:r w:rsidRPr="00590337">
        <w:rPr>
          <w:lang w:val="uk-UA"/>
        </w:rPr>
        <w:t>Он він, Міша, лови гада.</w:t>
      </w:r>
    </w:p>
    <w:p w:rsidR="002B308B" w:rsidRPr="00590337" w:rsidRDefault="002B308B" w:rsidP="00CC616A">
      <w:pPr>
        <w:rPr>
          <w:lang w:val="uk-UA"/>
        </w:rPr>
      </w:pPr>
    </w:p>
    <w:p w:rsidR="002B308B" w:rsidRPr="00590337" w:rsidRDefault="002B308B" w:rsidP="00CC616A">
      <w:pPr>
        <w:rPr>
          <w:lang w:val="uk-UA"/>
        </w:rPr>
      </w:pPr>
      <w:r w:rsidRPr="00590337">
        <w:rPr>
          <w:lang w:val="uk-UA"/>
        </w:rPr>
        <w:t>Микола доводить бабусю до тротуару й знову пускається навтьоки.</w:t>
      </w:r>
    </w:p>
    <w:p w:rsidR="002B308B" w:rsidRPr="00590337" w:rsidRDefault="002B308B" w:rsidP="00CC616A">
      <w:pPr>
        <w:rPr>
          <w:lang w:val="uk-UA"/>
        </w:rPr>
      </w:pPr>
    </w:p>
    <w:p w:rsidR="002B308B" w:rsidRPr="00590337" w:rsidRDefault="002B308B" w:rsidP="00CC616A">
      <w:pPr>
        <w:pStyle w:val="HeroName"/>
        <w:rPr>
          <w:lang w:val="uk-UA"/>
        </w:rPr>
      </w:pPr>
      <w:r w:rsidRPr="00590337">
        <w:rPr>
          <w:lang w:val="uk-UA"/>
        </w:rPr>
        <w:t>тьотка</w:t>
      </w:r>
    </w:p>
    <w:p w:rsidR="002B308B" w:rsidRPr="00590337" w:rsidRDefault="002B308B" w:rsidP="00CC616A">
      <w:pPr>
        <w:pStyle w:val="HeroVoiceOver"/>
        <w:rPr>
          <w:lang w:val="uk-UA"/>
        </w:rPr>
      </w:pPr>
      <w:r w:rsidRPr="00590337">
        <w:rPr>
          <w:lang w:val="uk-UA"/>
        </w:rPr>
        <w:t>(за кадром)</w:t>
      </w:r>
    </w:p>
    <w:p w:rsidR="002B308B" w:rsidRPr="00590337" w:rsidRDefault="002B308B" w:rsidP="00CC616A">
      <w:pPr>
        <w:pStyle w:val="HeroReplica"/>
        <w:rPr>
          <w:lang w:val="uk-UA"/>
        </w:rPr>
      </w:pPr>
      <w:r w:rsidRPr="00590337">
        <w:rPr>
          <w:lang w:val="uk-UA"/>
        </w:rPr>
        <w:t>Я тобі покажу, шибеник, як котові банки на хвости крутити.</w:t>
      </w:r>
    </w:p>
    <w:p w:rsidR="002B308B" w:rsidRPr="00590337" w:rsidRDefault="002B308B" w:rsidP="00CC616A">
      <w:pPr>
        <w:rPr>
          <w:lang w:val="uk-UA"/>
        </w:rPr>
      </w:pPr>
    </w:p>
    <w:p w:rsidR="002B308B" w:rsidRPr="00590337" w:rsidRDefault="002B308B" w:rsidP="00CC616A">
      <w:pPr>
        <w:rPr>
          <w:lang w:val="uk-UA"/>
        </w:rPr>
      </w:pPr>
      <w:r w:rsidRPr="00590337">
        <w:rPr>
          <w:lang w:val="uk-UA"/>
        </w:rPr>
        <w:t>Микола біжить вздовж вулиці. На губах легка посмішка. Поступово стає видно лише його лице. СТОПКАДР.</w:t>
      </w:r>
    </w:p>
    <w:p w:rsidR="002B308B" w:rsidRPr="00590337" w:rsidRDefault="002B308B" w:rsidP="00CC616A">
      <w:pPr>
        <w:rPr>
          <w:lang w:val="uk-UA"/>
        </w:rPr>
      </w:pPr>
    </w:p>
    <w:p w:rsidR="002B308B" w:rsidRPr="00590337" w:rsidRDefault="002B308B" w:rsidP="00CC616A">
      <w:pPr>
        <w:pStyle w:val="Titr"/>
        <w:rPr>
          <w:lang w:val="uk-UA"/>
        </w:rPr>
      </w:pPr>
      <w:r w:rsidRPr="00590337">
        <w:rPr>
          <w:lang w:val="uk-UA"/>
        </w:rPr>
        <w:t>ТИТР:</w:t>
      </w:r>
    </w:p>
    <w:p w:rsidR="002B308B" w:rsidRPr="00590337" w:rsidRDefault="002B308B" w:rsidP="00CC616A">
      <w:pPr>
        <w:pStyle w:val="HeroRemarka"/>
        <w:rPr>
          <w:lang w:val="uk-UA"/>
        </w:rPr>
      </w:pPr>
      <w:r w:rsidRPr="00590337">
        <w:rPr>
          <w:lang w:val="uk-UA"/>
        </w:rPr>
        <w:t>МИКОЛА</w:t>
      </w:r>
    </w:p>
    <w:p w:rsidR="002B308B" w:rsidRPr="00590337" w:rsidRDefault="002B308B" w:rsidP="00CC616A">
      <w:pPr>
        <w:pStyle w:val="HeroReplica"/>
        <w:rPr>
          <w:lang w:val="uk-UA"/>
        </w:rPr>
      </w:pPr>
    </w:p>
    <w:p w:rsidR="002B308B" w:rsidRPr="00590337" w:rsidRDefault="002B308B" w:rsidP="00CC616A">
      <w:pPr>
        <w:pStyle w:val="ActionTimeArena"/>
        <w:rPr>
          <w:lang w:val="uk-UA"/>
        </w:rPr>
      </w:pPr>
      <w:r w:rsidRPr="00590337">
        <w:rPr>
          <w:lang w:val="uk-UA"/>
        </w:rPr>
        <w:t>екст. двір - пісочниця - день</w:t>
      </w:r>
    </w:p>
    <w:p w:rsidR="002B308B" w:rsidRPr="00590337" w:rsidRDefault="002B308B" w:rsidP="00CC616A">
      <w:pPr>
        <w:pStyle w:val="ActionDescription"/>
        <w:rPr>
          <w:lang w:val="uk-UA"/>
        </w:rPr>
      </w:pPr>
      <w:r w:rsidRPr="00590337">
        <w:rPr>
          <w:lang w:val="uk-UA"/>
        </w:rPr>
        <w:t>Звичайна пісочниця на районі. В пісочниці ДІВЧИНКА(6) та ХЛОПЧИК(6)в окулярах, з відерцями, лопатками й т.ін. роблять пасочки. Десь на</w:t>
      </w:r>
      <w:r w:rsidRPr="00B70AF2">
        <w:rPr>
          <w:lang w:val="ru-RU"/>
        </w:rPr>
        <w:t xml:space="preserve"> </w:t>
      </w:r>
      <w:r w:rsidRPr="00590337">
        <w:rPr>
          <w:lang w:val="uk-UA"/>
        </w:rPr>
        <w:t>віддалі стоять матері, розмовляють.</w:t>
      </w:r>
    </w:p>
    <w:p w:rsidR="002B308B" w:rsidRPr="00590337" w:rsidRDefault="002B308B" w:rsidP="006F5928">
      <w:pPr>
        <w:pStyle w:val="ActionDescription"/>
        <w:rPr>
          <w:lang w:val="uk-UA"/>
        </w:rPr>
      </w:pPr>
      <w:r w:rsidRPr="00590337">
        <w:rPr>
          <w:lang w:val="uk-UA"/>
        </w:rPr>
        <w:t>До пісочниці наближається інший хлопчик. Це ПАША(6)</w:t>
      </w:r>
    </w:p>
    <w:p w:rsidR="002B308B" w:rsidRPr="00590337" w:rsidRDefault="002B308B" w:rsidP="006F5928">
      <w:pPr>
        <w:pStyle w:val="HeroName"/>
        <w:rPr>
          <w:lang w:val="uk-UA"/>
        </w:rPr>
      </w:pPr>
      <w:r w:rsidRPr="00590337">
        <w:rPr>
          <w:lang w:val="uk-UA"/>
        </w:rPr>
        <w:t>паша</w:t>
      </w:r>
    </w:p>
    <w:p w:rsidR="002B308B" w:rsidRPr="00590337" w:rsidRDefault="002B308B" w:rsidP="006F5928">
      <w:pPr>
        <w:pStyle w:val="HeroReplica"/>
        <w:rPr>
          <w:lang w:val="uk-UA"/>
        </w:rPr>
      </w:pPr>
      <w:r w:rsidRPr="00590337">
        <w:rPr>
          <w:lang w:val="uk-UA"/>
        </w:rPr>
        <w:t>Привіт!</w:t>
      </w:r>
    </w:p>
    <w:p w:rsidR="002B308B" w:rsidRPr="00590337" w:rsidRDefault="002B308B" w:rsidP="006F5928">
      <w:pPr>
        <w:rPr>
          <w:lang w:val="uk-UA"/>
        </w:rPr>
      </w:pPr>
    </w:p>
    <w:p w:rsidR="002B308B" w:rsidRPr="00590337" w:rsidRDefault="002B308B" w:rsidP="006F5928">
      <w:pPr>
        <w:pStyle w:val="HeroName"/>
        <w:rPr>
          <w:lang w:val="uk-UA"/>
        </w:rPr>
      </w:pPr>
      <w:r w:rsidRPr="00590337">
        <w:rPr>
          <w:lang w:val="uk-UA"/>
        </w:rPr>
        <w:t>дівчинка</w:t>
      </w:r>
    </w:p>
    <w:p w:rsidR="002B308B" w:rsidRPr="00590337" w:rsidRDefault="002B308B" w:rsidP="006F5928">
      <w:pPr>
        <w:pStyle w:val="HeroReplica"/>
        <w:rPr>
          <w:lang w:val="uk-UA"/>
        </w:rPr>
      </w:pPr>
      <w:r w:rsidRPr="00590337">
        <w:rPr>
          <w:lang w:val="uk-UA"/>
        </w:rPr>
        <w:t>Ми з тобою не дружимо.</w:t>
      </w:r>
    </w:p>
    <w:p w:rsidR="002B308B" w:rsidRPr="00590337" w:rsidRDefault="002B308B" w:rsidP="006F5928">
      <w:pPr>
        <w:rPr>
          <w:lang w:val="uk-UA"/>
        </w:rPr>
      </w:pPr>
    </w:p>
    <w:p w:rsidR="002B308B" w:rsidRPr="00590337" w:rsidRDefault="002B308B" w:rsidP="006F5928">
      <w:pPr>
        <w:pStyle w:val="HeroName"/>
        <w:rPr>
          <w:lang w:val="uk-UA"/>
        </w:rPr>
      </w:pPr>
      <w:r w:rsidRPr="00590337">
        <w:rPr>
          <w:lang w:val="uk-UA"/>
        </w:rPr>
        <w:t>паша</w:t>
      </w:r>
    </w:p>
    <w:p w:rsidR="002B308B" w:rsidRPr="00590337" w:rsidRDefault="002B308B" w:rsidP="006F5928">
      <w:pPr>
        <w:pStyle w:val="HeroReplica"/>
        <w:rPr>
          <w:lang w:val="uk-UA"/>
        </w:rPr>
      </w:pPr>
      <w:r w:rsidRPr="00590337">
        <w:rPr>
          <w:lang w:val="uk-UA"/>
        </w:rPr>
        <w:t>Це з за цього очкарика?</w:t>
      </w:r>
    </w:p>
    <w:p w:rsidR="002B308B" w:rsidRPr="00590337" w:rsidRDefault="002B308B" w:rsidP="006F5928">
      <w:pPr>
        <w:rPr>
          <w:lang w:val="uk-UA"/>
        </w:rPr>
      </w:pPr>
    </w:p>
    <w:p w:rsidR="002B308B" w:rsidRPr="00590337" w:rsidRDefault="002B308B" w:rsidP="006F5928">
      <w:pPr>
        <w:pStyle w:val="HeroName"/>
        <w:rPr>
          <w:lang w:val="uk-UA"/>
        </w:rPr>
      </w:pPr>
      <w:r w:rsidRPr="00590337">
        <w:rPr>
          <w:lang w:val="uk-UA"/>
        </w:rPr>
        <w:t>дівчинка</w:t>
      </w:r>
    </w:p>
    <w:p w:rsidR="002B308B" w:rsidRPr="00590337" w:rsidRDefault="002B308B" w:rsidP="006F5928">
      <w:pPr>
        <w:pStyle w:val="HeroReplica"/>
        <w:rPr>
          <w:lang w:val="uk-UA"/>
        </w:rPr>
      </w:pPr>
      <w:r w:rsidRPr="00590337">
        <w:rPr>
          <w:lang w:val="uk-UA"/>
        </w:rPr>
        <w:t>Його звуть Саша.</w:t>
      </w:r>
    </w:p>
    <w:p w:rsidR="002B308B" w:rsidRPr="00590337" w:rsidRDefault="002B308B" w:rsidP="006F5928">
      <w:pPr>
        <w:rPr>
          <w:lang w:val="uk-UA"/>
        </w:rPr>
      </w:pPr>
    </w:p>
    <w:p w:rsidR="002B308B" w:rsidRPr="00590337" w:rsidRDefault="002B308B" w:rsidP="006F5928">
      <w:pPr>
        <w:rPr>
          <w:lang w:val="uk-UA"/>
        </w:rPr>
      </w:pPr>
      <w:r w:rsidRPr="00590337">
        <w:rPr>
          <w:lang w:val="uk-UA"/>
        </w:rPr>
        <w:t>Паша опускається навколішки за межами пісочниці супроти хлопчика й прискіпливо дивиться на нього десь 10-15 секунд. Хлопчик робить пасочку й дивиться вниз.</w:t>
      </w:r>
    </w:p>
    <w:p w:rsidR="002B308B" w:rsidRPr="00590337" w:rsidRDefault="002B308B" w:rsidP="006F5928">
      <w:pPr>
        <w:rPr>
          <w:lang w:val="uk-UA"/>
        </w:rPr>
      </w:pPr>
    </w:p>
    <w:p w:rsidR="002B308B" w:rsidRPr="00590337" w:rsidRDefault="002B308B" w:rsidP="006F5928">
      <w:pPr>
        <w:pStyle w:val="HeroName"/>
        <w:rPr>
          <w:lang w:val="uk-UA"/>
        </w:rPr>
      </w:pPr>
      <w:r w:rsidRPr="00590337">
        <w:rPr>
          <w:lang w:val="uk-UA"/>
        </w:rPr>
        <w:t>паша</w:t>
      </w:r>
    </w:p>
    <w:p w:rsidR="002B308B" w:rsidRPr="00590337" w:rsidRDefault="002B308B" w:rsidP="006F5928">
      <w:pPr>
        <w:pStyle w:val="HeroRemarka"/>
        <w:rPr>
          <w:lang w:val="uk-UA"/>
        </w:rPr>
      </w:pPr>
      <w:r w:rsidRPr="00590337">
        <w:rPr>
          <w:lang w:val="uk-UA"/>
        </w:rPr>
        <w:t>(агресивно)</w:t>
      </w:r>
    </w:p>
    <w:p w:rsidR="002B308B" w:rsidRPr="00590337" w:rsidRDefault="002B308B" w:rsidP="006F5928">
      <w:pPr>
        <w:pStyle w:val="HeroReplica"/>
        <w:rPr>
          <w:lang w:val="uk-UA"/>
        </w:rPr>
      </w:pPr>
      <w:r w:rsidRPr="00590337">
        <w:rPr>
          <w:lang w:val="uk-UA"/>
        </w:rPr>
        <w:t>Я вовк й я тебе з'їм.</w:t>
      </w:r>
    </w:p>
    <w:p w:rsidR="002B308B" w:rsidRPr="00590337" w:rsidRDefault="002B308B" w:rsidP="006F5928">
      <w:pPr>
        <w:rPr>
          <w:lang w:val="uk-UA"/>
        </w:rPr>
      </w:pPr>
    </w:p>
    <w:p w:rsidR="002B308B" w:rsidRPr="00590337" w:rsidRDefault="002B308B" w:rsidP="006F5928">
      <w:pPr>
        <w:rPr>
          <w:lang w:val="uk-UA"/>
        </w:rPr>
      </w:pPr>
      <w:r w:rsidRPr="00590337">
        <w:rPr>
          <w:lang w:val="uk-UA"/>
        </w:rPr>
        <w:t>Хлопчик підіймає очі й вони деякий час дивляться один на одного.</w:t>
      </w:r>
    </w:p>
    <w:p w:rsidR="002B308B" w:rsidRPr="00590337" w:rsidRDefault="002B308B" w:rsidP="006F5928">
      <w:pPr>
        <w:rPr>
          <w:lang w:val="uk-UA"/>
        </w:rPr>
      </w:pPr>
    </w:p>
    <w:p w:rsidR="002B308B" w:rsidRPr="00590337" w:rsidRDefault="002B308B" w:rsidP="006F5928">
      <w:pPr>
        <w:pStyle w:val="HeroName"/>
        <w:rPr>
          <w:lang w:val="uk-UA"/>
        </w:rPr>
      </w:pPr>
      <w:r w:rsidRPr="00590337">
        <w:rPr>
          <w:lang w:val="uk-UA"/>
        </w:rPr>
        <w:t>паша</w:t>
      </w:r>
    </w:p>
    <w:p w:rsidR="002B308B" w:rsidRPr="00590337" w:rsidRDefault="002B308B" w:rsidP="006F5928">
      <w:pPr>
        <w:pStyle w:val="HeroReplica"/>
        <w:rPr>
          <w:lang w:val="uk-UA"/>
        </w:rPr>
      </w:pPr>
      <w:r w:rsidRPr="00590337">
        <w:rPr>
          <w:lang w:val="uk-UA"/>
        </w:rPr>
        <w:t>РРР… Я тебе з'їм.</w:t>
      </w:r>
    </w:p>
    <w:p w:rsidR="002B308B" w:rsidRPr="00590337" w:rsidRDefault="002B308B" w:rsidP="006F5928">
      <w:pPr>
        <w:rPr>
          <w:lang w:val="uk-UA"/>
        </w:rPr>
      </w:pPr>
    </w:p>
    <w:p w:rsidR="002B308B" w:rsidRPr="00590337" w:rsidRDefault="002B308B" w:rsidP="006F5928">
      <w:pPr>
        <w:rPr>
          <w:lang w:val="uk-UA"/>
        </w:rPr>
      </w:pPr>
      <w:r w:rsidRPr="00590337">
        <w:rPr>
          <w:lang w:val="uk-UA"/>
        </w:rPr>
        <w:t xml:space="preserve">Хлопчик лякається та починає плакати. </w:t>
      </w:r>
    </w:p>
    <w:p w:rsidR="002B308B" w:rsidRPr="00590337" w:rsidRDefault="002B308B" w:rsidP="006F5928">
      <w:pPr>
        <w:rPr>
          <w:lang w:val="uk-UA"/>
        </w:rPr>
      </w:pPr>
      <w:r w:rsidRPr="00590337">
        <w:rPr>
          <w:lang w:val="uk-UA"/>
        </w:rPr>
        <w:t>До пісочниці біжить мама хлопчика.</w:t>
      </w:r>
    </w:p>
    <w:p w:rsidR="002B308B" w:rsidRPr="00590337" w:rsidRDefault="002B308B" w:rsidP="006F5928">
      <w:pPr>
        <w:rPr>
          <w:lang w:val="uk-UA"/>
        </w:rPr>
      </w:pPr>
    </w:p>
    <w:p w:rsidR="002B308B" w:rsidRPr="00590337" w:rsidRDefault="002B308B" w:rsidP="006F5928">
      <w:pPr>
        <w:pStyle w:val="HeroName"/>
        <w:rPr>
          <w:lang w:val="uk-UA"/>
        </w:rPr>
      </w:pPr>
      <w:r w:rsidRPr="00590337">
        <w:rPr>
          <w:lang w:val="uk-UA"/>
        </w:rPr>
        <w:t>мама</w:t>
      </w:r>
    </w:p>
    <w:p w:rsidR="002B308B" w:rsidRPr="00590337" w:rsidRDefault="002B308B" w:rsidP="006F5928">
      <w:pPr>
        <w:pStyle w:val="HeroReplica"/>
        <w:rPr>
          <w:lang w:val="uk-UA"/>
        </w:rPr>
      </w:pPr>
      <w:r w:rsidRPr="00590337">
        <w:rPr>
          <w:lang w:val="uk-UA"/>
        </w:rPr>
        <w:t>Саша, Сашенька, що таке.</w:t>
      </w:r>
    </w:p>
    <w:p w:rsidR="002B308B" w:rsidRPr="00590337" w:rsidRDefault="002B308B" w:rsidP="006F5928">
      <w:pPr>
        <w:rPr>
          <w:lang w:val="uk-UA"/>
        </w:rPr>
      </w:pPr>
    </w:p>
    <w:p w:rsidR="002B308B" w:rsidRPr="00590337" w:rsidRDefault="002B308B" w:rsidP="006F5928">
      <w:pPr>
        <w:rPr>
          <w:lang w:val="uk-UA"/>
        </w:rPr>
      </w:pPr>
      <w:r w:rsidRPr="00590337">
        <w:rPr>
          <w:lang w:val="uk-UA"/>
        </w:rPr>
        <w:t xml:space="preserve">Заливаючийся сльозами хлопчик вказує пальцем у спину </w:t>
      </w:r>
      <w:r w:rsidRPr="00590337">
        <w:rPr>
          <w:lang w:val="ru-RU"/>
        </w:rPr>
        <w:t>у</w:t>
      </w:r>
      <w:r w:rsidRPr="00590337">
        <w:rPr>
          <w:lang w:val="uk-UA"/>
        </w:rPr>
        <w:t>тік</w:t>
      </w:r>
      <w:r w:rsidRPr="00590337">
        <w:rPr>
          <w:lang w:val="ru-RU"/>
        </w:rPr>
        <w:t>а</w:t>
      </w:r>
      <w:r w:rsidRPr="00590337">
        <w:rPr>
          <w:lang w:val="uk-UA"/>
        </w:rPr>
        <w:t>ючому Паші.</w:t>
      </w:r>
    </w:p>
    <w:p w:rsidR="002B308B" w:rsidRPr="00590337" w:rsidRDefault="002B308B" w:rsidP="006F5928">
      <w:pPr>
        <w:rPr>
          <w:lang w:val="uk-UA"/>
        </w:rPr>
      </w:pPr>
    </w:p>
    <w:p w:rsidR="002B308B" w:rsidRPr="00590337" w:rsidRDefault="002B308B" w:rsidP="006F5928">
      <w:pPr>
        <w:pStyle w:val="HeroName"/>
        <w:rPr>
          <w:lang w:val="uk-UA"/>
        </w:rPr>
      </w:pPr>
      <w:r w:rsidRPr="00590337">
        <w:rPr>
          <w:lang w:val="uk-UA"/>
        </w:rPr>
        <w:t>хлопчик</w:t>
      </w:r>
    </w:p>
    <w:p w:rsidR="002B308B" w:rsidRPr="00590337" w:rsidRDefault="002B308B" w:rsidP="006F5928">
      <w:pPr>
        <w:pStyle w:val="HeroReplica"/>
        <w:rPr>
          <w:lang w:val="uk-UA"/>
        </w:rPr>
      </w:pPr>
      <w:r w:rsidRPr="00590337">
        <w:rPr>
          <w:lang w:val="uk-UA"/>
        </w:rPr>
        <w:t>Він хотів мене з'їсти.</w:t>
      </w:r>
    </w:p>
    <w:p w:rsidR="002B308B" w:rsidRPr="00590337" w:rsidRDefault="002B308B" w:rsidP="006F5928">
      <w:pPr>
        <w:rPr>
          <w:lang w:val="uk-UA"/>
        </w:rPr>
      </w:pPr>
    </w:p>
    <w:p w:rsidR="002B308B" w:rsidRPr="00590337" w:rsidRDefault="002B308B" w:rsidP="00200A63">
      <w:pPr>
        <w:pStyle w:val="ActionTimeArena"/>
        <w:rPr>
          <w:lang w:val="uk-UA"/>
        </w:rPr>
      </w:pPr>
      <w:r w:rsidRPr="00590337">
        <w:rPr>
          <w:lang w:val="uk-UA"/>
        </w:rPr>
        <w:t>екст. двір - коло підвалу</w:t>
      </w:r>
    </w:p>
    <w:p w:rsidR="002B308B" w:rsidRPr="00590337" w:rsidRDefault="002B308B" w:rsidP="00200A63">
      <w:pPr>
        <w:pStyle w:val="ActionDescription"/>
        <w:rPr>
          <w:lang w:val="uk-UA"/>
        </w:rPr>
      </w:pPr>
      <w:r w:rsidRPr="00590337">
        <w:rPr>
          <w:lang w:val="uk-UA"/>
        </w:rPr>
        <w:t>На сходах, що ведуть до підвалу, причаївшись, сидить Паша та уважно дивиться попереду себе, прислуховуючись. Поступово стає видно лише його обличчя. СТОПКАДР.</w:t>
      </w:r>
    </w:p>
    <w:p w:rsidR="002B308B" w:rsidRPr="00590337" w:rsidRDefault="002B308B" w:rsidP="00200A63">
      <w:pPr>
        <w:pStyle w:val="Titr"/>
        <w:rPr>
          <w:lang w:val="uk-UA"/>
        </w:rPr>
      </w:pPr>
      <w:r w:rsidRPr="00590337">
        <w:rPr>
          <w:lang w:val="uk-UA"/>
        </w:rPr>
        <w:t>ТИТР:</w:t>
      </w:r>
    </w:p>
    <w:p w:rsidR="002B308B" w:rsidRPr="00590337" w:rsidRDefault="002B308B" w:rsidP="00200A63">
      <w:pPr>
        <w:pStyle w:val="HeroRemarka"/>
        <w:rPr>
          <w:lang w:val="uk-UA"/>
        </w:rPr>
      </w:pPr>
      <w:r w:rsidRPr="00590337">
        <w:rPr>
          <w:lang w:val="uk-UA"/>
        </w:rPr>
        <w:t>ПАША</w:t>
      </w:r>
    </w:p>
    <w:p w:rsidR="002B308B" w:rsidRPr="00590337" w:rsidRDefault="002B308B" w:rsidP="00200A63">
      <w:pPr>
        <w:pStyle w:val="HeroReplica"/>
        <w:rPr>
          <w:lang w:val="uk-UA"/>
        </w:rPr>
      </w:pPr>
    </w:p>
    <w:p w:rsidR="002B308B" w:rsidRPr="00590337" w:rsidRDefault="002B308B" w:rsidP="00B620D4">
      <w:pPr>
        <w:pStyle w:val="ActionTimeArena"/>
        <w:rPr>
          <w:lang w:val="uk-UA"/>
        </w:rPr>
      </w:pPr>
      <w:r w:rsidRPr="00590337">
        <w:rPr>
          <w:lang w:val="uk-UA"/>
        </w:rPr>
        <w:t>ІНТ. КВАРТИРА - ВІТАЛЬНЯ - ДЕНЬ</w:t>
      </w:r>
    </w:p>
    <w:p w:rsidR="002B308B" w:rsidRPr="00590337" w:rsidRDefault="002B308B" w:rsidP="00B620D4">
      <w:pPr>
        <w:pStyle w:val="ActionDescription"/>
        <w:rPr>
          <w:lang w:val="uk-UA"/>
        </w:rPr>
      </w:pPr>
      <w:r w:rsidRPr="00590337">
        <w:rPr>
          <w:lang w:val="uk-UA"/>
        </w:rPr>
        <w:t xml:space="preserve">Дорога, добре обставлена квартира. Молода дівчина, ОЛЬГА (15) одягнена по домашньому, на дивані, під пледом, дивиться телевізор, з якого долинає сміх, та щось вишиває. </w:t>
      </w:r>
    </w:p>
    <w:p w:rsidR="002B308B" w:rsidRPr="00590337" w:rsidRDefault="002B308B" w:rsidP="00B620D4">
      <w:pPr>
        <w:rPr>
          <w:lang w:val="uk-UA"/>
        </w:rPr>
      </w:pPr>
      <w:r w:rsidRPr="00590337">
        <w:rPr>
          <w:lang w:val="uk-UA"/>
        </w:rPr>
        <w:t xml:space="preserve">Лунає дзвінок та вона встає з дивану, взуває капці у вигляді тваринки(собачки/кролики) і йде. </w:t>
      </w:r>
    </w:p>
    <w:p w:rsidR="002B308B" w:rsidRPr="00590337" w:rsidRDefault="002B308B" w:rsidP="00B620D4">
      <w:pPr>
        <w:rPr>
          <w:lang w:val="uk-UA"/>
        </w:rPr>
      </w:pPr>
    </w:p>
    <w:p w:rsidR="002B308B" w:rsidRPr="00590337" w:rsidRDefault="002B308B" w:rsidP="00B620D4">
      <w:pPr>
        <w:pStyle w:val="ActionTimeArena"/>
        <w:rPr>
          <w:lang w:val="uk-UA"/>
        </w:rPr>
      </w:pPr>
      <w:r w:rsidRPr="00590337">
        <w:rPr>
          <w:lang w:val="uk-UA"/>
        </w:rPr>
        <w:t>ІНТ. КВАРТИРА - КОРИДОР - ДЕНЬ</w:t>
      </w:r>
    </w:p>
    <w:p w:rsidR="002B308B" w:rsidRPr="00590337" w:rsidRDefault="002B308B" w:rsidP="00B620D4">
      <w:pPr>
        <w:rPr>
          <w:lang w:val="uk-UA"/>
        </w:rPr>
      </w:pPr>
      <w:r w:rsidRPr="00590337">
        <w:rPr>
          <w:lang w:val="uk-UA"/>
        </w:rPr>
        <w:t>Ольга відчиняє замок на залізних дверях. За порогом стоїть солідний чолов'яга у віці, проте високий, стрункий та підтягнутий. З легкими засивинами. Це ОЛЕКСІЙ МИХАЙЛОВИЧ(55)</w:t>
      </w:r>
    </w:p>
    <w:p w:rsidR="002B308B" w:rsidRPr="00590337" w:rsidRDefault="002B308B" w:rsidP="00B620D4">
      <w:pPr>
        <w:pStyle w:val="HeroName"/>
        <w:rPr>
          <w:lang w:val="uk-UA"/>
        </w:rPr>
      </w:pPr>
      <w:r w:rsidRPr="00590337">
        <w:rPr>
          <w:lang w:val="uk-UA"/>
        </w:rPr>
        <w:t>ОЛЬГА</w:t>
      </w:r>
    </w:p>
    <w:p w:rsidR="002B308B" w:rsidRPr="00590337" w:rsidRDefault="002B308B" w:rsidP="00B620D4">
      <w:pPr>
        <w:pStyle w:val="HeroReplica"/>
        <w:rPr>
          <w:lang w:val="uk-UA"/>
        </w:rPr>
      </w:pPr>
      <w:r w:rsidRPr="00590337">
        <w:rPr>
          <w:lang w:val="uk-UA"/>
        </w:rPr>
        <w:t>Ой, Олексій Михайлович, це ви. Здраствуйте. А батька немає вдома. Й мами теж.</w:t>
      </w:r>
    </w:p>
    <w:p w:rsidR="002B308B" w:rsidRPr="00590337" w:rsidRDefault="002B308B" w:rsidP="00B620D4">
      <w:pPr>
        <w:rPr>
          <w:lang w:val="uk-UA"/>
        </w:rPr>
      </w:pPr>
    </w:p>
    <w:p w:rsidR="002B308B" w:rsidRPr="00590337" w:rsidRDefault="002B308B" w:rsidP="00B620D4">
      <w:pPr>
        <w:pStyle w:val="HeroName"/>
        <w:rPr>
          <w:lang w:val="uk-UA"/>
        </w:rPr>
      </w:pPr>
      <w:r w:rsidRPr="00590337">
        <w:rPr>
          <w:lang w:val="uk-UA"/>
        </w:rPr>
        <w:t>ОЛЕКСІЙ МИХАЙЛОВИЧ</w:t>
      </w:r>
    </w:p>
    <w:p w:rsidR="002B308B" w:rsidRPr="00590337" w:rsidRDefault="002B308B" w:rsidP="00B620D4">
      <w:pPr>
        <w:pStyle w:val="HeroReplica"/>
        <w:rPr>
          <w:lang w:val="uk-UA"/>
        </w:rPr>
      </w:pPr>
      <w:r w:rsidRPr="00590337">
        <w:rPr>
          <w:lang w:val="uk-UA"/>
        </w:rPr>
        <w:t>Ну то я почекаю, якщо ти не проти. Чаєм мене поки що напоїш. Добре?</w:t>
      </w:r>
    </w:p>
    <w:p w:rsidR="002B308B" w:rsidRPr="00590337" w:rsidRDefault="002B308B" w:rsidP="00B620D4">
      <w:pPr>
        <w:rPr>
          <w:lang w:val="uk-UA"/>
        </w:rPr>
      </w:pPr>
    </w:p>
    <w:p w:rsidR="002B308B" w:rsidRPr="00590337" w:rsidRDefault="002B308B" w:rsidP="00B620D4">
      <w:pPr>
        <w:pStyle w:val="HeroName"/>
        <w:rPr>
          <w:lang w:val="uk-UA"/>
        </w:rPr>
      </w:pPr>
      <w:r w:rsidRPr="00590337">
        <w:rPr>
          <w:lang w:val="uk-UA"/>
        </w:rPr>
        <w:t>ОЛЯ</w:t>
      </w:r>
    </w:p>
    <w:p w:rsidR="002B308B" w:rsidRPr="00590337" w:rsidRDefault="002B308B" w:rsidP="00B620D4">
      <w:pPr>
        <w:pStyle w:val="HeroReplica"/>
        <w:rPr>
          <w:lang w:val="uk-UA"/>
        </w:rPr>
      </w:pPr>
      <w:r w:rsidRPr="00590337">
        <w:rPr>
          <w:lang w:val="uk-UA"/>
        </w:rPr>
        <w:t>Так-так, звичайно, проходьте.</w:t>
      </w:r>
    </w:p>
    <w:p w:rsidR="002B308B" w:rsidRPr="00590337" w:rsidRDefault="002B308B" w:rsidP="00B620D4">
      <w:pPr>
        <w:rPr>
          <w:lang w:val="uk-UA"/>
        </w:rPr>
      </w:pPr>
    </w:p>
    <w:p w:rsidR="002B308B" w:rsidRPr="00590337" w:rsidRDefault="002B308B" w:rsidP="00B620D4">
      <w:pPr>
        <w:pStyle w:val="ActionTimeArena"/>
        <w:rPr>
          <w:lang w:val="uk-UA"/>
        </w:rPr>
      </w:pPr>
      <w:r w:rsidRPr="00590337">
        <w:rPr>
          <w:lang w:val="uk-UA"/>
        </w:rPr>
        <w:t>ІНТ. КВАРТИРА - КУХНЯ - ДЕНЬ</w:t>
      </w:r>
    </w:p>
    <w:p w:rsidR="002B308B" w:rsidRPr="00590337" w:rsidRDefault="002B308B" w:rsidP="00B620D4">
      <w:pPr>
        <w:pStyle w:val="ActionDescription"/>
        <w:rPr>
          <w:lang w:val="uk-UA"/>
        </w:rPr>
      </w:pPr>
      <w:r w:rsidRPr="00590337">
        <w:rPr>
          <w:lang w:val="uk-UA"/>
        </w:rPr>
        <w:t>Олексій Михайлович сидить за столом та дещо захоплено, але по доброму, без хіті, дивиться на Олю.</w:t>
      </w:r>
    </w:p>
    <w:p w:rsidR="002B308B" w:rsidRPr="00590337" w:rsidRDefault="002B308B" w:rsidP="00B620D4">
      <w:pPr>
        <w:pStyle w:val="ActionDescription"/>
        <w:rPr>
          <w:lang w:val="uk-UA"/>
        </w:rPr>
      </w:pPr>
      <w:r w:rsidRPr="00590337">
        <w:rPr>
          <w:lang w:val="uk-UA"/>
        </w:rPr>
        <w:t>Видно спину Олі, що порається коло столу, готуючи чай.</w:t>
      </w:r>
    </w:p>
    <w:p w:rsidR="002B308B" w:rsidRPr="00590337" w:rsidRDefault="002B308B" w:rsidP="00B620D4">
      <w:pPr>
        <w:pStyle w:val="ActionTimeArena"/>
        <w:rPr>
          <w:lang w:val="uk-UA"/>
        </w:rPr>
      </w:pPr>
      <w:r w:rsidRPr="00590337">
        <w:rPr>
          <w:lang w:val="uk-UA"/>
        </w:rPr>
        <w:t>ІНТ. КВАРТИРА - ВІТАЛЬНЯ - ДЕНЬ</w:t>
      </w:r>
    </w:p>
    <w:p w:rsidR="002B308B" w:rsidRPr="00590337" w:rsidRDefault="002B308B" w:rsidP="00B620D4">
      <w:pPr>
        <w:rPr>
          <w:lang w:val="uk-UA"/>
        </w:rPr>
      </w:pPr>
      <w:r w:rsidRPr="00590337">
        <w:rPr>
          <w:lang w:val="uk-UA"/>
        </w:rPr>
        <w:t xml:space="preserve">Оля сидить на дивані, під пледом,  та вишиває. </w:t>
      </w:r>
    </w:p>
    <w:p w:rsidR="002B308B" w:rsidRPr="00590337" w:rsidRDefault="002B308B" w:rsidP="00B620D4">
      <w:pPr>
        <w:pStyle w:val="ActionDescription"/>
        <w:rPr>
          <w:lang w:val="uk-UA"/>
        </w:rPr>
      </w:pPr>
      <w:r w:rsidRPr="00590337">
        <w:rPr>
          <w:lang w:val="uk-UA"/>
        </w:rPr>
        <w:t>Олексій Михайлович сидить в кріслі та клацає пультом від телевізора, скоса підглядаючи за Ольгою. По телевізору кадри з кінофільму Лоліта.</w:t>
      </w:r>
    </w:p>
    <w:p w:rsidR="002B308B" w:rsidRPr="00590337" w:rsidRDefault="002B308B" w:rsidP="00B620D4">
      <w:pPr>
        <w:pStyle w:val="HeroName"/>
        <w:rPr>
          <w:lang w:val="uk-UA"/>
        </w:rPr>
      </w:pPr>
      <w:r w:rsidRPr="00590337">
        <w:rPr>
          <w:lang w:val="uk-UA"/>
        </w:rPr>
        <w:t>ОЛЕКСІЙ</w:t>
      </w:r>
    </w:p>
    <w:p w:rsidR="002B308B" w:rsidRPr="00590337" w:rsidRDefault="002B308B" w:rsidP="00B620D4">
      <w:pPr>
        <w:pStyle w:val="HeroReplica"/>
        <w:rPr>
          <w:lang w:val="uk-UA"/>
        </w:rPr>
      </w:pPr>
      <w:r w:rsidRPr="00590337">
        <w:rPr>
          <w:lang w:val="uk-UA"/>
        </w:rPr>
        <w:t>Що воно буде?</w:t>
      </w:r>
    </w:p>
    <w:p w:rsidR="002B308B" w:rsidRPr="00590337" w:rsidRDefault="002B308B" w:rsidP="00B620D4">
      <w:pPr>
        <w:rPr>
          <w:lang w:val="uk-UA"/>
        </w:rPr>
      </w:pPr>
    </w:p>
    <w:p w:rsidR="002B308B" w:rsidRPr="00590337" w:rsidRDefault="002B308B" w:rsidP="00B620D4">
      <w:pPr>
        <w:pStyle w:val="HeroName"/>
        <w:rPr>
          <w:lang w:val="uk-UA"/>
        </w:rPr>
      </w:pPr>
      <w:r w:rsidRPr="00590337">
        <w:rPr>
          <w:lang w:val="uk-UA"/>
        </w:rPr>
        <w:t>ОЛЯ</w:t>
      </w:r>
    </w:p>
    <w:p w:rsidR="002B308B" w:rsidRPr="00590337" w:rsidRDefault="002B308B" w:rsidP="00B620D4">
      <w:pPr>
        <w:pStyle w:val="HeroReplica"/>
        <w:rPr>
          <w:lang w:val="uk-UA"/>
        </w:rPr>
      </w:pPr>
      <w:r w:rsidRPr="00590337">
        <w:rPr>
          <w:lang w:val="uk-UA"/>
        </w:rPr>
        <w:t>Не знаю, просто квітки.</w:t>
      </w:r>
    </w:p>
    <w:p w:rsidR="002B308B" w:rsidRPr="00590337" w:rsidRDefault="002B308B" w:rsidP="00B620D4">
      <w:pPr>
        <w:rPr>
          <w:lang w:val="uk-UA"/>
        </w:rPr>
      </w:pPr>
    </w:p>
    <w:p w:rsidR="002B308B" w:rsidRPr="00590337" w:rsidRDefault="002B308B" w:rsidP="00B620D4">
      <w:pPr>
        <w:pStyle w:val="HeroName"/>
        <w:rPr>
          <w:lang w:val="uk-UA"/>
        </w:rPr>
      </w:pPr>
      <w:r w:rsidRPr="00590337">
        <w:rPr>
          <w:lang w:val="uk-UA"/>
        </w:rPr>
        <w:t>ОЛЕКСІЙ</w:t>
      </w:r>
    </w:p>
    <w:p w:rsidR="002B308B" w:rsidRPr="00590337" w:rsidRDefault="002B308B" w:rsidP="00B620D4">
      <w:pPr>
        <w:pStyle w:val="HeroReplica"/>
        <w:rPr>
          <w:lang w:val="uk-UA"/>
        </w:rPr>
      </w:pPr>
      <w:r w:rsidRPr="00590337">
        <w:rPr>
          <w:lang w:val="uk-UA"/>
        </w:rPr>
        <w:t>В тебе гарні руки, приємно спостерігати за тонкими пальчиками в русі.</w:t>
      </w:r>
    </w:p>
    <w:p w:rsidR="002B308B" w:rsidRPr="00590337" w:rsidRDefault="002B308B" w:rsidP="00B620D4">
      <w:pPr>
        <w:rPr>
          <w:lang w:val="uk-UA"/>
        </w:rPr>
      </w:pPr>
    </w:p>
    <w:p w:rsidR="002B308B" w:rsidRPr="00590337" w:rsidRDefault="002B308B" w:rsidP="00B620D4">
      <w:pPr>
        <w:pStyle w:val="ActionDescription"/>
        <w:rPr>
          <w:lang w:val="uk-UA"/>
        </w:rPr>
      </w:pPr>
      <w:r w:rsidRPr="00590337">
        <w:rPr>
          <w:lang w:val="uk-UA"/>
        </w:rPr>
        <w:t>Оля злегка ніяковіє, приспускаючи очі</w:t>
      </w:r>
    </w:p>
    <w:p w:rsidR="002B308B" w:rsidRPr="00590337" w:rsidRDefault="002B308B" w:rsidP="00B620D4">
      <w:pPr>
        <w:rPr>
          <w:lang w:val="uk-UA"/>
        </w:rPr>
      </w:pPr>
    </w:p>
    <w:p w:rsidR="002B308B" w:rsidRPr="00590337" w:rsidRDefault="002B308B" w:rsidP="00B620D4">
      <w:pPr>
        <w:pStyle w:val="HeroName"/>
        <w:rPr>
          <w:lang w:val="uk-UA"/>
        </w:rPr>
      </w:pPr>
      <w:r w:rsidRPr="00590337">
        <w:rPr>
          <w:lang w:val="uk-UA"/>
        </w:rPr>
        <w:t>ОЛЯ</w:t>
      </w:r>
    </w:p>
    <w:p w:rsidR="002B308B" w:rsidRPr="00590337" w:rsidRDefault="002B308B" w:rsidP="00B620D4">
      <w:pPr>
        <w:pStyle w:val="HeroReplica"/>
        <w:rPr>
          <w:lang w:val="uk-UA"/>
        </w:rPr>
      </w:pPr>
      <w:r w:rsidRPr="00590337">
        <w:rPr>
          <w:lang w:val="uk-UA"/>
        </w:rPr>
        <w:t>Дякую.</w:t>
      </w:r>
    </w:p>
    <w:p w:rsidR="002B308B" w:rsidRPr="00590337" w:rsidRDefault="002B308B" w:rsidP="00B620D4">
      <w:pPr>
        <w:rPr>
          <w:lang w:val="uk-UA"/>
        </w:rPr>
      </w:pPr>
    </w:p>
    <w:p w:rsidR="002B308B" w:rsidRPr="00590337" w:rsidRDefault="002B308B" w:rsidP="00B620D4">
      <w:pPr>
        <w:pStyle w:val="ActionDescription"/>
        <w:rPr>
          <w:lang w:val="uk-UA"/>
        </w:rPr>
      </w:pPr>
      <w:r w:rsidRPr="00590337">
        <w:rPr>
          <w:lang w:val="uk-UA"/>
        </w:rPr>
        <w:t>Олексій підхоплюється з крісла, кидаючи в нього пульт, та підходить до дивану, стає коло нього навколішки й бере руку Олі, та що вільна, в свої, дивиться на неї.</w:t>
      </w:r>
    </w:p>
    <w:p w:rsidR="002B308B" w:rsidRPr="00590337" w:rsidRDefault="002B308B" w:rsidP="00B620D4">
      <w:pPr>
        <w:rPr>
          <w:lang w:val="uk-UA"/>
        </w:rPr>
      </w:pPr>
    </w:p>
    <w:p w:rsidR="002B308B" w:rsidRPr="00590337" w:rsidRDefault="002B308B" w:rsidP="00B620D4">
      <w:pPr>
        <w:pStyle w:val="HeroName"/>
        <w:rPr>
          <w:lang w:val="uk-UA"/>
        </w:rPr>
      </w:pPr>
      <w:r w:rsidRPr="00590337">
        <w:rPr>
          <w:lang w:val="uk-UA"/>
        </w:rPr>
        <w:t>ОЛЕКСІЙ</w:t>
      </w:r>
    </w:p>
    <w:p w:rsidR="002B308B" w:rsidRPr="00590337" w:rsidRDefault="002B308B" w:rsidP="00B620D4">
      <w:pPr>
        <w:pStyle w:val="HeroReplica"/>
        <w:rPr>
          <w:lang w:val="uk-UA"/>
        </w:rPr>
      </w:pPr>
      <w:r w:rsidRPr="00590337">
        <w:rPr>
          <w:lang w:val="uk-UA"/>
        </w:rPr>
        <w:t xml:space="preserve">Ти неначе </w:t>
      </w:r>
      <w:r>
        <w:rPr>
          <w:lang w:val="uk-UA"/>
        </w:rPr>
        <w:t>Фаустов</w:t>
      </w:r>
      <w:r w:rsidRPr="00590337">
        <w:rPr>
          <w:lang w:val="ru-RU"/>
        </w:rPr>
        <w:t>а</w:t>
      </w:r>
      <w:r w:rsidRPr="00590337">
        <w:rPr>
          <w:lang w:val="uk-UA"/>
        </w:rPr>
        <w:t xml:space="preserve"> Маргарита, молода, тендітна та бажана. </w:t>
      </w:r>
    </w:p>
    <w:p w:rsidR="002B308B" w:rsidRPr="00590337" w:rsidRDefault="002B308B" w:rsidP="00B620D4">
      <w:pPr>
        <w:rPr>
          <w:lang w:val="uk-UA"/>
        </w:rPr>
      </w:pPr>
    </w:p>
    <w:p w:rsidR="002B308B" w:rsidRPr="00590337" w:rsidRDefault="002B308B" w:rsidP="00B620D4">
      <w:pPr>
        <w:pStyle w:val="ActionDescription"/>
        <w:rPr>
          <w:lang w:val="uk-UA"/>
        </w:rPr>
      </w:pPr>
      <w:r w:rsidRPr="00590337">
        <w:rPr>
          <w:lang w:val="uk-UA"/>
        </w:rPr>
        <w:t>Олексій починає пестити губами руку Олі, від кінчиків пальців поступово просовуючись в гору.</w:t>
      </w:r>
    </w:p>
    <w:p w:rsidR="002B308B" w:rsidRPr="00590337" w:rsidRDefault="002B308B" w:rsidP="00B620D4">
      <w:pPr>
        <w:rPr>
          <w:lang w:val="uk-UA"/>
        </w:rPr>
      </w:pPr>
    </w:p>
    <w:p w:rsidR="002B308B" w:rsidRPr="00590337" w:rsidRDefault="002B308B" w:rsidP="00B620D4">
      <w:pPr>
        <w:pStyle w:val="ActionDescription"/>
        <w:rPr>
          <w:lang w:val="uk-UA"/>
        </w:rPr>
      </w:pPr>
      <w:r w:rsidRPr="00590337">
        <w:rPr>
          <w:lang w:val="uk-UA"/>
        </w:rPr>
        <w:t>Оля відкидається на спинку дивана, глибоко вдихає та затримавши подих</w:t>
      </w:r>
    </w:p>
    <w:p w:rsidR="002B308B" w:rsidRPr="00590337" w:rsidRDefault="002B308B" w:rsidP="00B620D4">
      <w:pPr>
        <w:pStyle w:val="HeroName"/>
        <w:rPr>
          <w:lang w:val="uk-UA"/>
        </w:rPr>
      </w:pPr>
      <w:r w:rsidRPr="00590337">
        <w:rPr>
          <w:lang w:val="uk-UA"/>
        </w:rPr>
        <w:t>ОЛЯ</w:t>
      </w:r>
    </w:p>
    <w:p w:rsidR="002B308B" w:rsidRPr="00590337" w:rsidRDefault="002B308B" w:rsidP="00B620D4">
      <w:pPr>
        <w:pStyle w:val="HeroReplica"/>
        <w:rPr>
          <w:lang w:val="uk-UA"/>
        </w:rPr>
      </w:pPr>
      <w:r w:rsidRPr="00590337">
        <w:rPr>
          <w:lang w:val="uk-UA"/>
        </w:rPr>
        <w:t>Що ви робите.</w:t>
      </w:r>
    </w:p>
    <w:p w:rsidR="002B308B" w:rsidRPr="00590337" w:rsidRDefault="002B308B" w:rsidP="00B620D4">
      <w:pPr>
        <w:rPr>
          <w:lang w:val="uk-UA"/>
        </w:rPr>
      </w:pPr>
    </w:p>
    <w:p w:rsidR="002B308B" w:rsidRPr="00590337" w:rsidRDefault="002B308B" w:rsidP="00B620D4">
      <w:pPr>
        <w:pStyle w:val="ActionDescription"/>
        <w:rPr>
          <w:lang w:val="uk-UA"/>
        </w:rPr>
      </w:pPr>
      <w:r w:rsidRPr="00590337">
        <w:rPr>
          <w:lang w:val="uk-UA"/>
        </w:rPr>
        <w:t xml:space="preserve">Оля видихає та закушує губу. </w:t>
      </w:r>
    </w:p>
    <w:p w:rsidR="002B308B" w:rsidRPr="00590337" w:rsidRDefault="002B308B" w:rsidP="00B620D4">
      <w:pPr>
        <w:pStyle w:val="ActionDescription"/>
        <w:rPr>
          <w:lang w:val="uk-UA"/>
        </w:rPr>
      </w:pPr>
      <w:r w:rsidRPr="00590337">
        <w:rPr>
          <w:lang w:val="uk-UA"/>
        </w:rPr>
        <w:t xml:space="preserve">Олексій обхоплює однією рукою талію Олі, іншою починає пестити стегно, поступово підіймаючи плаття, губами крізь сукню цілує живіт. </w:t>
      </w:r>
    </w:p>
    <w:p w:rsidR="002B308B" w:rsidRPr="00590337" w:rsidRDefault="002B308B" w:rsidP="00B620D4">
      <w:pPr>
        <w:pStyle w:val="ActionDescription"/>
        <w:rPr>
          <w:lang w:val="uk-UA"/>
        </w:rPr>
      </w:pPr>
      <w:r w:rsidRPr="00590337">
        <w:rPr>
          <w:lang w:val="uk-UA"/>
        </w:rPr>
        <w:t xml:space="preserve">Олексій підхоплює Олю рукою під коліна та за талію та піднявши її з дивина, кладе на підлогу. </w:t>
      </w:r>
    </w:p>
    <w:p w:rsidR="002B308B" w:rsidRPr="00590337" w:rsidRDefault="002B308B" w:rsidP="00B620D4">
      <w:pPr>
        <w:pStyle w:val="ActionDescription"/>
        <w:rPr>
          <w:lang w:val="uk-UA"/>
        </w:rPr>
      </w:pPr>
      <w:r w:rsidRPr="00590337">
        <w:rPr>
          <w:lang w:val="uk-UA"/>
        </w:rPr>
        <w:t>Оля прикриває обличчя шовковою хусткою, що її вишивала.</w:t>
      </w:r>
    </w:p>
    <w:p w:rsidR="002B308B" w:rsidRPr="00590337" w:rsidRDefault="002B308B" w:rsidP="00B620D4">
      <w:pPr>
        <w:pStyle w:val="ActionDescription"/>
        <w:rPr>
          <w:lang w:val="uk-UA"/>
        </w:rPr>
      </w:pPr>
      <w:r w:rsidRPr="00590337">
        <w:rPr>
          <w:lang w:val="uk-UA"/>
        </w:rPr>
        <w:t xml:space="preserve">Олексій крізь хустку кілька разів цілує губи, спочатку легенько, а потім жадібно та пристрасно. </w:t>
      </w:r>
    </w:p>
    <w:p w:rsidR="002B308B" w:rsidRPr="00590337" w:rsidRDefault="002B308B" w:rsidP="00B620D4">
      <w:pPr>
        <w:pStyle w:val="ActionDescription"/>
        <w:rPr>
          <w:lang w:val="uk-UA"/>
        </w:rPr>
      </w:pPr>
      <w:r w:rsidRPr="00590337">
        <w:rPr>
          <w:lang w:val="uk-UA"/>
        </w:rPr>
        <w:t xml:space="preserve">Олексій підкочує сукню Ольги та вмостившись зверху, оволодіває нею. </w:t>
      </w:r>
    </w:p>
    <w:p w:rsidR="002B308B" w:rsidRPr="00590337" w:rsidRDefault="002B308B" w:rsidP="00B620D4">
      <w:pPr>
        <w:rPr>
          <w:lang w:val="uk-UA"/>
        </w:rPr>
      </w:pPr>
    </w:p>
    <w:p w:rsidR="002B308B" w:rsidRPr="00590337" w:rsidRDefault="002B308B" w:rsidP="00B620D4">
      <w:pPr>
        <w:pStyle w:val="ActionTimeArena"/>
        <w:rPr>
          <w:lang w:val="uk-UA"/>
        </w:rPr>
      </w:pPr>
      <w:r w:rsidRPr="00590337">
        <w:rPr>
          <w:lang w:val="uk-UA"/>
        </w:rPr>
        <w:t>ІНТ. КВАРТИРА - ванна - ВЕЧІР</w:t>
      </w:r>
    </w:p>
    <w:p w:rsidR="002B308B" w:rsidRPr="00590337" w:rsidRDefault="002B308B" w:rsidP="00B620D4">
      <w:pPr>
        <w:rPr>
          <w:lang w:val="uk-UA"/>
        </w:rPr>
      </w:pPr>
      <w:r w:rsidRPr="00590337">
        <w:rPr>
          <w:lang w:val="uk-UA"/>
        </w:rPr>
        <w:t xml:space="preserve">Оля стоїть навпроти дзеркала та безпристрасно розчісує своє волосся. </w:t>
      </w:r>
    </w:p>
    <w:p w:rsidR="002B308B" w:rsidRPr="00590337" w:rsidRDefault="002B308B" w:rsidP="00B620D4">
      <w:pPr>
        <w:rPr>
          <w:lang w:val="uk-UA"/>
        </w:rPr>
      </w:pPr>
      <w:r w:rsidRPr="00590337">
        <w:rPr>
          <w:lang w:val="uk-UA"/>
        </w:rPr>
        <w:t>Оля піднімає вільну руку та виставивши її від себе в бік, дивиться на пальці. Губ торкається легка, дещо змазана, посмішка. СТОПКАДР.</w:t>
      </w:r>
    </w:p>
    <w:p w:rsidR="002B308B" w:rsidRPr="00590337" w:rsidRDefault="002B308B" w:rsidP="00B620D4">
      <w:pPr>
        <w:rPr>
          <w:lang w:val="uk-UA"/>
        </w:rPr>
      </w:pPr>
    </w:p>
    <w:p w:rsidR="002B308B" w:rsidRPr="00590337" w:rsidRDefault="002B308B" w:rsidP="00EE3C6F">
      <w:pPr>
        <w:pStyle w:val="Titr"/>
        <w:rPr>
          <w:lang w:val="uk-UA"/>
        </w:rPr>
      </w:pPr>
      <w:r w:rsidRPr="00590337">
        <w:rPr>
          <w:lang w:val="uk-UA"/>
        </w:rPr>
        <w:t>ТИТР:</w:t>
      </w:r>
    </w:p>
    <w:p w:rsidR="002B308B" w:rsidRPr="00590337" w:rsidRDefault="002B308B" w:rsidP="00EE3C6F">
      <w:pPr>
        <w:pStyle w:val="HeroRemarka"/>
        <w:rPr>
          <w:lang w:val="uk-UA"/>
        </w:rPr>
      </w:pPr>
      <w:r w:rsidRPr="00590337">
        <w:rPr>
          <w:lang w:val="uk-UA"/>
        </w:rPr>
        <w:t>ОЛЯ</w:t>
      </w:r>
    </w:p>
    <w:p w:rsidR="002B308B" w:rsidRPr="00590337" w:rsidRDefault="002B308B" w:rsidP="00EE3C6F">
      <w:pPr>
        <w:pStyle w:val="HeroReplica"/>
        <w:rPr>
          <w:lang w:val="uk-UA"/>
        </w:rPr>
      </w:pPr>
    </w:p>
    <w:p w:rsidR="002B308B" w:rsidRPr="00590337" w:rsidRDefault="002B308B" w:rsidP="00DF6DD8">
      <w:pPr>
        <w:pStyle w:val="ActionTimeArena"/>
        <w:rPr>
          <w:lang w:val="uk-UA"/>
        </w:rPr>
      </w:pPr>
      <w:r w:rsidRPr="00590337">
        <w:rPr>
          <w:lang w:val="uk-UA"/>
        </w:rPr>
        <w:t>З ЗТМ</w:t>
      </w:r>
    </w:p>
    <w:p w:rsidR="002B308B" w:rsidRPr="00590337" w:rsidRDefault="002B308B" w:rsidP="00DF6DD8">
      <w:pPr>
        <w:pStyle w:val="ActionTimeArena"/>
        <w:rPr>
          <w:lang w:val="uk-UA"/>
        </w:rPr>
      </w:pPr>
      <w:r w:rsidRPr="00590337">
        <w:rPr>
          <w:lang w:val="uk-UA"/>
        </w:rPr>
        <w:t>ЕКСТ. ПОЛЕ - ДЕНЬ</w:t>
      </w:r>
    </w:p>
    <w:p w:rsidR="002B308B" w:rsidRPr="00590337" w:rsidRDefault="002B308B" w:rsidP="00DF6DD8">
      <w:pPr>
        <w:pStyle w:val="ActionDescription"/>
        <w:rPr>
          <w:lang w:val="uk-UA"/>
        </w:rPr>
      </w:pPr>
      <w:r w:rsidRPr="00590337">
        <w:rPr>
          <w:lang w:val="uk-UA"/>
        </w:rPr>
        <w:t>Поле засаджене соняшниками. Соняшники тільки-но розквітли.</w:t>
      </w:r>
    </w:p>
    <w:p w:rsidR="002B308B" w:rsidRPr="00590337" w:rsidRDefault="002B308B" w:rsidP="00DF6DD8">
      <w:pPr>
        <w:pStyle w:val="ActionDescription"/>
        <w:rPr>
          <w:lang w:val="uk-UA"/>
        </w:rPr>
      </w:pPr>
      <w:r w:rsidRPr="00590337">
        <w:rPr>
          <w:lang w:val="uk-UA"/>
        </w:rPr>
        <w:t>Видно один соняшник, лагідно-жовтий, соковиті пелюстки квітки гойдаються під легким, ледь помітним, протягом вітерцю.</w:t>
      </w:r>
    </w:p>
    <w:p w:rsidR="002B308B" w:rsidRPr="00590337" w:rsidRDefault="002B308B" w:rsidP="00DF6DD8">
      <w:pPr>
        <w:pStyle w:val="ActionDescription"/>
        <w:rPr>
          <w:lang w:val="uk-UA"/>
        </w:rPr>
      </w:pPr>
      <w:r w:rsidRPr="00590337">
        <w:rPr>
          <w:lang w:val="uk-UA"/>
        </w:rPr>
        <w:t>Видно поле, засаджене соняшниками. Зелені стовбурці, жовті пелюстки гойдаються в такт під протягом вітерцю. (Інтенсивність гойдання така ж, як й у кадрі з окремою квіткою)</w:t>
      </w:r>
    </w:p>
    <w:p w:rsidR="002B308B" w:rsidRPr="00590337" w:rsidRDefault="002B308B" w:rsidP="00DF6DD8">
      <w:pPr>
        <w:pStyle w:val="ActionDescription"/>
        <w:rPr>
          <w:lang w:val="uk-UA"/>
        </w:rPr>
      </w:pPr>
      <w:r w:rsidRPr="00590337">
        <w:rPr>
          <w:lang w:val="uk-UA"/>
        </w:rPr>
        <w:t xml:space="preserve">Перспектива поступово розширюється й стає видно ряди тополь, що обрамляють поле. Листя тополь дрижить тонким рухом від вітерцю. </w:t>
      </w:r>
    </w:p>
    <w:p w:rsidR="002B308B" w:rsidRPr="00590337" w:rsidRDefault="002B308B" w:rsidP="00DF6DD8">
      <w:pPr>
        <w:pStyle w:val="ActionDescription"/>
        <w:rPr>
          <w:lang w:val="uk-UA"/>
        </w:rPr>
      </w:pPr>
      <w:r w:rsidRPr="00590337">
        <w:rPr>
          <w:lang w:val="uk-UA"/>
        </w:rPr>
        <w:t>Перспектива продовжує розширюватися й перед тополями видно цвинтар.</w:t>
      </w:r>
    </w:p>
    <w:p w:rsidR="002B308B" w:rsidRPr="00590337" w:rsidRDefault="002B308B" w:rsidP="00DF6DD8">
      <w:pPr>
        <w:pStyle w:val="ActionTimeArena"/>
        <w:rPr>
          <w:lang w:val="uk-UA"/>
        </w:rPr>
      </w:pPr>
      <w:r w:rsidRPr="00590337">
        <w:rPr>
          <w:lang w:val="uk-UA"/>
        </w:rPr>
        <w:t>ЕКСТ. ЦВИНТАР - ДЕНЬ</w:t>
      </w:r>
    </w:p>
    <w:p w:rsidR="002B308B" w:rsidRPr="00590337" w:rsidRDefault="002B308B" w:rsidP="00DF6DD8">
      <w:pPr>
        <w:pStyle w:val="ActionDescription"/>
        <w:rPr>
          <w:lang w:val="uk-UA"/>
        </w:rPr>
      </w:pPr>
      <w:r w:rsidRPr="00590337">
        <w:rPr>
          <w:lang w:val="uk-UA"/>
        </w:rPr>
        <w:t xml:space="preserve">На цвинтарі, над свіжим глиняним насипом стоїть новий хрест з дуба, міцний, важкий, </w:t>
      </w:r>
      <w:r>
        <w:rPr>
          <w:lang w:val="uk-UA"/>
        </w:rPr>
        <w:t xml:space="preserve">гладкий.(Важливо, щоб був саме </w:t>
      </w:r>
      <w:r w:rsidRPr="00590337">
        <w:rPr>
          <w:lang w:val="uk-UA"/>
        </w:rPr>
        <w:t>хрест, а не пам'ятник</w:t>
      </w:r>
      <w:r>
        <w:rPr>
          <w:lang w:val="uk-UA"/>
        </w:rPr>
        <w:t>, бо це вказує на про</w:t>
      </w:r>
      <w:r w:rsidRPr="00590337">
        <w:rPr>
          <w:lang w:val="uk-UA"/>
        </w:rPr>
        <w:t>тотип героя)</w:t>
      </w:r>
      <w:r w:rsidRPr="00591E08">
        <w:rPr>
          <w:lang w:val="uk-UA"/>
        </w:rPr>
        <w:t xml:space="preserve">На самій могилі </w:t>
      </w:r>
      <w:r w:rsidRPr="00C11B31">
        <w:rPr>
          <w:lang w:val="uk-UA"/>
        </w:rPr>
        <w:t>зів'ялий</w:t>
      </w:r>
      <w:r w:rsidRPr="00591E08">
        <w:rPr>
          <w:lang w:val="uk-UA"/>
        </w:rPr>
        <w:t xml:space="preserve"> букет декоративних соняхів. </w:t>
      </w:r>
    </w:p>
    <w:p w:rsidR="002B308B" w:rsidRPr="00590337" w:rsidRDefault="002B308B" w:rsidP="00DF6DD8">
      <w:pPr>
        <w:rPr>
          <w:lang w:val="uk-UA"/>
        </w:rPr>
      </w:pPr>
    </w:p>
    <w:p w:rsidR="002B308B" w:rsidRPr="00590337" w:rsidRDefault="002B308B" w:rsidP="00DF6DD8">
      <w:pPr>
        <w:pStyle w:val="ActionDescription"/>
        <w:rPr>
          <w:lang w:val="uk-UA"/>
        </w:rPr>
      </w:pPr>
      <w:r w:rsidRPr="00590337">
        <w:rPr>
          <w:lang w:val="uk-UA"/>
        </w:rPr>
        <w:t>Холодний вітер дзвенить і дзвенить порцеляновим вінком біля підніжжя хреста.</w:t>
      </w:r>
    </w:p>
    <w:p w:rsidR="002B308B" w:rsidRPr="00590337" w:rsidRDefault="002B308B" w:rsidP="00DF6DD8">
      <w:pPr>
        <w:rPr>
          <w:lang w:val="uk-UA"/>
        </w:rPr>
      </w:pPr>
      <w:r w:rsidRPr="00590337">
        <w:rPr>
          <w:lang w:val="uk-UA"/>
        </w:rPr>
        <w:t>В самий же хрест вставлений досить великий, опуклий</w:t>
      </w:r>
    </w:p>
    <w:p w:rsidR="002B308B" w:rsidRPr="00590337" w:rsidRDefault="002B308B" w:rsidP="00DF6DD8">
      <w:pPr>
        <w:pStyle w:val="ActionDescription"/>
        <w:rPr>
          <w:lang w:val="uk-UA"/>
        </w:rPr>
      </w:pPr>
      <w:r w:rsidRPr="00590337">
        <w:rPr>
          <w:lang w:val="uk-UA"/>
        </w:rPr>
        <w:t xml:space="preserve">фарфоровий медальйон, а в медальйоні - фотографічний портрет юнака. Це МИКОЛА(25). Злегка розкуйовджене біляве волосся, та великі, блакитні та збайдужілі очі дивляться на глядача. </w:t>
      </w:r>
    </w:p>
    <w:p w:rsidR="002B308B" w:rsidRPr="00590337" w:rsidRDefault="002B308B" w:rsidP="00DF6DD8">
      <w:pPr>
        <w:pStyle w:val="ActionDescription"/>
        <w:rPr>
          <w:lang w:val="uk-UA"/>
        </w:rPr>
      </w:pPr>
      <w:r w:rsidRPr="00590337">
        <w:rPr>
          <w:lang w:val="uk-UA"/>
        </w:rPr>
        <w:t>У фокусі видно лише погляд байдужих очей.</w:t>
      </w:r>
    </w:p>
    <w:p w:rsidR="002B308B" w:rsidRPr="00590337" w:rsidRDefault="002B308B" w:rsidP="00DF6DD8">
      <w:pPr>
        <w:pStyle w:val="ActionTimeArena"/>
        <w:rPr>
          <w:lang w:val="uk-UA"/>
        </w:rPr>
      </w:pPr>
      <w:r w:rsidRPr="00590337">
        <w:rPr>
          <w:lang w:val="uk-UA"/>
        </w:rPr>
        <w:t>інт. райвідділок - коло чергового - ранок</w:t>
      </w:r>
    </w:p>
    <w:p w:rsidR="002B308B" w:rsidRPr="00590337" w:rsidRDefault="002B308B" w:rsidP="00DF6DD8">
      <w:pPr>
        <w:pStyle w:val="ActionDescription"/>
        <w:rPr>
          <w:lang w:val="uk-UA"/>
        </w:rPr>
      </w:pPr>
      <w:r w:rsidRPr="00590337">
        <w:rPr>
          <w:lang w:val="uk-UA"/>
        </w:rPr>
        <w:t>До райвідділу заходить серйозний, кремезний, збитий чоловік у формі майора. Кива черговому міліціонеру, що той сидить у кімнаті чергового та сьорбає чай.</w:t>
      </w:r>
    </w:p>
    <w:p w:rsidR="002B308B" w:rsidRPr="00590337" w:rsidRDefault="002B308B" w:rsidP="00DF6DD8">
      <w:pPr>
        <w:pStyle w:val="HeroName"/>
        <w:rPr>
          <w:lang w:val="uk-UA"/>
        </w:rPr>
      </w:pPr>
      <w:r w:rsidRPr="00590337">
        <w:rPr>
          <w:lang w:val="uk-UA"/>
        </w:rPr>
        <w:t>майор</w:t>
      </w:r>
    </w:p>
    <w:p w:rsidR="002B308B" w:rsidRPr="00590337" w:rsidRDefault="002B308B" w:rsidP="00DF6DD8">
      <w:pPr>
        <w:pStyle w:val="HeroReplica"/>
        <w:rPr>
          <w:lang w:val="uk-UA"/>
        </w:rPr>
      </w:pPr>
      <w:r w:rsidRPr="00590337">
        <w:rPr>
          <w:lang w:val="uk-UA"/>
        </w:rPr>
        <w:t>Здоров був!</w:t>
      </w:r>
    </w:p>
    <w:p w:rsidR="002B308B" w:rsidRPr="00590337" w:rsidRDefault="002B308B" w:rsidP="00DF6DD8">
      <w:pPr>
        <w:rPr>
          <w:lang w:val="uk-UA"/>
        </w:rPr>
      </w:pPr>
    </w:p>
    <w:p w:rsidR="002B308B" w:rsidRPr="00590337" w:rsidRDefault="002B308B" w:rsidP="00DF6DD8">
      <w:pPr>
        <w:pStyle w:val="HeroName"/>
        <w:rPr>
          <w:lang w:val="uk-UA"/>
        </w:rPr>
      </w:pPr>
      <w:r w:rsidRPr="00590337">
        <w:rPr>
          <w:lang w:val="uk-UA"/>
        </w:rPr>
        <w:t>черговий</w:t>
      </w:r>
    </w:p>
    <w:p w:rsidR="002B308B" w:rsidRPr="00590337" w:rsidRDefault="002B308B" w:rsidP="00DF6DD8">
      <w:pPr>
        <w:pStyle w:val="HeroReplica"/>
        <w:rPr>
          <w:lang w:val="uk-UA"/>
        </w:rPr>
      </w:pPr>
      <w:r w:rsidRPr="00590337">
        <w:rPr>
          <w:lang w:val="uk-UA"/>
        </w:rPr>
        <w:t>Драстє-драстє. Де ти шарися, там тебе така ціпочка очікує.</w:t>
      </w:r>
    </w:p>
    <w:p w:rsidR="002B308B" w:rsidRPr="00590337" w:rsidRDefault="002B308B" w:rsidP="00DF6DD8">
      <w:pPr>
        <w:rPr>
          <w:lang w:val="uk-UA"/>
        </w:rPr>
      </w:pPr>
    </w:p>
    <w:p w:rsidR="002B308B" w:rsidRPr="00590337" w:rsidRDefault="002B308B" w:rsidP="00DF6DD8">
      <w:pPr>
        <w:pStyle w:val="ActionDescription"/>
        <w:rPr>
          <w:lang w:val="uk-UA"/>
        </w:rPr>
      </w:pPr>
      <w:r w:rsidRPr="00590337">
        <w:rPr>
          <w:lang w:val="uk-UA"/>
        </w:rPr>
        <w:t>Майор знизує плечима, не розуміючи.</w:t>
      </w:r>
    </w:p>
    <w:p w:rsidR="002B308B" w:rsidRPr="00590337" w:rsidRDefault="002B308B" w:rsidP="00E67A30">
      <w:pPr>
        <w:pStyle w:val="HeroName"/>
        <w:rPr>
          <w:lang w:val="uk-UA"/>
        </w:rPr>
      </w:pPr>
      <w:r w:rsidRPr="00590337">
        <w:rPr>
          <w:lang w:val="uk-UA"/>
        </w:rPr>
        <w:t>майор</w:t>
      </w:r>
    </w:p>
    <w:p w:rsidR="002B308B" w:rsidRPr="00590337" w:rsidRDefault="002B308B" w:rsidP="00E67A30">
      <w:pPr>
        <w:pStyle w:val="HeroReplica"/>
        <w:rPr>
          <w:lang w:val="uk-UA"/>
        </w:rPr>
      </w:pPr>
      <w:r w:rsidRPr="00590337">
        <w:rPr>
          <w:lang w:val="uk-UA"/>
        </w:rPr>
        <w:t>А, згадав. Що, давно чекає?</w:t>
      </w:r>
    </w:p>
    <w:p w:rsidR="002B308B" w:rsidRPr="00590337" w:rsidRDefault="002B308B" w:rsidP="00E67A30">
      <w:pPr>
        <w:rPr>
          <w:lang w:val="uk-UA"/>
        </w:rPr>
      </w:pPr>
    </w:p>
    <w:p w:rsidR="002B308B" w:rsidRPr="00590337" w:rsidRDefault="002B308B" w:rsidP="00E67A30">
      <w:pPr>
        <w:rPr>
          <w:lang w:val="uk-UA"/>
        </w:rPr>
      </w:pPr>
      <w:r w:rsidRPr="00590337">
        <w:rPr>
          <w:lang w:val="uk-UA"/>
        </w:rPr>
        <w:t>Черговий вже не чує майора, бо перемикає портативний телевізор, що стоїть перед ним. На що майор маха</w:t>
      </w:r>
      <w:r w:rsidRPr="00B70AF2">
        <w:rPr>
          <w:lang w:val="ru-RU"/>
        </w:rPr>
        <w:t>є</w:t>
      </w:r>
      <w:r w:rsidRPr="00590337">
        <w:rPr>
          <w:lang w:val="uk-UA"/>
        </w:rPr>
        <w:t xml:space="preserve"> рукою та йде.</w:t>
      </w:r>
    </w:p>
    <w:p w:rsidR="002B308B" w:rsidRPr="00590337" w:rsidRDefault="002B308B" w:rsidP="00E67A30">
      <w:pPr>
        <w:rPr>
          <w:lang w:val="uk-UA"/>
        </w:rPr>
      </w:pPr>
    </w:p>
    <w:p w:rsidR="002B308B" w:rsidRPr="00590337" w:rsidRDefault="002B308B" w:rsidP="00E67A30">
      <w:pPr>
        <w:pStyle w:val="ActionTimeArena"/>
        <w:rPr>
          <w:lang w:val="uk-UA"/>
        </w:rPr>
      </w:pPr>
      <w:r w:rsidRPr="00590337">
        <w:rPr>
          <w:lang w:val="uk-UA"/>
        </w:rPr>
        <w:t>інт. райвідділок - коридор</w:t>
      </w:r>
    </w:p>
    <w:p w:rsidR="002B308B" w:rsidRPr="00590337" w:rsidRDefault="002B308B" w:rsidP="00E67A30">
      <w:pPr>
        <w:pStyle w:val="ActionDescription"/>
        <w:rPr>
          <w:lang w:val="uk-UA"/>
        </w:rPr>
      </w:pPr>
      <w:r w:rsidRPr="00590337">
        <w:rPr>
          <w:lang w:val="uk-UA"/>
        </w:rPr>
        <w:t>Типовий коридор з дверима по обидва боки. Місцями, між дверима, стоять стільці. У всьому коридорі порожньо, лише на одному з стільців сидить Оля(20) та байдуже дивиться в стіну.</w:t>
      </w:r>
    </w:p>
    <w:p w:rsidR="002B308B" w:rsidRPr="00590337" w:rsidRDefault="002B308B" w:rsidP="00E67A30">
      <w:pPr>
        <w:pStyle w:val="ActionDescription"/>
        <w:rPr>
          <w:lang w:val="uk-UA"/>
        </w:rPr>
      </w:pPr>
      <w:r w:rsidRPr="00590337">
        <w:rPr>
          <w:lang w:val="uk-UA"/>
        </w:rPr>
        <w:t>З-за рогу вивертає майор та підходячи до кабінету, навпроти якого сидить Оля, на ходу достає ключі та починає відчиняти двері.</w:t>
      </w:r>
    </w:p>
    <w:p w:rsidR="002B308B" w:rsidRPr="00590337" w:rsidRDefault="002B308B" w:rsidP="00E67A30">
      <w:pPr>
        <w:pStyle w:val="HeroName"/>
        <w:rPr>
          <w:lang w:val="uk-UA"/>
        </w:rPr>
      </w:pPr>
      <w:r w:rsidRPr="00590337">
        <w:rPr>
          <w:lang w:val="uk-UA"/>
        </w:rPr>
        <w:t>майор</w:t>
      </w:r>
    </w:p>
    <w:p w:rsidR="002B308B" w:rsidRPr="00F7258D" w:rsidRDefault="002B308B" w:rsidP="00E67A30">
      <w:pPr>
        <w:pStyle w:val="HeroReplica"/>
        <w:rPr>
          <w:lang w:val="uk-UA"/>
        </w:rPr>
      </w:pPr>
      <w:r w:rsidRPr="00F7258D">
        <w:rPr>
          <w:lang w:val="uk-UA"/>
        </w:rPr>
        <w:t>Мещерякова?</w:t>
      </w:r>
    </w:p>
    <w:p w:rsidR="002B308B" w:rsidRPr="00F7258D" w:rsidRDefault="002B308B" w:rsidP="00E67A30">
      <w:pPr>
        <w:pStyle w:val="HeroReplica"/>
        <w:rPr>
          <w:lang w:val="uk-UA"/>
        </w:rPr>
      </w:pPr>
    </w:p>
    <w:p w:rsidR="002B308B" w:rsidRPr="00590337" w:rsidRDefault="002B308B" w:rsidP="00E67A30">
      <w:pPr>
        <w:pStyle w:val="ActionDescription"/>
        <w:rPr>
          <w:lang w:val="uk-UA"/>
        </w:rPr>
      </w:pPr>
      <w:r w:rsidRPr="00590337">
        <w:rPr>
          <w:lang w:val="uk-UA"/>
        </w:rPr>
        <w:t xml:space="preserve">Оля без емоційно стверджувально киває. </w:t>
      </w:r>
    </w:p>
    <w:p w:rsidR="002B308B" w:rsidRPr="00590337" w:rsidRDefault="002B308B" w:rsidP="00E67A30">
      <w:pPr>
        <w:pStyle w:val="HeroName"/>
        <w:rPr>
          <w:lang w:val="uk-UA"/>
        </w:rPr>
      </w:pPr>
      <w:r w:rsidRPr="00590337">
        <w:rPr>
          <w:lang w:val="uk-UA"/>
        </w:rPr>
        <w:t>майор</w:t>
      </w:r>
    </w:p>
    <w:p w:rsidR="002B308B" w:rsidRPr="00590337" w:rsidRDefault="002B308B" w:rsidP="00E67A30">
      <w:pPr>
        <w:pStyle w:val="HeroReplica"/>
        <w:rPr>
          <w:lang w:val="uk-UA"/>
        </w:rPr>
      </w:pPr>
      <w:r w:rsidRPr="00590337">
        <w:rPr>
          <w:lang w:val="uk-UA"/>
        </w:rPr>
        <w:t>Проходь.</w:t>
      </w:r>
    </w:p>
    <w:p w:rsidR="002B308B" w:rsidRPr="00590337" w:rsidRDefault="002B308B" w:rsidP="00E67A30">
      <w:pPr>
        <w:rPr>
          <w:lang w:val="uk-UA"/>
        </w:rPr>
      </w:pPr>
    </w:p>
    <w:p w:rsidR="002B308B" w:rsidRPr="00590337" w:rsidRDefault="002B308B" w:rsidP="00E67A30">
      <w:pPr>
        <w:rPr>
          <w:lang w:val="uk-UA"/>
        </w:rPr>
      </w:pPr>
      <w:r w:rsidRPr="00590337">
        <w:rPr>
          <w:lang w:val="uk-UA"/>
        </w:rPr>
        <w:t>Оля підводиться зі стільця.</w:t>
      </w:r>
    </w:p>
    <w:p w:rsidR="002B308B" w:rsidRPr="00590337" w:rsidRDefault="002B308B" w:rsidP="00E67A30">
      <w:pPr>
        <w:rPr>
          <w:lang w:val="uk-UA"/>
        </w:rPr>
      </w:pPr>
    </w:p>
    <w:p w:rsidR="002B308B" w:rsidRPr="00590337" w:rsidRDefault="002B308B" w:rsidP="00E67A30">
      <w:pPr>
        <w:pStyle w:val="ActionTimeArena"/>
        <w:rPr>
          <w:lang w:val="uk-UA"/>
        </w:rPr>
      </w:pPr>
      <w:r w:rsidRPr="00590337">
        <w:rPr>
          <w:lang w:val="uk-UA"/>
        </w:rPr>
        <w:t>Інт. Райвідділок - кабінет</w:t>
      </w:r>
    </w:p>
    <w:p w:rsidR="002B308B" w:rsidRPr="00590337" w:rsidRDefault="002B308B" w:rsidP="00E67A30">
      <w:pPr>
        <w:pStyle w:val="ActionDescription"/>
        <w:rPr>
          <w:lang w:val="uk-UA"/>
        </w:rPr>
      </w:pPr>
      <w:r w:rsidRPr="00590337">
        <w:rPr>
          <w:lang w:val="uk-UA"/>
        </w:rPr>
        <w:t>Стіл, з однієї сторони завалений паперами, по одну сторону шкіряне крісло, з іншої стілець, такий же як в коридорі.</w:t>
      </w:r>
    </w:p>
    <w:p w:rsidR="002B308B" w:rsidRPr="00590337" w:rsidRDefault="002B308B" w:rsidP="00033B6D">
      <w:pPr>
        <w:pStyle w:val="ActionDescription"/>
        <w:rPr>
          <w:lang w:val="uk-UA"/>
        </w:rPr>
      </w:pPr>
      <w:r w:rsidRPr="00590337">
        <w:rPr>
          <w:lang w:val="uk-UA"/>
        </w:rPr>
        <w:t>Входять майор й за ним Оля.</w:t>
      </w:r>
    </w:p>
    <w:p w:rsidR="002B308B" w:rsidRPr="00590337" w:rsidRDefault="002B308B" w:rsidP="00033B6D">
      <w:pPr>
        <w:pStyle w:val="HeroName"/>
        <w:rPr>
          <w:lang w:val="uk-UA"/>
        </w:rPr>
      </w:pPr>
      <w:r w:rsidRPr="00590337">
        <w:rPr>
          <w:lang w:val="uk-UA"/>
        </w:rPr>
        <w:t>майор</w:t>
      </w:r>
    </w:p>
    <w:p w:rsidR="002B308B" w:rsidRPr="00590337" w:rsidRDefault="002B308B" w:rsidP="00033B6D">
      <w:pPr>
        <w:pStyle w:val="HeroReplica"/>
        <w:rPr>
          <w:lang w:val="uk-UA"/>
        </w:rPr>
      </w:pPr>
      <w:r w:rsidRPr="00590337">
        <w:rPr>
          <w:lang w:val="uk-UA"/>
        </w:rPr>
        <w:t>Сідай.</w:t>
      </w:r>
    </w:p>
    <w:p w:rsidR="002B308B" w:rsidRPr="00590337" w:rsidRDefault="002B308B" w:rsidP="00033B6D">
      <w:pPr>
        <w:rPr>
          <w:lang w:val="uk-UA"/>
        </w:rPr>
      </w:pPr>
    </w:p>
    <w:p w:rsidR="002B308B" w:rsidRPr="00590337" w:rsidRDefault="002B308B" w:rsidP="00033B6D">
      <w:pPr>
        <w:rPr>
          <w:lang w:val="uk-UA"/>
        </w:rPr>
      </w:pPr>
      <w:r w:rsidRPr="00590337">
        <w:rPr>
          <w:lang w:val="uk-UA"/>
        </w:rPr>
        <w:t>Вказує рукою на стілець. Сам проходить, кидає шкіряну папку на стіл й сідає в крісло, відчиняє ящик столу, дістає з нього попільниц</w:t>
      </w:r>
      <w:r>
        <w:rPr>
          <w:lang w:val="uk-UA"/>
        </w:rPr>
        <w:t xml:space="preserve">ю, ставить на стіл, а папку </w:t>
      </w:r>
      <w:r w:rsidRPr="002611DA">
        <w:rPr>
          <w:lang w:val="uk-UA"/>
        </w:rPr>
        <w:t>ховає</w:t>
      </w:r>
      <w:r w:rsidRPr="00590337">
        <w:rPr>
          <w:lang w:val="uk-UA"/>
        </w:rPr>
        <w:t xml:space="preserve"> в шухляду.</w:t>
      </w:r>
    </w:p>
    <w:p w:rsidR="002B308B" w:rsidRPr="00590337" w:rsidRDefault="002B308B" w:rsidP="00033B6D">
      <w:pPr>
        <w:rPr>
          <w:lang w:val="uk-UA"/>
        </w:rPr>
      </w:pPr>
    </w:p>
    <w:p w:rsidR="002B308B" w:rsidRPr="00590337" w:rsidRDefault="002B308B" w:rsidP="00033B6D">
      <w:pPr>
        <w:pStyle w:val="HeroName"/>
        <w:rPr>
          <w:lang w:val="uk-UA"/>
        </w:rPr>
      </w:pPr>
      <w:r w:rsidRPr="00590337">
        <w:rPr>
          <w:lang w:val="uk-UA"/>
        </w:rPr>
        <w:t>майор</w:t>
      </w:r>
    </w:p>
    <w:p w:rsidR="002B308B" w:rsidRPr="00590337" w:rsidRDefault="002B308B" w:rsidP="00033B6D">
      <w:pPr>
        <w:pStyle w:val="HeroReplica"/>
        <w:rPr>
          <w:lang w:val="uk-UA"/>
        </w:rPr>
      </w:pPr>
      <w:r w:rsidRPr="00590337">
        <w:rPr>
          <w:lang w:val="uk-UA"/>
        </w:rPr>
        <w:t>Палиш?</w:t>
      </w:r>
    </w:p>
    <w:p w:rsidR="002B308B" w:rsidRPr="00590337" w:rsidRDefault="002B308B" w:rsidP="00033B6D">
      <w:pPr>
        <w:rPr>
          <w:lang w:val="uk-UA"/>
        </w:rPr>
      </w:pPr>
    </w:p>
    <w:p w:rsidR="002B308B" w:rsidRPr="00590337" w:rsidRDefault="002B308B" w:rsidP="00033B6D">
      <w:pPr>
        <w:pStyle w:val="ActionDescription"/>
        <w:rPr>
          <w:lang w:val="uk-UA"/>
        </w:rPr>
      </w:pPr>
      <w:r w:rsidRPr="00590337">
        <w:rPr>
          <w:lang w:val="uk-UA"/>
        </w:rPr>
        <w:t>Оля киває стверджувально. Майор дістає сигарети зі столу та запускає їх через стіл в сторону Олі.</w:t>
      </w:r>
    </w:p>
    <w:p w:rsidR="002B308B" w:rsidRPr="00590337" w:rsidRDefault="002B308B" w:rsidP="00033B6D">
      <w:pPr>
        <w:pStyle w:val="HeroName"/>
        <w:rPr>
          <w:lang w:val="uk-UA"/>
        </w:rPr>
      </w:pPr>
      <w:r w:rsidRPr="00590337">
        <w:rPr>
          <w:lang w:val="uk-UA"/>
        </w:rPr>
        <w:t>оля</w:t>
      </w:r>
    </w:p>
    <w:p w:rsidR="002B308B" w:rsidRPr="00590337" w:rsidRDefault="002B308B" w:rsidP="00033B6D">
      <w:pPr>
        <w:pStyle w:val="HeroReplica"/>
        <w:rPr>
          <w:lang w:val="uk-UA"/>
        </w:rPr>
      </w:pPr>
      <w:r w:rsidRPr="00590337">
        <w:rPr>
          <w:lang w:val="uk-UA"/>
        </w:rPr>
        <w:t>Дякую, в мене свої.</w:t>
      </w:r>
    </w:p>
    <w:p w:rsidR="002B308B" w:rsidRPr="00590337" w:rsidRDefault="002B308B" w:rsidP="00033B6D">
      <w:pPr>
        <w:rPr>
          <w:lang w:val="uk-UA"/>
        </w:rPr>
      </w:pPr>
    </w:p>
    <w:p w:rsidR="002B308B" w:rsidRPr="00590337" w:rsidRDefault="002B308B" w:rsidP="00033B6D">
      <w:pPr>
        <w:rPr>
          <w:lang w:val="uk-UA"/>
        </w:rPr>
      </w:pPr>
      <w:r w:rsidRPr="00590337">
        <w:rPr>
          <w:lang w:val="uk-UA"/>
        </w:rPr>
        <w:t>Оля дістає з сумочки тонкі сигарети та модну запальничку. Запалює. Випускає дим. Майор спостерігає за цим без емоційно.</w:t>
      </w:r>
    </w:p>
    <w:p w:rsidR="002B308B" w:rsidRPr="00590337" w:rsidRDefault="002B308B" w:rsidP="00033B6D">
      <w:pPr>
        <w:rPr>
          <w:lang w:val="uk-UA"/>
        </w:rPr>
      </w:pPr>
    </w:p>
    <w:p w:rsidR="002B308B" w:rsidRPr="00590337" w:rsidRDefault="002B308B" w:rsidP="00033B6D">
      <w:pPr>
        <w:pStyle w:val="HeroName"/>
        <w:rPr>
          <w:lang w:val="uk-UA"/>
        </w:rPr>
      </w:pPr>
      <w:r w:rsidRPr="00590337">
        <w:rPr>
          <w:lang w:val="uk-UA"/>
        </w:rPr>
        <w:t>майор</w:t>
      </w:r>
    </w:p>
    <w:p w:rsidR="002B308B" w:rsidRPr="00590337" w:rsidRDefault="002B308B" w:rsidP="00033B6D">
      <w:pPr>
        <w:pStyle w:val="HeroReplica"/>
        <w:rPr>
          <w:lang w:val="uk-UA"/>
        </w:rPr>
      </w:pPr>
      <w:r w:rsidRPr="00590337">
        <w:rPr>
          <w:lang w:val="uk-UA"/>
        </w:rPr>
        <w:t xml:space="preserve">У зв'язку з чим викликали знаєш. </w:t>
      </w:r>
    </w:p>
    <w:p w:rsidR="002B308B" w:rsidRPr="00590337" w:rsidRDefault="002B308B" w:rsidP="00033B6D">
      <w:pPr>
        <w:rPr>
          <w:lang w:val="uk-UA"/>
        </w:rPr>
      </w:pPr>
    </w:p>
    <w:p w:rsidR="002B308B" w:rsidRPr="00590337" w:rsidRDefault="002B308B" w:rsidP="00033B6D">
      <w:pPr>
        <w:rPr>
          <w:lang w:val="uk-UA"/>
        </w:rPr>
      </w:pPr>
      <w:r w:rsidRPr="00590337">
        <w:rPr>
          <w:lang w:val="uk-UA"/>
        </w:rPr>
        <w:t>Оля киває стверджувально.</w:t>
      </w:r>
    </w:p>
    <w:p w:rsidR="002B308B" w:rsidRPr="00590337" w:rsidRDefault="002B308B" w:rsidP="00033B6D">
      <w:pPr>
        <w:rPr>
          <w:lang w:val="uk-UA"/>
        </w:rPr>
      </w:pPr>
    </w:p>
    <w:p w:rsidR="002B308B" w:rsidRPr="00590337" w:rsidRDefault="002B308B" w:rsidP="00033B6D">
      <w:pPr>
        <w:pStyle w:val="HeroName"/>
        <w:rPr>
          <w:lang w:val="uk-UA"/>
        </w:rPr>
      </w:pPr>
      <w:r w:rsidRPr="00590337">
        <w:rPr>
          <w:lang w:val="uk-UA"/>
        </w:rPr>
        <w:t>майор</w:t>
      </w:r>
    </w:p>
    <w:p w:rsidR="002B308B" w:rsidRPr="00590337" w:rsidRDefault="002B308B" w:rsidP="00033B6D">
      <w:pPr>
        <w:pStyle w:val="HeroReplica"/>
        <w:rPr>
          <w:lang w:val="uk-UA"/>
        </w:rPr>
      </w:pPr>
      <w:r w:rsidRPr="00590337">
        <w:rPr>
          <w:lang w:val="uk-UA"/>
        </w:rPr>
        <w:t>Що тебе пов'язувало з убитим?</w:t>
      </w:r>
    </w:p>
    <w:p w:rsidR="002B308B" w:rsidRPr="00590337" w:rsidRDefault="002B308B" w:rsidP="00033B6D">
      <w:pPr>
        <w:rPr>
          <w:lang w:val="uk-UA"/>
        </w:rPr>
      </w:pPr>
    </w:p>
    <w:p w:rsidR="002B308B" w:rsidRPr="00590337" w:rsidRDefault="002B308B" w:rsidP="00033B6D">
      <w:pPr>
        <w:pStyle w:val="HeroName"/>
        <w:rPr>
          <w:lang w:val="uk-UA"/>
        </w:rPr>
      </w:pPr>
      <w:r w:rsidRPr="00590337">
        <w:rPr>
          <w:lang w:val="uk-UA"/>
        </w:rPr>
        <w:t>оля</w:t>
      </w:r>
    </w:p>
    <w:p w:rsidR="002B308B" w:rsidRPr="00590337" w:rsidRDefault="002B308B" w:rsidP="00033B6D">
      <w:pPr>
        <w:pStyle w:val="HeroReplica"/>
        <w:rPr>
          <w:lang w:val="uk-UA"/>
        </w:rPr>
      </w:pPr>
      <w:r w:rsidRPr="00590337">
        <w:rPr>
          <w:lang w:val="uk-UA"/>
        </w:rPr>
        <w:t>Різне.</w:t>
      </w:r>
    </w:p>
    <w:p w:rsidR="002B308B" w:rsidRPr="00590337" w:rsidRDefault="002B308B" w:rsidP="00033B6D">
      <w:pPr>
        <w:rPr>
          <w:lang w:val="uk-UA"/>
        </w:rPr>
      </w:pPr>
    </w:p>
    <w:p w:rsidR="002B308B" w:rsidRPr="00590337" w:rsidRDefault="002B308B" w:rsidP="00033B6D">
      <w:pPr>
        <w:pStyle w:val="HeroName"/>
        <w:rPr>
          <w:lang w:val="uk-UA"/>
        </w:rPr>
      </w:pPr>
      <w:r w:rsidRPr="00590337">
        <w:rPr>
          <w:lang w:val="uk-UA"/>
        </w:rPr>
        <w:t>майор</w:t>
      </w:r>
    </w:p>
    <w:p w:rsidR="002B308B" w:rsidRPr="00590337" w:rsidRDefault="002B308B" w:rsidP="00033B6D">
      <w:pPr>
        <w:pStyle w:val="HeroReplica"/>
        <w:rPr>
          <w:lang w:val="uk-UA"/>
        </w:rPr>
      </w:pPr>
      <w:r w:rsidRPr="00590337">
        <w:rPr>
          <w:lang w:val="uk-UA"/>
        </w:rPr>
        <w:t>Як ви познайомились?</w:t>
      </w:r>
    </w:p>
    <w:p w:rsidR="002B308B" w:rsidRPr="00590337" w:rsidRDefault="002B308B" w:rsidP="00033B6D">
      <w:pPr>
        <w:rPr>
          <w:lang w:val="uk-UA"/>
        </w:rPr>
      </w:pPr>
    </w:p>
    <w:p w:rsidR="002B308B" w:rsidRPr="00590337" w:rsidRDefault="002B308B" w:rsidP="00033B6D">
      <w:pPr>
        <w:pStyle w:val="HeroName"/>
        <w:rPr>
          <w:lang w:val="uk-UA"/>
        </w:rPr>
      </w:pPr>
      <w:r w:rsidRPr="00590337">
        <w:rPr>
          <w:lang w:val="uk-UA"/>
        </w:rPr>
        <w:t>оля</w:t>
      </w:r>
    </w:p>
    <w:p w:rsidR="002B308B" w:rsidRPr="00590337" w:rsidRDefault="002B308B" w:rsidP="00033B6D">
      <w:pPr>
        <w:pStyle w:val="HeroReplica"/>
        <w:rPr>
          <w:lang w:val="uk-UA"/>
        </w:rPr>
      </w:pPr>
      <w:r w:rsidRPr="00590337">
        <w:rPr>
          <w:lang w:val="uk-UA"/>
        </w:rPr>
        <w:t xml:space="preserve">Вперше я побачила його в кафешці, що </w:t>
      </w:r>
      <w:r w:rsidRPr="002611DA">
        <w:rPr>
          <w:lang w:val="ru-RU"/>
        </w:rPr>
        <w:t>на</w:t>
      </w:r>
      <w:r w:rsidRPr="00590337">
        <w:rPr>
          <w:lang w:val="uk-UA"/>
        </w:rPr>
        <w:t xml:space="preserve"> центральному.</w:t>
      </w:r>
    </w:p>
    <w:p w:rsidR="002B308B" w:rsidRPr="00590337" w:rsidRDefault="002B308B" w:rsidP="00033B6D">
      <w:pPr>
        <w:rPr>
          <w:lang w:val="uk-UA"/>
        </w:rPr>
      </w:pPr>
    </w:p>
    <w:p w:rsidR="002B308B" w:rsidRPr="00590337" w:rsidRDefault="002B308B" w:rsidP="00AF5E26">
      <w:pPr>
        <w:pStyle w:val="ActionTimeArena"/>
        <w:rPr>
          <w:lang w:val="uk-UA"/>
        </w:rPr>
      </w:pPr>
      <w:r w:rsidRPr="00590337">
        <w:rPr>
          <w:lang w:val="uk-UA"/>
        </w:rPr>
        <w:t>ІНТ. КАФЕ - ВЕЧІР</w:t>
      </w:r>
    </w:p>
    <w:p w:rsidR="002B308B" w:rsidRPr="00590337" w:rsidRDefault="002B308B" w:rsidP="00033B6D">
      <w:pPr>
        <w:rPr>
          <w:lang w:val="uk-UA"/>
        </w:rPr>
      </w:pPr>
      <w:r w:rsidRPr="00590337">
        <w:rPr>
          <w:lang w:val="uk-UA"/>
        </w:rPr>
        <w:t>У фокусі видно лише погляд байдужих очей Миколи.</w:t>
      </w:r>
    </w:p>
    <w:p w:rsidR="002B308B" w:rsidRPr="00590337" w:rsidRDefault="002B308B" w:rsidP="00AF5E26">
      <w:pPr>
        <w:pStyle w:val="ActionDescription"/>
        <w:rPr>
          <w:lang w:val="uk-UA"/>
        </w:rPr>
      </w:pPr>
      <w:r w:rsidRPr="00590337">
        <w:rPr>
          <w:lang w:val="uk-UA"/>
        </w:rPr>
        <w:t>Перспектива розширюється та видно Миколу(25), що сидить в кріслі, недбало відкинувшись в його спинку. На ньому джинси та сорочка в соняшниках. В безвільно опущеній руці цигарка, що димить.</w:t>
      </w:r>
    </w:p>
    <w:p w:rsidR="002B308B" w:rsidRPr="00590337" w:rsidRDefault="002B308B" w:rsidP="00AF5E26">
      <w:pPr>
        <w:pStyle w:val="ActionDescription"/>
        <w:rPr>
          <w:lang w:val="uk-UA"/>
        </w:rPr>
      </w:pPr>
      <w:r w:rsidRPr="00590337">
        <w:rPr>
          <w:lang w:val="uk-UA"/>
        </w:rPr>
        <w:t>Він сидить перед невеличким низьким столиком. (Загалом - це місце в кафе, на півколом кілька крісел-диванів, навпроти них низький столик, все це розвернуто виходом на танцювальний майданчик. Далі по приміщенню таким же чином оформлені місця.)На столику стоїть напівпорожній графин з коньяком та наповнений грамів на 50 бокал для коньяку. На блюдечку скибками порізаний лимон. Попільниця. Пачка цигарок.</w:t>
      </w:r>
    </w:p>
    <w:p w:rsidR="002B308B" w:rsidRPr="00590337" w:rsidRDefault="002B308B" w:rsidP="00AF5E26">
      <w:pPr>
        <w:pStyle w:val="ActionDescription"/>
        <w:rPr>
          <w:lang w:val="uk-UA"/>
        </w:rPr>
      </w:pPr>
      <w:r w:rsidRPr="00590337">
        <w:rPr>
          <w:lang w:val="uk-UA"/>
        </w:rPr>
        <w:t>Видно сцену в кафе, на ній співак та музиканти. Співак виконує пісню М.Круга "Кольщик". (Пісня лунає за кадром під час всієї сцени до вказаного місця)</w:t>
      </w:r>
    </w:p>
    <w:p w:rsidR="002B308B" w:rsidRPr="00590337" w:rsidRDefault="002B308B" w:rsidP="00AF5E26">
      <w:pPr>
        <w:pStyle w:val="ActionDescription"/>
        <w:rPr>
          <w:lang w:val="uk-UA"/>
        </w:rPr>
      </w:pPr>
      <w:r w:rsidRPr="00590337">
        <w:rPr>
          <w:lang w:val="uk-UA"/>
        </w:rPr>
        <w:t xml:space="preserve">Микола не поспіхом затягується цигаркою й так же ж не поспіхом та зморено випускає дим перед собою. </w:t>
      </w:r>
    </w:p>
    <w:p w:rsidR="002B308B" w:rsidRPr="00590337" w:rsidRDefault="002B308B" w:rsidP="00AF5E26">
      <w:pPr>
        <w:pStyle w:val="ActionDescription"/>
        <w:rPr>
          <w:lang w:val="uk-UA"/>
        </w:rPr>
      </w:pPr>
      <w:r w:rsidRPr="00590337">
        <w:rPr>
          <w:lang w:val="uk-UA"/>
        </w:rPr>
        <w:t>За столик до Миколи, на вільне крісло, енергійно та жваво падає юнак. Це Паша(22). Він радісний, наче окрилений.</w:t>
      </w:r>
    </w:p>
    <w:p w:rsidR="002B308B" w:rsidRPr="00590337" w:rsidRDefault="002B308B" w:rsidP="00AF5E26">
      <w:pPr>
        <w:pStyle w:val="HeroName"/>
        <w:rPr>
          <w:lang w:val="uk-UA"/>
        </w:rPr>
      </w:pPr>
      <w:r w:rsidRPr="00590337">
        <w:rPr>
          <w:lang w:val="uk-UA"/>
        </w:rPr>
        <w:t>ПАША</w:t>
      </w:r>
    </w:p>
    <w:p w:rsidR="002B308B" w:rsidRPr="00590337" w:rsidRDefault="002B308B" w:rsidP="00AF5E26">
      <w:pPr>
        <w:pStyle w:val="HeroReplica"/>
        <w:rPr>
          <w:lang w:val="uk-UA"/>
        </w:rPr>
      </w:pPr>
      <w:r w:rsidRPr="00590337">
        <w:rPr>
          <w:lang w:val="uk-UA"/>
        </w:rPr>
        <w:t>Привіт дорогенький. Як ся маєш.</w:t>
      </w:r>
    </w:p>
    <w:p w:rsidR="002B308B" w:rsidRPr="00590337" w:rsidRDefault="002B308B" w:rsidP="00033B6D">
      <w:pPr>
        <w:rPr>
          <w:lang w:val="uk-UA"/>
        </w:rPr>
      </w:pPr>
    </w:p>
    <w:p w:rsidR="002B308B" w:rsidRPr="00590337" w:rsidRDefault="002B308B" w:rsidP="00AF5E26">
      <w:pPr>
        <w:pStyle w:val="ActionDescription"/>
        <w:rPr>
          <w:lang w:val="uk-UA"/>
        </w:rPr>
      </w:pPr>
      <w:r w:rsidRPr="00590337">
        <w:rPr>
          <w:lang w:val="uk-UA"/>
        </w:rPr>
        <w:t>Юнак простягає руку для привітання. Микола відповідає, де</w:t>
      </w:r>
      <w:r>
        <w:rPr>
          <w:lang w:val="uk-UA"/>
        </w:rPr>
        <w:t>що байдужим потиснен</w:t>
      </w:r>
      <w:r w:rsidRPr="00590337">
        <w:rPr>
          <w:lang w:val="uk-UA"/>
        </w:rPr>
        <w:t xml:space="preserve">ям руки, але міцним. </w:t>
      </w:r>
    </w:p>
    <w:p w:rsidR="002B308B" w:rsidRPr="00590337" w:rsidRDefault="002B308B" w:rsidP="00AF5E26">
      <w:pPr>
        <w:pStyle w:val="HeroName"/>
        <w:rPr>
          <w:lang w:val="uk-UA"/>
        </w:rPr>
      </w:pPr>
      <w:r w:rsidRPr="00590337">
        <w:rPr>
          <w:lang w:val="uk-UA"/>
        </w:rPr>
        <w:t>МИКОЛА</w:t>
      </w:r>
    </w:p>
    <w:p w:rsidR="002B308B" w:rsidRPr="00590337" w:rsidRDefault="002B308B" w:rsidP="00AF5E26">
      <w:pPr>
        <w:pStyle w:val="HeroReplica"/>
        <w:rPr>
          <w:lang w:val="uk-UA"/>
        </w:rPr>
      </w:pPr>
      <w:r w:rsidRPr="00590337">
        <w:rPr>
          <w:lang w:val="uk-UA"/>
        </w:rPr>
        <w:t xml:space="preserve">Нормально. </w:t>
      </w:r>
    </w:p>
    <w:p w:rsidR="002B308B" w:rsidRPr="00590337" w:rsidRDefault="002B308B" w:rsidP="00033B6D">
      <w:pPr>
        <w:rPr>
          <w:lang w:val="uk-UA"/>
        </w:rPr>
      </w:pPr>
    </w:p>
    <w:p w:rsidR="002B308B" w:rsidRPr="00590337" w:rsidRDefault="002B308B" w:rsidP="00AF5E26">
      <w:pPr>
        <w:pStyle w:val="ActionDescription"/>
        <w:rPr>
          <w:lang w:val="uk-UA"/>
        </w:rPr>
      </w:pPr>
      <w:r w:rsidRPr="00590337">
        <w:rPr>
          <w:lang w:val="uk-UA"/>
        </w:rPr>
        <w:t>Юнак доливає з графину коньяку в келих та залпом його випиває. Закусює лимоном. Відкидається в крісло. Запалює.</w:t>
      </w:r>
    </w:p>
    <w:p w:rsidR="002B308B" w:rsidRPr="00590337" w:rsidRDefault="002B308B" w:rsidP="00AF5E26">
      <w:pPr>
        <w:pStyle w:val="ActionDescription"/>
        <w:rPr>
          <w:lang w:val="uk-UA"/>
        </w:rPr>
      </w:pPr>
      <w:r w:rsidRPr="00590337">
        <w:rPr>
          <w:lang w:val="uk-UA"/>
        </w:rPr>
        <w:t>Юнак жестом гукає офіціанта. Той наближається.</w:t>
      </w:r>
    </w:p>
    <w:p w:rsidR="002B308B" w:rsidRPr="00590337" w:rsidRDefault="002B308B" w:rsidP="00AF5E26">
      <w:pPr>
        <w:pStyle w:val="HeroName"/>
        <w:rPr>
          <w:lang w:val="uk-UA"/>
        </w:rPr>
      </w:pPr>
      <w:r w:rsidRPr="00590337">
        <w:rPr>
          <w:lang w:val="uk-UA"/>
        </w:rPr>
        <w:t>ПАША</w:t>
      </w:r>
    </w:p>
    <w:p w:rsidR="002B308B" w:rsidRPr="00590337" w:rsidRDefault="002B308B" w:rsidP="00AF5E26">
      <w:pPr>
        <w:pStyle w:val="HeroReplica"/>
        <w:rPr>
          <w:lang w:val="uk-UA"/>
        </w:rPr>
      </w:pPr>
      <w:r w:rsidRPr="00590337">
        <w:rPr>
          <w:lang w:val="uk-UA"/>
        </w:rPr>
        <w:t>Чистий бокал можна?</w:t>
      </w:r>
    </w:p>
    <w:p w:rsidR="002B308B" w:rsidRPr="00590337" w:rsidRDefault="002B308B" w:rsidP="00033B6D">
      <w:pPr>
        <w:rPr>
          <w:lang w:val="uk-UA"/>
        </w:rPr>
      </w:pPr>
    </w:p>
    <w:p w:rsidR="002B308B" w:rsidRPr="00590337" w:rsidRDefault="002B308B" w:rsidP="00AF5E26">
      <w:pPr>
        <w:pStyle w:val="ActionDescription"/>
        <w:rPr>
          <w:lang w:val="uk-UA"/>
        </w:rPr>
      </w:pPr>
      <w:r w:rsidRPr="00590337">
        <w:rPr>
          <w:lang w:val="uk-UA"/>
        </w:rPr>
        <w:t>Юнак гасить щойно підпалену цигарку. Наливає ще коньяку. Взявши бокал в руку</w:t>
      </w:r>
    </w:p>
    <w:p w:rsidR="002B308B" w:rsidRPr="00590337" w:rsidRDefault="002B308B" w:rsidP="00AF5E26">
      <w:pPr>
        <w:pStyle w:val="HeroName"/>
        <w:rPr>
          <w:lang w:val="uk-UA"/>
        </w:rPr>
      </w:pPr>
      <w:r w:rsidRPr="00590337">
        <w:rPr>
          <w:lang w:val="uk-UA"/>
        </w:rPr>
        <w:t>ПАША</w:t>
      </w:r>
    </w:p>
    <w:p w:rsidR="002B308B" w:rsidRPr="00590337" w:rsidRDefault="002B308B" w:rsidP="00AF5E26">
      <w:pPr>
        <w:pStyle w:val="HeroReplica"/>
        <w:rPr>
          <w:lang w:val="uk-UA"/>
        </w:rPr>
      </w:pPr>
      <w:r w:rsidRPr="00590337">
        <w:rPr>
          <w:lang w:val="uk-UA"/>
        </w:rPr>
        <w:t>Коротше, все пучком. Про все домовився. Ґандж суперовий. Два кіло завтра привезуть. Для початку. Тулонем, ще буде. Хочеш спробувати?</w:t>
      </w:r>
    </w:p>
    <w:p w:rsidR="002B308B" w:rsidRPr="00590337" w:rsidRDefault="002B308B" w:rsidP="00033B6D">
      <w:pPr>
        <w:rPr>
          <w:lang w:val="uk-UA"/>
        </w:rPr>
      </w:pPr>
    </w:p>
    <w:p w:rsidR="002B308B" w:rsidRPr="00590337" w:rsidRDefault="002B308B" w:rsidP="00AF5E26">
      <w:pPr>
        <w:pStyle w:val="ActionDescription"/>
        <w:rPr>
          <w:lang w:val="uk-UA"/>
        </w:rPr>
      </w:pPr>
      <w:r w:rsidRPr="00590337">
        <w:rPr>
          <w:lang w:val="uk-UA"/>
        </w:rPr>
        <w:t xml:space="preserve">Юнак вкидає зміст бокала в себе. Запалює. </w:t>
      </w:r>
    </w:p>
    <w:p w:rsidR="002B308B" w:rsidRPr="00590337" w:rsidRDefault="002B308B" w:rsidP="00AF5E26">
      <w:pPr>
        <w:pStyle w:val="ActionDescription"/>
        <w:rPr>
          <w:lang w:val="uk-UA"/>
        </w:rPr>
      </w:pPr>
      <w:r w:rsidRPr="00590337">
        <w:rPr>
          <w:lang w:val="uk-UA"/>
        </w:rPr>
        <w:t>Микола підносить до губ добряче підтлівшу цигарку й з неї падає попіл на штанину. Він затягується, не поспіхом випускає дим, гасить цигарку й двома жестами струшує з себе попіл. Робить два коротких кивка, дивлячись на співрозмовника й відвертається від нього. Дивиться кудись в сторону, в інший бік приміщення кафе.</w:t>
      </w:r>
    </w:p>
    <w:p w:rsidR="002B308B" w:rsidRPr="00590337" w:rsidRDefault="002B308B" w:rsidP="00AF5E26">
      <w:pPr>
        <w:pStyle w:val="ActionDescription"/>
        <w:rPr>
          <w:lang w:val="uk-UA"/>
        </w:rPr>
      </w:pPr>
      <w:r w:rsidRPr="00590337">
        <w:rPr>
          <w:lang w:val="uk-UA"/>
        </w:rPr>
        <w:t>За кадром співак починає виконувати пісню гурту Плач Ієремії "Айстри".</w:t>
      </w:r>
    </w:p>
    <w:p w:rsidR="002B308B" w:rsidRPr="00590337" w:rsidRDefault="002B308B" w:rsidP="00AF5E26">
      <w:pPr>
        <w:pStyle w:val="ActionDescription"/>
        <w:rPr>
          <w:lang w:val="uk-UA"/>
        </w:rPr>
      </w:pPr>
      <w:r w:rsidRPr="00590337">
        <w:rPr>
          <w:lang w:val="uk-UA"/>
        </w:rPr>
        <w:t xml:space="preserve">Паша перехоплює погляд Миколи й дивиться туди ж. </w:t>
      </w:r>
    </w:p>
    <w:p w:rsidR="002B308B" w:rsidRPr="00590337" w:rsidRDefault="002B308B" w:rsidP="00AF5E26">
      <w:pPr>
        <w:pStyle w:val="ActionDescription"/>
        <w:rPr>
          <w:lang w:val="uk-UA"/>
        </w:rPr>
      </w:pPr>
      <w:r w:rsidRPr="00590337">
        <w:rPr>
          <w:lang w:val="uk-UA"/>
        </w:rPr>
        <w:t>Вони бачать у протилежному боці кафе двійко дівчат. Вони про щось весело щебечуть. Одна з дівчат сидить спиною до хлопців, обличчя ж іншої добре помітно. Поступово образ другої дівчини зникає з кадру й видно лише ту, що обличчям до хлопців. Це ОЛЯ(18). Це дуже миловидна, чорноволоса, струнка, рожевощока, кароока, з великими блискучими очами та миловидною родимкою на носику дівчина. Вона посміхаючись дивиться в бік подруги.</w:t>
      </w:r>
    </w:p>
    <w:p w:rsidR="002B308B" w:rsidRPr="00590337" w:rsidRDefault="002B308B" w:rsidP="00AF5E26">
      <w:pPr>
        <w:pStyle w:val="HeroName"/>
        <w:rPr>
          <w:lang w:val="uk-UA"/>
        </w:rPr>
      </w:pPr>
      <w:r w:rsidRPr="00590337">
        <w:rPr>
          <w:lang w:val="uk-UA"/>
        </w:rPr>
        <w:t>ПАША</w:t>
      </w:r>
    </w:p>
    <w:p w:rsidR="002B308B" w:rsidRPr="00590337" w:rsidRDefault="002B308B" w:rsidP="00AF5E26">
      <w:pPr>
        <w:pStyle w:val="HeroRemarka"/>
        <w:rPr>
          <w:lang w:val="uk-UA"/>
        </w:rPr>
      </w:pPr>
      <w:r w:rsidRPr="00590337">
        <w:rPr>
          <w:lang w:val="uk-UA"/>
        </w:rPr>
        <w:t>(за кадром)</w:t>
      </w:r>
    </w:p>
    <w:p w:rsidR="002B308B" w:rsidRPr="00590337" w:rsidRDefault="002B308B" w:rsidP="00AF5E26">
      <w:pPr>
        <w:pStyle w:val="HeroReplica"/>
        <w:rPr>
          <w:lang w:val="uk-UA"/>
        </w:rPr>
      </w:pPr>
      <w:r w:rsidRPr="00590337">
        <w:rPr>
          <w:lang w:val="uk-UA"/>
        </w:rPr>
        <w:t>Олька. Ясноока Олька.</w:t>
      </w:r>
    </w:p>
    <w:p w:rsidR="002B308B" w:rsidRPr="00590337" w:rsidRDefault="002B308B" w:rsidP="00033B6D">
      <w:pPr>
        <w:rPr>
          <w:lang w:val="uk-UA"/>
        </w:rPr>
      </w:pPr>
    </w:p>
    <w:p w:rsidR="002B308B" w:rsidRPr="00590337" w:rsidRDefault="002B308B" w:rsidP="00AF5E26">
      <w:pPr>
        <w:pStyle w:val="HeroName"/>
        <w:rPr>
          <w:lang w:val="uk-UA"/>
        </w:rPr>
      </w:pPr>
      <w:r w:rsidRPr="00590337">
        <w:rPr>
          <w:lang w:val="uk-UA"/>
        </w:rPr>
        <w:t>МИКОЛА</w:t>
      </w:r>
    </w:p>
    <w:p w:rsidR="002B308B" w:rsidRPr="00590337" w:rsidRDefault="002B308B" w:rsidP="00AF5E26">
      <w:pPr>
        <w:pStyle w:val="HeroRemarka"/>
        <w:rPr>
          <w:lang w:val="uk-UA"/>
        </w:rPr>
      </w:pPr>
      <w:r w:rsidRPr="00590337">
        <w:rPr>
          <w:lang w:val="uk-UA"/>
        </w:rPr>
        <w:t>(за кадром)</w:t>
      </w:r>
    </w:p>
    <w:p w:rsidR="002B308B" w:rsidRPr="00590337" w:rsidRDefault="002B308B" w:rsidP="00AF5E26">
      <w:pPr>
        <w:pStyle w:val="HeroReplica"/>
        <w:rPr>
          <w:lang w:val="uk-UA"/>
        </w:rPr>
      </w:pPr>
      <w:r w:rsidRPr="00590337">
        <w:rPr>
          <w:lang w:val="uk-UA"/>
        </w:rPr>
        <w:t>Ти її знаєш?</w:t>
      </w:r>
    </w:p>
    <w:p w:rsidR="002B308B" w:rsidRPr="00590337" w:rsidRDefault="002B308B" w:rsidP="00033B6D">
      <w:pPr>
        <w:rPr>
          <w:lang w:val="uk-UA"/>
        </w:rPr>
      </w:pPr>
    </w:p>
    <w:p w:rsidR="002B308B" w:rsidRPr="00590337" w:rsidRDefault="002B308B" w:rsidP="00AF5E26">
      <w:pPr>
        <w:pStyle w:val="ActionDescription"/>
        <w:rPr>
          <w:lang w:val="uk-UA"/>
        </w:rPr>
      </w:pPr>
      <w:r w:rsidRPr="00590337">
        <w:rPr>
          <w:lang w:val="uk-UA"/>
        </w:rPr>
        <w:t>Видно співака, що витягує слова пісні.</w:t>
      </w:r>
    </w:p>
    <w:p w:rsidR="002B308B" w:rsidRPr="00590337" w:rsidRDefault="002B308B" w:rsidP="00033B6D">
      <w:pPr>
        <w:rPr>
          <w:lang w:val="uk-UA"/>
        </w:rPr>
      </w:pPr>
    </w:p>
    <w:p w:rsidR="002B308B" w:rsidRPr="00590337" w:rsidRDefault="002B308B" w:rsidP="00AF5E26">
      <w:pPr>
        <w:pStyle w:val="HeroName"/>
        <w:rPr>
          <w:lang w:val="uk-UA"/>
        </w:rPr>
      </w:pPr>
      <w:r w:rsidRPr="00590337">
        <w:rPr>
          <w:lang w:val="uk-UA"/>
        </w:rPr>
        <w:t>ПАША</w:t>
      </w:r>
    </w:p>
    <w:p w:rsidR="002B308B" w:rsidRPr="00590337" w:rsidRDefault="002B308B" w:rsidP="00AF5E26">
      <w:pPr>
        <w:pStyle w:val="HeroRemarka"/>
        <w:rPr>
          <w:lang w:val="uk-UA"/>
        </w:rPr>
      </w:pPr>
      <w:r w:rsidRPr="00590337">
        <w:rPr>
          <w:lang w:val="uk-UA"/>
        </w:rPr>
        <w:t>(за кадром)</w:t>
      </w:r>
    </w:p>
    <w:p w:rsidR="002B308B" w:rsidRPr="00590337" w:rsidRDefault="002B308B" w:rsidP="00AF5E26">
      <w:pPr>
        <w:pStyle w:val="HeroReplica"/>
        <w:rPr>
          <w:lang w:val="uk-UA"/>
        </w:rPr>
      </w:pPr>
      <w:r w:rsidRPr="00590337">
        <w:rPr>
          <w:lang w:val="uk-UA"/>
        </w:rPr>
        <w:t>Знаю. Але ми не знайомі. Нажаль.</w:t>
      </w:r>
    </w:p>
    <w:p w:rsidR="002B308B" w:rsidRPr="00590337" w:rsidRDefault="002B308B" w:rsidP="00AF5E26">
      <w:pPr>
        <w:rPr>
          <w:lang w:val="uk-UA"/>
        </w:rPr>
      </w:pPr>
    </w:p>
    <w:p w:rsidR="002B308B" w:rsidRPr="00590337" w:rsidRDefault="002B308B" w:rsidP="001D6856">
      <w:pPr>
        <w:pStyle w:val="ActionTimeArena"/>
        <w:rPr>
          <w:lang w:val="uk-UA"/>
        </w:rPr>
      </w:pPr>
      <w:r w:rsidRPr="00590337">
        <w:rPr>
          <w:lang w:val="uk-UA"/>
        </w:rPr>
        <w:t>ІНТ. ХУДОЖНІЙ КЛАС - ДЕНЬ</w:t>
      </w:r>
    </w:p>
    <w:p w:rsidR="002B308B" w:rsidRPr="00590337" w:rsidRDefault="002B308B" w:rsidP="001D6856">
      <w:pPr>
        <w:pStyle w:val="ActionDescription"/>
        <w:rPr>
          <w:lang w:val="uk-UA"/>
        </w:rPr>
      </w:pPr>
      <w:r w:rsidRPr="00590337">
        <w:rPr>
          <w:lang w:val="uk-UA"/>
        </w:rPr>
        <w:t xml:space="preserve">Видно </w:t>
      </w:r>
      <w:r w:rsidRPr="00B218A5">
        <w:rPr>
          <w:lang w:val="ru-RU"/>
        </w:rPr>
        <w:t>полотно</w:t>
      </w:r>
      <w:r>
        <w:rPr>
          <w:lang w:val="uk-UA"/>
        </w:rPr>
        <w:t xml:space="preserve">. На </w:t>
      </w:r>
      <w:r w:rsidRPr="00B218A5">
        <w:rPr>
          <w:lang w:val="uk-UA"/>
        </w:rPr>
        <w:t xml:space="preserve">ньому </w:t>
      </w:r>
      <w:r w:rsidRPr="00590337">
        <w:rPr>
          <w:lang w:val="uk-UA"/>
        </w:rPr>
        <w:t xml:space="preserve">зображено чорне зоране поле. Сіре небо. Вгорі кілька круків. В центрі композиції </w:t>
      </w:r>
      <w:r w:rsidRPr="00B70AF2">
        <w:rPr>
          <w:lang w:val="uk-UA"/>
        </w:rPr>
        <w:t>сіяч</w:t>
      </w:r>
      <w:r w:rsidRPr="00590337">
        <w:rPr>
          <w:lang w:val="uk-UA"/>
        </w:rPr>
        <w:t xml:space="preserve"> в одязі українця. Він розсіває щебінь. Видно щебінь у нього в руці, в боронах, в кошику.</w:t>
      </w:r>
    </w:p>
    <w:p w:rsidR="002B308B" w:rsidRPr="00590337" w:rsidRDefault="002B308B" w:rsidP="001D6856">
      <w:pPr>
        <w:pStyle w:val="ActionDescription"/>
        <w:rPr>
          <w:lang w:val="uk-UA"/>
        </w:rPr>
      </w:pPr>
      <w:r w:rsidRPr="00590337">
        <w:rPr>
          <w:lang w:val="uk-UA"/>
        </w:rPr>
        <w:t xml:space="preserve">Видно, як рука наносить завершальні мазки фарби на зображення. </w:t>
      </w:r>
    </w:p>
    <w:p w:rsidR="002B308B" w:rsidRPr="00590337" w:rsidRDefault="002B308B" w:rsidP="001D6856">
      <w:pPr>
        <w:pStyle w:val="ActionDescription"/>
        <w:rPr>
          <w:lang w:val="uk-UA"/>
        </w:rPr>
      </w:pPr>
      <w:r w:rsidRPr="00590337">
        <w:rPr>
          <w:lang w:val="uk-UA"/>
        </w:rPr>
        <w:t xml:space="preserve">Видно спину юнака, що працює над картиною. </w:t>
      </w:r>
    </w:p>
    <w:p w:rsidR="002B308B" w:rsidRPr="00590337" w:rsidRDefault="002B308B" w:rsidP="001D6856">
      <w:pPr>
        <w:pStyle w:val="ActionDescription"/>
        <w:rPr>
          <w:lang w:val="uk-UA"/>
        </w:rPr>
      </w:pPr>
      <w:r w:rsidRPr="00590337">
        <w:rPr>
          <w:lang w:val="uk-UA"/>
        </w:rPr>
        <w:t xml:space="preserve">Перед картиною стоїть Микола з палітрою в одній руці та пензлем в іншій. Погляд збайдужілий. На палітрі переважно чорна фарба. Він прискіпливо дивиться на картину. Потім робить легкий мазок, домальовуючи землю. </w:t>
      </w:r>
    </w:p>
    <w:p w:rsidR="002B308B" w:rsidRPr="00590337" w:rsidRDefault="002B308B" w:rsidP="001D6856">
      <w:pPr>
        <w:pStyle w:val="ActionDescription"/>
        <w:rPr>
          <w:lang w:val="uk-UA"/>
        </w:rPr>
      </w:pPr>
      <w:r w:rsidRPr="00590337">
        <w:rPr>
          <w:lang w:val="uk-UA"/>
        </w:rPr>
        <w:t>Микола знаходиться в художньому класі, де все кілька захаращено. Недбало розсунуті парти, посеред яких стоїть його мольберт. Кілька складених мольбертів у кутку. У іншому кутку рами під картини. На стінах картини, мальовані дітьми. На партах лежить велика ряднина та кілька ганчірок поменше, розкидані по різних партах.</w:t>
      </w:r>
    </w:p>
    <w:p w:rsidR="002B308B" w:rsidRPr="00590337" w:rsidRDefault="002B308B" w:rsidP="001D6856">
      <w:pPr>
        <w:pStyle w:val="ActionTimeArena"/>
        <w:rPr>
          <w:lang w:val="uk-UA"/>
        </w:rPr>
      </w:pPr>
      <w:r w:rsidRPr="00590337">
        <w:rPr>
          <w:lang w:val="uk-UA"/>
        </w:rPr>
        <w:t>ІНТ. ХУДОЖНІЙ КЛАС - ВЕЧІР</w:t>
      </w:r>
    </w:p>
    <w:p w:rsidR="002B308B" w:rsidRPr="00590337" w:rsidRDefault="002B308B" w:rsidP="001D6856">
      <w:pPr>
        <w:pStyle w:val="ActionDescription"/>
        <w:rPr>
          <w:lang w:val="uk-UA"/>
        </w:rPr>
      </w:pPr>
      <w:r w:rsidRPr="00590337">
        <w:rPr>
          <w:lang w:val="uk-UA"/>
        </w:rPr>
        <w:t xml:space="preserve">Десь обабіч стоїть мольберт з картиною, що накрита рядниною. </w:t>
      </w:r>
    </w:p>
    <w:p w:rsidR="002B308B" w:rsidRPr="00590337" w:rsidRDefault="002B308B" w:rsidP="001D6856">
      <w:pPr>
        <w:pStyle w:val="ActionDescription"/>
        <w:rPr>
          <w:lang w:val="uk-UA"/>
        </w:rPr>
      </w:pPr>
      <w:r w:rsidRPr="00590337">
        <w:rPr>
          <w:lang w:val="uk-UA"/>
        </w:rPr>
        <w:t xml:space="preserve">За кількома партами сидять діти. Щось вимальовують. Перед ними альбомні аркуші формату А2. Акварель. Посудини з водою. Пензлі. </w:t>
      </w:r>
    </w:p>
    <w:p w:rsidR="002B308B" w:rsidRPr="00590337" w:rsidRDefault="002B308B" w:rsidP="001D6856">
      <w:pPr>
        <w:pStyle w:val="ActionDescription"/>
        <w:rPr>
          <w:lang w:val="uk-UA"/>
        </w:rPr>
      </w:pPr>
      <w:r w:rsidRPr="00590337">
        <w:rPr>
          <w:lang w:val="uk-UA"/>
        </w:rPr>
        <w:t>Попереду стоїть вільна парта й на ній кілька грон калини та листя калини ж.</w:t>
      </w:r>
    </w:p>
    <w:p w:rsidR="002B308B" w:rsidRPr="00590337" w:rsidRDefault="002B308B" w:rsidP="001D6856">
      <w:pPr>
        <w:pStyle w:val="ActionDescription"/>
        <w:rPr>
          <w:lang w:val="uk-UA"/>
        </w:rPr>
      </w:pPr>
      <w:r w:rsidRPr="00590337">
        <w:rPr>
          <w:lang w:val="uk-UA"/>
        </w:rPr>
        <w:t xml:space="preserve">Позаду, за партами, стоїть Микола. Дивиться то на одного малюка, то на іншого. </w:t>
      </w:r>
    </w:p>
    <w:p w:rsidR="002B308B" w:rsidRPr="00590337" w:rsidRDefault="002B308B" w:rsidP="001D6856">
      <w:pPr>
        <w:pStyle w:val="HeroName"/>
        <w:rPr>
          <w:lang w:val="uk-UA"/>
        </w:rPr>
      </w:pPr>
      <w:r w:rsidRPr="00590337">
        <w:rPr>
          <w:lang w:val="uk-UA"/>
        </w:rPr>
        <w:t>МИКОЛА</w:t>
      </w:r>
    </w:p>
    <w:p w:rsidR="002B308B" w:rsidRPr="00590337" w:rsidRDefault="002B308B" w:rsidP="001D6856">
      <w:pPr>
        <w:pStyle w:val="HeroReplica"/>
        <w:rPr>
          <w:lang w:val="uk-UA"/>
        </w:rPr>
      </w:pPr>
      <w:r w:rsidRPr="00590337">
        <w:rPr>
          <w:lang w:val="uk-UA"/>
        </w:rPr>
        <w:t xml:space="preserve">Так, листя пензликом виводимо, не поспіхом. Хто завершив листя, переходьте до ягід. Ягоди калини малюємо пальцями. </w:t>
      </w:r>
    </w:p>
    <w:p w:rsidR="002B308B" w:rsidRPr="00590337" w:rsidRDefault="002B308B" w:rsidP="00BD50FE">
      <w:pPr>
        <w:rPr>
          <w:lang w:val="uk-UA"/>
        </w:rPr>
      </w:pPr>
    </w:p>
    <w:p w:rsidR="002B308B" w:rsidRPr="00590337" w:rsidRDefault="002B308B" w:rsidP="001D6856">
      <w:pPr>
        <w:pStyle w:val="ActionDescription"/>
        <w:rPr>
          <w:lang w:val="uk-UA"/>
        </w:rPr>
      </w:pPr>
      <w:r w:rsidRPr="00590337">
        <w:rPr>
          <w:lang w:val="uk-UA"/>
        </w:rPr>
        <w:t xml:space="preserve">Микола підходить до одного з дітей й схилившись над його малюнком, на якому вималювано кілька листків калини, мочить палець у склянці з водою, та поводивши ним у червоній фарбі, ставить ним кілька цяток, малюючи таким чином ягоди калини. </w:t>
      </w:r>
    </w:p>
    <w:p w:rsidR="002B308B" w:rsidRPr="00590337" w:rsidRDefault="002B308B" w:rsidP="00BD50FE">
      <w:pPr>
        <w:rPr>
          <w:lang w:val="uk-UA"/>
        </w:rPr>
      </w:pPr>
    </w:p>
    <w:p w:rsidR="002B308B" w:rsidRPr="00590337" w:rsidRDefault="002B308B" w:rsidP="001D6856">
      <w:pPr>
        <w:pStyle w:val="HeroName"/>
        <w:rPr>
          <w:lang w:val="uk-UA"/>
        </w:rPr>
      </w:pPr>
      <w:r w:rsidRPr="00590337">
        <w:rPr>
          <w:lang w:val="uk-UA"/>
        </w:rPr>
        <w:t>МИКОЛА</w:t>
      </w:r>
    </w:p>
    <w:p w:rsidR="002B308B" w:rsidRPr="00590337" w:rsidRDefault="002B308B" w:rsidP="001D6856">
      <w:pPr>
        <w:pStyle w:val="HeroReplica"/>
        <w:rPr>
          <w:lang w:val="uk-UA"/>
        </w:rPr>
      </w:pPr>
      <w:r w:rsidRPr="00590337">
        <w:rPr>
          <w:lang w:val="uk-UA"/>
        </w:rPr>
        <w:t>Ось так, зрозуміло? Це легко, спробуй.</w:t>
      </w:r>
    </w:p>
    <w:p w:rsidR="002B308B" w:rsidRPr="00590337" w:rsidRDefault="002B308B" w:rsidP="00BD50FE">
      <w:pPr>
        <w:rPr>
          <w:lang w:val="uk-UA"/>
        </w:rPr>
      </w:pPr>
    </w:p>
    <w:p w:rsidR="002B308B" w:rsidRPr="00590337" w:rsidRDefault="002B308B" w:rsidP="001D6856">
      <w:pPr>
        <w:pStyle w:val="ActionDescription"/>
        <w:rPr>
          <w:lang w:val="uk-UA"/>
        </w:rPr>
      </w:pPr>
      <w:r w:rsidRPr="00590337">
        <w:rPr>
          <w:lang w:val="uk-UA"/>
        </w:rPr>
        <w:t>Дитина з розумінням та захопленням киває погоджувально та приймається малювати ягоди.</w:t>
      </w:r>
    </w:p>
    <w:p w:rsidR="002B308B" w:rsidRPr="00590337" w:rsidRDefault="002B308B" w:rsidP="001D6856">
      <w:pPr>
        <w:pStyle w:val="ActionTimeArena"/>
        <w:rPr>
          <w:lang w:val="uk-UA"/>
        </w:rPr>
      </w:pPr>
      <w:r w:rsidRPr="00590337">
        <w:rPr>
          <w:lang w:val="uk-UA"/>
        </w:rPr>
        <w:t>ЕКСТ. ДОРОГА - ВЕЧІР</w:t>
      </w:r>
    </w:p>
    <w:p w:rsidR="002B308B" w:rsidRPr="00590337" w:rsidRDefault="002B308B" w:rsidP="001D6856">
      <w:pPr>
        <w:pStyle w:val="ActionDescription"/>
        <w:rPr>
          <w:lang w:val="uk-UA"/>
        </w:rPr>
      </w:pPr>
      <w:r w:rsidRPr="00590337">
        <w:rPr>
          <w:lang w:val="uk-UA"/>
        </w:rPr>
        <w:t xml:space="preserve">По дорозі їде сірого кольору "дев'ятка". За кермом - Микола. Він відкинутий у водійське сидіння, невимушено крутить кермо. Більше машин на дорозі немає. </w:t>
      </w:r>
    </w:p>
    <w:p w:rsidR="002B308B" w:rsidRPr="00590337" w:rsidRDefault="002B308B" w:rsidP="001D6856">
      <w:pPr>
        <w:pStyle w:val="ActionDescription"/>
        <w:rPr>
          <w:lang w:val="uk-UA"/>
        </w:rPr>
      </w:pPr>
      <w:r w:rsidRPr="00590337">
        <w:rPr>
          <w:lang w:val="uk-UA"/>
        </w:rPr>
        <w:t xml:space="preserve">Попереду авта видно зебру, та </w:t>
      </w:r>
      <w:r w:rsidRPr="00822485">
        <w:rPr>
          <w:lang w:val="uk-UA"/>
        </w:rPr>
        <w:t>бездомну</w:t>
      </w:r>
      <w:r w:rsidRPr="00822485">
        <w:rPr>
          <w:lang w:val="ru-RU"/>
        </w:rPr>
        <w:t xml:space="preserve"> собаку</w:t>
      </w:r>
      <w:r w:rsidRPr="00590337">
        <w:rPr>
          <w:lang w:val="uk-UA"/>
        </w:rPr>
        <w:t xml:space="preserve">, що зненацька з`являється з-за стовпа. </w:t>
      </w:r>
    </w:p>
    <w:p w:rsidR="002B308B" w:rsidRPr="00590337" w:rsidRDefault="002B308B" w:rsidP="001D6856">
      <w:pPr>
        <w:pStyle w:val="ActionDescription"/>
        <w:rPr>
          <w:lang w:val="uk-UA"/>
        </w:rPr>
      </w:pPr>
      <w:r w:rsidRPr="00590337">
        <w:rPr>
          <w:lang w:val="uk-UA"/>
        </w:rPr>
        <w:t xml:space="preserve">Авто пригальмовує й пропускає </w:t>
      </w:r>
      <w:r w:rsidRPr="00822485">
        <w:rPr>
          <w:lang w:val="ru-RU"/>
        </w:rPr>
        <w:t>собаку</w:t>
      </w:r>
      <w:r w:rsidRPr="00590337">
        <w:rPr>
          <w:lang w:val="uk-UA"/>
        </w:rPr>
        <w:t xml:space="preserve">. </w:t>
      </w:r>
    </w:p>
    <w:p w:rsidR="002B308B" w:rsidRPr="00590337" w:rsidRDefault="002B308B" w:rsidP="001D6856">
      <w:pPr>
        <w:pStyle w:val="ActionDescription"/>
        <w:rPr>
          <w:lang w:val="uk-UA"/>
        </w:rPr>
      </w:pPr>
      <w:r w:rsidRPr="00EB4DCD">
        <w:rPr>
          <w:lang w:val="ru-RU"/>
        </w:rPr>
        <w:t>Собака</w:t>
      </w:r>
      <w:r w:rsidRPr="00590337">
        <w:rPr>
          <w:lang w:val="uk-UA"/>
        </w:rPr>
        <w:t xml:space="preserve"> переходить дорогу й авто рушає. </w:t>
      </w:r>
    </w:p>
    <w:p w:rsidR="002B308B" w:rsidRPr="00590337" w:rsidRDefault="002B308B" w:rsidP="001D6856">
      <w:pPr>
        <w:pStyle w:val="ActionDescription"/>
        <w:rPr>
          <w:lang w:val="uk-UA"/>
        </w:rPr>
      </w:pPr>
      <w:r w:rsidRPr="00590337">
        <w:rPr>
          <w:lang w:val="uk-UA"/>
        </w:rPr>
        <w:t xml:space="preserve">Біля чергового перехрестя авто знов пригальмовує й в нього, підбігши з-за рогу будинку сідає Паша. </w:t>
      </w:r>
    </w:p>
    <w:p w:rsidR="002B308B" w:rsidRPr="00590337" w:rsidRDefault="002B308B" w:rsidP="001D6856">
      <w:pPr>
        <w:pStyle w:val="ActionDescription"/>
        <w:rPr>
          <w:lang w:val="uk-UA"/>
        </w:rPr>
      </w:pPr>
      <w:r w:rsidRPr="00590337">
        <w:rPr>
          <w:lang w:val="uk-UA"/>
        </w:rPr>
        <w:t>Авто рушає.</w:t>
      </w:r>
    </w:p>
    <w:p w:rsidR="002B308B" w:rsidRPr="00590337" w:rsidRDefault="002B308B" w:rsidP="001D6856">
      <w:pPr>
        <w:pStyle w:val="ActionTimeArena"/>
        <w:rPr>
          <w:lang w:val="uk-UA"/>
        </w:rPr>
      </w:pPr>
      <w:r w:rsidRPr="00590337">
        <w:rPr>
          <w:lang w:val="uk-UA"/>
        </w:rPr>
        <w:t>інт. салон авто - вечір</w:t>
      </w:r>
    </w:p>
    <w:p w:rsidR="002B308B" w:rsidRPr="00590337" w:rsidRDefault="002B308B" w:rsidP="001D6856">
      <w:pPr>
        <w:pStyle w:val="HeroName"/>
        <w:rPr>
          <w:lang w:val="uk-UA"/>
        </w:rPr>
      </w:pPr>
      <w:r w:rsidRPr="00590337">
        <w:rPr>
          <w:lang w:val="uk-UA"/>
        </w:rPr>
        <w:t>ПАША</w:t>
      </w:r>
    </w:p>
    <w:p w:rsidR="002B308B" w:rsidRPr="00590337" w:rsidRDefault="002B308B" w:rsidP="001D6856">
      <w:pPr>
        <w:pStyle w:val="HeroReplica"/>
        <w:rPr>
          <w:lang w:val="uk-UA"/>
        </w:rPr>
      </w:pPr>
      <w:r w:rsidRPr="00590337">
        <w:rPr>
          <w:lang w:val="uk-UA"/>
        </w:rPr>
        <w:t>Здоров був. Ну що, готовий?</w:t>
      </w:r>
    </w:p>
    <w:p w:rsidR="002B308B" w:rsidRPr="00590337" w:rsidRDefault="002B308B" w:rsidP="001D6856">
      <w:pPr>
        <w:rPr>
          <w:lang w:val="uk-UA"/>
        </w:rPr>
      </w:pPr>
    </w:p>
    <w:p w:rsidR="002B308B" w:rsidRPr="00590337" w:rsidRDefault="002B308B" w:rsidP="001D6856">
      <w:pPr>
        <w:pStyle w:val="ActionDescription"/>
        <w:rPr>
          <w:lang w:val="uk-UA"/>
        </w:rPr>
      </w:pPr>
      <w:r w:rsidRPr="00590337">
        <w:rPr>
          <w:lang w:val="uk-UA"/>
        </w:rPr>
        <w:t xml:space="preserve">Микола погоджувально не поспіхом киває. </w:t>
      </w:r>
    </w:p>
    <w:p w:rsidR="002B308B" w:rsidRPr="00590337" w:rsidRDefault="002B308B" w:rsidP="001D6856">
      <w:pPr>
        <w:pStyle w:val="HeroName"/>
        <w:rPr>
          <w:lang w:val="uk-UA"/>
        </w:rPr>
      </w:pPr>
      <w:r w:rsidRPr="00590337">
        <w:rPr>
          <w:lang w:val="uk-UA"/>
        </w:rPr>
        <w:t>микола</w:t>
      </w:r>
    </w:p>
    <w:p w:rsidR="002B308B" w:rsidRPr="00590337" w:rsidRDefault="002B308B" w:rsidP="001D6856">
      <w:pPr>
        <w:pStyle w:val="HeroReplica"/>
        <w:rPr>
          <w:lang w:val="uk-UA"/>
        </w:rPr>
      </w:pPr>
      <w:r w:rsidRPr="00590337">
        <w:rPr>
          <w:lang w:val="uk-UA"/>
        </w:rPr>
        <w:t>Все працюєш. На</w:t>
      </w:r>
      <w:r w:rsidRPr="00B70AF2">
        <w:rPr>
          <w:lang w:val="ru-RU"/>
        </w:rPr>
        <w:t xml:space="preserve"> </w:t>
      </w:r>
      <w:r w:rsidRPr="00590337">
        <w:rPr>
          <w:lang w:val="uk-UA"/>
        </w:rPr>
        <w:t>біса воно тобі треба?</w:t>
      </w:r>
    </w:p>
    <w:p w:rsidR="002B308B" w:rsidRPr="00590337" w:rsidRDefault="002B308B" w:rsidP="001D6856">
      <w:pPr>
        <w:rPr>
          <w:lang w:val="uk-UA"/>
        </w:rPr>
      </w:pPr>
    </w:p>
    <w:p w:rsidR="002B308B" w:rsidRPr="00590337" w:rsidRDefault="002B308B" w:rsidP="001D6856">
      <w:pPr>
        <w:rPr>
          <w:lang w:val="uk-UA"/>
        </w:rPr>
      </w:pPr>
      <w:r w:rsidRPr="00590337">
        <w:rPr>
          <w:lang w:val="uk-UA"/>
        </w:rPr>
        <w:t>Паша потискає плечима.</w:t>
      </w:r>
    </w:p>
    <w:p w:rsidR="002B308B" w:rsidRPr="00590337" w:rsidRDefault="002B308B" w:rsidP="001D6856">
      <w:pPr>
        <w:rPr>
          <w:lang w:val="uk-UA"/>
        </w:rPr>
      </w:pPr>
    </w:p>
    <w:p w:rsidR="002B308B" w:rsidRPr="00590337" w:rsidRDefault="002B308B" w:rsidP="001D6856">
      <w:pPr>
        <w:pStyle w:val="HeroName"/>
        <w:rPr>
          <w:lang w:val="uk-UA"/>
        </w:rPr>
      </w:pPr>
      <w:r w:rsidRPr="00590337">
        <w:rPr>
          <w:lang w:val="uk-UA"/>
        </w:rPr>
        <w:t>микола</w:t>
      </w:r>
    </w:p>
    <w:p w:rsidR="002B308B" w:rsidRPr="00590337" w:rsidRDefault="002B308B" w:rsidP="001D6856">
      <w:pPr>
        <w:pStyle w:val="HeroReplica"/>
        <w:rPr>
          <w:lang w:val="uk-UA"/>
        </w:rPr>
      </w:pPr>
      <w:r w:rsidRPr="00590337">
        <w:rPr>
          <w:lang w:val="uk-UA"/>
        </w:rPr>
        <w:t>Менеджер блін.</w:t>
      </w:r>
    </w:p>
    <w:p w:rsidR="002B308B" w:rsidRPr="00590337" w:rsidRDefault="002B308B" w:rsidP="001D6856">
      <w:pPr>
        <w:rPr>
          <w:lang w:val="uk-UA"/>
        </w:rPr>
      </w:pPr>
    </w:p>
    <w:p w:rsidR="002B308B" w:rsidRPr="00590337" w:rsidRDefault="002B308B" w:rsidP="001D6856">
      <w:pPr>
        <w:pStyle w:val="ActionTimeArena"/>
        <w:rPr>
          <w:lang w:val="uk-UA"/>
        </w:rPr>
      </w:pPr>
      <w:r w:rsidRPr="00590337">
        <w:rPr>
          <w:lang w:val="uk-UA"/>
        </w:rPr>
        <w:t>ЕКСТ. ДОРОГА ЗА МІСТОМ - НІЧ</w:t>
      </w:r>
    </w:p>
    <w:p w:rsidR="002B308B" w:rsidRPr="00590337" w:rsidRDefault="002B308B" w:rsidP="003F74F0">
      <w:pPr>
        <w:pStyle w:val="ActionDescription"/>
        <w:rPr>
          <w:lang w:val="uk-UA"/>
        </w:rPr>
      </w:pPr>
      <w:r w:rsidRPr="00590337">
        <w:rPr>
          <w:lang w:val="uk-UA"/>
        </w:rPr>
        <w:t>На краю дороги стоїть чорне авто російського виробництва. Не поспіхом до нього під`їхавши, ззаду паркується авто Миколи.</w:t>
      </w:r>
    </w:p>
    <w:p w:rsidR="002B308B" w:rsidRPr="00590337" w:rsidRDefault="002B308B" w:rsidP="001D6856">
      <w:pPr>
        <w:pStyle w:val="ActionDescription"/>
        <w:rPr>
          <w:lang w:val="uk-UA"/>
        </w:rPr>
      </w:pPr>
      <w:r w:rsidRPr="00590337">
        <w:rPr>
          <w:lang w:val="uk-UA"/>
        </w:rPr>
        <w:t>Микола та Паша вилазять із авта.</w:t>
      </w:r>
    </w:p>
    <w:p w:rsidR="002B308B" w:rsidRPr="00590337" w:rsidRDefault="002B308B" w:rsidP="001D6856">
      <w:pPr>
        <w:pStyle w:val="ActionDescription"/>
        <w:rPr>
          <w:lang w:val="uk-UA"/>
        </w:rPr>
      </w:pPr>
      <w:r w:rsidRPr="00590337">
        <w:rPr>
          <w:lang w:val="uk-UA"/>
        </w:rPr>
        <w:t>З чорного авта вилазить КРЕМЕЗНИЙ ЧОЛОВІК(35)</w:t>
      </w:r>
    </w:p>
    <w:p w:rsidR="002B308B" w:rsidRPr="00590337" w:rsidRDefault="002B308B" w:rsidP="001D6856">
      <w:pPr>
        <w:pStyle w:val="ActionDescription"/>
        <w:rPr>
          <w:lang w:val="uk-UA"/>
        </w:rPr>
      </w:pPr>
      <w:r w:rsidRPr="00590337">
        <w:rPr>
          <w:lang w:val="uk-UA"/>
        </w:rPr>
        <w:t xml:space="preserve">Всі троє йдуть на зустріч одне одному. Зупиняються між автами, тиснуть руки. </w:t>
      </w:r>
    </w:p>
    <w:p w:rsidR="002B308B" w:rsidRPr="00590337" w:rsidRDefault="002B308B" w:rsidP="001D6856">
      <w:pPr>
        <w:pStyle w:val="ActionDescription"/>
        <w:rPr>
          <w:lang w:val="uk-UA"/>
        </w:rPr>
      </w:pPr>
      <w:r w:rsidRPr="00590337">
        <w:rPr>
          <w:lang w:val="uk-UA"/>
        </w:rPr>
        <w:t xml:space="preserve">Чоловік щось не поспіхом теревенить. Пашко йому також не поспіхом відповідає. Микола стоїть, сховавши руки в кишенях. </w:t>
      </w:r>
    </w:p>
    <w:p w:rsidR="002B308B" w:rsidRPr="00590337" w:rsidRDefault="002B308B" w:rsidP="001D6856">
      <w:pPr>
        <w:pStyle w:val="ActionDescription"/>
        <w:rPr>
          <w:lang w:val="uk-UA"/>
        </w:rPr>
      </w:pPr>
      <w:r w:rsidRPr="00590337">
        <w:rPr>
          <w:lang w:val="uk-UA"/>
        </w:rPr>
        <w:t xml:space="preserve">Чоловік розвертається та відійшовши до свого авта, відчиняє багажника. </w:t>
      </w:r>
    </w:p>
    <w:p w:rsidR="002B308B" w:rsidRPr="00590337" w:rsidRDefault="002B308B" w:rsidP="001D6856">
      <w:pPr>
        <w:pStyle w:val="ActionDescription"/>
        <w:rPr>
          <w:lang w:val="uk-UA"/>
        </w:rPr>
      </w:pPr>
      <w:r w:rsidRPr="00590337">
        <w:rPr>
          <w:lang w:val="uk-UA"/>
        </w:rPr>
        <w:t xml:space="preserve">Микола кидається до нього та з усієї сили гупає його багажником по спині. Чоловік осідає. Микола витягує його за комір та б`є головою об стопак. </w:t>
      </w:r>
    </w:p>
    <w:p w:rsidR="002B308B" w:rsidRPr="00590337" w:rsidRDefault="002B308B" w:rsidP="001D6856">
      <w:pPr>
        <w:rPr>
          <w:lang w:val="uk-UA"/>
        </w:rPr>
      </w:pPr>
      <w:r w:rsidRPr="00590337">
        <w:rPr>
          <w:lang w:val="uk-UA"/>
        </w:rPr>
        <w:t>Пашко стоїть здивований та закляклий, дивлячись на Миколу.</w:t>
      </w:r>
    </w:p>
    <w:p w:rsidR="002B308B" w:rsidRPr="00590337" w:rsidRDefault="002B308B" w:rsidP="001D6856">
      <w:pPr>
        <w:pStyle w:val="ActionDescription"/>
        <w:rPr>
          <w:lang w:val="uk-UA"/>
        </w:rPr>
      </w:pPr>
      <w:r w:rsidRPr="00590337">
        <w:rPr>
          <w:lang w:val="uk-UA"/>
        </w:rPr>
        <w:t xml:space="preserve">Микола кидає чоловіка на асфальт та б`є його ногами. Чоловік обхоплює голову руками, підтягує ноги, закриваючись від ударів. На лобі чоловіка добряча подряпина та з неї тече кров. </w:t>
      </w:r>
    </w:p>
    <w:p w:rsidR="002B308B" w:rsidRPr="00590337" w:rsidRDefault="002B308B" w:rsidP="001D6856">
      <w:pPr>
        <w:pStyle w:val="ActionDescription"/>
        <w:rPr>
          <w:lang w:val="uk-UA"/>
        </w:rPr>
      </w:pPr>
      <w:r w:rsidRPr="00590337">
        <w:rPr>
          <w:lang w:val="uk-UA"/>
        </w:rPr>
        <w:t>Микола перестає бити чоловіка, підходить до одчиненого багажника його авто, виймає звідтіля запаску й з запаски виймає пакунок з зеленого кольору подрібненою та висушеною травою.</w:t>
      </w:r>
    </w:p>
    <w:p w:rsidR="002B308B" w:rsidRPr="00590337" w:rsidRDefault="002B308B" w:rsidP="001D6856">
      <w:pPr>
        <w:rPr>
          <w:lang w:val="uk-UA"/>
        </w:rPr>
      </w:pPr>
      <w:r w:rsidRPr="00590337">
        <w:rPr>
          <w:lang w:val="uk-UA"/>
        </w:rPr>
        <w:t>Микола кидає запаску в чоловіка та йде до свого авто.</w:t>
      </w:r>
    </w:p>
    <w:p w:rsidR="002B308B" w:rsidRPr="00590337" w:rsidRDefault="002B308B" w:rsidP="001D6856">
      <w:pPr>
        <w:pStyle w:val="ActionDescription"/>
        <w:rPr>
          <w:lang w:val="uk-UA"/>
        </w:rPr>
      </w:pPr>
      <w:r w:rsidRPr="00590337">
        <w:rPr>
          <w:lang w:val="uk-UA"/>
        </w:rPr>
        <w:t>Микола прочиняє двері авто та до закляклого Пашка</w:t>
      </w:r>
    </w:p>
    <w:p w:rsidR="002B308B" w:rsidRPr="00590337" w:rsidRDefault="002B308B" w:rsidP="001D6856">
      <w:pPr>
        <w:pStyle w:val="HeroName"/>
        <w:rPr>
          <w:lang w:val="uk-UA"/>
        </w:rPr>
      </w:pPr>
      <w:r w:rsidRPr="00590337">
        <w:rPr>
          <w:lang w:val="uk-UA"/>
        </w:rPr>
        <w:t>МИКОЛА</w:t>
      </w:r>
    </w:p>
    <w:p w:rsidR="002B308B" w:rsidRPr="00590337" w:rsidRDefault="002B308B" w:rsidP="001D6856">
      <w:pPr>
        <w:pStyle w:val="HeroReplica"/>
        <w:rPr>
          <w:lang w:val="uk-UA"/>
        </w:rPr>
      </w:pPr>
      <w:r w:rsidRPr="00590337">
        <w:rPr>
          <w:lang w:val="uk-UA"/>
        </w:rPr>
        <w:t>Шо рот роззявив. Бігом в машину.</w:t>
      </w:r>
    </w:p>
    <w:p w:rsidR="002B308B" w:rsidRPr="00590337" w:rsidRDefault="002B308B" w:rsidP="001D6856">
      <w:pPr>
        <w:rPr>
          <w:lang w:val="uk-UA"/>
        </w:rPr>
      </w:pPr>
    </w:p>
    <w:p w:rsidR="002B308B" w:rsidRPr="00590337" w:rsidRDefault="002B308B" w:rsidP="001D6856">
      <w:pPr>
        <w:pStyle w:val="ActionTimeArena"/>
        <w:rPr>
          <w:lang w:val="uk-UA"/>
        </w:rPr>
      </w:pPr>
      <w:r w:rsidRPr="00590337">
        <w:rPr>
          <w:lang w:val="uk-UA"/>
        </w:rPr>
        <w:t>ІНТ. САЛОН АВТО - НІЧ</w:t>
      </w:r>
    </w:p>
    <w:p w:rsidR="002B308B" w:rsidRPr="00590337" w:rsidRDefault="002B308B" w:rsidP="001D6856">
      <w:pPr>
        <w:pStyle w:val="ActionDescription"/>
        <w:rPr>
          <w:lang w:val="uk-UA"/>
        </w:rPr>
      </w:pPr>
      <w:r w:rsidRPr="00590337">
        <w:rPr>
          <w:lang w:val="uk-UA"/>
        </w:rPr>
        <w:t>Авто мчить нічною автострадою.</w:t>
      </w:r>
    </w:p>
    <w:p w:rsidR="002B308B" w:rsidRPr="00590337" w:rsidRDefault="002B308B" w:rsidP="001D6856">
      <w:pPr>
        <w:pStyle w:val="HeroName"/>
        <w:rPr>
          <w:lang w:val="uk-UA"/>
        </w:rPr>
      </w:pPr>
      <w:r w:rsidRPr="00590337">
        <w:rPr>
          <w:lang w:val="uk-UA"/>
        </w:rPr>
        <w:t>ПАША</w:t>
      </w:r>
    </w:p>
    <w:p w:rsidR="002B308B" w:rsidRPr="00590337" w:rsidRDefault="002B308B" w:rsidP="003F74F0">
      <w:pPr>
        <w:pStyle w:val="HeroRemarka"/>
        <w:rPr>
          <w:lang w:val="uk-UA"/>
        </w:rPr>
      </w:pPr>
      <w:r w:rsidRPr="00590337">
        <w:rPr>
          <w:lang w:val="uk-UA"/>
        </w:rPr>
        <w:t>(сковтуючи)</w:t>
      </w:r>
    </w:p>
    <w:p w:rsidR="002B308B" w:rsidRPr="00590337" w:rsidRDefault="002B308B" w:rsidP="003F74F0">
      <w:pPr>
        <w:pStyle w:val="HeroReplica"/>
        <w:rPr>
          <w:lang w:val="uk-UA"/>
        </w:rPr>
      </w:pPr>
      <w:r w:rsidRPr="00590337">
        <w:rPr>
          <w:lang w:val="uk-UA"/>
        </w:rPr>
        <w:t>Якого біса. Навіщо.</w:t>
      </w:r>
    </w:p>
    <w:p w:rsidR="002B308B" w:rsidRPr="00590337" w:rsidRDefault="002B308B" w:rsidP="001D6856">
      <w:pPr>
        <w:rPr>
          <w:lang w:val="uk-UA"/>
        </w:rPr>
      </w:pPr>
    </w:p>
    <w:p w:rsidR="002B308B" w:rsidRPr="00590337" w:rsidRDefault="002B308B" w:rsidP="003F74F0">
      <w:pPr>
        <w:pStyle w:val="HeroName"/>
        <w:rPr>
          <w:lang w:val="uk-UA"/>
        </w:rPr>
      </w:pPr>
      <w:r w:rsidRPr="00590337">
        <w:rPr>
          <w:lang w:val="uk-UA"/>
        </w:rPr>
        <w:t>МИКОЛА</w:t>
      </w:r>
    </w:p>
    <w:p w:rsidR="002B308B" w:rsidRPr="00590337" w:rsidRDefault="002B308B" w:rsidP="003F74F0">
      <w:pPr>
        <w:pStyle w:val="HeroReplica"/>
        <w:rPr>
          <w:lang w:val="uk-UA"/>
        </w:rPr>
      </w:pPr>
      <w:r w:rsidRPr="00590337">
        <w:rPr>
          <w:lang w:val="uk-UA"/>
        </w:rPr>
        <w:t>Не знаю. Просто погляд не сподобався.</w:t>
      </w:r>
    </w:p>
    <w:p w:rsidR="002B308B" w:rsidRPr="00590337" w:rsidRDefault="002B308B" w:rsidP="001D6856">
      <w:pPr>
        <w:rPr>
          <w:lang w:val="uk-UA"/>
        </w:rPr>
      </w:pPr>
    </w:p>
    <w:p w:rsidR="002B308B" w:rsidRPr="00590337" w:rsidRDefault="002B308B" w:rsidP="003F74F0">
      <w:pPr>
        <w:pStyle w:val="HeroName"/>
        <w:rPr>
          <w:lang w:val="uk-UA"/>
        </w:rPr>
      </w:pPr>
      <w:r w:rsidRPr="00590337">
        <w:rPr>
          <w:lang w:val="uk-UA"/>
        </w:rPr>
        <w:t>ПАША</w:t>
      </w:r>
    </w:p>
    <w:p w:rsidR="002B308B" w:rsidRPr="00590337" w:rsidRDefault="002B308B" w:rsidP="003F74F0">
      <w:pPr>
        <w:pStyle w:val="HeroRemarka"/>
        <w:rPr>
          <w:lang w:val="uk-UA"/>
        </w:rPr>
      </w:pPr>
      <w:r w:rsidRPr="00590337">
        <w:rPr>
          <w:lang w:val="uk-UA"/>
        </w:rPr>
        <w:t>(верещить)</w:t>
      </w:r>
    </w:p>
    <w:p w:rsidR="002B308B" w:rsidRPr="00590337" w:rsidRDefault="002B308B" w:rsidP="003F74F0">
      <w:pPr>
        <w:pStyle w:val="HeroReplica"/>
        <w:rPr>
          <w:lang w:val="uk-UA"/>
        </w:rPr>
      </w:pPr>
      <w:r w:rsidRPr="00590337">
        <w:rPr>
          <w:lang w:val="uk-UA"/>
        </w:rPr>
        <w:t xml:space="preserve">Погляд не сподобався. Ти придурок, чи що, про все ж нормально домовились. </w:t>
      </w:r>
    </w:p>
    <w:p w:rsidR="002B308B" w:rsidRPr="00590337" w:rsidRDefault="002B308B" w:rsidP="001D6856">
      <w:pPr>
        <w:rPr>
          <w:lang w:val="uk-UA"/>
        </w:rPr>
      </w:pPr>
    </w:p>
    <w:p w:rsidR="002B308B" w:rsidRPr="00590337" w:rsidRDefault="002B308B" w:rsidP="003F74F0">
      <w:pPr>
        <w:pStyle w:val="HeroName"/>
        <w:rPr>
          <w:lang w:val="uk-UA"/>
        </w:rPr>
      </w:pPr>
      <w:r w:rsidRPr="00590337">
        <w:rPr>
          <w:lang w:val="uk-UA"/>
        </w:rPr>
        <w:t>МИКОЛА</w:t>
      </w:r>
    </w:p>
    <w:p w:rsidR="002B308B" w:rsidRPr="00590337" w:rsidRDefault="002B308B" w:rsidP="003F74F0">
      <w:pPr>
        <w:pStyle w:val="HeroReplica"/>
        <w:rPr>
          <w:lang w:val="uk-UA"/>
        </w:rPr>
      </w:pPr>
      <w:r w:rsidRPr="00590337">
        <w:rPr>
          <w:lang w:val="uk-UA"/>
        </w:rPr>
        <w:t>Спокійно.</w:t>
      </w:r>
    </w:p>
    <w:p w:rsidR="002B308B" w:rsidRPr="00590337" w:rsidRDefault="002B308B" w:rsidP="001D6856">
      <w:pPr>
        <w:rPr>
          <w:lang w:val="uk-UA"/>
        </w:rPr>
      </w:pPr>
    </w:p>
    <w:p w:rsidR="002B308B" w:rsidRPr="00590337" w:rsidRDefault="002B308B" w:rsidP="003F74F0">
      <w:pPr>
        <w:pStyle w:val="HeroName"/>
        <w:rPr>
          <w:lang w:val="uk-UA"/>
        </w:rPr>
      </w:pPr>
      <w:r w:rsidRPr="00590337">
        <w:rPr>
          <w:lang w:val="uk-UA"/>
        </w:rPr>
        <w:t>ПАША</w:t>
      </w:r>
    </w:p>
    <w:p w:rsidR="002B308B" w:rsidRPr="001E7070" w:rsidRDefault="002B308B" w:rsidP="003F74F0">
      <w:pPr>
        <w:pStyle w:val="HeroReplica"/>
        <w:rPr>
          <w:lang w:val="uk-UA"/>
        </w:rPr>
      </w:pPr>
      <w:r w:rsidRPr="00590337">
        <w:rPr>
          <w:lang w:val="uk-UA"/>
        </w:rPr>
        <w:t xml:space="preserve">Третього поставника вже лупиш. Як нового шукати? Де його шукати? Ох й дострибаємося ми. </w:t>
      </w:r>
      <w:r w:rsidRPr="001E7070">
        <w:rPr>
          <w:lang w:val="uk-UA"/>
        </w:rPr>
        <w:t>Завалять. Точно завалять. Краще б ми продовжували квартири взувати. Там все тихо.</w:t>
      </w:r>
    </w:p>
    <w:p w:rsidR="002B308B" w:rsidRPr="001E7070" w:rsidRDefault="002B308B" w:rsidP="001D6856">
      <w:pPr>
        <w:rPr>
          <w:lang w:val="uk-UA"/>
        </w:rPr>
      </w:pPr>
    </w:p>
    <w:p w:rsidR="002B308B" w:rsidRPr="00590337" w:rsidRDefault="002B308B" w:rsidP="003F74F0">
      <w:pPr>
        <w:pStyle w:val="ActionDescription"/>
        <w:rPr>
          <w:lang w:val="uk-UA"/>
        </w:rPr>
      </w:pPr>
      <w:r w:rsidRPr="00590337">
        <w:rPr>
          <w:lang w:val="uk-UA"/>
        </w:rPr>
        <w:t>Микола спльовує у прочинене вікно авто.</w:t>
      </w:r>
    </w:p>
    <w:p w:rsidR="002B308B" w:rsidRPr="00590337" w:rsidRDefault="002B308B" w:rsidP="001D6856">
      <w:pPr>
        <w:rPr>
          <w:lang w:val="uk-UA"/>
        </w:rPr>
      </w:pPr>
    </w:p>
    <w:p w:rsidR="002B308B" w:rsidRPr="00590337" w:rsidRDefault="002B308B" w:rsidP="003F74F0">
      <w:pPr>
        <w:pStyle w:val="HeroName"/>
        <w:rPr>
          <w:lang w:val="uk-UA"/>
        </w:rPr>
      </w:pPr>
      <w:r w:rsidRPr="00590337">
        <w:rPr>
          <w:lang w:val="uk-UA"/>
        </w:rPr>
        <w:t>МИКОЛА</w:t>
      </w:r>
    </w:p>
    <w:p w:rsidR="002B308B" w:rsidRPr="00B70AF2" w:rsidRDefault="002B308B" w:rsidP="003F74F0">
      <w:pPr>
        <w:pStyle w:val="HeroReplica"/>
        <w:rPr>
          <w:lang w:val="uk-UA"/>
        </w:rPr>
      </w:pPr>
      <w:r w:rsidRPr="00590337">
        <w:rPr>
          <w:lang w:val="uk-UA"/>
        </w:rPr>
        <w:t>Похуй.</w:t>
      </w:r>
    </w:p>
    <w:p w:rsidR="002B308B" w:rsidRPr="003F0319" w:rsidRDefault="002B308B" w:rsidP="003F0319">
      <w:pPr>
        <w:rPr>
          <w:lang w:val="uk-UA"/>
        </w:rPr>
      </w:pPr>
    </w:p>
    <w:p w:rsidR="002B308B" w:rsidRPr="00590337" w:rsidRDefault="002B308B" w:rsidP="006F117F">
      <w:pPr>
        <w:pStyle w:val="ActionTimeArena"/>
        <w:rPr>
          <w:lang w:val="uk-UA"/>
        </w:rPr>
      </w:pPr>
      <w:r w:rsidRPr="00590337">
        <w:rPr>
          <w:lang w:val="uk-UA"/>
        </w:rPr>
        <w:t>ІНТ. КІМНАТА - ВЕЧІР</w:t>
      </w:r>
    </w:p>
    <w:p w:rsidR="002B308B" w:rsidRPr="00590337" w:rsidRDefault="002B308B" w:rsidP="006F117F">
      <w:pPr>
        <w:pStyle w:val="ActionDescription"/>
        <w:rPr>
          <w:lang w:val="uk-UA"/>
        </w:rPr>
      </w:pPr>
      <w:r w:rsidRPr="00590337">
        <w:rPr>
          <w:lang w:val="uk-UA"/>
        </w:rPr>
        <w:t>Темряву кімнати розсіює світло, що воно розливається від екрану монітору.</w:t>
      </w:r>
    </w:p>
    <w:p w:rsidR="002B308B" w:rsidRPr="00590337" w:rsidRDefault="002B308B" w:rsidP="006F117F">
      <w:pPr>
        <w:pStyle w:val="ActionDescription"/>
        <w:rPr>
          <w:lang w:val="uk-UA"/>
        </w:rPr>
      </w:pPr>
      <w:r w:rsidRPr="00590337">
        <w:rPr>
          <w:lang w:val="uk-UA"/>
        </w:rPr>
        <w:t xml:space="preserve">На екрані - закладка соціальної сторінки. Це сторінка Ольги. Вона на фото у спокусливій позі. У привабливій вечірній сукні, яку втім видно лише від грудей, які вона виразно підкреслює. Обличчя Ольги розвернуто в на півоберта та запрокинуте назад, підборіддя злегка підняте, губи трохи привідкриті, пасмо довгого чорного волосся спадає на плече, закриваючи трохи обличчя, очі дивляться на споглядаючого. Протилежна пасму волосся рука піднята, зігнута трохи в лікті та занесена за потилицю. </w:t>
      </w:r>
    </w:p>
    <w:p w:rsidR="002B308B" w:rsidRPr="00590337" w:rsidRDefault="002B308B" w:rsidP="006F117F">
      <w:pPr>
        <w:pStyle w:val="ActionDescription"/>
        <w:rPr>
          <w:lang w:val="uk-UA"/>
        </w:rPr>
      </w:pPr>
      <w:r w:rsidRPr="00590337">
        <w:rPr>
          <w:lang w:val="uk-UA"/>
        </w:rPr>
        <w:t>У відмітці про друзів значиться їх наявність у кількості більше тисячі.</w:t>
      </w:r>
    </w:p>
    <w:p w:rsidR="002B308B" w:rsidRPr="00590337" w:rsidRDefault="002B308B" w:rsidP="006F117F">
      <w:pPr>
        <w:pStyle w:val="ActionDescription"/>
        <w:rPr>
          <w:lang w:val="uk-UA"/>
        </w:rPr>
      </w:pPr>
      <w:r w:rsidRPr="00590337">
        <w:rPr>
          <w:lang w:val="uk-UA"/>
        </w:rPr>
        <w:t>Курсор мишки повзе по стіні. На стіні безліч подарунків з квітами, м'якими іграшками й таке інше.</w:t>
      </w:r>
    </w:p>
    <w:p w:rsidR="002B308B" w:rsidRPr="00590337" w:rsidRDefault="002B308B" w:rsidP="006F117F">
      <w:pPr>
        <w:pStyle w:val="ActionDescription"/>
        <w:rPr>
          <w:lang w:val="uk-UA"/>
        </w:rPr>
      </w:pPr>
      <w:r w:rsidRPr="00590337">
        <w:rPr>
          <w:lang w:val="uk-UA"/>
        </w:rPr>
        <w:t>Курсор мишки підповзає до кнопки - долучити до друзів та активує її.</w:t>
      </w:r>
    </w:p>
    <w:p w:rsidR="002B308B" w:rsidRPr="00590337" w:rsidRDefault="002B308B" w:rsidP="006F117F">
      <w:pPr>
        <w:pStyle w:val="HeroName"/>
        <w:rPr>
          <w:lang w:val="uk-UA"/>
        </w:rPr>
      </w:pPr>
      <w:r w:rsidRPr="00590337">
        <w:rPr>
          <w:lang w:val="uk-UA"/>
        </w:rPr>
        <w:t>ПАША</w:t>
      </w:r>
    </w:p>
    <w:p w:rsidR="002B308B" w:rsidRPr="00590337" w:rsidRDefault="002B308B" w:rsidP="006F117F">
      <w:pPr>
        <w:pStyle w:val="HeroRemarka"/>
        <w:rPr>
          <w:lang w:val="uk-UA"/>
        </w:rPr>
      </w:pPr>
      <w:r w:rsidRPr="00590337">
        <w:rPr>
          <w:lang w:val="uk-UA"/>
        </w:rPr>
        <w:t>(за кадром)</w:t>
      </w:r>
    </w:p>
    <w:p w:rsidR="002B308B" w:rsidRPr="00590337" w:rsidRDefault="002B308B" w:rsidP="006F117F">
      <w:pPr>
        <w:pStyle w:val="HeroReplica"/>
        <w:rPr>
          <w:lang w:val="uk-UA"/>
        </w:rPr>
      </w:pPr>
      <w:r w:rsidRPr="00590337">
        <w:rPr>
          <w:lang w:val="uk-UA"/>
        </w:rPr>
        <w:t>Ну, давай, долучайся.</w:t>
      </w:r>
    </w:p>
    <w:p w:rsidR="002B308B" w:rsidRPr="00590337" w:rsidRDefault="002B308B" w:rsidP="006F117F">
      <w:pPr>
        <w:rPr>
          <w:lang w:val="uk-UA"/>
        </w:rPr>
      </w:pPr>
    </w:p>
    <w:p w:rsidR="002B308B" w:rsidRPr="00590337" w:rsidRDefault="002B308B" w:rsidP="006F117F">
      <w:pPr>
        <w:pStyle w:val="ActionDescription"/>
        <w:rPr>
          <w:lang w:val="uk-UA"/>
        </w:rPr>
      </w:pPr>
      <w:r w:rsidRPr="00590337">
        <w:rPr>
          <w:lang w:val="uk-UA"/>
        </w:rPr>
        <w:t>Перспектива змінюється та видно стіл, на якому монітор комп'ютера, чашка з питвом. За столом сидить Паша й орудує мишкою.</w:t>
      </w:r>
    </w:p>
    <w:p w:rsidR="002B308B" w:rsidRPr="00590337" w:rsidRDefault="002B308B" w:rsidP="006F117F">
      <w:pPr>
        <w:pStyle w:val="ActionDescription"/>
        <w:rPr>
          <w:lang w:val="uk-UA"/>
        </w:rPr>
      </w:pPr>
      <w:r w:rsidRPr="00590337">
        <w:rPr>
          <w:lang w:val="uk-UA"/>
        </w:rPr>
        <w:t>Паша відкидається в спинку стільця й замріяно та хітливо дивиться на монітор.</w:t>
      </w:r>
    </w:p>
    <w:p w:rsidR="002B308B" w:rsidRPr="00590337" w:rsidRDefault="002B308B" w:rsidP="006F117F">
      <w:pPr>
        <w:pStyle w:val="ActionDescription"/>
        <w:rPr>
          <w:lang w:val="uk-UA"/>
        </w:rPr>
      </w:pPr>
      <w:r w:rsidRPr="00590337">
        <w:rPr>
          <w:lang w:val="uk-UA"/>
        </w:rPr>
        <w:t xml:space="preserve">На моніторі у весь екран розгорнуто вищеописане фото Ольги. </w:t>
      </w:r>
    </w:p>
    <w:p w:rsidR="002B308B" w:rsidRPr="00590337" w:rsidRDefault="002B308B" w:rsidP="006F117F">
      <w:pPr>
        <w:rPr>
          <w:lang w:val="uk-UA"/>
        </w:rPr>
      </w:pPr>
    </w:p>
    <w:p w:rsidR="002B308B" w:rsidRPr="00EB4DCD" w:rsidRDefault="002B308B" w:rsidP="006F117F">
      <w:pPr>
        <w:pStyle w:val="ActionTimeArena"/>
        <w:rPr>
          <w:lang w:val="uk-UA"/>
        </w:rPr>
      </w:pPr>
      <w:r w:rsidRPr="00EB4DCD">
        <w:rPr>
          <w:lang w:val="uk-UA"/>
        </w:rPr>
        <w:t xml:space="preserve">ЕКСТ. лавка </w:t>
      </w:r>
      <w:r w:rsidRPr="003358C9">
        <w:rPr>
          <w:lang w:val="ru-RU"/>
        </w:rPr>
        <w:t xml:space="preserve">коло </w:t>
      </w:r>
      <w:r w:rsidRPr="00361962">
        <w:rPr>
          <w:lang w:val="ru-RU"/>
        </w:rPr>
        <w:t xml:space="preserve">елітного </w:t>
      </w:r>
      <w:r w:rsidRPr="00EB4DCD">
        <w:rPr>
          <w:lang w:val="uk-UA"/>
        </w:rPr>
        <w:t>під'їзду БАГАТОПОВЕРХІВКИ - РАНОК</w:t>
      </w:r>
    </w:p>
    <w:p w:rsidR="002B308B" w:rsidRPr="00590337" w:rsidRDefault="002B308B" w:rsidP="006F117F">
      <w:pPr>
        <w:rPr>
          <w:lang w:val="uk-UA"/>
        </w:rPr>
      </w:pPr>
      <w:r w:rsidRPr="00590337">
        <w:rPr>
          <w:lang w:val="uk-UA"/>
        </w:rPr>
        <w:t>На лавці коло під'їзду сидить ЮНАК</w:t>
      </w:r>
      <w:r w:rsidRPr="00F7258D">
        <w:rPr>
          <w:lang w:val="ru-RU"/>
        </w:rPr>
        <w:t>1</w:t>
      </w:r>
      <w:r w:rsidRPr="00590337">
        <w:rPr>
          <w:lang w:val="uk-UA"/>
        </w:rPr>
        <w:t xml:space="preserve"> з букетом гарних троянд. Він уважно дивиться на двері під'їзду.</w:t>
      </w:r>
    </w:p>
    <w:p w:rsidR="002B308B" w:rsidRPr="00590337" w:rsidRDefault="002B308B" w:rsidP="006F117F">
      <w:pPr>
        <w:pStyle w:val="ActionDescription"/>
        <w:rPr>
          <w:lang w:val="uk-UA"/>
        </w:rPr>
      </w:pPr>
      <w:r w:rsidRPr="00590337">
        <w:rPr>
          <w:lang w:val="uk-UA"/>
        </w:rPr>
        <w:t>Двері під'їзду відчиняються та виходить Ольга.</w:t>
      </w:r>
    </w:p>
    <w:p w:rsidR="002B308B" w:rsidRPr="00590337" w:rsidRDefault="002B308B" w:rsidP="006F117F">
      <w:pPr>
        <w:pStyle w:val="ActionDescription"/>
        <w:rPr>
          <w:lang w:val="uk-UA"/>
        </w:rPr>
      </w:pPr>
      <w:r w:rsidRPr="00590337">
        <w:rPr>
          <w:lang w:val="uk-UA"/>
        </w:rPr>
        <w:t xml:space="preserve">Хлопець підхоплюється та тупцює на місці опустивши букет вниз, дивлячись на Олю. </w:t>
      </w:r>
    </w:p>
    <w:p w:rsidR="002B308B" w:rsidRPr="00590337" w:rsidRDefault="002B308B" w:rsidP="006F117F">
      <w:pPr>
        <w:pStyle w:val="ActionDescription"/>
        <w:rPr>
          <w:lang w:val="uk-UA"/>
        </w:rPr>
      </w:pPr>
      <w:r w:rsidRPr="00590337">
        <w:rPr>
          <w:lang w:val="uk-UA"/>
        </w:rPr>
        <w:t>Навпроти під'їзду гальмує авто, за кермом якого теж ЮНАК.</w:t>
      </w:r>
    </w:p>
    <w:p w:rsidR="002B308B" w:rsidRPr="00590337" w:rsidRDefault="002B308B" w:rsidP="006F117F">
      <w:pPr>
        <w:rPr>
          <w:lang w:val="uk-UA"/>
        </w:rPr>
      </w:pPr>
      <w:r w:rsidRPr="00590337">
        <w:rPr>
          <w:lang w:val="uk-UA"/>
        </w:rPr>
        <w:t xml:space="preserve">Юнак з трояндами клякне й </w:t>
      </w:r>
      <w:r w:rsidRPr="003F0319">
        <w:rPr>
          <w:lang w:val="ru-RU"/>
        </w:rPr>
        <w:t>сідає</w:t>
      </w:r>
      <w:r w:rsidRPr="00590337">
        <w:rPr>
          <w:lang w:val="uk-UA"/>
        </w:rPr>
        <w:t xml:space="preserve"> на лавку.</w:t>
      </w:r>
    </w:p>
    <w:p w:rsidR="002B308B" w:rsidRPr="00590337" w:rsidRDefault="002B308B" w:rsidP="006F117F">
      <w:pPr>
        <w:rPr>
          <w:lang w:val="uk-UA"/>
        </w:rPr>
      </w:pPr>
      <w:r w:rsidRPr="00590337">
        <w:rPr>
          <w:lang w:val="uk-UA"/>
        </w:rPr>
        <w:t>Оля, проходячи повз нього</w:t>
      </w:r>
    </w:p>
    <w:p w:rsidR="002B308B" w:rsidRPr="00590337" w:rsidRDefault="002B308B" w:rsidP="006F117F">
      <w:pPr>
        <w:rPr>
          <w:lang w:val="uk-UA"/>
        </w:rPr>
      </w:pPr>
    </w:p>
    <w:p w:rsidR="002B308B" w:rsidRPr="00590337" w:rsidRDefault="002B308B" w:rsidP="006F117F">
      <w:pPr>
        <w:pStyle w:val="HeroName"/>
        <w:rPr>
          <w:lang w:val="uk-UA"/>
        </w:rPr>
      </w:pPr>
      <w:r w:rsidRPr="00590337">
        <w:rPr>
          <w:lang w:val="uk-UA"/>
        </w:rPr>
        <w:t>ОЛЯ</w:t>
      </w:r>
    </w:p>
    <w:p w:rsidR="002B308B" w:rsidRPr="00590337" w:rsidRDefault="002B308B" w:rsidP="006F117F">
      <w:pPr>
        <w:pStyle w:val="HeroReplica"/>
        <w:rPr>
          <w:lang w:val="uk-UA"/>
        </w:rPr>
      </w:pPr>
      <w:r w:rsidRPr="00590337">
        <w:rPr>
          <w:lang w:val="uk-UA"/>
        </w:rPr>
        <w:t>О, привіт, а ти що тут робиш.</w:t>
      </w:r>
    </w:p>
    <w:p w:rsidR="002B308B" w:rsidRPr="00590337" w:rsidRDefault="002B308B" w:rsidP="006F117F">
      <w:pPr>
        <w:rPr>
          <w:lang w:val="uk-UA"/>
        </w:rPr>
      </w:pPr>
    </w:p>
    <w:p w:rsidR="002B308B" w:rsidRPr="00590337" w:rsidRDefault="002B308B" w:rsidP="006F117F">
      <w:pPr>
        <w:pStyle w:val="HeroName"/>
        <w:rPr>
          <w:lang w:val="uk-UA"/>
        </w:rPr>
      </w:pPr>
      <w:r w:rsidRPr="00590337">
        <w:rPr>
          <w:lang w:val="uk-UA"/>
        </w:rPr>
        <w:t>ЮНАК З КВІТАМИ</w:t>
      </w:r>
    </w:p>
    <w:p w:rsidR="002B308B" w:rsidRPr="00590337" w:rsidRDefault="002B308B" w:rsidP="006F117F">
      <w:pPr>
        <w:pStyle w:val="HeroReplica"/>
        <w:rPr>
          <w:lang w:val="uk-UA"/>
        </w:rPr>
      </w:pPr>
      <w:r w:rsidRPr="00590337">
        <w:rPr>
          <w:lang w:val="uk-UA"/>
        </w:rPr>
        <w:t xml:space="preserve">Привіт-привіт. Тебе чекаю. </w:t>
      </w:r>
    </w:p>
    <w:p w:rsidR="002B308B" w:rsidRPr="00590337" w:rsidRDefault="002B308B" w:rsidP="006F117F">
      <w:pPr>
        <w:rPr>
          <w:lang w:val="uk-UA"/>
        </w:rPr>
      </w:pPr>
    </w:p>
    <w:p w:rsidR="002B308B" w:rsidRPr="00590337" w:rsidRDefault="002B308B" w:rsidP="006F117F">
      <w:pPr>
        <w:pStyle w:val="HeroName"/>
        <w:rPr>
          <w:lang w:val="uk-UA"/>
        </w:rPr>
      </w:pPr>
      <w:r w:rsidRPr="00590337">
        <w:rPr>
          <w:lang w:val="uk-UA"/>
        </w:rPr>
        <w:t>ОЛЯ</w:t>
      </w:r>
    </w:p>
    <w:p w:rsidR="002B308B" w:rsidRPr="00590337" w:rsidRDefault="002B308B" w:rsidP="006F117F">
      <w:pPr>
        <w:pStyle w:val="HeroReplica"/>
        <w:rPr>
          <w:lang w:val="uk-UA"/>
        </w:rPr>
      </w:pPr>
      <w:r w:rsidRPr="00590337">
        <w:rPr>
          <w:lang w:val="uk-UA"/>
        </w:rPr>
        <w:t>Ой, так це мені? Дякую.</w:t>
      </w:r>
    </w:p>
    <w:p w:rsidR="002B308B" w:rsidRPr="00590337" w:rsidRDefault="002B308B" w:rsidP="006F117F">
      <w:pPr>
        <w:rPr>
          <w:lang w:val="uk-UA"/>
        </w:rPr>
      </w:pPr>
    </w:p>
    <w:p w:rsidR="002B308B" w:rsidRPr="00590337" w:rsidRDefault="002B308B" w:rsidP="006F117F">
      <w:pPr>
        <w:pStyle w:val="ActionDescription"/>
        <w:rPr>
          <w:lang w:val="uk-UA"/>
        </w:rPr>
      </w:pPr>
      <w:r w:rsidRPr="00590337">
        <w:rPr>
          <w:lang w:val="uk-UA"/>
        </w:rPr>
        <w:t>Хлопець протягує їй букет, вона приймає та насолоджуючись нюхає букет.</w:t>
      </w:r>
    </w:p>
    <w:p w:rsidR="002B308B" w:rsidRPr="00590337" w:rsidRDefault="002B308B" w:rsidP="006F117F">
      <w:pPr>
        <w:pStyle w:val="HeroName"/>
        <w:rPr>
          <w:lang w:val="uk-UA"/>
        </w:rPr>
      </w:pPr>
      <w:r w:rsidRPr="00590337">
        <w:rPr>
          <w:lang w:val="uk-UA"/>
        </w:rPr>
        <w:t>ОЛЯ</w:t>
      </w:r>
    </w:p>
    <w:p w:rsidR="002B308B" w:rsidRPr="00590337" w:rsidRDefault="002B308B" w:rsidP="006F117F">
      <w:pPr>
        <w:pStyle w:val="HeroReplica"/>
        <w:rPr>
          <w:lang w:val="uk-UA"/>
        </w:rPr>
      </w:pPr>
      <w:r w:rsidRPr="00590337">
        <w:rPr>
          <w:lang w:val="uk-UA"/>
        </w:rPr>
        <w:t>Ну бувай.</w:t>
      </w:r>
    </w:p>
    <w:p w:rsidR="002B308B" w:rsidRPr="00590337" w:rsidRDefault="002B308B" w:rsidP="006F117F">
      <w:pPr>
        <w:rPr>
          <w:lang w:val="uk-UA"/>
        </w:rPr>
      </w:pPr>
    </w:p>
    <w:p w:rsidR="002B308B" w:rsidRPr="00277EE9" w:rsidRDefault="002B308B" w:rsidP="006F117F">
      <w:pPr>
        <w:rPr>
          <w:lang w:val="ru-RU"/>
        </w:rPr>
      </w:pPr>
      <w:r w:rsidRPr="00590337">
        <w:rPr>
          <w:lang w:val="uk-UA"/>
        </w:rPr>
        <w:t xml:space="preserve">Вона йде та сідає в авто з іншим юнаком, </w:t>
      </w:r>
      <w:r w:rsidRPr="003F0319">
        <w:rPr>
          <w:lang w:val="ru-RU"/>
        </w:rPr>
        <w:t>кидає</w:t>
      </w:r>
      <w:r w:rsidRPr="00590337">
        <w:rPr>
          <w:lang w:val="uk-UA"/>
        </w:rPr>
        <w:t xml:space="preserve"> букет на заднє сидіння. Авто рушає.</w:t>
      </w:r>
    </w:p>
    <w:p w:rsidR="002B308B" w:rsidRPr="00277EE9" w:rsidRDefault="002B308B" w:rsidP="006F117F">
      <w:pPr>
        <w:rPr>
          <w:lang w:val="ru-RU"/>
        </w:rPr>
      </w:pPr>
    </w:p>
    <w:p w:rsidR="002B308B" w:rsidRPr="00F1723A" w:rsidRDefault="002B308B" w:rsidP="00B70AF2">
      <w:pPr>
        <w:pStyle w:val="ActionTimeArena"/>
        <w:rPr>
          <w:lang w:val="uk-UA"/>
        </w:rPr>
      </w:pPr>
      <w:r w:rsidRPr="00F1723A">
        <w:rPr>
          <w:lang w:val="uk-UA"/>
        </w:rPr>
        <w:t>ЕКСТ. ДОРОГА ЗА МІСТОМ - ранок</w:t>
      </w:r>
    </w:p>
    <w:p w:rsidR="002B308B" w:rsidRPr="00F1723A" w:rsidRDefault="002B308B" w:rsidP="006F117F">
      <w:pPr>
        <w:rPr>
          <w:lang w:val="uk-UA"/>
        </w:rPr>
      </w:pPr>
      <w:r w:rsidRPr="00F1723A">
        <w:rPr>
          <w:lang w:val="uk-UA"/>
        </w:rPr>
        <w:t>На узбіччі стоїть припаркований стильний джип (щось на кшалт "Інфініті" чи "БМВ х6")</w:t>
      </w:r>
    </w:p>
    <w:p w:rsidR="002B308B" w:rsidRPr="00F1723A" w:rsidRDefault="002B308B" w:rsidP="006F117F">
      <w:pPr>
        <w:rPr>
          <w:lang w:val="uk-UA"/>
        </w:rPr>
      </w:pPr>
    </w:p>
    <w:p w:rsidR="002B308B" w:rsidRPr="00F1723A" w:rsidRDefault="002B308B" w:rsidP="006F117F">
      <w:pPr>
        <w:rPr>
          <w:lang w:val="uk-UA"/>
        </w:rPr>
      </w:pPr>
      <w:r w:rsidRPr="00F1723A">
        <w:rPr>
          <w:lang w:val="uk-UA"/>
        </w:rPr>
        <w:t>Ззаду до джипу під'їзд</w:t>
      </w:r>
      <w:r w:rsidRPr="00F1723A">
        <w:rPr>
          <w:lang w:val="ru-RU"/>
        </w:rPr>
        <w:t>ить</w:t>
      </w:r>
      <w:r w:rsidRPr="00F1723A">
        <w:rPr>
          <w:lang w:val="uk-UA"/>
        </w:rPr>
        <w:t xml:space="preserve"> та паркується сіра дев'ятка, з якої вилазять Микола з Пашком.</w:t>
      </w:r>
    </w:p>
    <w:p w:rsidR="002B308B" w:rsidRPr="00F1723A" w:rsidRDefault="002B308B" w:rsidP="006F117F">
      <w:pPr>
        <w:rPr>
          <w:lang w:val="uk-UA"/>
        </w:rPr>
      </w:pPr>
    </w:p>
    <w:p w:rsidR="002B308B" w:rsidRPr="00F1723A" w:rsidRDefault="002B308B" w:rsidP="006F117F">
      <w:pPr>
        <w:rPr>
          <w:lang w:val="uk-UA"/>
        </w:rPr>
      </w:pPr>
      <w:r w:rsidRPr="00F1723A">
        <w:rPr>
          <w:lang w:val="uk-UA"/>
        </w:rPr>
        <w:t>З джипу вилазить ГЛАДКИЙ чоловік(35), стильно одягнений, розмовляє по мобільному. Йде в бік хлопців.</w:t>
      </w:r>
    </w:p>
    <w:p w:rsidR="002B308B" w:rsidRPr="00F1723A" w:rsidRDefault="002B308B" w:rsidP="006F117F">
      <w:pPr>
        <w:rPr>
          <w:lang w:val="uk-UA"/>
        </w:rPr>
      </w:pPr>
    </w:p>
    <w:p w:rsidR="002B308B" w:rsidRPr="00F1723A" w:rsidRDefault="002B308B" w:rsidP="006F117F">
      <w:pPr>
        <w:rPr>
          <w:lang w:val="uk-UA"/>
        </w:rPr>
      </w:pPr>
      <w:r w:rsidRPr="00F1723A">
        <w:rPr>
          <w:lang w:val="uk-UA"/>
        </w:rPr>
        <w:t xml:space="preserve">Трійка зустрічається між автами. Тиснуть руки. </w:t>
      </w:r>
    </w:p>
    <w:p w:rsidR="002B308B" w:rsidRPr="00F1723A" w:rsidRDefault="002B308B" w:rsidP="006F117F">
      <w:pPr>
        <w:rPr>
          <w:lang w:val="uk-UA"/>
        </w:rPr>
      </w:pPr>
    </w:p>
    <w:p w:rsidR="002B308B" w:rsidRPr="00F1723A" w:rsidRDefault="002B308B" w:rsidP="00B70AF2">
      <w:pPr>
        <w:pStyle w:val="HeroName"/>
        <w:rPr>
          <w:lang w:val="uk-UA"/>
        </w:rPr>
      </w:pPr>
      <w:r w:rsidRPr="00F1723A">
        <w:rPr>
          <w:lang w:val="uk-UA"/>
        </w:rPr>
        <w:t>гладкий</w:t>
      </w:r>
    </w:p>
    <w:p w:rsidR="002B308B" w:rsidRPr="00F1723A" w:rsidRDefault="002B308B" w:rsidP="00B70AF2">
      <w:pPr>
        <w:pStyle w:val="HeroRemarka"/>
        <w:rPr>
          <w:lang w:val="uk-UA"/>
        </w:rPr>
      </w:pPr>
      <w:r w:rsidRPr="00F1723A">
        <w:rPr>
          <w:lang w:val="uk-UA"/>
        </w:rPr>
        <w:t>(в слухавку)</w:t>
      </w:r>
    </w:p>
    <w:p w:rsidR="002B308B" w:rsidRPr="00F1723A" w:rsidRDefault="002B308B" w:rsidP="00B70AF2">
      <w:pPr>
        <w:pStyle w:val="HeroReplica"/>
        <w:rPr>
          <w:lang w:val="uk-UA"/>
        </w:rPr>
      </w:pPr>
      <w:r w:rsidRPr="00F1723A">
        <w:rPr>
          <w:lang w:val="uk-UA"/>
        </w:rPr>
        <w:t>Я ж тобі кажу, завжди тримай увагу на собі, будь як, але на собі. Ну все, бувай, пізніше зв'яжемось.</w:t>
      </w:r>
    </w:p>
    <w:p w:rsidR="002B308B" w:rsidRPr="00F1723A" w:rsidRDefault="002B308B" w:rsidP="00B70AF2">
      <w:pPr>
        <w:pStyle w:val="HeroRemarka"/>
        <w:rPr>
          <w:lang w:val="uk-UA"/>
        </w:rPr>
      </w:pPr>
      <w:r w:rsidRPr="00F1723A">
        <w:rPr>
          <w:lang w:val="uk-UA"/>
        </w:rPr>
        <w:t>(до хлопців)</w:t>
      </w:r>
    </w:p>
    <w:p w:rsidR="002B308B" w:rsidRPr="00F1723A" w:rsidRDefault="002B308B" w:rsidP="00B70AF2">
      <w:pPr>
        <w:pStyle w:val="HeroReplica"/>
        <w:rPr>
          <w:lang w:val="uk-UA"/>
        </w:rPr>
      </w:pPr>
      <w:r w:rsidRPr="00F1723A">
        <w:rPr>
          <w:lang w:val="uk-UA"/>
        </w:rPr>
        <w:t>Ну шо, шантрапа, як справи, все ОК?</w:t>
      </w:r>
    </w:p>
    <w:p w:rsidR="002B308B" w:rsidRPr="00F1723A" w:rsidRDefault="002B308B" w:rsidP="00B70AF2">
      <w:pPr>
        <w:rPr>
          <w:lang w:val="uk-UA"/>
        </w:rPr>
      </w:pPr>
    </w:p>
    <w:p w:rsidR="002B308B" w:rsidRPr="00F1723A" w:rsidRDefault="002B308B" w:rsidP="006F117F">
      <w:pPr>
        <w:rPr>
          <w:lang w:val="uk-UA"/>
        </w:rPr>
      </w:pPr>
      <w:r w:rsidRPr="00F1723A">
        <w:rPr>
          <w:lang w:val="uk-UA"/>
        </w:rPr>
        <w:t xml:space="preserve">Гладкий </w:t>
      </w:r>
      <w:r w:rsidRPr="00277EE9">
        <w:rPr>
          <w:lang w:val="ru-RU"/>
        </w:rPr>
        <w:t>ховає</w:t>
      </w:r>
      <w:r w:rsidRPr="00F1723A">
        <w:rPr>
          <w:lang w:val="uk-UA"/>
        </w:rPr>
        <w:t xml:space="preserve"> мобільний у кишеню піджака.  </w:t>
      </w:r>
    </w:p>
    <w:p w:rsidR="002B308B" w:rsidRPr="00F1723A" w:rsidRDefault="002B308B" w:rsidP="006F117F">
      <w:pPr>
        <w:rPr>
          <w:lang w:val="uk-UA"/>
        </w:rPr>
      </w:pPr>
    </w:p>
    <w:p w:rsidR="002B308B" w:rsidRPr="00F1723A" w:rsidRDefault="002B308B" w:rsidP="00B70AF2">
      <w:pPr>
        <w:pStyle w:val="HeroName"/>
        <w:rPr>
          <w:lang w:val="uk-UA"/>
        </w:rPr>
      </w:pPr>
      <w:r>
        <w:rPr>
          <w:lang w:val="uk-UA"/>
        </w:rPr>
        <w:t>микола</w:t>
      </w:r>
    </w:p>
    <w:p w:rsidR="002B308B" w:rsidRPr="00F1723A" w:rsidRDefault="002B308B" w:rsidP="00B70AF2">
      <w:pPr>
        <w:pStyle w:val="HeroReplica"/>
        <w:rPr>
          <w:lang w:val="uk-UA"/>
        </w:rPr>
      </w:pPr>
      <w:r w:rsidRPr="00F1723A">
        <w:rPr>
          <w:lang w:val="uk-UA"/>
        </w:rPr>
        <w:t>Все за планом.</w:t>
      </w:r>
    </w:p>
    <w:p w:rsidR="002B308B" w:rsidRPr="00F1723A" w:rsidRDefault="002B308B" w:rsidP="00D020B0">
      <w:pPr>
        <w:rPr>
          <w:lang w:val="uk-UA"/>
        </w:rPr>
      </w:pPr>
    </w:p>
    <w:p w:rsidR="002B308B" w:rsidRPr="00F1723A" w:rsidRDefault="002B308B" w:rsidP="00D020B0">
      <w:pPr>
        <w:pStyle w:val="HeroName"/>
        <w:rPr>
          <w:lang w:val="uk-UA"/>
        </w:rPr>
      </w:pPr>
      <w:r w:rsidRPr="00F1723A">
        <w:rPr>
          <w:lang w:val="uk-UA"/>
        </w:rPr>
        <w:t>гладкий</w:t>
      </w:r>
    </w:p>
    <w:p w:rsidR="002B308B" w:rsidRPr="00F1723A" w:rsidRDefault="002B308B" w:rsidP="00D020B0">
      <w:pPr>
        <w:pStyle w:val="HeroReplica"/>
        <w:rPr>
          <w:lang w:val="uk-UA"/>
        </w:rPr>
      </w:pPr>
      <w:r w:rsidRPr="00F1723A">
        <w:rPr>
          <w:lang w:val="uk-UA"/>
        </w:rPr>
        <w:t>План був добрий. Цього разу той самий.</w:t>
      </w:r>
    </w:p>
    <w:p w:rsidR="002B308B" w:rsidRPr="00F1723A" w:rsidRDefault="002B308B" w:rsidP="00D020B0">
      <w:pPr>
        <w:rPr>
          <w:lang w:val="uk-UA"/>
        </w:rPr>
      </w:pPr>
    </w:p>
    <w:p w:rsidR="002B308B" w:rsidRPr="00F1723A" w:rsidRDefault="002B308B" w:rsidP="00D020B0">
      <w:pPr>
        <w:pStyle w:val="HeroName"/>
        <w:rPr>
          <w:lang w:val="uk-UA"/>
        </w:rPr>
      </w:pPr>
      <w:r>
        <w:rPr>
          <w:lang w:val="uk-UA"/>
        </w:rPr>
        <w:t>микола</w:t>
      </w:r>
    </w:p>
    <w:p w:rsidR="002B308B" w:rsidRPr="00F1723A" w:rsidRDefault="002B308B" w:rsidP="00D020B0">
      <w:pPr>
        <w:pStyle w:val="HeroReplica"/>
        <w:rPr>
          <w:lang w:val="uk-UA"/>
        </w:rPr>
      </w:pPr>
      <w:r w:rsidRPr="00F1723A">
        <w:rPr>
          <w:lang w:val="uk-UA"/>
        </w:rPr>
        <w:t>Ображаєш.</w:t>
      </w:r>
    </w:p>
    <w:p w:rsidR="002B308B" w:rsidRPr="00F1723A" w:rsidRDefault="002B308B" w:rsidP="00D020B0">
      <w:pPr>
        <w:rPr>
          <w:lang w:val="uk-UA"/>
        </w:rPr>
      </w:pPr>
    </w:p>
    <w:p w:rsidR="002B308B" w:rsidRPr="00F1723A" w:rsidRDefault="002B308B" w:rsidP="009A0ADA">
      <w:pPr>
        <w:pStyle w:val="HeroName"/>
        <w:rPr>
          <w:lang w:val="uk-UA"/>
        </w:rPr>
      </w:pPr>
      <w:r w:rsidRPr="00F1723A">
        <w:rPr>
          <w:lang w:val="uk-UA"/>
        </w:rPr>
        <w:t>гладкий</w:t>
      </w:r>
    </w:p>
    <w:p w:rsidR="002B308B" w:rsidRPr="00F1723A" w:rsidRDefault="002B308B" w:rsidP="009A0ADA">
      <w:pPr>
        <w:pStyle w:val="HeroReplica"/>
        <w:rPr>
          <w:lang w:val="uk-UA"/>
        </w:rPr>
      </w:pPr>
      <w:r w:rsidRPr="00F1723A">
        <w:rPr>
          <w:lang w:val="uk-UA"/>
        </w:rPr>
        <w:t>Ну то давай, показуй, шо балачки балакати.</w:t>
      </w:r>
    </w:p>
    <w:p w:rsidR="002B308B" w:rsidRPr="00F1723A" w:rsidRDefault="002B308B" w:rsidP="009A0ADA">
      <w:pPr>
        <w:rPr>
          <w:lang w:val="uk-UA"/>
        </w:rPr>
      </w:pPr>
    </w:p>
    <w:p w:rsidR="002B308B" w:rsidRPr="00F1723A" w:rsidRDefault="002B308B" w:rsidP="009A0ADA">
      <w:pPr>
        <w:pStyle w:val="HeroName"/>
        <w:rPr>
          <w:lang w:val="uk-UA"/>
        </w:rPr>
      </w:pPr>
      <w:r>
        <w:rPr>
          <w:lang w:val="uk-UA"/>
        </w:rPr>
        <w:t>микола</w:t>
      </w:r>
    </w:p>
    <w:p w:rsidR="002B308B" w:rsidRPr="00F1723A" w:rsidRDefault="002B308B" w:rsidP="009A0ADA">
      <w:pPr>
        <w:pStyle w:val="HeroReplica"/>
        <w:rPr>
          <w:lang w:val="uk-UA"/>
        </w:rPr>
      </w:pPr>
      <w:r w:rsidRPr="00F1723A">
        <w:rPr>
          <w:lang w:val="uk-UA"/>
        </w:rPr>
        <w:t>Гроші неси.</w:t>
      </w:r>
    </w:p>
    <w:p w:rsidR="002B308B" w:rsidRPr="00F1723A" w:rsidRDefault="002B308B" w:rsidP="009A0ADA">
      <w:pPr>
        <w:rPr>
          <w:lang w:val="uk-UA"/>
        </w:rPr>
      </w:pPr>
    </w:p>
    <w:p w:rsidR="002B308B" w:rsidRPr="00F1723A" w:rsidRDefault="002B308B" w:rsidP="009A0ADA">
      <w:pPr>
        <w:rPr>
          <w:lang w:val="uk-UA"/>
        </w:rPr>
      </w:pPr>
      <w:r w:rsidRPr="00F1723A">
        <w:rPr>
          <w:lang w:val="uk-UA"/>
        </w:rPr>
        <w:t xml:space="preserve">Гладкий легенько махає рукою (все гаразд, чого переживати)а </w:t>
      </w:r>
      <w:r>
        <w:rPr>
          <w:lang w:val="uk-UA"/>
        </w:rPr>
        <w:t>Микола</w:t>
      </w:r>
      <w:r w:rsidRPr="00F1723A">
        <w:rPr>
          <w:lang w:val="uk-UA"/>
        </w:rPr>
        <w:t xml:space="preserve"> киває головою до Пашка у бік машини.</w:t>
      </w:r>
    </w:p>
    <w:p w:rsidR="002B308B" w:rsidRPr="00F1723A" w:rsidRDefault="002B308B" w:rsidP="009A0ADA">
      <w:pPr>
        <w:rPr>
          <w:lang w:val="uk-UA"/>
        </w:rPr>
      </w:pPr>
    </w:p>
    <w:p w:rsidR="002B308B" w:rsidRPr="00F1723A" w:rsidRDefault="002B308B" w:rsidP="009A0ADA">
      <w:pPr>
        <w:rPr>
          <w:lang w:val="uk-UA"/>
        </w:rPr>
      </w:pPr>
      <w:r w:rsidRPr="00F1723A">
        <w:rPr>
          <w:lang w:val="uk-UA"/>
        </w:rPr>
        <w:t>Пашко йде до багажнику дев'ятки, а гладкий до свого авта, відчиняє двері в салон, дістає барсетку та повертається назад. В цей час від дев'ятки підбігає Паша з биткою в руках та з усієї сили лупить по стопаку джипу, випрямляється та дивиться на реакцію гладкого. Гладкий стовпіє на місці, в нього вивалюється барсетка з рук, напіввідкритий рот.</w:t>
      </w:r>
      <w:r w:rsidRPr="00277EE9">
        <w:rPr>
          <w:lang w:val="ru-RU"/>
        </w:rPr>
        <w:t xml:space="preserve"> </w:t>
      </w:r>
      <w:r w:rsidRPr="00F1723A">
        <w:rPr>
          <w:lang w:val="uk-UA"/>
        </w:rPr>
        <w:t>Через секунд 10</w:t>
      </w:r>
    </w:p>
    <w:p w:rsidR="002B308B" w:rsidRPr="00F1723A" w:rsidRDefault="002B308B" w:rsidP="009A0ADA">
      <w:pPr>
        <w:pStyle w:val="HeroName"/>
        <w:rPr>
          <w:lang w:val="uk-UA"/>
        </w:rPr>
      </w:pPr>
      <w:r w:rsidRPr="00F1723A">
        <w:rPr>
          <w:lang w:val="uk-UA"/>
        </w:rPr>
        <w:t>гладкий</w:t>
      </w:r>
    </w:p>
    <w:p w:rsidR="002B308B" w:rsidRPr="00F1723A" w:rsidRDefault="002B308B" w:rsidP="009A0ADA">
      <w:pPr>
        <w:pStyle w:val="HeroReplica"/>
        <w:rPr>
          <w:lang w:val="uk-UA"/>
        </w:rPr>
      </w:pPr>
      <w:r w:rsidRPr="00F1723A">
        <w:rPr>
          <w:lang w:val="uk-UA"/>
        </w:rPr>
        <w:t>Хлопці, ви що?</w:t>
      </w:r>
    </w:p>
    <w:p w:rsidR="002B308B" w:rsidRPr="00F1723A" w:rsidRDefault="002B308B" w:rsidP="009A0ADA">
      <w:pPr>
        <w:rPr>
          <w:lang w:val="uk-UA"/>
        </w:rPr>
      </w:pPr>
    </w:p>
    <w:p w:rsidR="002B308B" w:rsidRPr="00F1723A" w:rsidRDefault="002B308B" w:rsidP="009A0ADA">
      <w:pPr>
        <w:pStyle w:val="HeroName"/>
        <w:rPr>
          <w:lang w:val="uk-UA"/>
        </w:rPr>
      </w:pPr>
      <w:r>
        <w:rPr>
          <w:lang w:val="uk-UA"/>
        </w:rPr>
        <w:t>микола</w:t>
      </w:r>
    </w:p>
    <w:p w:rsidR="002B308B" w:rsidRPr="00F1723A" w:rsidRDefault="002B308B" w:rsidP="009A0ADA">
      <w:pPr>
        <w:pStyle w:val="HeroReplica"/>
        <w:rPr>
          <w:lang w:val="uk-UA"/>
        </w:rPr>
      </w:pPr>
      <w:r w:rsidRPr="00F1723A">
        <w:rPr>
          <w:lang w:val="uk-UA"/>
        </w:rPr>
        <w:t>Паша, на фіга?</w:t>
      </w:r>
    </w:p>
    <w:p w:rsidR="002B308B" w:rsidRPr="00F1723A" w:rsidRDefault="002B308B" w:rsidP="009A0ADA">
      <w:pPr>
        <w:rPr>
          <w:lang w:val="uk-UA"/>
        </w:rPr>
      </w:pPr>
    </w:p>
    <w:p w:rsidR="002B308B" w:rsidRPr="00277EE9" w:rsidRDefault="002B308B" w:rsidP="009D742D">
      <w:pPr>
        <w:pStyle w:val="ActionDescription"/>
        <w:rPr>
          <w:lang w:val="ru-RU"/>
        </w:rPr>
      </w:pPr>
      <w:r w:rsidRPr="00F1723A">
        <w:rPr>
          <w:lang w:val="uk-UA"/>
        </w:rPr>
        <w:t xml:space="preserve">Паша захоплено посміхається самими губами. </w:t>
      </w:r>
      <w:r>
        <w:rPr>
          <w:lang w:val="uk-UA"/>
        </w:rPr>
        <w:t>Микола</w:t>
      </w:r>
      <w:r w:rsidRPr="00F1723A">
        <w:rPr>
          <w:lang w:val="uk-UA"/>
        </w:rPr>
        <w:t xml:space="preserve"> махає на це рукою та йде до дев'ятки, залазячи в салон. </w:t>
      </w:r>
    </w:p>
    <w:p w:rsidR="002B308B" w:rsidRPr="00F14C54" w:rsidRDefault="002B308B" w:rsidP="009D742D">
      <w:pPr>
        <w:pStyle w:val="ActionDescription"/>
        <w:rPr>
          <w:lang w:val="uk-UA"/>
        </w:rPr>
      </w:pPr>
      <w:r w:rsidRPr="00F1723A">
        <w:rPr>
          <w:lang w:val="uk-UA"/>
        </w:rPr>
        <w:t xml:space="preserve">В цей час Пашко </w:t>
      </w:r>
      <w:r w:rsidRPr="00F14C54">
        <w:rPr>
          <w:lang w:val="ru-RU"/>
        </w:rPr>
        <w:t xml:space="preserve">дивиться </w:t>
      </w:r>
      <w:r w:rsidRPr="00F14C54">
        <w:rPr>
          <w:lang w:val="uk-UA"/>
        </w:rPr>
        <w:t>загрозливо на гладкого</w:t>
      </w:r>
    </w:p>
    <w:p w:rsidR="002B308B" w:rsidRPr="00F14C54" w:rsidRDefault="002B308B" w:rsidP="00F14C54">
      <w:pPr>
        <w:pStyle w:val="HeroName"/>
        <w:rPr>
          <w:lang w:val="uk-UA"/>
        </w:rPr>
      </w:pPr>
      <w:r w:rsidRPr="00F14C54">
        <w:rPr>
          <w:lang w:val="uk-UA"/>
        </w:rPr>
        <w:t>паша</w:t>
      </w:r>
    </w:p>
    <w:p w:rsidR="002B308B" w:rsidRPr="00F14C54" w:rsidRDefault="002B308B" w:rsidP="00F14C54">
      <w:pPr>
        <w:pStyle w:val="HeroReplica"/>
        <w:rPr>
          <w:lang w:val="uk-UA"/>
        </w:rPr>
      </w:pPr>
      <w:r w:rsidRPr="00F14C54">
        <w:rPr>
          <w:lang w:val="uk-UA"/>
        </w:rPr>
        <w:t>Гав!</w:t>
      </w:r>
    </w:p>
    <w:p w:rsidR="002B308B" w:rsidRPr="00F14C54" w:rsidRDefault="002B308B" w:rsidP="00F14C54">
      <w:pPr>
        <w:rPr>
          <w:lang w:val="uk-UA"/>
        </w:rPr>
      </w:pPr>
    </w:p>
    <w:p w:rsidR="002B308B" w:rsidRPr="00F1723A" w:rsidRDefault="002B308B" w:rsidP="00F14C54">
      <w:pPr>
        <w:pStyle w:val="ActionDescription"/>
        <w:rPr>
          <w:lang w:val="uk-UA"/>
        </w:rPr>
      </w:pPr>
      <w:r w:rsidRPr="00277EE9">
        <w:rPr>
          <w:lang w:val="uk-UA"/>
        </w:rPr>
        <w:t xml:space="preserve">Пашко </w:t>
      </w:r>
      <w:r w:rsidRPr="00F1723A">
        <w:rPr>
          <w:lang w:val="uk-UA"/>
        </w:rPr>
        <w:t xml:space="preserve">підбігає до гладкого та б'є биткою </w:t>
      </w:r>
      <w:r w:rsidRPr="00277EE9">
        <w:rPr>
          <w:lang w:val="uk-UA"/>
        </w:rPr>
        <w:t>його</w:t>
      </w:r>
      <w:r w:rsidRPr="00F1723A">
        <w:rPr>
          <w:lang w:val="uk-UA"/>
        </w:rPr>
        <w:t xml:space="preserve"> під коліно. Гладкий осідає на те коліно на асфальт. Пашко б'є його колінком в обличчя й гладкий відкидається назад, розпластавшись на асфальті. Пашко б'є його ногою під дих й той скручується та задихається, задавивши крик болю. Пашко плює на нього, забирає барсетку, що лежить осторонь та йде до дев'ятки.</w:t>
      </w:r>
    </w:p>
    <w:p w:rsidR="002B308B" w:rsidRPr="00F1723A" w:rsidRDefault="002B308B" w:rsidP="009D742D">
      <w:pPr>
        <w:pStyle w:val="ActionDescription"/>
        <w:rPr>
          <w:lang w:val="uk-UA"/>
        </w:rPr>
      </w:pPr>
      <w:r w:rsidRPr="00F1723A">
        <w:rPr>
          <w:lang w:val="uk-UA"/>
        </w:rPr>
        <w:t>Пашко відчиняє багажник дев'ятки, кида</w:t>
      </w:r>
      <w:r w:rsidRPr="009D742D">
        <w:rPr>
          <w:lang w:val="uk-UA"/>
        </w:rPr>
        <w:t>є</w:t>
      </w:r>
      <w:r w:rsidRPr="00F1723A">
        <w:rPr>
          <w:lang w:val="uk-UA"/>
        </w:rPr>
        <w:t xml:space="preserve"> туди битку, барсетку, дістає пакет з подрібненою травою, зачиняє багажник.</w:t>
      </w:r>
    </w:p>
    <w:p w:rsidR="002B308B" w:rsidRPr="00F1723A" w:rsidRDefault="002B308B" w:rsidP="009D742D">
      <w:pPr>
        <w:pStyle w:val="ActionDescription"/>
        <w:rPr>
          <w:lang w:val="uk-UA"/>
        </w:rPr>
      </w:pPr>
      <w:r w:rsidRPr="00F1723A">
        <w:rPr>
          <w:lang w:val="uk-UA"/>
        </w:rPr>
        <w:t>Пашко підходить до лежачого та підібравшого коліна під живіт гладкого, присідає коло нього, розвертає його на спину, той не пручається, підійма</w:t>
      </w:r>
      <w:r w:rsidRPr="009D742D">
        <w:rPr>
          <w:lang w:val="uk-UA"/>
        </w:rPr>
        <w:t>є</w:t>
      </w:r>
      <w:r w:rsidRPr="00F1723A">
        <w:rPr>
          <w:lang w:val="uk-UA"/>
        </w:rPr>
        <w:t xml:space="preserve"> руку, притиска</w:t>
      </w:r>
      <w:r w:rsidRPr="009D742D">
        <w:rPr>
          <w:lang w:val="uk-UA"/>
        </w:rPr>
        <w:t>є</w:t>
      </w:r>
      <w:r w:rsidRPr="00F1723A">
        <w:rPr>
          <w:lang w:val="uk-UA"/>
        </w:rPr>
        <w:t xml:space="preserve"> до тіла пакет з травою й накриває його рукою гладкого, дістає з кишені його піджака мобільний, </w:t>
      </w:r>
      <w:r>
        <w:rPr>
          <w:lang w:val="uk-UA"/>
        </w:rPr>
        <w:t>від</w:t>
      </w:r>
      <w:r w:rsidRPr="00773301">
        <w:rPr>
          <w:lang w:val="uk-UA"/>
        </w:rPr>
        <w:t>д</w:t>
      </w:r>
      <w:r w:rsidRPr="00F1723A">
        <w:rPr>
          <w:lang w:val="uk-UA"/>
        </w:rPr>
        <w:t xml:space="preserve">ьоргує та поправляє на ньому </w:t>
      </w:r>
      <w:r>
        <w:rPr>
          <w:lang w:val="uk-UA"/>
        </w:rPr>
        <w:t>комір</w:t>
      </w:r>
      <w:r w:rsidRPr="00F1723A">
        <w:rPr>
          <w:lang w:val="uk-UA"/>
        </w:rPr>
        <w:t xml:space="preserve"> піджака, ляпає легенько по щоці</w:t>
      </w:r>
    </w:p>
    <w:p w:rsidR="002B308B" w:rsidRPr="00F1723A" w:rsidRDefault="002B308B" w:rsidP="009A0ADA">
      <w:pPr>
        <w:rPr>
          <w:lang w:val="uk-UA"/>
        </w:rPr>
      </w:pPr>
    </w:p>
    <w:p w:rsidR="002B308B" w:rsidRPr="00F1723A" w:rsidRDefault="002B308B" w:rsidP="00A37E74">
      <w:pPr>
        <w:pStyle w:val="HeroName"/>
        <w:rPr>
          <w:lang w:val="uk-UA"/>
        </w:rPr>
      </w:pPr>
      <w:r w:rsidRPr="00F1723A">
        <w:rPr>
          <w:lang w:val="uk-UA"/>
        </w:rPr>
        <w:t>паша</w:t>
      </w:r>
    </w:p>
    <w:p w:rsidR="002B308B" w:rsidRPr="00F1723A" w:rsidRDefault="002B308B" w:rsidP="00A37E74">
      <w:pPr>
        <w:pStyle w:val="HeroReplica"/>
        <w:rPr>
          <w:lang w:val="uk-UA"/>
        </w:rPr>
      </w:pPr>
      <w:r w:rsidRPr="00F1723A">
        <w:rPr>
          <w:lang w:val="uk-UA"/>
        </w:rPr>
        <w:t>Ну ти того, дзвони якщо що, завжди раді допомогти.</w:t>
      </w:r>
    </w:p>
    <w:p w:rsidR="002B308B" w:rsidRPr="00F1723A" w:rsidRDefault="002B308B" w:rsidP="00A37E74">
      <w:pPr>
        <w:rPr>
          <w:lang w:val="uk-UA"/>
        </w:rPr>
      </w:pPr>
    </w:p>
    <w:p w:rsidR="002B308B" w:rsidRPr="00277EE9" w:rsidRDefault="002B308B" w:rsidP="009D742D">
      <w:pPr>
        <w:pStyle w:val="ActionDescription"/>
        <w:rPr>
          <w:lang w:val="ru-RU"/>
        </w:rPr>
      </w:pPr>
      <w:r w:rsidRPr="00F1723A">
        <w:rPr>
          <w:lang w:val="uk-UA"/>
        </w:rPr>
        <w:t xml:space="preserve">Пашко підводиться, відходить від гладкого та з усієї сили лупить його мобільний об асфальт. Йде до дев'ятки та сідає на пасажирське сидіння. </w:t>
      </w:r>
    </w:p>
    <w:p w:rsidR="002B308B" w:rsidRPr="00F14C54" w:rsidRDefault="002B308B" w:rsidP="009D742D">
      <w:pPr>
        <w:pStyle w:val="ActionDescription"/>
        <w:rPr>
          <w:lang w:val="uk-UA"/>
        </w:rPr>
      </w:pPr>
      <w:r w:rsidRPr="00F14C54">
        <w:rPr>
          <w:lang w:val="uk-UA"/>
        </w:rPr>
        <w:t>Авто зривається з місця, різко розвертається та виїхавши на сусідню смугу, мчить в сторону міста.</w:t>
      </w:r>
    </w:p>
    <w:p w:rsidR="002B308B" w:rsidRPr="009A0ADA" w:rsidRDefault="002B308B" w:rsidP="005E09CF">
      <w:pPr>
        <w:pStyle w:val="ActionTimeArena"/>
        <w:rPr>
          <w:lang w:val="ru-RU"/>
        </w:rPr>
      </w:pPr>
      <w:r w:rsidRPr="005E09CF">
        <w:rPr>
          <w:lang w:val="ru-RU"/>
        </w:rPr>
        <w:t>інт. салон авто - дорога за містом - ранок</w:t>
      </w:r>
    </w:p>
    <w:p w:rsidR="002B308B" w:rsidRPr="00E346AA" w:rsidRDefault="002B308B" w:rsidP="009A0ADA">
      <w:pPr>
        <w:rPr>
          <w:lang w:val="uk-UA"/>
        </w:rPr>
      </w:pPr>
      <w:r w:rsidRPr="00E346AA">
        <w:rPr>
          <w:lang w:val="uk-UA"/>
        </w:rPr>
        <w:t xml:space="preserve">Авто на великій швидкості мчить автострадою. </w:t>
      </w:r>
      <w:r>
        <w:rPr>
          <w:lang w:val="uk-UA"/>
        </w:rPr>
        <w:t>Микола</w:t>
      </w:r>
      <w:r w:rsidRPr="00E346AA">
        <w:rPr>
          <w:lang w:val="uk-UA"/>
        </w:rPr>
        <w:t xml:space="preserve"> зосереджено та безпристрасно кермує. Пашко безпристрасно дивиться попереду себе, на дорогу, відкинувшись в кріслі.</w:t>
      </w:r>
      <w:r w:rsidRPr="00C16F92">
        <w:rPr>
          <w:lang w:val="ru-RU"/>
        </w:rPr>
        <w:t xml:space="preserve"> З магнытоли долинають звуки пысны у виконаны групи "</w:t>
      </w:r>
      <w:r>
        <w:t>LUMEN</w:t>
      </w:r>
      <w:r w:rsidRPr="00C16F92">
        <w:rPr>
          <w:lang w:val="ru-RU"/>
        </w:rPr>
        <w:t>" - 2000 лет.</w:t>
      </w:r>
      <w:r w:rsidRPr="00E346AA">
        <w:rPr>
          <w:lang w:val="uk-UA"/>
        </w:rPr>
        <w:t xml:space="preserve"> </w:t>
      </w:r>
    </w:p>
    <w:p w:rsidR="002B308B" w:rsidRPr="00E346AA" w:rsidRDefault="002B308B" w:rsidP="009A0ADA">
      <w:pPr>
        <w:rPr>
          <w:lang w:val="uk-UA"/>
        </w:rPr>
      </w:pPr>
    </w:p>
    <w:p w:rsidR="002B308B" w:rsidRPr="00E346AA" w:rsidRDefault="002B308B" w:rsidP="005E09CF">
      <w:pPr>
        <w:pStyle w:val="HeroName"/>
        <w:rPr>
          <w:lang w:val="uk-UA"/>
        </w:rPr>
      </w:pPr>
      <w:r>
        <w:rPr>
          <w:lang w:val="uk-UA"/>
        </w:rPr>
        <w:t>микола</w:t>
      </w:r>
    </w:p>
    <w:p w:rsidR="002B308B" w:rsidRPr="00E346AA" w:rsidRDefault="002B308B" w:rsidP="005E09CF">
      <w:pPr>
        <w:pStyle w:val="HeroReplica"/>
        <w:rPr>
          <w:lang w:val="ru-RU"/>
        </w:rPr>
      </w:pPr>
      <w:r w:rsidRPr="00E346AA">
        <w:rPr>
          <w:lang w:val="ru-RU"/>
        </w:rPr>
        <w:t>Хоть убей, следа не видно, сбились мы, что делать нам? В поле бес нас водит, видно, да кружит по сторонам.</w:t>
      </w:r>
    </w:p>
    <w:p w:rsidR="002B308B" w:rsidRPr="00E346AA" w:rsidRDefault="002B308B" w:rsidP="006F117F">
      <w:pPr>
        <w:rPr>
          <w:lang w:val="uk-UA"/>
        </w:rPr>
      </w:pPr>
    </w:p>
    <w:p w:rsidR="002B308B" w:rsidRPr="00E346AA" w:rsidRDefault="002B308B" w:rsidP="00F14C54">
      <w:pPr>
        <w:pStyle w:val="HeroName"/>
        <w:rPr>
          <w:lang w:val="uk-UA"/>
        </w:rPr>
      </w:pPr>
      <w:r w:rsidRPr="00E346AA">
        <w:rPr>
          <w:lang w:val="uk-UA"/>
        </w:rPr>
        <w:t>паша</w:t>
      </w:r>
    </w:p>
    <w:p w:rsidR="002B308B" w:rsidRPr="00E346AA" w:rsidRDefault="002B308B" w:rsidP="00F14C54">
      <w:pPr>
        <w:pStyle w:val="HeroReplica"/>
        <w:rPr>
          <w:lang w:val="uk-UA"/>
        </w:rPr>
      </w:pPr>
      <w:r w:rsidRPr="00E346AA">
        <w:rPr>
          <w:lang w:val="uk-UA"/>
        </w:rPr>
        <w:t>Ой, тільки давай без цього.</w:t>
      </w:r>
    </w:p>
    <w:p w:rsidR="002B308B" w:rsidRPr="00E346AA" w:rsidRDefault="002B308B" w:rsidP="00F14C54">
      <w:pPr>
        <w:rPr>
          <w:lang w:val="uk-UA"/>
        </w:rPr>
      </w:pPr>
    </w:p>
    <w:p w:rsidR="002B308B" w:rsidRPr="00E346AA" w:rsidRDefault="002B308B" w:rsidP="00F14C54">
      <w:pPr>
        <w:pStyle w:val="HeroName"/>
        <w:rPr>
          <w:lang w:val="uk-UA"/>
        </w:rPr>
      </w:pPr>
      <w:r>
        <w:rPr>
          <w:lang w:val="uk-UA"/>
        </w:rPr>
        <w:t>микола</w:t>
      </w:r>
    </w:p>
    <w:p w:rsidR="002B308B" w:rsidRPr="00E346AA" w:rsidRDefault="002B308B" w:rsidP="00F14C54">
      <w:pPr>
        <w:pStyle w:val="HeroReplica"/>
        <w:rPr>
          <w:lang w:val="uk-UA"/>
        </w:rPr>
      </w:pPr>
      <w:r w:rsidRPr="00E346AA">
        <w:rPr>
          <w:lang w:val="uk-UA"/>
        </w:rPr>
        <w:t>Ти що твориш, придурок?</w:t>
      </w:r>
    </w:p>
    <w:p w:rsidR="002B308B" w:rsidRPr="00E346AA" w:rsidRDefault="002B308B" w:rsidP="00F14C54">
      <w:pPr>
        <w:rPr>
          <w:lang w:val="uk-UA"/>
        </w:rPr>
      </w:pPr>
    </w:p>
    <w:p w:rsidR="002B308B" w:rsidRPr="00E346AA" w:rsidRDefault="002B308B" w:rsidP="00F14C54">
      <w:pPr>
        <w:pStyle w:val="HeroName"/>
        <w:rPr>
          <w:lang w:val="uk-UA"/>
        </w:rPr>
      </w:pPr>
      <w:r w:rsidRPr="00E346AA">
        <w:rPr>
          <w:lang w:val="uk-UA"/>
        </w:rPr>
        <w:t>паша</w:t>
      </w:r>
    </w:p>
    <w:p w:rsidR="002B308B" w:rsidRPr="00E346AA" w:rsidRDefault="002B308B" w:rsidP="00F14C54">
      <w:pPr>
        <w:pStyle w:val="HeroReplica"/>
        <w:rPr>
          <w:lang w:val="uk-UA"/>
        </w:rPr>
      </w:pPr>
      <w:r w:rsidRPr="00E346AA">
        <w:rPr>
          <w:lang w:val="uk-UA"/>
        </w:rPr>
        <w:t>А що таке, що це нам не подобається, пане босе?</w:t>
      </w:r>
    </w:p>
    <w:p w:rsidR="002B308B" w:rsidRPr="00E346AA" w:rsidRDefault="002B308B" w:rsidP="00F14C54">
      <w:pPr>
        <w:rPr>
          <w:lang w:val="uk-UA"/>
        </w:rPr>
      </w:pPr>
    </w:p>
    <w:p w:rsidR="002B308B" w:rsidRPr="00E346AA" w:rsidRDefault="002B308B" w:rsidP="00F14C54">
      <w:pPr>
        <w:pStyle w:val="HeroName"/>
        <w:rPr>
          <w:lang w:val="uk-UA"/>
        </w:rPr>
      </w:pPr>
      <w:r>
        <w:rPr>
          <w:lang w:val="uk-UA"/>
        </w:rPr>
        <w:t>микола</w:t>
      </w:r>
    </w:p>
    <w:p w:rsidR="002B308B" w:rsidRPr="00E346AA" w:rsidRDefault="002B308B" w:rsidP="00F14C54">
      <w:pPr>
        <w:pStyle w:val="HeroReplica"/>
        <w:rPr>
          <w:lang w:val="uk-UA"/>
        </w:rPr>
      </w:pPr>
      <w:r w:rsidRPr="00E346AA">
        <w:rPr>
          <w:lang w:val="uk-UA"/>
        </w:rPr>
        <w:t>Та іди ти.</w:t>
      </w:r>
    </w:p>
    <w:p w:rsidR="002B308B" w:rsidRPr="00E346AA" w:rsidRDefault="002B308B" w:rsidP="00F14C54">
      <w:pPr>
        <w:rPr>
          <w:lang w:val="uk-UA"/>
        </w:rPr>
      </w:pPr>
    </w:p>
    <w:p w:rsidR="002B308B" w:rsidRPr="00E346AA" w:rsidRDefault="002B308B" w:rsidP="00F14C54">
      <w:pPr>
        <w:pStyle w:val="HeroName"/>
        <w:rPr>
          <w:lang w:val="uk-UA"/>
        </w:rPr>
      </w:pPr>
      <w:r w:rsidRPr="00E346AA">
        <w:rPr>
          <w:lang w:val="uk-UA"/>
        </w:rPr>
        <w:t>паша</w:t>
      </w:r>
    </w:p>
    <w:p w:rsidR="002B308B" w:rsidRPr="00E346AA" w:rsidRDefault="002B308B" w:rsidP="00F14C54">
      <w:pPr>
        <w:pStyle w:val="HeroReplica"/>
        <w:rPr>
          <w:lang w:val="uk-UA"/>
        </w:rPr>
      </w:pPr>
      <w:r w:rsidRPr="00E346AA">
        <w:rPr>
          <w:lang w:val="uk-UA"/>
        </w:rPr>
        <w:t>Ні, значить тобі можна, а мені ні?</w:t>
      </w:r>
    </w:p>
    <w:p w:rsidR="002B308B" w:rsidRPr="00E346AA" w:rsidRDefault="002B308B" w:rsidP="00F14C54">
      <w:pPr>
        <w:rPr>
          <w:lang w:val="uk-UA"/>
        </w:rPr>
      </w:pPr>
    </w:p>
    <w:p w:rsidR="002B308B" w:rsidRPr="00E346AA" w:rsidRDefault="002B308B" w:rsidP="00F14C54">
      <w:pPr>
        <w:pStyle w:val="HeroName"/>
        <w:rPr>
          <w:lang w:val="uk-UA"/>
        </w:rPr>
      </w:pPr>
      <w:r>
        <w:rPr>
          <w:lang w:val="uk-UA"/>
        </w:rPr>
        <w:t>микола</w:t>
      </w:r>
    </w:p>
    <w:p w:rsidR="002B308B" w:rsidRPr="00E346AA" w:rsidRDefault="002B308B" w:rsidP="00F14C54">
      <w:pPr>
        <w:pStyle w:val="HeroReplica"/>
        <w:rPr>
          <w:lang w:val="uk-UA"/>
        </w:rPr>
      </w:pPr>
      <w:r w:rsidRPr="00E346AA">
        <w:rPr>
          <w:lang w:val="uk-UA"/>
        </w:rPr>
        <w:t>Головою треба думати. Той придурок не рипнеться, бо що він пред'явить - траву в нього відібрали? А в цього зв'язки, мєнти куплені, тепер нам точно гаплик.</w:t>
      </w:r>
    </w:p>
    <w:p w:rsidR="002B308B" w:rsidRPr="00E346AA" w:rsidRDefault="002B308B" w:rsidP="00F14C54">
      <w:pPr>
        <w:rPr>
          <w:lang w:val="uk-UA"/>
        </w:rPr>
      </w:pPr>
    </w:p>
    <w:p w:rsidR="002B308B" w:rsidRPr="00E346AA" w:rsidRDefault="002B308B" w:rsidP="00F14C54">
      <w:pPr>
        <w:pStyle w:val="HeroName"/>
        <w:rPr>
          <w:lang w:val="uk-UA"/>
        </w:rPr>
      </w:pPr>
      <w:r w:rsidRPr="00E346AA">
        <w:rPr>
          <w:lang w:val="uk-UA"/>
        </w:rPr>
        <w:t>паша</w:t>
      </w:r>
    </w:p>
    <w:p w:rsidR="002B308B" w:rsidRPr="00E346AA" w:rsidRDefault="002B308B" w:rsidP="00F14C54">
      <w:pPr>
        <w:pStyle w:val="HeroReplica"/>
        <w:rPr>
          <w:lang w:val="uk-UA"/>
        </w:rPr>
      </w:pPr>
      <w:r w:rsidRPr="00E346AA">
        <w:rPr>
          <w:lang w:val="uk-UA"/>
        </w:rPr>
        <w:t>А нє</w:t>
      </w:r>
      <w:r w:rsidRPr="00E346AA">
        <w:rPr>
          <w:lang w:val="ru-RU"/>
        </w:rPr>
        <w:t xml:space="preserve"> </w:t>
      </w:r>
      <w:r w:rsidRPr="00E346AA">
        <w:rPr>
          <w:lang w:val="uk-UA"/>
        </w:rPr>
        <w:t>хрєн по мобілі бакланить, коли здороваєшся з людьми.</w:t>
      </w:r>
    </w:p>
    <w:p w:rsidR="002B308B" w:rsidRPr="00E346AA" w:rsidRDefault="002B308B" w:rsidP="00205254">
      <w:pPr>
        <w:rPr>
          <w:lang w:val="uk-UA"/>
        </w:rPr>
      </w:pPr>
    </w:p>
    <w:p w:rsidR="002B308B" w:rsidRPr="00E346AA" w:rsidRDefault="002B308B" w:rsidP="00205254">
      <w:pPr>
        <w:pStyle w:val="HeroName"/>
        <w:rPr>
          <w:lang w:val="uk-UA"/>
        </w:rPr>
      </w:pPr>
      <w:r>
        <w:rPr>
          <w:lang w:val="uk-UA"/>
        </w:rPr>
        <w:t>микола</w:t>
      </w:r>
    </w:p>
    <w:p w:rsidR="002B308B" w:rsidRPr="00E346AA" w:rsidRDefault="002B308B" w:rsidP="00205254">
      <w:pPr>
        <w:pStyle w:val="HeroReplica"/>
        <w:rPr>
          <w:lang w:val="uk-UA"/>
        </w:rPr>
      </w:pPr>
      <w:r w:rsidRPr="00E346AA">
        <w:rPr>
          <w:lang w:val="uk-UA"/>
        </w:rPr>
        <w:t>Коли ти вже подорослішаєш.</w:t>
      </w:r>
    </w:p>
    <w:p w:rsidR="002B308B" w:rsidRPr="00E346AA" w:rsidRDefault="002B308B" w:rsidP="00205254">
      <w:pPr>
        <w:rPr>
          <w:lang w:val="uk-UA"/>
        </w:rPr>
      </w:pPr>
    </w:p>
    <w:p w:rsidR="002B308B" w:rsidRPr="00E346AA" w:rsidRDefault="002B308B" w:rsidP="00205254">
      <w:pPr>
        <w:pStyle w:val="HeroName"/>
        <w:rPr>
          <w:lang w:val="uk-UA"/>
        </w:rPr>
      </w:pPr>
      <w:r w:rsidRPr="00E346AA">
        <w:rPr>
          <w:lang w:val="uk-UA"/>
        </w:rPr>
        <w:t>паша</w:t>
      </w:r>
    </w:p>
    <w:p w:rsidR="002B308B" w:rsidRPr="00E346AA" w:rsidRDefault="002B308B" w:rsidP="00205254">
      <w:pPr>
        <w:pStyle w:val="HeroReplica"/>
        <w:rPr>
          <w:lang w:val="uk-UA"/>
        </w:rPr>
      </w:pPr>
      <w:r w:rsidRPr="00E346AA">
        <w:rPr>
          <w:lang w:val="uk-UA"/>
        </w:rPr>
        <w:t>Шо?</w:t>
      </w:r>
    </w:p>
    <w:p w:rsidR="002B308B" w:rsidRPr="00E346AA" w:rsidRDefault="002B308B" w:rsidP="00205254">
      <w:pPr>
        <w:rPr>
          <w:lang w:val="uk-UA"/>
        </w:rPr>
      </w:pPr>
    </w:p>
    <w:p w:rsidR="002B308B" w:rsidRPr="00E346AA" w:rsidRDefault="002B308B" w:rsidP="00205254">
      <w:pPr>
        <w:pStyle w:val="HeroName"/>
        <w:rPr>
          <w:lang w:val="uk-UA"/>
        </w:rPr>
      </w:pPr>
      <w:r>
        <w:rPr>
          <w:lang w:val="uk-UA"/>
        </w:rPr>
        <w:t>микола</w:t>
      </w:r>
    </w:p>
    <w:p w:rsidR="002B308B" w:rsidRPr="00E346AA" w:rsidRDefault="002B308B" w:rsidP="00205254">
      <w:pPr>
        <w:pStyle w:val="HeroReplica"/>
        <w:rPr>
          <w:lang w:val="uk-UA"/>
        </w:rPr>
      </w:pPr>
      <w:r w:rsidRPr="00E346AA">
        <w:rPr>
          <w:lang w:val="uk-UA"/>
        </w:rPr>
        <w:t>Коли ти свої вчинки почнеш робити, якого ти за мною повторюєш.</w:t>
      </w:r>
    </w:p>
    <w:p w:rsidR="002B308B" w:rsidRPr="00E346AA" w:rsidRDefault="002B308B" w:rsidP="00205254">
      <w:pPr>
        <w:rPr>
          <w:lang w:val="uk-UA"/>
        </w:rPr>
      </w:pPr>
    </w:p>
    <w:p w:rsidR="002B308B" w:rsidRPr="00E346AA" w:rsidRDefault="002B308B" w:rsidP="00205254">
      <w:pPr>
        <w:pStyle w:val="HeroName"/>
        <w:rPr>
          <w:lang w:val="uk-UA"/>
        </w:rPr>
      </w:pPr>
      <w:r w:rsidRPr="00E346AA">
        <w:rPr>
          <w:lang w:val="uk-UA"/>
        </w:rPr>
        <w:t>паша</w:t>
      </w:r>
    </w:p>
    <w:p w:rsidR="002B308B" w:rsidRPr="00E346AA" w:rsidRDefault="002B308B" w:rsidP="00205254">
      <w:pPr>
        <w:pStyle w:val="HeroReplica"/>
        <w:rPr>
          <w:lang w:val="uk-UA"/>
        </w:rPr>
      </w:pPr>
      <w:r w:rsidRPr="00E346AA">
        <w:rPr>
          <w:lang w:val="uk-UA"/>
        </w:rPr>
        <w:t>Та іди ти.</w:t>
      </w:r>
    </w:p>
    <w:p w:rsidR="002B308B" w:rsidRPr="00E346AA" w:rsidRDefault="002B308B" w:rsidP="00205254">
      <w:pPr>
        <w:rPr>
          <w:lang w:val="uk-UA"/>
        </w:rPr>
      </w:pPr>
    </w:p>
    <w:p w:rsidR="002B308B" w:rsidRPr="00E346AA" w:rsidRDefault="002B308B" w:rsidP="00205254">
      <w:pPr>
        <w:rPr>
          <w:lang w:val="uk-UA"/>
        </w:rPr>
      </w:pPr>
      <w:r w:rsidRPr="00E346AA">
        <w:rPr>
          <w:lang w:val="uk-UA"/>
        </w:rPr>
        <w:t>Секунд 40 мовчать, замкнувшись та дивлячись на дорогу.</w:t>
      </w:r>
    </w:p>
    <w:p w:rsidR="002B308B" w:rsidRPr="00E346AA" w:rsidRDefault="002B308B" w:rsidP="00205254">
      <w:pPr>
        <w:rPr>
          <w:lang w:val="uk-UA"/>
        </w:rPr>
      </w:pPr>
    </w:p>
    <w:p w:rsidR="002B308B" w:rsidRPr="00E346AA" w:rsidRDefault="002B308B" w:rsidP="00205254">
      <w:pPr>
        <w:pStyle w:val="HeroName"/>
        <w:rPr>
          <w:lang w:val="uk-UA"/>
        </w:rPr>
      </w:pPr>
      <w:r w:rsidRPr="00E346AA">
        <w:rPr>
          <w:lang w:val="uk-UA"/>
        </w:rPr>
        <w:t>паша</w:t>
      </w:r>
    </w:p>
    <w:p w:rsidR="002B308B" w:rsidRPr="00E346AA" w:rsidRDefault="002B308B" w:rsidP="00205254">
      <w:pPr>
        <w:pStyle w:val="HeroReplica"/>
        <w:rPr>
          <w:lang w:val="uk-UA"/>
        </w:rPr>
      </w:pPr>
      <w:r w:rsidRPr="00E346AA">
        <w:rPr>
          <w:lang w:val="uk-UA"/>
        </w:rPr>
        <w:t>І я за тобою не повторюю.</w:t>
      </w:r>
    </w:p>
    <w:p w:rsidR="002B308B" w:rsidRPr="00E346AA" w:rsidRDefault="002B308B" w:rsidP="00205254">
      <w:pPr>
        <w:rPr>
          <w:lang w:val="uk-UA"/>
        </w:rPr>
      </w:pPr>
    </w:p>
    <w:p w:rsidR="002B308B" w:rsidRPr="00E346AA" w:rsidRDefault="002B308B" w:rsidP="00205254">
      <w:pPr>
        <w:pStyle w:val="HeroName"/>
        <w:rPr>
          <w:lang w:val="uk-UA"/>
        </w:rPr>
      </w:pPr>
      <w:r>
        <w:rPr>
          <w:lang w:val="uk-UA"/>
        </w:rPr>
        <w:t>микола</w:t>
      </w:r>
    </w:p>
    <w:p w:rsidR="002B308B" w:rsidRPr="00E346AA" w:rsidRDefault="002B308B" w:rsidP="00205254">
      <w:pPr>
        <w:pStyle w:val="HeroReplica"/>
        <w:rPr>
          <w:lang w:val="uk-UA"/>
        </w:rPr>
      </w:pPr>
      <w:r w:rsidRPr="00E346AA">
        <w:rPr>
          <w:lang w:val="uk-UA"/>
        </w:rPr>
        <w:t>Ага. Розкажеш бабі Груні. Чи це перший раз?</w:t>
      </w:r>
    </w:p>
    <w:p w:rsidR="002B308B" w:rsidRPr="00E346AA" w:rsidRDefault="002B308B" w:rsidP="00205254">
      <w:pPr>
        <w:rPr>
          <w:lang w:val="uk-UA"/>
        </w:rPr>
      </w:pPr>
    </w:p>
    <w:p w:rsidR="002B308B" w:rsidRPr="00E346AA" w:rsidRDefault="002B308B" w:rsidP="00205254">
      <w:pPr>
        <w:pStyle w:val="HeroName"/>
        <w:rPr>
          <w:lang w:val="uk-UA"/>
        </w:rPr>
      </w:pPr>
      <w:r w:rsidRPr="00E346AA">
        <w:rPr>
          <w:lang w:val="uk-UA"/>
        </w:rPr>
        <w:t>паша</w:t>
      </w:r>
    </w:p>
    <w:p w:rsidR="002B308B" w:rsidRPr="00E346AA" w:rsidRDefault="002B308B" w:rsidP="00205254">
      <w:pPr>
        <w:pStyle w:val="HeroReplica"/>
        <w:rPr>
          <w:lang w:val="uk-UA"/>
        </w:rPr>
      </w:pPr>
      <w:r w:rsidRPr="00E346AA">
        <w:rPr>
          <w:lang w:val="uk-UA"/>
        </w:rPr>
        <w:t xml:space="preserve">Не треба все перекручувати. Гаразд? Це ти вважаєш, що без тебе пиво не освятиться й бачиш у всьому себе. Озирнися, світ набагато ширший, ніж ти його собі вигадав. </w:t>
      </w:r>
    </w:p>
    <w:p w:rsidR="002B308B" w:rsidRPr="00E346AA" w:rsidRDefault="002B308B" w:rsidP="00205254">
      <w:pPr>
        <w:rPr>
          <w:lang w:val="uk-UA"/>
        </w:rPr>
      </w:pPr>
    </w:p>
    <w:p w:rsidR="002B308B" w:rsidRPr="00E346AA" w:rsidRDefault="002B308B" w:rsidP="00205254">
      <w:pPr>
        <w:pStyle w:val="HeroName"/>
        <w:rPr>
          <w:lang w:val="uk-UA"/>
        </w:rPr>
      </w:pPr>
      <w:r>
        <w:rPr>
          <w:lang w:val="uk-UA"/>
        </w:rPr>
        <w:t>микола</w:t>
      </w:r>
    </w:p>
    <w:p w:rsidR="002B308B" w:rsidRPr="00E346AA" w:rsidRDefault="002B308B" w:rsidP="00205254">
      <w:pPr>
        <w:pStyle w:val="HeroReplica"/>
        <w:rPr>
          <w:lang w:val="uk-UA"/>
        </w:rPr>
      </w:pPr>
      <w:r w:rsidRPr="00E346AA">
        <w:rPr>
          <w:lang w:val="uk-UA"/>
        </w:rPr>
        <w:t>Тебе знову у словоблудство тягне.</w:t>
      </w:r>
    </w:p>
    <w:p w:rsidR="002B308B" w:rsidRPr="00E346AA" w:rsidRDefault="002B308B" w:rsidP="00205254">
      <w:pPr>
        <w:rPr>
          <w:lang w:val="uk-UA"/>
        </w:rPr>
      </w:pPr>
    </w:p>
    <w:p w:rsidR="002B308B" w:rsidRPr="00E346AA" w:rsidRDefault="002B308B" w:rsidP="00205254">
      <w:pPr>
        <w:pStyle w:val="HeroName"/>
        <w:rPr>
          <w:lang w:val="uk-UA"/>
        </w:rPr>
      </w:pPr>
      <w:r w:rsidRPr="00E346AA">
        <w:rPr>
          <w:lang w:val="uk-UA"/>
        </w:rPr>
        <w:t>паша</w:t>
      </w:r>
    </w:p>
    <w:p w:rsidR="002B308B" w:rsidRPr="00E346AA" w:rsidRDefault="002B308B" w:rsidP="00205254">
      <w:pPr>
        <w:pStyle w:val="HeroReplica"/>
        <w:rPr>
          <w:lang w:val="uk-UA"/>
        </w:rPr>
      </w:pPr>
      <w:r w:rsidRPr="00E346AA">
        <w:rPr>
          <w:lang w:val="uk-UA"/>
        </w:rPr>
        <w:t>Та до чого тут це?</w:t>
      </w:r>
    </w:p>
    <w:p w:rsidR="002B308B" w:rsidRPr="00E346AA" w:rsidRDefault="002B308B" w:rsidP="00205254">
      <w:pPr>
        <w:rPr>
          <w:lang w:val="uk-UA"/>
        </w:rPr>
      </w:pPr>
    </w:p>
    <w:p w:rsidR="002B308B" w:rsidRPr="00E346AA" w:rsidRDefault="002B308B" w:rsidP="00205254">
      <w:pPr>
        <w:pStyle w:val="HeroName"/>
        <w:rPr>
          <w:lang w:val="uk-UA"/>
        </w:rPr>
      </w:pPr>
      <w:r>
        <w:rPr>
          <w:lang w:val="uk-UA"/>
        </w:rPr>
        <w:t>микола</w:t>
      </w:r>
    </w:p>
    <w:p w:rsidR="002B308B" w:rsidRPr="00E346AA" w:rsidRDefault="002B308B" w:rsidP="00205254">
      <w:pPr>
        <w:pStyle w:val="HeroReplica"/>
        <w:rPr>
          <w:lang w:val="uk-UA"/>
        </w:rPr>
      </w:pPr>
      <w:r w:rsidRPr="00E346AA">
        <w:rPr>
          <w:lang w:val="uk-UA"/>
        </w:rPr>
        <w:t xml:space="preserve">До того. Крити тобі нічим, от і вивертаєшся. </w:t>
      </w:r>
    </w:p>
    <w:p w:rsidR="002B308B" w:rsidRPr="00E346AA" w:rsidRDefault="002B308B" w:rsidP="00205254">
      <w:pPr>
        <w:rPr>
          <w:lang w:val="uk-UA"/>
        </w:rPr>
      </w:pPr>
    </w:p>
    <w:p w:rsidR="002B308B" w:rsidRPr="00E346AA" w:rsidRDefault="002B308B" w:rsidP="00205254">
      <w:pPr>
        <w:pStyle w:val="HeroName"/>
        <w:rPr>
          <w:lang w:val="uk-UA"/>
        </w:rPr>
      </w:pPr>
      <w:r w:rsidRPr="00E346AA">
        <w:rPr>
          <w:lang w:val="uk-UA"/>
        </w:rPr>
        <w:t>паша</w:t>
      </w:r>
    </w:p>
    <w:p w:rsidR="002B308B" w:rsidRPr="00E346AA" w:rsidRDefault="002B308B" w:rsidP="00205254">
      <w:pPr>
        <w:pStyle w:val="HeroReplica"/>
        <w:rPr>
          <w:lang w:val="uk-UA"/>
        </w:rPr>
      </w:pPr>
      <w:r w:rsidRPr="00E346AA">
        <w:rPr>
          <w:lang w:val="uk-UA"/>
        </w:rPr>
        <w:t>Все. Гаразд. Зам'яли тему.</w:t>
      </w:r>
    </w:p>
    <w:p w:rsidR="002B308B" w:rsidRPr="00E346AA" w:rsidRDefault="002B308B" w:rsidP="00205254">
      <w:pPr>
        <w:rPr>
          <w:lang w:val="uk-UA"/>
        </w:rPr>
      </w:pPr>
    </w:p>
    <w:p w:rsidR="002B308B" w:rsidRPr="00E346AA" w:rsidRDefault="002B308B" w:rsidP="00205254">
      <w:pPr>
        <w:rPr>
          <w:lang w:val="uk-UA"/>
        </w:rPr>
      </w:pPr>
      <w:r w:rsidRPr="00E346AA">
        <w:rPr>
          <w:lang w:val="uk-UA"/>
        </w:rPr>
        <w:t xml:space="preserve">Паша відчиняє вікно, достає цигарку й запалавши, відвернувшись від </w:t>
      </w:r>
      <w:r>
        <w:rPr>
          <w:lang w:val="uk-UA"/>
        </w:rPr>
        <w:t>Микола</w:t>
      </w:r>
      <w:r w:rsidRPr="00E346AA">
        <w:rPr>
          <w:lang w:val="uk-UA"/>
        </w:rPr>
        <w:t xml:space="preserve"> напружено палить. </w:t>
      </w:r>
    </w:p>
    <w:p w:rsidR="002B308B" w:rsidRPr="00E346AA" w:rsidRDefault="002B308B" w:rsidP="00205254">
      <w:pPr>
        <w:rPr>
          <w:lang w:val="uk-UA"/>
        </w:rPr>
      </w:pPr>
      <w:r>
        <w:rPr>
          <w:lang w:val="uk-UA"/>
        </w:rPr>
        <w:t>Микола</w:t>
      </w:r>
      <w:r w:rsidRPr="00E346AA">
        <w:rPr>
          <w:lang w:val="uk-UA"/>
        </w:rPr>
        <w:t xml:space="preserve"> теж закурює. Випустивши дим</w:t>
      </w:r>
    </w:p>
    <w:p w:rsidR="002B308B" w:rsidRPr="00E346AA" w:rsidRDefault="002B308B" w:rsidP="00205254">
      <w:pPr>
        <w:rPr>
          <w:lang w:val="uk-UA"/>
        </w:rPr>
      </w:pPr>
    </w:p>
    <w:p w:rsidR="002B308B" w:rsidRPr="00E346AA" w:rsidRDefault="002B308B" w:rsidP="008329E2">
      <w:pPr>
        <w:pStyle w:val="HeroName"/>
        <w:rPr>
          <w:lang w:val="uk-UA"/>
        </w:rPr>
      </w:pPr>
      <w:r>
        <w:rPr>
          <w:lang w:val="uk-UA"/>
        </w:rPr>
        <w:t>микола</w:t>
      </w:r>
    </w:p>
    <w:p w:rsidR="002B308B" w:rsidRPr="00E346AA" w:rsidRDefault="002B308B" w:rsidP="008329E2">
      <w:pPr>
        <w:pStyle w:val="HeroReplica"/>
        <w:rPr>
          <w:lang w:val="uk-UA"/>
        </w:rPr>
      </w:pPr>
      <w:r w:rsidRPr="00E346AA">
        <w:rPr>
          <w:lang w:val="uk-UA"/>
        </w:rPr>
        <w:t>Й скільки тебе вчити, ми і є світ. Світ не навколо, а в середині.</w:t>
      </w:r>
    </w:p>
    <w:p w:rsidR="002B308B" w:rsidRPr="00E346AA" w:rsidRDefault="002B308B" w:rsidP="008329E2">
      <w:pPr>
        <w:rPr>
          <w:lang w:val="uk-UA"/>
        </w:rPr>
      </w:pPr>
    </w:p>
    <w:p w:rsidR="002B308B" w:rsidRPr="00E346AA" w:rsidRDefault="002B308B" w:rsidP="008329E2">
      <w:pPr>
        <w:pStyle w:val="HeroName"/>
        <w:rPr>
          <w:lang w:val="uk-UA"/>
        </w:rPr>
      </w:pPr>
      <w:r w:rsidRPr="00E346AA">
        <w:rPr>
          <w:lang w:val="uk-UA"/>
        </w:rPr>
        <w:t>паша</w:t>
      </w:r>
    </w:p>
    <w:p w:rsidR="002B308B" w:rsidRPr="00E346AA" w:rsidRDefault="002B308B" w:rsidP="008329E2">
      <w:pPr>
        <w:pStyle w:val="HeroReplica"/>
        <w:rPr>
          <w:lang w:val="uk-UA"/>
        </w:rPr>
      </w:pPr>
      <w:r w:rsidRPr="00E346AA">
        <w:rPr>
          <w:lang w:val="uk-UA"/>
        </w:rPr>
        <w:t>Так, дітлахів своїх в школі вчити будеш, зрозумів. Вчитель, мля, знайшовся.</w:t>
      </w:r>
    </w:p>
    <w:p w:rsidR="002B308B" w:rsidRPr="00E346AA" w:rsidRDefault="002B308B" w:rsidP="008329E2">
      <w:pPr>
        <w:rPr>
          <w:lang w:val="uk-UA"/>
        </w:rPr>
      </w:pPr>
    </w:p>
    <w:p w:rsidR="002B308B" w:rsidRPr="00E346AA" w:rsidRDefault="002B308B" w:rsidP="008329E2">
      <w:pPr>
        <w:pStyle w:val="HeroName"/>
        <w:rPr>
          <w:lang w:val="uk-UA"/>
        </w:rPr>
      </w:pPr>
      <w:r>
        <w:rPr>
          <w:lang w:val="uk-UA"/>
        </w:rPr>
        <w:t>микола</w:t>
      </w:r>
    </w:p>
    <w:p w:rsidR="002B308B" w:rsidRPr="00E346AA" w:rsidRDefault="002B308B" w:rsidP="008329E2">
      <w:pPr>
        <w:pStyle w:val="HeroReplica"/>
        <w:rPr>
          <w:lang w:val="uk-UA"/>
        </w:rPr>
      </w:pPr>
      <w:r w:rsidRPr="00E346AA">
        <w:rPr>
          <w:lang w:val="uk-UA"/>
        </w:rPr>
        <w:t>Ну-ну.</w:t>
      </w:r>
    </w:p>
    <w:p w:rsidR="002B308B" w:rsidRPr="00E346AA" w:rsidRDefault="002B308B" w:rsidP="008329E2">
      <w:pPr>
        <w:rPr>
          <w:lang w:val="uk-UA"/>
        </w:rPr>
      </w:pPr>
    </w:p>
    <w:p w:rsidR="002B308B" w:rsidRPr="00E346AA" w:rsidRDefault="002B308B" w:rsidP="008329E2">
      <w:pPr>
        <w:rPr>
          <w:lang w:val="uk-UA"/>
        </w:rPr>
      </w:pPr>
      <w:r w:rsidRPr="00E346AA">
        <w:rPr>
          <w:lang w:val="uk-UA"/>
        </w:rPr>
        <w:t xml:space="preserve">Авто під'їздить до міста. </w:t>
      </w:r>
      <w:r>
        <w:rPr>
          <w:lang w:val="uk-UA"/>
        </w:rPr>
        <w:t>Микола</w:t>
      </w:r>
      <w:r w:rsidRPr="00E346AA">
        <w:rPr>
          <w:lang w:val="uk-UA"/>
        </w:rPr>
        <w:t xml:space="preserve"> різко гальмує.</w:t>
      </w:r>
    </w:p>
    <w:p w:rsidR="002B308B" w:rsidRPr="00E346AA" w:rsidRDefault="002B308B" w:rsidP="008329E2">
      <w:pPr>
        <w:rPr>
          <w:lang w:val="uk-UA"/>
        </w:rPr>
      </w:pPr>
    </w:p>
    <w:p w:rsidR="002B308B" w:rsidRPr="00E346AA" w:rsidRDefault="002B308B" w:rsidP="008329E2">
      <w:pPr>
        <w:pStyle w:val="HeroName"/>
        <w:rPr>
          <w:lang w:val="uk-UA"/>
        </w:rPr>
      </w:pPr>
      <w:r>
        <w:rPr>
          <w:lang w:val="uk-UA"/>
        </w:rPr>
        <w:t>микола</w:t>
      </w:r>
    </w:p>
    <w:p w:rsidR="002B308B" w:rsidRPr="00E346AA" w:rsidRDefault="002B308B" w:rsidP="008329E2">
      <w:pPr>
        <w:pStyle w:val="HeroReplica"/>
        <w:rPr>
          <w:lang w:val="uk-UA"/>
        </w:rPr>
      </w:pPr>
      <w:r w:rsidRPr="00E346AA">
        <w:rPr>
          <w:lang w:val="uk-UA"/>
        </w:rPr>
        <w:t>Давай мобілу.</w:t>
      </w:r>
    </w:p>
    <w:p w:rsidR="002B308B" w:rsidRPr="00E346AA" w:rsidRDefault="002B308B" w:rsidP="008329E2">
      <w:pPr>
        <w:rPr>
          <w:lang w:val="uk-UA"/>
        </w:rPr>
      </w:pPr>
    </w:p>
    <w:p w:rsidR="002B308B" w:rsidRPr="00E346AA" w:rsidRDefault="002B308B" w:rsidP="008329E2">
      <w:pPr>
        <w:rPr>
          <w:lang w:val="uk-UA"/>
        </w:rPr>
      </w:pPr>
      <w:r w:rsidRPr="00E346AA">
        <w:rPr>
          <w:lang w:val="uk-UA"/>
        </w:rPr>
        <w:t xml:space="preserve">Пашко дивиться запитально. </w:t>
      </w:r>
    </w:p>
    <w:p w:rsidR="002B308B" w:rsidRPr="00E346AA" w:rsidRDefault="002B308B" w:rsidP="008329E2">
      <w:pPr>
        <w:rPr>
          <w:lang w:val="uk-UA"/>
        </w:rPr>
      </w:pPr>
    </w:p>
    <w:p w:rsidR="002B308B" w:rsidRPr="00E346AA" w:rsidRDefault="002B308B" w:rsidP="008329E2">
      <w:pPr>
        <w:pStyle w:val="HeroName"/>
        <w:rPr>
          <w:lang w:val="uk-UA"/>
        </w:rPr>
      </w:pPr>
      <w:r>
        <w:rPr>
          <w:lang w:val="uk-UA"/>
        </w:rPr>
        <w:t>микола</w:t>
      </w:r>
    </w:p>
    <w:p w:rsidR="002B308B" w:rsidRPr="00E346AA" w:rsidRDefault="002B308B" w:rsidP="008329E2">
      <w:pPr>
        <w:pStyle w:val="HeroReplica"/>
        <w:rPr>
          <w:lang w:val="uk-UA"/>
        </w:rPr>
      </w:pPr>
      <w:r w:rsidRPr="00E346AA">
        <w:rPr>
          <w:lang w:val="uk-UA"/>
        </w:rPr>
        <w:t>Давай-давай.</w:t>
      </w:r>
    </w:p>
    <w:p w:rsidR="002B308B" w:rsidRPr="00E346AA" w:rsidRDefault="002B308B" w:rsidP="008329E2">
      <w:pPr>
        <w:rPr>
          <w:lang w:val="uk-UA"/>
        </w:rPr>
      </w:pPr>
    </w:p>
    <w:p w:rsidR="002B308B" w:rsidRPr="00E346AA" w:rsidRDefault="002B308B" w:rsidP="008329E2">
      <w:pPr>
        <w:pStyle w:val="ActionDescription"/>
        <w:rPr>
          <w:lang w:val="uk-UA"/>
        </w:rPr>
      </w:pPr>
      <w:r>
        <w:rPr>
          <w:lang w:val="uk-UA"/>
        </w:rPr>
        <w:t>Микола</w:t>
      </w:r>
      <w:r w:rsidRPr="00E346AA">
        <w:rPr>
          <w:lang w:val="uk-UA"/>
        </w:rPr>
        <w:t xml:space="preserve"> простягає руку, долонею вгору. Паша порсається в кишені, дістає мобілку та кладе </w:t>
      </w:r>
      <w:r>
        <w:rPr>
          <w:lang w:val="uk-UA"/>
        </w:rPr>
        <w:t>Миколі</w:t>
      </w:r>
      <w:r w:rsidRPr="00E346AA">
        <w:rPr>
          <w:lang w:val="uk-UA"/>
        </w:rPr>
        <w:t xml:space="preserve"> в руку. </w:t>
      </w:r>
      <w:r>
        <w:rPr>
          <w:lang w:val="uk-UA"/>
        </w:rPr>
        <w:t>Микола</w:t>
      </w:r>
      <w:r w:rsidRPr="00E346AA">
        <w:rPr>
          <w:lang w:val="uk-UA"/>
        </w:rPr>
        <w:t xml:space="preserve"> викидає її в прочинене вікно. Пашко відкидається в спинку крісла, випрямляє руки перед собою та з'єднавши їх в замок, безтурботно хрустить кістянками пальців. </w:t>
      </w:r>
    </w:p>
    <w:p w:rsidR="002B308B" w:rsidRPr="00E346AA" w:rsidRDefault="002B308B" w:rsidP="008329E2">
      <w:pPr>
        <w:pStyle w:val="ActionDescription"/>
        <w:rPr>
          <w:lang w:val="uk-UA"/>
        </w:rPr>
      </w:pPr>
      <w:r>
        <w:rPr>
          <w:lang w:val="uk-UA"/>
        </w:rPr>
        <w:t>Микола</w:t>
      </w:r>
      <w:r w:rsidRPr="00E346AA">
        <w:rPr>
          <w:lang w:val="uk-UA"/>
        </w:rPr>
        <w:t xml:space="preserve"> дістає з бардачка свій мобільний та жбурляє його слідом.</w:t>
      </w:r>
    </w:p>
    <w:p w:rsidR="002B308B" w:rsidRPr="00E346AA" w:rsidRDefault="002B308B" w:rsidP="008329E2">
      <w:pPr>
        <w:pStyle w:val="HeroName"/>
        <w:rPr>
          <w:lang w:val="uk-UA"/>
        </w:rPr>
      </w:pPr>
      <w:r>
        <w:rPr>
          <w:lang w:val="uk-UA"/>
        </w:rPr>
        <w:t>микола</w:t>
      </w:r>
    </w:p>
    <w:p w:rsidR="002B308B" w:rsidRPr="00E958DC" w:rsidRDefault="002B308B" w:rsidP="008329E2">
      <w:pPr>
        <w:pStyle w:val="HeroReplica"/>
        <w:rPr>
          <w:lang w:val="ru-RU"/>
        </w:rPr>
      </w:pPr>
      <w:r w:rsidRPr="00E346AA">
        <w:rPr>
          <w:lang w:val="uk-UA"/>
        </w:rPr>
        <w:t>В місто заїдемо, з автомата краще подзвонимо. Знімемо хату, рідних попередиш, щоб не турбувалися й тиждень-другий покочуємо.</w:t>
      </w:r>
    </w:p>
    <w:p w:rsidR="002B308B" w:rsidRPr="00E958DC" w:rsidRDefault="002B308B" w:rsidP="007D73B1">
      <w:pPr>
        <w:rPr>
          <w:lang w:val="ru-RU"/>
        </w:rPr>
      </w:pPr>
    </w:p>
    <w:p w:rsidR="002B308B" w:rsidRPr="00773301" w:rsidRDefault="002B308B" w:rsidP="007D73B1">
      <w:pPr>
        <w:pStyle w:val="HeroName"/>
        <w:rPr>
          <w:lang w:val="uk-UA"/>
        </w:rPr>
      </w:pPr>
      <w:r w:rsidRPr="00773301">
        <w:rPr>
          <w:lang w:val="uk-UA"/>
        </w:rPr>
        <w:t>паша</w:t>
      </w:r>
    </w:p>
    <w:p w:rsidR="002B308B" w:rsidRPr="00773301" w:rsidRDefault="002B308B" w:rsidP="007D73B1">
      <w:pPr>
        <w:pStyle w:val="HeroReplica"/>
        <w:rPr>
          <w:lang w:val="uk-UA"/>
        </w:rPr>
      </w:pPr>
      <w:r w:rsidRPr="00773301">
        <w:rPr>
          <w:lang w:val="uk-UA"/>
        </w:rPr>
        <w:t>Фігня це все, а робота, ти ж не покинеш викладання.</w:t>
      </w:r>
    </w:p>
    <w:p w:rsidR="002B308B" w:rsidRPr="003D02CF" w:rsidRDefault="002B308B" w:rsidP="007D73B1">
      <w:pPr>
        <w:rPr>
          <w:lang w:val="uk-UA"/>
        </w:rPr>
      </w:pPr>
    </w:p>
    <w:p w:rsidR="002B308B" w:rsidRPr="003D02CF" w:rsidRDefault="002B308B" w:rsidP="007D73B1">
      <w:pPr>
        <w:pStyle w:val="HeroName"/>
        <w:rPr>
          <w:lang w:val="uk-UA"/>
        </w:rPr>
      </w:pPr>
      <w:r w:rsidRPr="003D02CF">
        <w:rPr>
          <w:lang w:val="uk-UA"/>
        </w:rPr>
        <w:t>микола</w:t>
      </w:r>
    </w:p>
    <w:p w:rsidR="002B308B" w:rsidRPr="003D02CF" w:rsidRDefault="002B308B" w:rsidP="007D73B1">
      <w:pPr>
        <w:pStyle w:val="HeroReplica"/>
        <w:rPr>
          <w:lang w:val="uk-UA"/>
        </w:rPr>
      </w:pPr>
      <w:r w:rsidRPr="003D02CF">
        <w:rPr>
          <w:lang w:val="uk-UA"/>
        </w:rPr>
        <w:t>Покину. Літо ж надворі. Кому той кружок зараз потрібен. Й ти теж відпустку візьмеш.</w:t>
      </w:r>
    </w:p>
    <w:p w:rsidR="002B308B" w:rsidRPr="003D02CF" w:rsidRDefault="002B308B" w:rsidP="008329E2">
      <w:pPr>
        <w:rPr>
          <w:lang w:val="uk-UA"/>
        </w:rPr>
      </w:pPr>
    </w:p>
    <w:p w:rsidR="002B308B" w:rsidRPr="003D02CF" w:rsidRDefault="002B308B" w:rsidP="008329E2">
      <w:pPr>
        <w:pStyle w:val="HeroName"/>
        <w:rPr>
          <w:lang w:val="uk-UA"/>
        </w:rPr>
      </w:pPr>
      <w:r w:rsidRPr="003D02CF">
        <w:rPr>
          <w:lang w:val="uk-UA"/>
        </w:rPr>
        <w:t>паша</w:t>
      </w:r>
    </w:p>
    <w:p w:rsidR="002B308B" w:rsidRPr="00E346AA" w:rsidRDefault="002B308B" w:rsidP="008329E2">
      <w:pPr>
        <w:pStyle w:val="HeroReplica"/>
        <w:rPr>
          <w:lang w:val="uk-UA"/>
        </w:rPr>
      </w:pPr>
      <w:r w:rsidRPr="00E346AA">
        <w:rPr>
          <w:lang w:val="uk-UA"/>
        </w:rPr>
        <w:t>Як скажеш, вчителю.</w:t>
      </w:r>
    </w:p>
    <w:p w:rsidR="002B308B" w:rsidRPr="00E346AA" w:rsidRDefault="002B308B" w:rsidP="008329E2">
      <w:pPr>
        <w:rPr>
          <w:lang w:val="uk-UA"/>
        </w:rPr>
      </w:pPr>
    </w:p>
    <w:p w:rsidR="002B308B" w:rsidRPr="00E346AA" w:rsidRDefault="002B308B" w:rsidP="00785B51">
      <w:pPr>
        <w:pStyle w:val="ActionDescription"/>
        <w:rPr>
          <w:lang w:val="uk-UA"/>
        </w:rPr>
      </w:pPr>
      <w:r>
        <w:rPr>
          <w:lang w:val="uk-UA"/>
        </w:rPr>
        <w:t>Микола</w:t>
      </w:r>
      <w:r w:rsidRPr="00E346AA">
        <w:rPr>
          <w:lang w:val="uk-UA"/>
        </w:rPr>
        <w:t xml:space="preserve"> по доброму посміхається. Авто рушає. </w:t>
      </w:r>
    </w:p>
    <w:p w:rsidR="002B308B" w:rsidRPr="00785B51" w:rsidRDefault="002B308B" w:rsidP="00785B51">
      <w:pPr>
        <w:pStyle w:val="ActionTimeArena"/>
        <w:rPr>
          <w:lang w:val="ru-RU"/>
        </w:rPr>
      </w:pPr>
      <w:r w:rsidRPr="00785B51">
        <w:rPr>
          <w:lang w:val="ru-RU"/>
        </w:rPr>
        <w:t>ІНТ. РАЙВІДДІЛОК - КАБІНЕТ</w:t>
      </w:r>
    </w:p>
    <w:p w:rsidR="002B308B" w:rsidRPr="00773301" w:rsidRDefault="002B308B" w:rsidP="006F117F">
      <w:pPr>
        <w:rPr>
          <w:lang w:val="uk-UA"/>
        </w:rPr>
      </w:pPr>
      <w:r w:rsidRPr="00773301">
        <w:rPr>
          <w:lang w:val="uk-UA"/>
        </w:rPr>
        <w:t xml:space="preserve">Оля палить, рівномірно випускаючи дим у сторону стелі, відкинувшись у своєму стільці. Попільниця на столі добряче заповнена недопалками, як від тонких сигарет Олі, так і від звичайних майора. </w:t>
      </w:r>
    </w:p>
    <w:p w:rsidR="002B308B" w:rsidRPr="00773301" w:rsidRDefault="002B308B" w:rsidP="006F117F">
      <w:pPr>
        <w:rPr>
          <w:lang w:val="uk-UA"/>
        </w:rPr>
      </w:pPr>
      <w:r w:rsidRPr="00773301">
        <w:rPr>
          <w:lang w:val="uk-UA"/>
        </w:rPr>
        <w:t>Майор щось пише, вдивляючись в папір. Потім підводить погляд</w:t>
      </w:r>
    </w:p>
    <w:p w:rsidR="002B308B" w:rsidRPr="00773301" w:rsidRDefault="002B308B" w:rsidP="006F117F">
      <w:pPr>
        <w:rPr>
          <w:lang w:val="uk-UA"/>
        </w:rPr>
      </w:pPr>
    </w:p>
    <w:p w:rsidR="002B308B" w:rsidRPr="00773301" w:rsidRDefault="002B308B" w:rsidP="00F4604B">
      <w:pPr>
        <w:pStyle w:val="HeroName"/>
        <w:rPr>
          <w:lang w:val="uk-UA"/>
        </w:rPr>
      </w:pPr>
      <w:r w:rsidRPr="00773301">
        <w:rPr>
          <w:lang w:val="uk-UA"/>
        </w:rPr>
        <w:t>майор</w:t>
      </w:r>
    </w:p>
    <w:p w:rsidR="002B308B" w:rsidRPr="00773301" w:rsidRDefault="002B308B" w:rsidP="00F4604B">
      <w:pPr>
        <w:pStyle w:val="HeroReplica"/>
        <w:rPr>
          <w:lang w:val="uk-UA"/>
        </w:rPr>
      </w:pPr>
      <w:r w:rsidRPr="00773301">
        <w:rPr>
          <w:lang w:val="uk-UA"/>
        </w:rPr>
        <w:t>Так. Добре. А чим він займався?</w:t>
      </w:r>
    </w:p>
    <w:p w:rsidR="002B308B" w:rsidRPr="00773301" w:rsidRDefault="002B308B" w:rsidP="00F4604B">
      <w:pPr>
        <w:rPr>
          <w:lang w:val="uk-UA"/>
        </w:rPr>
      </w:pPr>
    </w:p>
    <w:p w:rsidR="002B308B" w:rsidRPr="00773301" w:rsidRDefault="002B308B" w:rsidP="00F4604B">
      <w:pPr>
        <w:pStyle w:val="HeroName"/>
        <w:rPr>
          <w:lang w:val="uk-UA"/>
        </w:rPr>
      </w:pPr>
      <w:r w:rsidRPr="00773301">
        <w:rPr>
          <w:lang w:val="uk-UA"/>
        </w:rPr>
        <w:t>оля</w:t>
      </w:r>
    </w:p>
    <w:p w:rsidR="002B308B" w:rsidRPr="00773301" w:rsidRDefault="002B308B" w:rsidP="00F4604B">
      <w:pPr>
        <w:pStyle w:val="HeroReplica"/>
        <w:rPr>
          <w:lang w:val="uk-UA"/>
        </w:rPr>
      </w:pPr>
      <w:r w:rsidRPr="00773301">
        <w:rPr>
          <w:lang w:val="uk-UA"/>
        </w:rPr>
        <w:t>Малював.</w:t>
      </w:r>
    </w:p>
    <w:p w:rsidR="002B308B" w:rsidRPr="00773301" w:rsidRDefault="002B308B" w:rsidP="00F4604B">
      <w:pPr>
        <w:rPr>
          <w:lang w:val="uk-UA"/>
        </w:rPr>
      </w:pPr>
    </w:p>
    <w:p w:rsidR="002B308B" w:rsidRPr="00773301" w:rsidRDefault="002B308B" w:rsidP="00F4604B">
      <w:pPr>
        <w:pStyle w:val="HeroName"/>
        <w:rPr>
          <w:lang w:val="uk-UA"/>
        </w:rPr>
      </w:pPr>
      <w:r w:rsidRPr="00773301">
        <w:rPr>
          <w:lang w:val="uk-UA"/>
        </w:rPr>
        <w:t>майор</w:t>
      </w:r>
    </w:p>
    <w:p w:rsidR="002B308B" w:rsidRPr="00773301" w:rsidRDefault="002B308B" w:rsidP="00F4604B">
      <w:pPr>
        <w:pStyle w:val="HeroReplica"/>
        <w:rPr>
          <w:lang w:val="uk-UA"/>
        </w:rPr>
      </w:pPr>
      <w:r w:rsidRPr="00773301">
        <w:rPr>
          <w:lang w:val="uk-UA"/>
        </w:rPr>
        <w:t>А про наркотики ти знала?</w:t>
      </w:r>
    </w:p>
    <w:p w:rsidR="002B308B" w:rsidRPr="00773301" w:rsidRDefault="002B308B" w:rsidP="00F4604B">
      <w:pPr>
        <w:rPr>
          <w:lang w:val="uk-UA"/>
        </w:rPr>
      </w:pPr>
    </w:p>
    <w:p w:rsidR="002B308B" w:rsidRPr="00773301" w:rsidRDefault="002B308B" w:rsidP="00F4604B">
      <w:pPr>
        <w:pStyle w:val="HeroName"/>
        <w:rPr>
          <w:lang w:val="uk-UA"/>
        </w:rPr>
      </w:pPr>
      <w:r w:rsidRPr="00773301">
        <w:rPr>
          <w:lang w:val="uk-UA"/>
        </w:rPr>
        <w:t>оля</w:t>
      </w:r>
    </w:p>
    <w:p w:rsidR="002B308B" w:rsidRPr="002D0B0B" w:rsidRDefault="002B308B" w:rsidP="00F4604B">
      <w:pPr>
        <w:pStyle w:val="HeroReplica"/>
        <w:rPr>
          <w:lang w:val="ru-RU"/>
        </w:rPr>
      </w:pPr>
      <w:r w:rsidRPr="00773301">
        <w:rPr>
          <w:lang w:val="uk-UA"/>
        </w:rPr>
        <w:t>Про це він нічого не розповідав.</w:t>
      </w:r>
    </w:p>
    <w:p w:rsidR="002B308B" w:rsidRPr="002D0B0B" w:rsidRDefault="002B308B" w:rsidP="00F806D3">
      <w:pPr>
        <w:rPr>
          <w:lang w:val="ru-RU"/>
        </w:rPr>
      </w:pPr>
    </w:p>
    <w:p w:rsidR="002B308B" w:rsidRPr="00F806D3" w:rsidRDefault="002B308B" w:rsidP="00F806D3">
      <w:pPr>
        <w:pStyle w:val="ActionDescription"/>
        <w:rPr>
          <w:lang w:val="ru-RU"/>
        </w:rPr>
      </w:pPr>
      <w:r w:rsidRPr="00F806D3">
        <w:rPr>
          <w:lang w:val="ru-RU"/>
        </w:rPr>
        <w:t>Чутно короткий стук у двері й двері одразу ж прочиняються, входить черговий.</w:t>
      </w:r>
    </w:p>
    <w:p w:rsidR="002B308B" w:rsidRPr="002D0B0B" w:rsidRDefault="002B308B" w:rsidP="00F806D3">
      <w:pPr>
        <w:pStyle w:val="HeroName"/>
        <w:rPr>
          <w:lang w:val="ru-RU"/>
        </w:rPr>
      </w:pPr>
      <w:r w:rsidRPr="002D0B0B">
        <w:rPr>
          <w:lang w:val="ru-RU"/>
        </w:rPr>
        <w:t>черговий</w:t>
      </w:r>
    </w:p>
    <w:p w:rsidR="002B308B" w:rsidRPr="002D0B0B" w:rsidRDefault="002B308B" w:rsidP="00F806D3">
      <w:pPr>
        <w:pStyle w:val="HeroReplica"/>
        <w:rPr>
          <w:lang w:val="ru-RU"/>
        </w:rPr>
      </w:pPr>
      <w:r w:rsidRPr="002D0B0B">
        <w:rPr>
          <w:lang w:val="ru-RU"/>
        </w:rPr>
        <w:t>Там підозрюваного привезли.</w:t>
      </w:r>
    </w:p>
    <w:p w:rsidR="002B308B" w:rsidRPr="002D0B0B" w:rsidRDefault="002B308B" w:rsidP="00F806D3">
      <w:pPr>
        <w:rPr>
          <w:lang w:val="ru-RU"/>
        </w:rPr>
      </w:pPr>
    </w:p>
    <w:p w:rsidR="002B308B" w:rsidRPr="002D0B0B" w:rsidRDefault="002B308B" w:rsidP="00F806D3">
      <w:pPr>
        <w:pStyle w:val="HeroName"/>
        <w:rPr>
          <w:lang w:val="ru-RU"/>
        </w:rPr>
      </w:pPr>
      <w:r w:rsidRPr="002D0B0B">
        <w:rPr>
          <w:lang w:val="ru-RU"/>
        </w:rPr>
        <w:t>майор</w:t>
      </w:r>
    </w:p>
    <w:p w:rsidR="002B308B" w:rsidRPr="002D0B0B" w:rsidRDefault="002B308B" w:rsidP="00F806D3">
      <w:pPr>
        <w:pStyle w:val="HeroReplica"/>
        <w:rPr>
          <w:lang w:val="ru-RU"/>
        </w:rPr>
      </w:pPr>
      <w:r w:rsidRPr="002D0B0B">
        <w:rPr>
          <w:lang w:val="ru-RU"/>
        </w:rPr>
        <w:t>Хай ведуть.</w:t>
      </w:r>
    </w:p>
    <w:p w:rsidR="002B308B" w:rsidRPr="002D0B0B" w:rsidRDefault="002B308B" w:rsidP="00F806D3">
      <w:pPr>
        <w:rPr>
          <w:lang w:val="ru-RU"/>
        </w:rPr>
      </w:pPr>
    </w:p>
    <w:p w:rsidR="002B308B" w:rsidRPr="00F806D3" w:rsidRDefault="002B308B" w:rsidP="00F806D3">
      <w:pPr>
        <w:rPr>
          <w:lang w:val="ru-RU"/>
        </w:rPr>
      </w:pPr>
      <w:r w:rsidRPr="00F806D3">
        <w:rPr>
          <w:lang w:val="ru-RU"/>
        </w:rPr>
        <w:t>Черговий киває та зачиняє двері.</w:t>
      </w:r>
    </w:p>
    <w:p w:rsidR="002B308B" w:rsidRPr="00773301" w:rsidRDefault="002B308B" w:rsidP="00F4604B">
      <w:pPr>
        <w:rPr>
          <w:lang w:val="uk-UA"/>
        </w:rPr>
      </w:pPr>
    </w:p>
    <w:p w:rsidR="002B308B" w:rsidRPr="00773301" w:rsidRDefault="002B308B" w:rsidP="00F4604B">
      <w:pPr>
        <w:pStyle w:val="HeroName"/>
        <w:rPr>
          <w:lang w:val="uk-UA"/>
        </w:rPr>
      </w:pPr>
      <w:r w:rsidRPr="00773301">
        <w:rPr>
          <w:lang w:val="uk-UA"/>
        </w:rPr>
        <w:t>майор</w:t>
      </w:r>
    </w:p>
    <w:p w:rsidR="002B308B" w:rsidRPr="00773301" w:rsidRDefault="002B308B" w:rsidP="00F4604B">
      <w:pPr>
        <w:pStyle w:val="HeroReplica"/>
        <w:rPr>
          <w:lang w:val="uk-UA"/>
        </w:rPr>
      </w:pPr>
      <w:r w:rsidRPr="00773301">
        <w:rPr>
          <w:lang w:val="uk-UA"/>
        </w:rPr>
        <w:t xml:space="preserve">Добре. На сьогодні все. Завтра прийдеш на той самий час. </w:t>
      </w:r>
    </w:p>
    <w:p w:rsidR="002B308B" w:rsidRPr="00773301" w:rsidRDefault="002B308B" w:rsidP="00F4604B">
      <w:pPr>
        <w:rPr>
          <w:lang w:val="uk-UA"/>
        </w:rPr>
      </w:pPr>
    </w:p>
    <w:p w:rsidR="002B308B" w:rsidRPr="002D0B0B" w:rsidRDefault="002B308B" w:rsidP="00773301">
      <w:pPr>
        <w:pStyle w:val="ActionDescription"/>
        <w:rPr>
          <w:lang w:val="ru-RU"/>
        </w:rPr>
      </w:pPr>
      <w:r w:rsidRPr="00773301">
        <w:rPr>
          <w:lang w:val="uk-UA"/>
        </w:rPr>
        <w:t xml:space="preserve">Оля гасить недопалок, підводиться, йде. </w:t>
      </w:r>
      <w:r>
        <w:rPr>
          <w:lang w:val="uk-UA"/>
        </w:rPr>
        <w:t>Майор</w:t>
      </w:r>
      <w:r w:rsidRPr="00773301">
        <w:rPr>
          <w:lang w:val="uk-UA"/>
        </w:rPr>
        <w:t xml:space="preserve"> дивиться вслід серйозним поглядом.</w:t>
      </w:r>
    </w:p>
    <w:p w:rsidR="002B308B" w:rsidRPr="00F806D3" w:rsidRDefault="002B308B" w:rsidP="00F806D3">
      <w:pPr>
        <w:pStyle w:val="ActionTimeArena"/>
        <w:rPr>
          <w:lang w:val="ru-RU"/>
        </w:rPr>
      </w:pPr>
      <w:r w:rsidRPr="00F806D3">
        <w:rPr>
          <w:lang w:val="ru-RU"/>
        </w:rPr>
        <w:t>інт. райвідділок - коридор</w:t>
      </w:r>
    </w:p>
    <w:p w:rsidR="002B308B" w:rsidRPr="00F806D3" w:rsidRDefault="002B308B" w:rsidP="00F806D3">
      <w:pPr>
        <w:pStyle w:val="ActionDescription"/>
        <w:rPr>
          <w:lang w:val="uk-UA"/>
        </w:rPr>
      </w:pPr>
      <w:r w:rsidRPr="00F806D3">
        <w:rPr>
          <w:lang w:val="ru-RU"/>
        </w:rPr>
        <w:t>Оля виходить з кабінету слідчого й розминається в коридорі з Гладким, що того в кайданках на руках за спиною двоє сержантів конвоюють в кабінет слідчого.</w:t>
      </w:r>
    </w:p>
    <w:p w:rsidR="002B308B" w:rsidRPr="00E958DC" w:rsidRDefault="002B308B" w:rsidP="00773301">
      <w:pPr>
        <w:pStyle w:val="ActionTimeArena"/>
        <w:rPr>
          <w:lang w:val="ru-RU"/>
        </w:rPr>
      </w:pPr>
      <w:r w:rsidRPr="00E958DC">
        <w:rPr>
          <w:lang w:val="ru-RU"/>
        </w:rPr>
        <w:t xml:space="preserve">інт. зйомна квартира - </w:t>
      </w:r>
      <w:r w:rsidRPr="00FA33D9">
        <w:rPr>
          <w:lang w:val="ru-RU"/>
        </w:rPr>
        <w:t>коридор</w:t>
      </w:r>
      <w:r w:rsidRPr="00E958DC">
        <w:rPr>
          <w:lang w:val="ru-RU"/>
        </w:rPr>
        <w:t xml:space="preserve"> - день</w:t>
      </w:r>
    </w:p>
    <w:p w:rsidR="002B308B" w:rsidRPr="00C44202" w:rsidRDefault="002B308B" w:rsidP="00773301">
      <w:pPr>
        <w:pStyle w:val="ActionDescription"/>
        <w:rPr>
          <w:lang w:val="uk-UA"/>
        </w:rPr>
      </w:pPr>
      <w:r w:rsidRPr="00C44202">
        <w:rPr>
          <w:lang w:val="uk-UA"/>
        </w:rPr>
        <w:t xml:space="preserve">Квартира економ-класу, все чисто, акуратно, але дешево та непретензійно. </w:t>
      </w:r>
    </w:p>
    <w:p w:rsidR="002B308B" w:rsidRPr="00C44202" w:rsidRDefault="002B308B" w:rsidP="00C44202">
      <w:pPr>
        <w:pStyle w:val="ActionDescription"/>
        <w:rPr>
          <w:lang w:val="uk-UA"/>
        </w:rPr>
      </w:pPr>
      <w:r w:rsidRPr="00C44202">
        <w:rPr>
          <w:lang w:val="uk-UA"/>
        </w:rPr>
        <w:t>Хлопці заходять в коридор, Микола попереду. Озираються.</w:t>
      </w:r>
    </w:p>
    <w:p w:rsidR="002B308B" w:rsidRPr="00C44202" w:rsidRDefault="002B308B" w:rsidP="00C44202">
      <w:pPr>
        <w:pStyle w:val="HeroName"/>
        <w:rPr>
          <w:lang w:val="uk-UA"/>
        </w:rPr>
      </w:pPr>
      <w:r w:rsidRPr="00C44202">
        <w:rPr>
          <w:lang w:val="uk-UA"/>
        </w:rPr>
        <w:t>микола</w:t>
      </w:r>
    </w:p>
    <w:p w:rsidR="002B308B" w:rsidRPr="00C44202" w:rsidRDefault="002B308B" w:rsidP="00C44202">
      <w:pPr>
        <w:pStyle w:val="HeroReplica"/>
        <w:rPr>
          <w:lang w:val="uk-UA"/>
        </w:rPr>
      </w:pPr>
      <w:r w:rsidRPr="00C44202">
        <w:rPr>
          <w:lang w:val="uk-UA"/>
        </w:rPr>
        <w:t>Ну нічогенько так, могло бути й гірше.</w:t>
      </w:r>
    </w:p>
    <w:p w:rsidR="002B308B" w:rsidRPr="00C44202" w:rsidRDefault="002B308B" w:rsidP="00C44202">
      <w:pPr>
        <w:rPr>
          <w:lang w:val="uk-UA"/>
        </w:rPr>
      </w:pPr>
    </w:p>
    <w:p w:rsidR="002B308B" w:rsidRPr="00C44202" w:rsidRDefault="002B308B" w:rsidP="00C44202">
      <w:pPr>
        <w:pStyle w:val="HeroName"/>
        <w:rPr>
          <w:lang w:val="uk-UA"/>
        </w:rPr>
      </w:pPr>
      <w:r w:rsidRPr="00C44202">
        <w:rPr>
          <w:lang w:val="uk-UA"/>
        </w:rPr>
        <w:t>паша</w:t>
      </w:r>
    </w:p>
    <w:p w:rsidR="002B308B" w:rsidRPr="00C44202" w:rsidRDefault="002B308B" w:rsidP="00C44202">
      <w:pPr>
        <w:pStyle w:val="HeroReplica"/>
        <w:rPr>
          <w:lang w:val="uk-UA"/>
        </w:rPr>
      </w:pPr>
      <w:r w:rsidRPr="00C44202">
        <w:rPr>
          <w:lang w:val="uk-UA"/>
        </w:rPr>
        <w:t>Та гнидник звичайний.</w:t>
      </w:r>
    </w:p>
    <w:p w:rsidR="002B308B" w:rsidRPr="00C44202" w:rsidRDefault="002B308B" w:rsidP="00C44202">
      <w:pPr>
        <w:rPr>
          <w:lang w:val="uk-UA"/>
        </w:rPr>
      </w:pPr>
    </w:p>
    <w:p w:rsidR="002B308B" w:rsidRPr="00C44202" w:rsidRDefault="002B308B" w:rsidP="00C44202">
      <w:pPr>
        <w:pStyle w:val="HeroName"/>
        <w:rPr>
          <w:lang w:val="uk-UA"/>
        </w:rPr>
      </w:pPr>
      <w:r w:rsidRPr="00C44202">
        <w:rPr>
          <w:lang w:val="uk-UA"/>
        </w:rPr>
        <w:t>микола</w:t>
      </w:r>
    </w:p>
    <w:p w:rsidR="002B308B" w:rsidRPr="00C44202" w:rsidRDefault="002B308B" w:rsidP="00C44202">
      <w:pPr>
        <w:pStyle w:val="HeroReplica"/>
        <w:rPr>
          <w:lang w:val="uk-UA"/>
        </w:rPr>
      </w:pPr>
      <w:r w:rsidRPr="00C44202">
        <w:rPr>
          <w:lang w:val="uk-UA"/>
        </w:rPr>
        <w:t>Ну так, менеджерам же лише царські палати до смаги.</w:t>
      </w:r>
    </w:p>
    <w:p w:rsidR="002B308B" w:rsidRPr="00C44202" w:rsidRDefault="002B308B" w:rsidP="00C44202">
      <w:pPr>
        <w:rPr>
          <w:lang w:val="uk-UA"/>
        </w:rPr>
      </w:pPr>
    </w:p>
    <w:p w:rsidR="002B308B" w:rsidRPr="00C44202" w:rsidRDefault="002B308B" w:rsidP="00C44202">
      <w:pPr>
        <w:pStyle w:val="HeroName"/>
        <w:rPr>
          <w:lang w:val="uk-UA"/>
        </w:rPr>
      </w:pPr>
      <w:r w:rsidRPr="00C44202">
        <w:rPr>
          <w:lang w:val="uk-UA"/>
        </w:rPr>
        <w:t>паша</w:t>
      </w:r>
    </w:p>
    <w:p w:rsidR="002B308B" w:rsidRPr="00C44202" w:rsidRDefault="002B308B" w:rsidP="00C44202">
      <w:pPr>
        <w:pStyle w:val="HeroRemarka"/>
        <w:rPr>
          <w:lang w:val="uk-UA"/>
        </w:rPr>
      </w:pPr>
      <w:r w:rsidRPr="00C44202">
        <w:rPr>
          <w:lang w:val="uk-UA"/>
        </w:rPr>
        <w:t>(посміхаючись)</w:t>
      </w:r>
    </w:p>
    <w:p w:rsidR="002B308B" w:rsidRPr="00C44202" w:rsidRDefault="002B308B" w:rsidP="00C44202">
      <w:pPr>
        <w:pStyle w:val="HeroReplica"/>
        <w:rPr>
          <w:lang w:val="uk-UA"/>
        </w:rPr>
      </w:pPr>
      <w:r w:rsidRPr="00C44202">
        <w:rPr>
          <w:lang w:val="uk-UA"/>
        </w:rPr>
        <w:t>Та йди ти.</w:t>
      </w:r>
    </w:p>
    <w:p w:rsidR="002B308B" w:rsidRPr="00C44202" w:rsidRDefault="002B308B" w:rsidP="00C44202">
      <w:pPr>
        <w:rPr>
          <w:lang w:val="uk-UA"/>
        </w:rPr>
      </w:pPr>
    </w:p>
    <w:p w:rsidR="002B308B" w:rsidRPr="00C44202" w:rsidRDefault="002B308B" w:rsidP="00C44202">
      <w:pPr>
        <w:rPr>
          <w:lang w:val="uk-UA"/>
        </w:rPr>
      </w:pPr>
      <w:r w:rsidRPr="00C44202">
        <w:rPr>
          <w:lang w:val="uk-UA"/>
        </w:rPr>
        <w:t>Хлопці проходять в кімнату.</w:t>
      </w:r>
    </w:p>
    <w:p w:rsidR="002B308B" w:rsidRPr="00C44202" w:rsidRDefault="002B308B" w:rsidP="00C44202">
      <w:pPr>
        <w:rPr>
          <w:lang w:val="uk-UA"/>
        </w:rPr>
      </w:pPr>
    </w:p>
    <w:p w:rsidR="002B308B" w:rsidRPr="00C44202" w:rsidRDefault="002B308B" w:rsidP="00C44202">
      <w:pPr>
        <w:pStyle w:val="ActionTimeArena"/>
        <w:rPr>
          <w:lang w:val="uk-UA"/>
        </w:rPr>
      </w:pPr>
      <w:r w:rsidRPr="00C44202">
        <w:rPr>
          <w:lang w:val="uk-UA"/>
        </w:rPr>
        <w:t>ІНТ. ЗЙОМНА КВАРТИРА - кімната - ДЕНЬ</w:t>
      </w:r>
    </w:p>
    <w:p w:rsidR="002B308B" w:rsidRPr="00C44202" w:rsidRDefault="002B308B" w:rsidP="00C44202">
      <w:pPr>
        <w:pStyle w:val="ActionDescription"/>
        <w:rPr>
          <w:lang w:val="uk-UA"/>
        </w:rPr>
      </w:pPr>
      <w:r w:rsidRPr="00C44202">
        <w:rPr>
          <w:lang w:val="uk-UA"/>
        </w:rPr>
        <w:t>Микола кидає ключі на столик, падає в крісло поруч, побива його по підлокітникам, оцінюючи, бере пульт, вмикає телевізор.</w:t>
      </w:r>
    </w:p>
    <w:p w:rsidR="002B308B" w:rsidRPr="00C44202" w:rsidRDefault="002B308B" w:rsidP="00C44202">
      <w:pPr>
        <w:pStyle w:val="HeroName"/>
        <w:rPr>
          <w:lang w:val="uk-UA"/>
        </w:rPr>
      </w:pPr>
      <w:r w:rsidRPr="00C44202">
        <w:rPr>
          <w:lang w:val="uk-UA"/>
        </w:rPr>
        <w:t>микола</w:t>
      </w:r>
    </w:p>
    <w:p w:rsidR="002B308B" w:rsidRPr="001B0ED2" w:rsidRDefault="002B308B" w:rsidP="00C44202">
      <w:pPr>
        <w:pStyle w:val="HeroReplica"/>
        <w:rPr>
          <w:lang w:val="uk-UA"/>
        </w:rPr>
      </w:pPr>
      <w:r w:rsidRPr="001B0ED2">
        <w:rPr>
          <w:lang w:val="uk-UA"/>
        </w:rPr>
        <w:t>Та нормально. Тиждень-другий переб'ємось.</w:t>
      </w:r>
    </w:p>
    <w:p w:rsidR="002B308B" w:rsidRPr="001B0ED2" w:rsidRDefault="002B308B" w:rsidP="00FA33D9">
      <w:pPr>
        <w:rPr>
          <w:lang w:val="uk-UA"/>
        </w:rPr>
      </w:pPr>
    </w:p>
    <w:p w:rsidR="002B308B" w:rsidRPr="001B0ED2" w:rsidRDefault="002B308B" w:rsidP="00FA33D9">
      <w:pPr>
        <w:rPr>
          <w:lang w:val="uk-UA"/>
        </w:rPr>
      </w:pPr>
      <w:r w:rsidRPr="001B0ED2">
        <w:rPr>
          <w:lang w:val="uk-UA"/>
        </w:rPr>
        <w:t xml:space="preserve">Пашко, що до цього стояв у дверях, проходить та </w:t>
      </w:r>
      <w:r w:rsidRPr="001B0ED2">
        <w:rPr>
          <w:lang w:val="ru-RU"/>
        </w:rPr>
        <w:t>сідає</w:t>
      </w:r>
      <w:r w:rsidRPr="001B0ED2">
        <w:rPr>
          <w:lang w:val="uk-UA"/>
        </w:rPr>
        <w:t xml:space="preserve"> в інше крісло. </w:t>
      </w:r>
    </w:p>
    <w:p w:rsidR="002B308B" w:rsidRPr="001B0ED2" w:rsidRDefault="002B308B" w:rsidP="00FA33D9">
      <w:pPr>
        <w:rPr>
          <w:lang w:val="uk-UA"/>
        </w:rPr>
      </w:pPr>
    </w:p>
    <w:p w:rsidR="002B308B" w:rsidRPr="001B0ED2" w:rsidRDefault="002B308B" w:rsidP="00FA33D9">
      <w:pPr>
        <w:pStyle w:val="HeroName"/>
        <w:rPr>
          <w:lang w:val="uk-UA"/>
        </w:rPr>
      </w:pPr>
      <w:r w:rsidRPr="001B0ED2">
        <w:rPr>
          <w:lang w:val="uk-UA"/>
        </w:rPr>
        <w:t>паша</w:t>
      </w:r>
    </w:p>
    <w:p w:rsidR="002B308B" w:rsidRPr="001B0ED2" w:rsidRDefault="002B308B" w:rsidP="00FA33D9">
      <w:pPr>
        <w:pStyle w:val="HeroReplica"/>
        <w:rPr>
          <w:lang w:val="uk-UA"/>
        </w:rPr>
      </w:pPr>
      <w:r w:rsidRPr="001B0ED2">
        <w:rPr>
          <w:lang w:val="uk-UA"/>
        </w:rPr>
        <w:t>Ну наче вибір є.</w:t>
      </w:r>
    </w:p>
    <w:p w:rsidR="002B308B" w:rsidRPr="001B0ED2" w:rsidRDefault="002B308B" w:rsidP="00FA33D9">
      <w:pPr>
        <w:rPr>
          <w:lang w:val="uk-UA"/>
        </w:rPr>
      </w:pPr>
    </w:p>
    <w:p w:rsidR="002B308B" w:rsidRPr="001B0ED2" w:rsidRDefault="002B308B" w:rsidP="00FA33D9">
      <w:pPr>
        <w:pStyle w:val="HeroName"/>
        <w:rPr>
          <w:lang w:val="uk-UA"/>
        </w:rPr>
      </w:pPr>
      <w:r w:rsidRPr="001B0ED2">
        <w:rPr>
          <w:lang w:val="uk-UA"/>
        </w:rPr>
        <w:t>микола</w:t>
      </w:r>
    </w:p>
    <w:p w:rsidR="002B308B" w:rsidRPr="001B0ED2" w:rsidRDefault="002B308B" w:rsidP="00FA33D9">
      <w:pPr>
        <w:pStyle w:val="HeroReplica"/>
        <w:rPr>
          <w:lang w:val="uk-UA"/>
        </w:rPr>
      </w:pPr>
      <w:r w:rsidRPr="001B0ED2">
        <w:rPr>
          <w:lang w:val="uk-UA"/>
        </w:rPr>
        <w:t>Вибір завжди є. Ціна вибору іноді кусається.</w:t>
      </w:r>
    </w:p>
    <w:p w:rsidR="002B308B" w:rsidRPr="001B0ED2" w:rsidRDefault="002B308B" w:rsidP="00FA33D9">
      <w:pPr>
        <w:rPr>
          <w:lang w:val="uk-UA"/>
        </w:rPr>
      </w:pPr>
    </w:p>
    <w:p w:rsidR="002B308B" w:rsidRPr="001B0ED2" w:rsidRDefault="002B308B" w:rsidP="00FA33D9">
      <w:pPr>
        <w:pStyle w:val="HeroName"/>
        <w:rPr>
          <w:lang w:val="uk-UA"/>
        </w:rPr>
      </w:pPr>
      <w:r w:rsidRPr="001B0ED2">
        <w:rPr>
          <w:lang w:val="uk-UA"/>
        </w:rPr>
        <w:t>паша</w:t>
      </w:r>
    </w:p>
    <w:p w:rsidR="002B308B" w:rsidRPr="001B0ED2" w:rsidRDefault="002B308B" w:rsidP="00FA33D9">
      <w:pPr>
        <w:pStyle w:val="HeroReplica"/>
        <w:rPr>
          <w:lang w:val="uk-UA"/>
        </w:rPr>
      </w:pPr>
      <w:r w:rsidRPr="001B0ED2">
        <w:rPr>
          <w:lang w:val="uk-UA"/>
        </w:rPr>
        <w:t xml:space="preserve">То все лірика. В порожнечі всі альтернативи рівноцінні. </w:t>
      </w:r>
    </w:p>
    <w:p w:rsidR="002B308B" w:rsidRPr="001B0ED2" w:rsidRDefault="002B308B" w:rsidP="00FA33D9">
      <w:pPr>
        <w:rPr>
          <w:lang w:val="uk-UA"/>
        </w:rPr>
      </w:pPr>
    </w:p>
    <w:p w:rsidR="002B308B" w:rsidRPr="001B0ED2" w:rsidRDefault="002B308B" w:rsidP="00FA33D9">
      <w:pPr>
        <w:pStyle w:val="HeroName"/>
        <w:rPr>
          <w:lang w:val="uk-UA"/>
        </w:rPr>
      </w:pPr>
      <w:r w:rsidRPr="001B0ED2">
        <w:rPr>
          <w:lang w:val="uk-UA"/>
        </w:rPr>
        <w:t>микола</w:t>
      </w:r>
    </w:p>
    <w:p w:rsidR="002B308B" w:rsidRPr="001B0ED2" w:rsidRDefault="002B308B" w:rsidP="00FA33D9">
      <w:pPr>
        <w:pStyle w:val="HeroReplica"/>
        <w:rPr>
          <w:lang w:val="uk-UA"/>
        </w:rPr>
      </w:pPr>
      <w:r w:rsidRPr="001B0ED2">
        <w:rPr>
          <w:lang w:val="uk-UA"/>
        </w:rPr>
        <w:t>Ти вже дістав пустопорожню ахінею нести. Ти не на роботі, а я не клієнт, що ти мені мізки париш.</w:t>
      </w:r>
    </w:p>
    <w:p w:rsidR="002B308B" w:rsidRPr="001B0ED2" w:rsidRDefault="002B308B" w:rsidP="00FA33D9">
      <w:pPr>
        <w:rPr>
          <w:lang w:val="uk-UA"/>
        </w:rPr>
      </w:pPr>
    </w:p>
    <w:p w:rsidR="002B308B" w:rsidRPr="001B0ED2" w:rsidRDefault="002B308B" w:rsidP="00FA33D9">
      <w:pPr>
        <w:pStyle w:val="HeroName"/>
        <w:rPr>
          <w:lang w:val="uk-UA"/>
        </w:rPr>
      </w:pPr>
      <w:r w:rsidRPr="001B0ED2">
        <w:rPr>
          <w:lang w:val="uk-UA"/>
        </w:rPr>
        <w:t>паша</w:t>
      </w:r>
    </w:p>
    <w:p w:rsidR="002B308B" w:rsidRPr="001B0ED2" w:rsidRDefault="002B308B" w:rsidP="00FA33D9">
      <w:pPr>
        <w:pStyle w:val="HeroReplica"/>
        <w:rPr>
          <w:lang w:val="uk-UA"/>
        </w:rPr>
      </w:pPr>
      <w:r w:rsidRPr="001B0ED2">
        <w:rPr>
          <w:lang w:val="uk-UA"/>
        </w:rPr>
        <w:t>Це не ахінея, а істина.</w:t>
      </w:r>
    </w:p>
    <w:p w:rsidR="002B308B" w:rsidRPr="001B0ED2" w:rsidRDefault="002B308B" w:rsidP="00FA33D9">
      <w:pPr>
        <w:rPr>
          <w:lang w:val="uk-UA"/>
        </w:rPr>
      </w:pPr>
    </w:p>
    <w:p w:rsidR="002B308B" w:rsidRPr="001B0ED2" w:rsidRDefault="002B308B" w:rsidP="00FA33D9">
      <w:pPr>
        <w:pStyle w:val="HeroName"/>
        <w:rPr>
          <w:lang w:val="uk-UA"/>
        </w:rPr>
      </w:pPr>
      <w:r w:rsidRPr="001B0ED2">
        <w:rPr>
          <w:lang w:val="uk-UA"/>
        </w:rPr>
        <w:t>микола</w:t>
      </w:r>
    </w:p>
    <w:p w:rsidR="002B308B" w:rsidRPr="001B0ED2" w:rsidRDefault="002B308B" w:rsidP="00410D18">
      <w:pPr>
        <w:pStyle w:val="HeroRemarka"/>
        <w:rPr>
          <w:lang w:val="uk-UA"/>
        </w:rPr>
      </w:pPr>
      <w:r w:rsidRPr="001B0ED2">
        <w:rPr>
          <w:lang w:val="uk-UA"/>
        </w:rPr>
        <w:t>(роздратовано)</w:t>
      </w:r>
    </w:p>
    <w:p w:rsidR="002B308B" w:rsidRPr="001B0ED2" w:rsidRDefault="002B308B" w:rsidP="00FA33D9">
      <w:pPr>
        <w:pStyle w:val="HeroReplica"/>
        <w:rPr>
          <w:lang w:val="uk-UA"/>
        </w:rPr>
      </w:pPr>
      <w:r w:rsidRPr="001B0ED2">
        <w:rPr>
          <w:lang w:val="uk-UA"/>
        </w:rPr>
        <w:t>Ти д</w:t>
      </w:r>
      <w:r w:rsidRPr="00387C7D">
        <w:rPr>
          <w:lang w:val="ru-RU"/>
        </w:rPr>
        <w:t>е</w:t>
      </w:r>
      <w:r w:rsidRPr="001B0ED2">
        <w:rPr>
          <w:lang w:val="uk-UA"/>
        </w:rPr>
        <w:t>біл. В порожнечі нічого не існує.</w:t>
      </w:r>
    </w:p>
    <w:p w:rsidR="002B308B" w:rsidRPr="001B0ED2" w:rsidRDefault="002B308B" w:rsidP="00FA33D9">
      <w:pPr>
        <w:rPr>
          <w:lang w:val="uk-UA"/>
        </w:rPr>
      </w:pPr>
    </w:p>
    <w:p w:rsidR="002B308B" w:rsidRPr="001B0ED2" w:rsidRDefault="002B308B" w:rsidP="00773301">
      <w:pPr>
        <w:pStyle w:val="HeroName"/>
        <w:rPr>
          <w:lang w:val="uk-UA"/>
        </w:rPr>
      </w:pPr>
      <w:r w:rsidRPr="001B0ED2">
        <w:rPr>
          <w:lang w:val="uk-UA"/>
        </w:rPr>
        <w:t>паша</w:t>
      </w:r>
    </w:p>
    <w:p w:rsidR="002B308B" w:rsidRPr="001B0ED2" w:rsidRDefault="002B308B" w:rsidP="00410D18">
      <w:pPr>
        <w:pStyle w:val="HeroRemarka"/>
        <w:rPr>
          <w:lang w:val="uk-UA"/>
        </w:rPr>
      </w:pPr>
      <w:r w:rsidRPr="001B0ED2">
        <w:rPr>
          <w:lang w:val="uk-UA"/>
        </w:rPr>
        <w:t>(посміхаючись)</w:t>
      </w:r>
    </w:p>
    <w:p w:rsidR="002B308B" w:rsidRPr="001B0ED2" w:rsidRDefault="002B308B" w:rsidP="00FA33D9">
      <w:pPr>
        <w:pStyle w:val="HeroReplica"/>
        <w:rPr>
          <w:lang w:val="uk-UA"/>
        </w:rPr>
      </w:pPr>
      <w:r w:rsidRPr="001B0ED2">
        <w:rPr>
          <w:lang w:val="uk-UA"/>
        </w:rPr>
        <w:t>Ось саме тому альтернативи й рівні, бо їх немає. Бо все однакове. Порожній людині в душу плюнеш й відгуку не почуєш, бо нізащо слині зачепитися.</w:t>
      </w:r>
    </w:p>
    <w:p w:rsidR="002B308B" w:rsidRPr="001B0ED2" w:rsidRDefault="002B308B" w:rsidP="00410D18">
      <w:pPr>
        <w:rPr>
          <w:lang w:val="uk-UA"/>
        </w:rPr>
      </w:pPr>
    </w:p>
    <w:p w:rsidR="002B308B" w:rsidRPr="001B0ED2" w:rsidRDefault="002B308B" w:rsidP="00410D18">
      <w:pPr>
        <w:rPr>
          <w:lang w:val="uk-UA"/>
        </w:rPr>
      </w:pPr>
      <w:r w:rsidRPr="001B0ED2">
        <w:rPr>
          <w:lang w:val="uk-UA"/>
        </w:rPr>
        <w:t>Микола підхоплюється з крісла, відходить до вікна, напружено дивиться в нього. Потім розвертається, підходить до столику, кидає пульт на нього.</w:t>
      </w:r>
    </w:p>
    <w:p w:rsidR="002B308B" w:rsidRPr="001B0ED2" w:rsidRDefault="002B308B" w:rsidP="00410D18">
      <w:pPr>
        <w:rPr>
          <w:lang w:val="uk-UA"/>
        </w:rPr>
      </w:pPr>
    </w:p>
    <w:p w:rsidR="002B308B" w:rsidRPr="001B0ED2" w:rsidRDefault="002B308B" w:rsidP="00410D18">
      <w:pPr>
        <w:pStyle w:val="HeroName"/>
        <w:rPr>
          <w:lang w:val="uk-UA"/>
        </w:rPr>
      </w:pPr>
      <w:r w:rsidRPr="001B0ED2">
        <w:rPr>
          <w:lang w:val="uk-UA"/>
        </w:rPr>
        <w:t>микола</w:t>
      </w:r>
    </w:p>
    <w:p w:rsidR="002B308B" w:rsidRPr="001B0ED2" w:rsidRDefault="002B308B" w:rsidP="00410D18">
      <w:pPr>
        <w:pStyle w:val="HeroReplica"/>
        <w:rPr>
          <w:lang w:val="uk-UA"/>
        </w:rPr>
      </w:pPr>
      <w:r w:rsidRPr="001B0ED2">
        <w:rPr>
          <w:lang w:val="uk-UA"/>
        </w:rPr>
        <w:t xml:space="preserve">Ладно, то все лірика та словоблуддя. Я пішов. А ти сиди тут, не рипайся, ящик дивись. Увечері повернуся, почавкати щось притягну. </w:t>
      </w:r>
    </w:p>
    <w:p w:rsidR="002B308B" w:rsidRPr="001B0ED2" w:rsidRDefault="002B308B" w:rsidP="00410D18">
      <w:pPr>
        <w:rPr>
          <w:lang w:val="uk-UA"/>
        </w:rPr>
      </w:pPr>
    </w:p>
    <w:p w:rsidR="002B308B" w:rsidRPr="001B0ED2" w:rsidRDefault="002B308B" w:rsidP="00410D18">
      <w:pPr>
        <w:pStyle w:val="HeroName"/>
        <w:rPr>
          <w:lang w:val="uk-UA"/>
        </w:rPr>
      </w:pPr>
      <w:r w:rsidRPr="001B0ED2">
        <w:rPr>
          <w:lang w:val="uk-UA"/>
        </w:rPr>
        <w:t>паша</w:t>
      </w:r>
    </w:p>
    <w:p w:rsidR="002B308B" w:rsidRPr="001B0ED2" w:rsidRDefault="002B308B" w:rsidP="00410D18">
      <w:pPr>
        <w:pStyle w:val="HeroReplica"/>
        <w:rPr>
          <w:lang w:val="uk-UA"/>
        </w:rPr>
      </w:pPr>
      <w:r w:rsidRPr="001B0ED2">
        <w:rPr>
          <w:lang w:val="uk-UA"/>
        </w:rPr>
        <w:t>Якого біса. Що значить я сиди, а ти пішов. Ти мене знов розвів. Якби знав, перся б я сюди? Чи мені більше ніяк час провести?</w:t>
      </w:r>
    </w:p>
    <w:p w:rsidR="002B308B" w:rsidRPr="001B0ED2" w:rsidRDefault="002B308B" w:rsidP="00F4604B">
      <w:pPr>
        <w:rPr>
          <w:lang w:val="uk-UA"/>
        </w:rPr>
      </w:pPr>
    </w:p>
    <w:p w:rsidR="002B308B" w:rsidRPr="001B0ED2" w:rsidRDefault="002B308B" w:rsidP="00410D18">
      <w:pPr>
        <w:pStyle w:val="HeroName"/>
        <w:rPr>
          <w:lang w:val="uk-UA"/>
        </w:rPr>
      </w:pPr>
      <w:r w:rsidRPr="001B0ED2">
        <w:rPr>
          <w:lang w:val="uk-UA"/>
        </w:rPr>
        <w:t>микола</w:t>
      </w:r>
    </w:p>
    <w:p w:rsidR="002B308B" w:rsidRPr="001B0ED2" w:rsidRDefault="002B308B" w:rsidP="00410D18">
      <w:pPr>
        <w:pStyle w:val="HeroReplica"/>
        <w:rPr>
          <w:lang w:val="uk-UA"/>
        </w:rPr>
      </w:pPr>
      <w:r w:rsidRPr="001B0ED2">
        <w:rPr>
          <w:lang w:val="uk-UA"/>
        </w:rPr>
        <w:t xml:space="preserve">Не знаєш ти ще життя, вчити тебе всьому потрібно. Кажу сиди, значить так треба. А то знову в якусь фігню вляпаєшся. </w:t>
      </w:r>
    </w:p>
    <w:p w:rsidR="002B308B" w:rsidRPr="001B0ED2" w:rsidRDefault="002B308B" w:rsidP="001B0ED2">
      <w:pPr>
        <w:rPr>
          <w:lang w:val="uk-UA"/>
        </w:rPr>
      </w:pPr>
    </w:p>
    <w:p w:rsidR="002B308B" w:rsidRPr="001B0ED2" w:rsidRDefault="002B308B" w:rsidP="001B0ED2">
      <w:pPr>
        <w:pStyle w:val="HeroName"/>
        <w:rPr>
          <w:lang w:val="uk-UA"/>
        </w:rPr>
      </w:pPr>
      <w:r w:rsidRPr="001B0ED2">
        <w:rPr>
          <w:lang w:val="uk-UA"/>
        </w:rPr>
        <w:t>паша</w:t>
      </w:r>
    </w:p>
    <w:p w:rsidR="002B308B" w:rsidRPr="001B0ED2" w:rsidRDefault="002B308B" w:rsidP="001B0ED2">
      <w:pPr>
        <w:pStyle w:val="HeroReplica"/>
        <w:rPr>
          <w:lang w:val="uk-UA"/>
        </w:rPr>
      </w:pPr>
      <w:r w:rsidRPr="001B0ED2">
        <w:rPr>
          <w:lang w:val="uk-UA"/>
        </w:rPr>
        <w:t>А ти наче не вляпаєшся.</w:t>
      </w:r>
    </w:p>
    <w:p w:rsidR="002B308B" w:rsidRPr="001B0ED2" w:rsidRDefault="002B308B" w:rsidP="001B0ED2">
      <w:pPr>
        <w:rPr>
          <w:lang w:val="uk-UA"/>
        </w:rPr>
      </w:pPr>
    </w:p>
    <w:p w:rsidR="002B308B" w:rsidRPr="001B0ED2" w:rsidRDefault="002B308B" w:rsidP="001B0ED2">
      <w:pPr>
        <w:pStyle w:val="HeroName"/>
        <w:rPr>
          <w:lang w:val="uk-UA"/>
        </w:rPr>
      </w:pPr>
      <w:r w:rsidRPr="001B0ED2">
        <w:rPr>
          <w:lang w:val="uk-UA"/>
        </w:rPr>
        <w:t>микола</w:t>
      </w:r>
    </w:p>
    <w:p w:rsidR="002B308B" w:rsidRPr="001B0ED2" w:rsidRDefault="002B308B" w:rsidP="001B0ED2">
      <w:pPr>
        <w:pStyle w:val="HeroReplica"/>
        <w:rPr>
          <w:lang w:val="uk-UA"/>
        </w:rPr>
      </w:pPr>
      <w:r w:rsidRPr="001B0ED2">
        <w:rPr>
          <w:lang w:val="uk-UA"/>
        </w:rPr>
        <w:t>Я по справі, у мене виставка. Все. Це не обговорюється. Зачини за мною.</w:t>
      </w:r>
    </w:p>
    <w:p w:rsidR="002B308B" w:rsidRPr="001B0ED2" w:rsidRDefault="002B308B" w:rsidP="001B0ED2">
      <w:pPr>
        <w:pStyle w:val="HeroReplica"/>
        <w:rPr>
          <w:lang w:val="uk-UA"/>
        </w:rPr>
      </w:pPr>
    </w:p>
    <w:p w:rsidR="002B308B" w:rsidRPr="001B0ED2" w:rsidRDefault="002B308B" w:rsidP="001B0ED2">
      <w:pPr>
        <w:pStyle w:val="ActionDescription"/>
        <w:rPr>
          <w:lang w:val="uk-UA"/>
        </w:rPr>
      </w:pPr>
      <w:r w:rsidRPr="001B0ED2">
        <w:rPr>
          <w:lang w:val="uk-UA"/>
        </w:rPr>
        <w:t>Микола йде. Чути, як зачиняються двері.</w:t>
      </w:r>
    </w:p>
    <w:p w:rsidR="002B308B" w:rsidRPr="001B0ED2" w:rsidRDefault="002B308B" w:rsidP="001B0ED2">
      <w:pPr>
        <w:pStyle w:val="ActionDescription"/>
        <w:rPr>
          <w:lang w:val="uk-UA"/>
        </w:rPr>
      </w:pPr>
      <w:r w:rsidRPr="001B0ED2">
        <w:rPr>
          <w:lang w:val="uk-UA"/>
        </w:rPr>
        <w:t>Пашко підводиться, бере зі столику ключі.</w:t>
      </w:r>
    </w:p>
    <w:p w:rsidR="002B308B" w:rsidRPr="001B0ED2" w:rsidRDefault="002B308B" w:rsidP="001B0ED2">
      <w:pPr>
        <w:pStyle w:val="HeroName"/>
        <w:rPr>
          <w:lang w:val="uk-UA"/>
        </w:rPr>
      </w:pPr>
      <w:r w:rsidRPr="001B0ED2">
        <w:rPr>
          <w:lang w:val="uk-UA"/>
        </w:rPr>
        <w:t>паша</w:t>
      </w:r>
    </w:p>
    <w:p w:rsidR="002B308B" w:rsidRPr="001B0ED2" w:rsidRDefault="002B308B" w:rsidP="001B0ED2">
      <w:pPr>
        <w:pStyle w:val="HeroReplica"/>
        <w:rPr>
          <w:lang w:val="uk-UA"/>
        </w:rPr>
      </w:pPr>
      <w:r w:rsidRPr="001B0ED2">
        <w:rPr>
          <w:lang w:val="uk-UA"/>
        </w:rPr>
        <w:t xml:space="preserve">От вигадав. Буду я чекати. Дивись бо. </w:t>
      </w:r>
    </w:p>
    <w:p w:rsidR="002B308B" w:rsidRPr="001B0ED2" w:rsidRDefault="002B308B" w:rsidP="001B0ED2">
      <w:pPr>
        <w:rPr>
          <w:lang w:val="uk-UA"/>
        </w:rPr>
      </w:pPr>
    </w:p>
    <w:p w:rsidR="002B308B" w:rsidRPr="0025738A" w:rsidRDefault="002B308B" w:rsidP="001B0ED2">
      <w:pPr>
        <w:pStyle w:val="ActionTimeArena"/>
        <w:rPr>
          <w:lang w:val="uk-UA"/>
        </w:rPr>
      </w:pPr>
      <w:r w:rsidRPr="0025738A">
        <w:rPr>
          <w:lang w:val="uk-UA"/>
        </w:rPr>
        <w:t xml:space="preserve">ЕКСТ. ЛАВКА </w:t>
      </w:r>
      <w:r w:rsidRPr="00AF314A">
        <w:rPr>
          <w:lang w:val="ru-RU"/>
        </w:rPr>
        <w:t xml:space="preserve">коло </w:t>
      </w:r>
      <w:r w:rsidRPr="0025738A">
        <w:rPr>
          <w:lang w:val="uk-UA"/>
        </w:rPr>
        <w:t>ПІД'ЇЗДУ БАГАТОПОВЕРХІВКИ - вечір</w:t>
      </w:r>
    </w:p>
    <w:p w:rsidR="002B308B" w:rsidRPr="0025738A" w:rsidRDefault="002B308B" w:rsidP="001B0ED2">
      <w:pPr>
        <w:pStyle w:val="ActionDescription"/>
        <w:rPr>
          <w:lang w:val="uk-UA"/>
        </w:rPr>
      </w:pPr>
      <w:r w:rsidRPr="0025738A">
        <w:rPr>
          <w:lang w:val="uk-UA"/>
        </w:rPr>
        <w:t>На лавці сидить юнак1, трохи сутулиться, ноги схрещені, руки в кишенях. Поруч, на лавці, лежить троянда, гарна, на довгій ніжці.</w:t>
      </w:r>
    </w:p>
    <w:p w:rsidR="002B308B" w:rsidRPr="0025738A" w:rsidRDefault="002B308B" w:rsidP="00F7258D">
      <w:pPr>
        <w:pStyle w:val="ActionDescription"/>
        <w:rPr>
          <w:lang w:val="uk-UA"/>
        </w:rPr>
      </w:pPr>
      <w:r w:rsidRPr="0025738A">
        <w:rPr>
          <w:lang w:val="uk-UA"/>
        </w:rPr>
        <w:t>З-за рогу будинку виринає Пашко й чимчикує до хлопця. Підходить до лавки та зупиняється навпроти хлопця, трохи збоку. Руки теж в кишенях.</w:t>
      </w:r>
    </w:p>
    <w:p w:rsidR="002B308B" w:rsidRPr="0025738A" w:rsidRDefault="002B308B" w:rsidP="00F7258D">
      <w:pPr>
        <w:pStyle w:val="HeroName"/>
        <w:rPr>
          <w:lang w:val="uk-UA"/>
        </w:rPr>
      </w:pPr>
      <w:r w:rsidRPr="0025738A">
        <w:rPr>
          <w:lang w:val="uk-UA"/>
        </w:rPr>
        <w:t>паша</w:t>
      </w:r>
    </w:p>
    <w:p w:rsidR="002B308B" w:rsidRPr="0025738A" w:rsidRDefault="002B308B" w:rsidP="00F7258D">
      <w:pPr>
        <w:pStyle w:val="HeroReplica"/>
        <w:rPr>
          <w:lang w:val="uk-UA"/>
        </w:rPr>
      </w:pPr>
      <w:r w:rsidRPr="0025738A">
        <w:rPr>
          <w:lang w:val="uk-UA"/>
        </w:rPr>
        <w:t>Привіт. Як ся маєш.</w:t>
      </w:r>
    </w:p>
    <w:p w:rsidR="002B308B" w:rsidRPr="0025738A" w:rsidRDefault="002B308B" w:rsidP="00F7258D">
      <w:pPr>
        <w:rPr>
          <w:lang w:val="uk-UA"/>
        </w:rPr>
      </w:pPr>
    </w:p>
    <w:p w:rsidR="002B308B" w:rsidRPr="0025738A" w:rsidRDefault="002B308B" w:rsidP="00F7258D">
      <w:pPr>
        <w:pStyle w:val="ActionDescription"/>
        <w:rPr>
          <w:lang w:val="uk-UA"/>
        </w:rPr>
      </w:pPr>
      <w:r w:rsidRPr="0025738A">
        <w:rPr>
          <w:lang w:val="uk-UA"/>
        </w:rPr>
        <w:t>Хлопець незацікавлено дивиться на Пашка.</w:t>
      </w:r>
    </w:p>
    <w:p w:rsidR="002B308B" w:rsidRPr="0025738A" w:rsidRDefault="002B308B" w:rsidP="00F7258D">
      <w:pPr>
        <w:pStyle w:val="HeroName"/>
        <w:rPr>
          <w:lang w:val="uk-UA"/>
        </w:rPr>
      </w:pPr>
      <w:r w:rsidRPr="0025738A">
        <w:rPr>
          <w:lang w:val="uk-UA"/>
        </w:rPr>
        <w:t>юнак з квітами</w:t>
      </w:r>
    </w:p>
    <w:p w:rsidR="002B308B" w:rsidRPr="0025738A" w:rsidRDefault="002B308B" w:rsidP="00F7258D">
      <w:pPr>
        <w:pStyle w:val="HeroReplica"/>
        <w:rPr>
          <w:lang w:val="uk-UA"/>
        </w:rPr>
      </w:pPr>
      <w:r w:rsidRPr="0025738A">
        <w:rPr>
          <w:lang w:val="uk-UA"/>
        </w:rPr>
        <w:t>Ну привіт.</w:t>
      </w:r>
    </w:p>
    <w:p w:rsidR="002B308B" w:rsidRPr="0025738A" w:rsidRDefault="002B308B" w:rsidP="00F7258D">
      <w:pPr>
        <w:rPr>
          <w:lang w:val="uk-UA"/>
        </w:rPr>
      </w:pPr>
    </w:p>
    <w:p w:rsidR="002B308B" w:rsidRPr="0025738A" w:rsidRDefault="002B308B" w:rsidP="00F7258D">
      <w:pPr>
        <w:pStyle w:val="HeroName"/>
        <w:rPr>
          <w:lang w:val="uk-UA"/>
        </w:rPr>
      </w:pPr>
      <w:r w:rsidRPr="0025738A">
        <w:rPr>
          <w:lang w:val="uk-UA"/>
        </w:rPr>
        <w:t>паша</w:t>
      </w:r>
    </w:p>
    <w:p w:rsidR="002B308B" w:rsidRPr="0025738A" w:rsidRDefault="002B308B" w:rsidP="00F7258D">
      <w:pPr>
        <w:pStyle w:val="HeroReplica"/>
        <w:rPr>
          <w:lang w:val="uk-UA"/>
        </w:rPr>
      </w:pPr>
      <w:r w:rsidRPr="0025738A">
        <w:rPr>
          <w:lang w:val="uk-UA"/>
        </w:rPr>
        <w:t>А що так мляво. Ольку напевно чекаєш?</w:t>
      </w:r>
    </w:p>
    <w:p w:rsidR="002B308B" w:rsidRPr="0025738A" w:rsidRDefault="002B308B" w:rsidP="00F7258D">
      <w:pPr>
        <w:rPr>
          <w:lang w:val="uk-UA"/>
        </w:rPr>
      </w:pPr>
    </w:p>
    <w:p w:rsidR="002B308B" w:rsidRPr="0025738A" w:rsidRDefault="002B308B" w:rsidP="00F7258D">
      <w:pPr>
        <w:pStyle w:val="HeroName"/>
        <w:rPr>
          <w:lang w:val="uk-UA"/>
        </w:rPr>
      </w:pPr>
      <w:r w:rsidRPr="0025738A">
        <w:rPr>
          <w:lang w:val="uk-UA"/>
        </w:rPr>
        <w:t>юнак з квітами</w:t>
      </w:r>
    </w:p>
    <w:p w:rsidR="002B308B" w:rsidRPr="0025738A" w:rsidRDefault="002B308B" w:rsidP="00F7258D">
      <w:pPr>
        <w:pStyle w:val="HeroReplica"/>
        <w:rPr>
          <w:lang w:val="uk-UA"/>
        </w:rPr>
      </w:pPr>
      <w:r w:rsidRPr="0025738A">
        <w:rPr>
          <w:lang w:val="uk-UA"/>
        </w:rPr>
        <w:t>Ну чекаю. А що?</w:t>
      </w:r>
    </w:p>
    <w:p w:rsidR="002B308B" w:rsidRPr="0025738A" w:rsidRDefault="002B308B" w:rsidP="00F7258D">
      <w:pPr>
        <w:rPr>
          <w:lang w:val="uk-UA"/>
        </w:rPr>
      </w:pPr>
    </w:p>
    <w:p w:rsidR="002B308B" w:rsidRPr="0025738A" w:rsidRDefault="002B308B" w:rsidP="00F7258D">
      <w:pPr>
        <w:pStyle w:val="HeroName"/>
        <w:rPr>
          <w:lang w:val="uk-UA"/>
        </w:rPr>
      </w:pPr>
      <w:r w:rsidRPr="0025738A">
        <w:rPr>
          <w:lang w:val="uk-UA"/>
        </w:rPr>
        <w:t>паша</w:t>
      </w:r>
    </w:p>
    <w:p w:rsidR="002B308B" w:rsidRPr="0025738A" w:rsidRDefault="002B308B" w:rsidP="00F7258D">
      <w:pPr>
        <w:pStyle w:val="HeroReplica"/>
        <w:rPr>
          <w:lang w:val="uk-UA"/>
        </w:rPr>
      </w:pPr>
      <w:r w:rsidRPr="0025738A">
        <w:rPr>
          <w:lang w:val="uk-UA"/>
        </w:rPr>
        <w:t>Ні-ні, нічого. Просто цікавлюсь. А що, має зараз вийти.</w:t>
      </w:r>
    </w:p>
    <w:p w:rsidR="002B308B" w:rsidRPr="0025738A" w:rsidRDefault="002B308B" w:rsidP="006C037B">
      <w:pPr>
        <w:rPr>
          <w:lang w:val="uk-UA"/>
        </w:rPr>
      </w:pPr>
    </w:p>
    <w:p w:rsidR="002B308B" w:rsidRPr="0025738A" w:rsidRDefault="002B308B" w:rsidP="006C037B">
      <w:pPr>
        <w:pStyle w:val="HeroName"/>
        <w:rPr>
          <w:lang w:val="uk-UA"/>
        </w:rPr>
      </w:pPr>
      <w:r w:rsidRPr="0025738A">
        <w:rPr>
          <w:lang w:val="uk-UA"/>
        </w:rPr>
        <w:t>юнак з квітами</w:t>
      </w:r>
    </w:p>
    <w:p w:rsidR="002B308B" w:rsidRPr="0025738A" w:rsidRDefault="002B308B" w:rsidP="006C037B">
      <w:pPr>
        <w:pStyle w:val="HeroReplica"/>
        <w:rPr>
          <w:lang w:val="uk-UA"/>
        </w:rPr>
      </w:pPr>
      <w:r w:rsidRPr="0025738A">
        <w:rPr>
          <w:lang w:val="uk-UA"/>
        </w:rPr>
        <w:t>Ні. Повернутися має.</w:t>
      </w:r>
    </w:p>
    <w:p w:rsidR="002B308B" w:rsidRPr="0025738A" w:rsidRDefault="002B308B" w:rsidP="006C037B">
      <w:pPr>
        <w:rPr>
          <w:lang w:val="uk-UA"/>
        </w:rPr>
      </w:pPr>
    </w:p>
    <w:p w:rsidR="002B308B" w:rsidRPr="0025738A" w:rsidRDefault="002B308B" w:rsidP="006C037B">
      <w:pPr>
        <w:pStyle w:val="HeroName"/>
        <w:rPr>
          <w:lang w:val="uk-UA"/>
        </w:rPr>
      </w:pPr>
      <w:r w:rsidRPr="0025738A">
        <w:rPr>
          <w:lang w:val="uk-UA"/>
        </w:rPr>
        <w:t>паша</w:t>
      </w:r>
    </w:p>
    <w:p w:rsidR="002B308B" w:rsidRPr="0025738A" w:rsidRDefault="002B308B" w:rsidP="006C037B">
      <w:pPr>
        <w:pStyle w:val="HeroReplica"/>
        <w:rPr>
          <w:lang w:val="uk-UA"/>
        </w:rPr>
      </w:pPr>
      <w:r w:rsidRPr="0025738A">
        <w:rPr>
          <w:lang w:val="uk-UA"/>
        </w:rPr>
        <w:t>А. он воно як. А квітка їй? Гарна. Можна.</w:t>
      </w:r>
    </w:p>
    <w:p w:rsidR="002B308B" w:rsidRPr="0025738A" w:rsidRDefault="002B308B" w:rsidP="006C037B">
      <w:pPr>
        <w:rPr>
          <w:lang w:val="uk-UA"/>
        </w:rPr>
      </w:pPr>
    </w:p>
    <w:p w:rsidR="002B308B" w:rsidRPr="0025738A" w:rsidRDefault="002B308B" w:rsidP="006C037B">
      <w:pPr>
        <w:pStyle w:val="ActionDescription"/>
        <w:rPr>
          <w:lang w:val="uk-UA"/>
        </w:rPr>
      </w:pPr>
      <w:r w:rsidRPr="0025738A">
        <w:rPr>
          <w:lang w:val="uk-UA"/>
        </w:rPr>
        <w:t xml:space="preserve">Пашко виймає руки з </w:t>
      </w:r>
      <w:r w:rsidRPr="00E13015">
        <w:rPr>
          <w:lang w:val="uk-UA"/>
        </w:rPr>
        <w:t>кишен</w:t>
      </w:r>
      <w:r w:rsidRPr="00E13015">
        <w:rPr>
          <w:lang w:val="ru-RU"/>
        </w:rPr>
        <w:t>е</w:t>
      </w:r>
      <w:r w:rsidRPr="00E13015">
        <w:rPr>
          <w:lang w:val="uk-UA"/>
        </w:rPr>
        <w:t>й, бере</w:t>
      </w:r>
      <w:r w:rsidRPr="0025738A">
        <w:rPr>
          <w:lang w:val="uk-UA"/>
        </w:rPr>
        <w:t xml:space="preserve"> з лавки квітку,</w:t>
      </w:r>
    </w:p>
    <w:p w:rsidR="002B308B" w:rsidRPr="0025738A" w:rsidRDefault="002B308B" w:rsidP="006C037B">
      <w:pPr>
        <w:pStyle w:val="HeroName"/>
        <w:rPr>
          <w:lang w:val="uk-UA"/>
        </w:rPr>
      </w:pPr>
      <w:r w:rsidRPr="0025738A">
        <w:rPr>
          <w:lang w:val="uk-UA"/>
        </w:rPr>
        <w:t>паша</w:t>
      </w:r>
    </w:p>
    <w:p w:rsidR="002B308B" w:rsidRPr="0025738A" w:rsidRDefault="002B308B" w:rsidP="006C037B">
      <w:pPr>
        <w:pStyle w:val="HeroContinue"/>
        <w:rPr>
          <w:lang w:val="uk-UA"/>
        </w:rPr>
      </w:pPr>
      <w:r w:rsidRPr="0025738A">
        <w:rPr>
          <w:lang w:val="uk-UA"/>
        </w:rPr>
        <w:t>(продовж.)</w:t>
      </w:r>
    </w:p>
    <w:p w:rsidR="002B308B" w:rsidRPr="0025738A" w:rsidRDefault="002B308B" w:rsidP="006C037B">
      <w:pPr>
        <w:pStyle w:val="HeroReplica"/>
        <w:rPr>
          <w:lang w:val="uk-UA"/>
        </w:rPr>
      </w:pPr>
      <w:r w:rsidRPr="0025738A">
        <w:rPr>
          <w:lang w:val="uk-UA"/>
        </w:rPr>
        <w:t>Я тільки понюхаю.</w:t>
      </w:r>
    </w:p>
    <w:p w:rsidR="002B308B" w:rsidRPr="0025738A" w:rsidRDefault="002B308B" w:rsidP="006C037B">
      <w:pPr>
        <w:rPr>
          <w:lang w:val="uk-UA"/>
        </w:rPr>
      </w:pPr>
    </w:p>
    <w:p w:rsidR="002B308B" w:rsidRPr="0025738A" w:rsidRDefault="002B308B" w:rsidP="006C037B">
      <w:pPr>
        <w:pStyle w:val="ActionDescription"/>
        <w:rPr>
          <w:lang w:val="uk-UA"/>
        </w:rPr>
      </w:pPr>
      <w:r w:rsidRPr="0025738A">
        <w:rPr>
          <w:lang w:val="uk-UA"/>
        </w:rPr>
        <w:t xml:space="preserve">Юнак ніяк не реагує, а Пашко бере квітку під бутон лівою рукою, підносить до носу й правою рукою бере троянду за кінчик ніжки й з силою, навідмаш б'є юнака по щоці, потім одразу по іншій. </w:t>
      </w:r>
    </w:p>
    <w:p w:rsidR="002B308B" w:rsidRPr="0025738A" w:rsidRDefault="002B308B" w:rsidP="006C037B">
      <w:pPr>
        <w:pStyle w:val="ActionDescription"/>
        <w:rPr>
          <w:lang w:val="uk-UA"/>
        </w:rPr>
      </w:pPr>
      <w:r w:rsidRPr="0025738A">
        <w:rPr>
          <w:lang w:val="uk-UA"/>
        </w:rPr>
        <w:t xml:space="preserve">Юнак підхоплюється, але Пашко продовжує його бити квіткою по голові, й той, прикривши голову руками, осідає на лавку. </w:t>
      </w:r>
    </w:p>
    <w:p w:rsidR="002B308B" w:rsidRPr="0025738A" w:rsidRDefault="002B308B" w:rsidP="006C037B">
      <w:pPr>
        <w:pStyle w:val="ActionDescription"/>
        <w:rPr>
          <w:lang w:val="uk-UA"/>
        </w:rPr>
      </w:pPr>
      <w:r w:rsidRPr="0025738A">
        <w:rPr>
          <w:lang w:val="uk-UA"/>
        </w:rPr>
        <w:t xml:space="preserve">Пашко продовжує бити, поки квітка не переламується. Пашко відкидає квітку в сторону й взявши юнака за </w:t>
      </w:r>
      <w:r>
        <w:rPr>
          <w:lang w:val="uk-UA"/>
        </w:rPr>
        <w:t>комір</w:t>
      </w:r>
      <w:r w:rsidRPr="0025738A">
        <w:rPr>
          <w:lang w:val="uk-UA"/>
        </w:rPr>
        <w:t xml:space="preserve">, б'є кулаком в обличчя, так, що з носу починає бігти кров, а другим ударом б'є під дих й юнак скручується, завалюється з лавки. </w:t>
      </w:r>
    </w:p>
    <w:p w:rsidR="002B308B" w:rsidRPr="0025738A" w:rsidRDefault="002B308B" w:rsidP="006C037B">
      <w:pPr>
        <w:pStyle w:val="ActionDescription"/>
        <w:rPr>
          <w:lang w:val="uk-UA"/>
        </w:rPr>
      </w:pPr>
      <w:r w:rsidRPr="0025738A">
        <w:rPr>
          <w:lang w:val="uk-UA"/>
        </w:rPr>
        <w:t>Пашко присідає коло юнака, бере його за волосся й піднявши голову та дивлячись йому в очі</w:t>
      </w:r>
    </w:p>
    <w:p w:rsidR="002B308B" w:rsidRPr="0025738A" w:rsidRDefault="002B308B" w:rsidP="006C037B">
      <w:pPr>
        <w:pStyle w:val="HeroName"/>
        <w:rPr>
          <w:lang w:val="uk-UA"/>
        </w:rPr>
      </w:pPr>
      <w:r w:rsidRPr="0025738A">
        <w:rPr>
          <w:lang w:val="uk-UA"/>
        </w:rPr>
        <w:t>паша</w:t>
      </w:r>
    </w:p>
    <w:p w:rsidR="002B308B" w:rsidRPr="0025738A" w:rsidRDefault="002B308B" w:rsidP="006C037B">
      <w:pPr>
        <w:pStyle w:val="HeroReplica"/>
        <w:rPr>
          <w:lang w:val="uk-UA"/>
        </w:rPr>
      </w:pPr>
      <w:r w:rsidRPr="0025738A">
        <w:rPr>
          <w:lang w:val="uk-UA"/>
        </w:rPr>
        <w:t>Ще раз тебе тут побачу, порву. Ти мені віриш?</w:t>
      </w:r>
    </w:p>
    <w:p w:rsidR="002B308B" w:rsidRPr="0025738A" w:rsidRDefault="002B308B" w:rsidP="006C037B">
      <w:pPr>
        <w:pStyle w:val="HeroReplica"/>
        <w:rPr>
          <w:lang w:val="uk-UA"/>
        </w:rPr>
      </w:pPr>
    </w:p>
    <w:p w:rsidR="002B308B" w:rsidRPr="0025738A" w:rsidRDefault="002B308B" w:rsidP="008C0EAF">
      <w:pPr>
        <w:pStyle w:val="ActionDescription"/>
        <w:rPr>
          <w:lang w:val="uk-UA"/>
        </w:rPr>
      </w:pPr>
      <w:r w:rsidRPr="0025738A">
        <w:rPr>
          <w:lang w:val="uk-UA"/>
        </w:rPr>
        <w:t>Юнак ніяк не реагує, намагається обтерти тильною стороною долоні кров на носі. П</w:t>
      </w:r>
      <w:r>
        <w:rPr>
          <w:lang w:val="uk-UA"/>
        </w:rPr>
        <w:t>ашко відпускає йому ляпас</w:t>
      </w:r>
      <w:r w:rsidRPr="0025738A">
        <w:rPr>
          <w:lang w:val="uk-UA"/>
        </w:rPr>
        <w:t>.</w:t>
      </w:r>
    </w:p>
    <w:p w:rsidR="002B308B" w:rsidRPr="0025738A" w:rsidRDefault="002B308B" w:rsidP="008C0EAF">
      <w:pPr>
        <w:pStyle w:val="HeroName"/>
        <w:rPr>
          <w:lang w:val="uk-UA"/>
        </w:rPr>
      </w:pPr>
      <w:r w:rsidRPr="0025738A">
        <w:rPr>
          <w:lang w:val="uk-UA"/>
        </w:rPr>
        <w:t>паша</w:t>
      </w:r>
    </w:p>
    <w:p w:rsidR="002B308B" w:rsidRPr="0025738A" w:rsidRDefault="002B308B" w:rsidP="008C0EAF">
      <w:pPr>
        <w:pStyle w:val="HeroReplica"/>
        <w:rPr>
          <w:lang w:val="uk-UA"/>
        </w:rPr>
      </w:pPr>
      <w:r w:rsidRPr="0025738A">
        <w:rPr>
          <w:lang w:val="uk-UA"/>
        </w:rPr>
        <w:t>Віриш, я запитую.</w:t>
      </w:r>
    </w:p>
    <w:p w:rsidR="002B308B" w:rsidRPr="0025738A" w:rsidRDefault="002B308B" w:rsidP="008C0EAF">
      <w:pPr>
        <w:pStyle w:val="HeroReplica"/>
        <w:rPr>
          <w:lang w:val="uk-UA"/>
        </w:rPr>
      </w:pPr>
    </w:p>
    <w:p w:rsidR="002B308B" w:rsidRPr="0025738A" w:rsidRDefault="002B308B" w:rsidP="008C0EAF">
      <w:pPr>
        <w:pStyle w:val="HeroName"/>
        <w:rPr>
          <w:lang w:val="uk-UA"/>
        </w:rPr>
      </w:pPr>
      <w:r w:rsidRPr="0025738A">
        <w:rPr>
          <w:lang w:val="uk-UA"/>
        </w:rPr>
        <w:t>юнак з квітами</w:t>
      </w:r>
    </w:p>
    <w:p w:rsidR="002B308B" w:rsidRPr="0025738A" w:rsidRDefault="002B308B" w:rsidP="008C0EAF">
      <w:pPr>
        <w:pStyle w:val="HeroRemarka"/>
        <w:rPr>
          <w:lang w:val="uk-UA"/>
        </w:rPr>
      </w:pPr>
      <w:r w:rsidRPr="0025738A">
        <w:rPr>
          <w:lang w:val="uk-UA"/>
        </w:rPr>
        <w:t>(фальцетом)</w:t>
      </w:r>
    </w:p>
    <w:p w:rsidR="002B308B" w:rsidRPr="0025738A" w:rsidRDefault="002B308B" w:rsidP="008C0EAF">
      <w:pPr>
        <w:pStyle w:val="HeroReplica"/>
        <w:rPr>
          <w:lang w:val="uk-UA"/>
        </w:rPr>
      </w:pPr>
      <w:r w:rsidRPr="0025738A">
        <w:rPr>
          <w:lang w:val="uk-UA"/>
        </w:rPr>
        <w:t>Так-так, руки забери.</w:t>
      </w:r>
    </w:p>
    <w:p w:rsidR="002B308B" w:rsidRPr="0025738A" w:rsidRDefault="002B308B" w:rsidP="008C0EAF">
      <w:pPr>
        <w:pStyle w:val="HeroReplica"/>
        <w:rPr>
          <w:lang w:val="uk-UA"/>
        </w:rPr>
      </w:pPr>
    </w:p>
    <w:p w:rsidR="002B308B" w:rsidRPr="0025738A" w:rsidRDefault="002B308B" w:rsidP="008C0EAF">
      <w:pPr>
        <w:pStyle w:val="ActionDescription"/>
        <w:rPr>
          <w:lang w:val="uk-UA"/>
        </w:rPr>
      </w:pPr>
      <w:r w:rsidRPr="0025738A">
        <w:rPr>
          <w:lang w:val="uk-UA"/>
        </w:rPr>
        <w:t xml:space="preserve">Пашко підводиться, отряхує руку об руку </w:t>
      </w:r>
    </w:p>
    <w:p w:rsidR="002B308B" w:rsidRPr="0025738A" w:rsidRDefault="002B308B" w:rsidP="008C0EAF">
      <w:pPr>
        <w:pStyle w:val="HeroName"/>
        <w:rPr>
          <w:lang w:val="uk-UA"/>
        </w:rPr>
      </w:pPr>
      <w:r w:rsidRPr="0025738A">
        <w:rPr>
          <w:lang w:val="uk-UA"/>
        </w:rPr>
        <w:t>паша</w:t>
      </w:r>
    </w:p>
    <w:p w:rsidR="002B308B" w:rsidRPr="0025738A" w:rsidRDefault="002B308B" w:rsidP="008C0EAF">
      <w:pPr>
        <w:pStyle w:val="HeroReplica"/>
        <w:rPr>
          <w:lang w:val="uk-UA"/>
        </w:rPr>
      </w:pPr>
      <w:r w:rsidRPr="0025738A">
        <w:rPr>
          <w:lang w:val="uk-UA"/>
        </w:rPr>
        <w:t>Дивись мені.</w:t>
      </w:r>
    </w:p>
    <w:p w:rsidR="002B308B" w:rsidRPr="0025738A" w:rsidRDefault="002B308B" w:rsidP="0025738A">
      <w:pPr>
        <w:rPr>
          <w:lang w:val="ru-RU"/>
        </w:rPr>
      </w:pPr>
    </w:p>
    <w:p w:rsidR="002B308B" w:rsidRPr="00590337" w:rsidRDefault="002B308B" w:rsidP="0025738A">
      <w:pPr>
        <w:pStyle w:val="ActionTimeArena"/>
        <w:rPr>
          <w:lang w:val="uk-UA"/>
        </w:rPr>
      </w:pPr>
      <w:r w:rsidRPr="00590337">
        <w:rPr>
          <w:lang w:val="uk-UA"/>
        </w:rPr>
        <w:t>ІНТ. ГАЛЕРЕЯ - ВЕЧІР</w:t>
      </w:r>
    </w:p>
    <w:p w:rsidR="002B308B" w:rsidRPr="00590337" w:rsidRDefault="002B308B" w:rsidP="0025738A">
      <w:pPr>
        <w:pStyle w:val="ActionDescription"/>
        <w:rPr>
          <w:lang w:val="uk-UA"/>
        </w:rPr>
      </w:pPr>
      <w:r w:rsidRPr="00590337">
        <w:rPr>
          <w:lang w:val="uk-UA"/>
        </w:rPr>
        <w:t xml:space="preserve">Невеличка галерея, відвідувачів небагато, ходять окремо, парами. </w:t>
      </w:r>
    </w:p>
    <w:p w:rsidR="002B308B" w:rsidRPr="00E13015" w:rsidRDefault="002B308B" w:rsidP="0025738A">
      <w:pPr>
        <w:pStyle w:val="ActionDescription"/>
        <w:rPr>
          <w:lang w:val="uk-UA"/>
        </w:rPr>
      </w:pPr>
      <w:r w:rsidRPr="00590337">
        <w:rPr>
          <w:lang w:val="uk-UA"/>
        </w:rPr>
        <w:t xml:space="preserve">Серед </w:t>
      </w:r>
      <w:r w:rsidRPr="00E13015">
        <w:rPr>
          <w:lang w:val="uk-UA"/>
        </w:rPr>
        <w:t>відвідувачів й Оля з подругою. У привабливих вечірніх сукнях. З бокалами шампанського. Йдуть, зупиняються ненадовго коло картин, без надмірної цікавості розглядають, говорять, йдуть далі.</w:t>
      </w:r>
    </w:p>
    <w:p w:rsidR="002B308B" w:rsidRPr="00590337" w:rsidRDefault="002B308B" w:rsidP="0025738A">
      <w:pPr>
        <w:pStyle w:val="HeroName"/>
        <w:rPr>
          <w:lang w:val="uk-UA"/>
        </w:rPr>
      </w:pPr>
      <w:r w:rsidRPr="00590337">
        <w:rPr>
          <w:lang w:val="uk-UA"/>
        </w:rPr>
        <w:t>ОЛЯ</w:t>
      </w:r>
    </w:p>
    <w:p w:rsidR="002B308B" w:rsidRPr="00590337" w:rsidRDefault="002B308B" w:rsidP="0025738A">
      <w:pPr>
        <w:pStyle w:val="HeroReplica"/>
        <w:rPr>
          <w:lang w:val="uk-UA"/>
        </w:rPr>
      </w:pPr>
      <w:r w:rsidRPr="00590337">
        <w:rPr>
          <w:lang w:val="uk-UA"/>
        </w:rPr>
        <w:t>Та ти знаєш, ніяк.</w:t>
      </w:r>
    </w:p>
    <w:p w:rsidR="002B308B" w:rsidRPr="00590337" w:rsidRDefault="002B308B" w:rsidP="001B6ED6">
      <w:pPr>
        <w:rPr>
          <w:lang w:val="uk-UA"/>
        </w:rPr>
      </w:pPr>
    </w:p>
    <w:p w:rsidR="002B308B" w:rsidRPr="00590337" w:rsidRDefault="002B308B" w:rsidP="0025738A">
      <w:pPr>
        <w:pStyle w:val="HeroName"/>
        <w:rPr>
          <w:lang w:val="uk-UA"/>
        </w:rPr>
      </w:pPr>
      <w:r w:rsidRPr="00590337">
        <w:rPr>
          <w:lang w:val="uk-UA"/>
        </w:rPr>
        <w:t>ПОДРУГА</w:t>
      </w:r>
    </w:p>
    <w:p w:rsidR="002B308B" w:rsidRPr="00590337" w:rsidRDefault="002B308B" w:rsidP="0025738A">
      <w:pPr>
        <w:pStyle w:val="HeroReplica"/>
        <w:rPr>
          <w:lang w:val="uk-UA"/>
        </w:rPr>
      </w:pPr>
      <w:r w:rsidRPr="00590337">
        <w:rPr>
          <w:lang w:val="uk-UA"/>
        </w:rPr>
        <w:t>А він що?</w:t>
      </w:r>
    </w:p>
    <w:p w:rsidR="002B308B" w:rsidRPr="00590337" w:rsidRDefault="002B308B" w:rsidP="001B6ED6">
      <w:pPr>
        <w:rPr>
          <w:lang w:val="uk-UA"/>
        </w:rPr>
      </w:pPr>
    </w:p>
    <w:p w:rsidR="002B308B" w:rsidRPr="00590337" w:rsidRDefault="002B308B" w:rsidP="0025738A">
      <w:pPr>
        <w:pStyle w:val="HeroName"/>
        <w:rPr>
          <w:lang w:val="uk-UA"/>
        </w:rPr>
      </w:pPr>
      <w:r w:rsidRPr="00590337">
        <w:rPr>
          <w:lang w:val="uk-UA"/>
        </w:rPr>
        <w:t>ОЛЯ</w:t>
      </w:r>
    </w:p>
    <w:p w:rsidR="002B308B" w:rsidRPr="00590337" w:rsidRDefault="002B308B" w:rsidP="0025738A">
      <w:pPr>
        <w:pStyle w:val="HeroReplica"/>
        <w:rPr>
          <w:lang w:val="uk-UA"/>
        </w:rPr>
      </w:pPr>
      <w:r w:rsidRPr="00590337">
        <w:rPr>
          <w:lang w:val="uk-UA"/>
        </w:rPr>
        <w:t>Та що, нічого. Пішов.</w:t>
      </w:r>
    </w:p>
    <w:p w:rsidR="002B308B" w:rsidRPr="00590337" w:rsidRDefault="002B308B" w:rsidP="001B6ED6">
      <w:pPr>
        <w:rPr>
          <w:lang w:val="uk-UA"/>
        </w:rPr>
      </w:pPr>
    </w:p>
    <w:p w:rsidR="002B308B" w:rsidRPr="00590337" w:rsidRDefault="002B308B" w:rsidP="0025738A">
      <w:pPr>
        <w:pStyle w:val="HeroName"/>
        <w:rPr>
          <w:lang w:val="uk-UA"/>
        </w:rPr>
      </w:pPr>
      <w:r w:rsidRPr="00590337">
        <w:rPr>
          <w:lang w:val="uk-UA"/>
        </w:rPr>
        <w:t>ПОДРУГА</w:t>
      </w:r>
    </w:p>
    <w:p w:rsidR="002B308B" w:rsidRPr="00590337" w:rsidRDefault="002B308B" w:rsidP="0025738A">
      <w:pPr>
        <w:pStyle w:val="HeroReplica"/>
        <w:rPr>
          <w:lang w:val="uk-UA"/>
        </w:rPr>
      </w:pPr>
      <w:r w:rsidRPr="00590337">
        <w:rPr>
          <w:lang w:val="uk-UA"/>
        </w:rPr>
        <w:t>Ну ти даєш. Як в тебе все виходить так?</w:t>
      </w:r>
    </w:p>
    <w:p w:rsidR="002B308B" w:rsidRPr="00590337" w:rsidRDefault="002B308B" w:rsidP="001B6ED6">
      <w:pPr>
        <w:rPr>
          <w:lang w:val="uk-UA"/>
        </w:rPr>
      </w:pPr>
    </w:p>
    <w:p w:rsidR="002B308B" w:rsidRPr="00590337" w:rsidRDefault="002B308B" w:rsidP="0025738A">
      <w:pPr>
        <w:pStyle w:val="ActionDescription"/>
        <w:rPr>
          <w:lang w:val="uk-UA"/>
        </w:rPr>
      </w:pPr>
      <w:r w:rsidRPr="00590337">
        <w:rPr>
          <w:lang w:val="uk-UA"/>
        </w:rPr>
        <w:t>Оля кокетливо посміхається та знизує плечима.</w:t>
      </w:r>
    </w:p>
    <w:p w:rsidR="002B308B" w:rsidRPr="00E13015" w:rsidRDefault="002B308B" w:rsidP="00E13015">
      <w:pPr>
        <w:pStyle w:val="ActionDescription"/>
        <w:rPr>
          <w:lang w:val="uk-UA"/>
        </w:rPr>
      </w:pPr>
      <w:r w:rsidRPr="00E13015">
        <w:rPr>
          <w:lang w:val="uk-UA"/>
        </w:rPr>
        <w:t>Дівчата проходять до наступної картини та бачать Миколиного сіяча. Подруга, відсьорбує шампанського</w:t>
      </w:r>
    </w:p>
    <w:p w:rsidR="002B308B" w:rsidRPr="00E13015" w:rsidRDefault="002B308B" w:rsidP="00E13015">
      <w:pPr>
        <w:pStyle w:val="HeroName"/>
        <w:rPr>
          <w:lang w:val="uk-UA"/>
        </w:rPr>
      </w:pPr>
      <w:r w:rsidRPr="00E13015">
        <w:rPr>
          <w:lang w:val="uk-UA"/>
        </w:rPr>
        <w:t>подруга</w:t>
      </w:r>
    </w:p>
    <w:p w:rsidR="002B308B" w:rsidRPr="00E13015" w:rsidRDefault="002B308B" w:rsidP="00E13015">
      <w:pPr>
        <w:pStyle w:val="HeroReplica"/>
        <w:rPr>
          <w:lang w:val="uk-UA"/>
        </w:rPr>
      </w:pPr>
      <w:r w:rsidRPr="00E13015">
        <w:rPr>
          <w:lang w:val="uk-UA"/>
        </w:rPr>
        <w:t xml:space="preserve">А це що ще за композиція? </w:t>
      </w:r>
    </w:p>
    <w:p w:rsidR="002B308B" w:rsidRPr="00E13015" w:rsidRDefault="002B308B" w:rsidP="00E13015">
      <w:pPr>
        <w:rPr>
          <w:lang w:val="uk-UA"/>
        </w:rPr>
      </w:pPr>
    </w:p>
    <w:p w:rsidR="002B308B" w:rsidRPr="00E13015" w:rsidRDefault="002B308B" w:rsidP="00E13015">
      <w:pPr>
        <w:pStyle w:val="HeroName"/>
        <w:rPr>
          <w:lang w:val="uk-UA"/>
        </w:rPr>
      </w:pPr>
      <w:r w:rsidRPr="00E13015">
        <w:rPr>
          <w:lang w:val="uk-UA"/>
        </w:rPr>
        <w:t>оля</w:t>
      </w:r>
    </w:p>
    <w:p w:rsidR="002B308B" w:rsidRPr="00E13015" w:rsidRDefault="002B308B" w:rsidP="00E13015">
      <w:pPr>
        <w:pStyle w:val="HeroReplica"/>
        <w:rPr>
          <w:lang w:val="uk-UA"/>
        </w:rPr>
      </w:pPr>
      <w:r w:rsidRPr="00E13015">
        <w:rPr>
          <w:lang w:val="uk-UA"/>
        </w:rPr>
        <w:t>Так, дещо неочікуване поєднання.</w:t>
      </w:r>
    </w:p>
    <w:p w:rsidR="002B308B" w:rsidRPr="00E13015" w:rsidRDefault="002B308B" w:rsidP="00E13015">
      <w:pPr>
        <w:rPr>
          <w:lang w:val="uk-UA"/>
        </w:rPr>
      </w:pPr>
    </w:p>
    <w:p w:rsidR="002B308B" w:rsidRPr="00E13015" w:rsidRDefault="002B308B" w:rsidP="00E13015">
      <w:pPr>
        <w:pStyle w:val="ActionDescription"/>
        <w:rPr>
          <w:lang w:val="uk-UA"/>
        </w:rPr>
      </w:pPr>
      <w:r w:rsidRPr="00E13015">
        <w:rPr>
          <w:lang w:val="uk-UA"/>
        </w:rPr>
        <w:t>Ззаду до дівчат підходить Микола.</w:t>
      </w:r>
    </w:p>
    <w:p w:rsidR="002B308B" w:rsidRPr="00E13015" w:rsidRDefault="002B308B" w:rsidP="00E13015">
      <w:pPr>
        <w:pStyle w:val="HeroName"/>
        <w:rPr>
          <w:lang w:val="uk-UA"/>
        </w:rPr>
      </w:pPr>
      <w:r w:rsidRPr="00E13015">
        <w:rPr>
          <w:lang w:val="uk-UA"/>
        </w:rPr>
        <w:t>микола</w:t>
      </w:r>
    </w:p>
    <w:p w:rsidR="002B308B" w:rsidRPr="00E13015" w:rsidRDefault="002B308B" w:rsidP="00E13015">
      <w:pPr>
        <w:pStyle w:val="HeroReplica"/>
        <w:rPr>
          <w:lang w:val="uk-UA"/>
        </w:rPr>
      </w:pPr>
      <w:r w:rsidRPr="00E13015">
        <w:rPr>
          <w:lang w:val="uk-UA"/>
        </w:rPr>
        <w:t>А що саме неочікувано?</w:t>
      </w:r>
    </w:p>
    <w:p w:rsidR="002B308B" w:rsidRPr="00E13015" w:rsidRDefault="002B308B" w:rsidP="00E13015">
      <w:pPr>
        <w:rPr>
          <w:lang w:val="uk-UA"/>
        </w:rPr>
      </w:pPr>
    </w:p>
    <w:p w:rsidR="002B308B" w:rsidRPr="00E13015" w:rsidRDefault="002B308B" w:rsidP="00E13015">
      <w:pPr>
        <w:pStyle w:val="ActionDescription"/>
        <w:rPr>
          <w:lang w:val="uk-UA"/>
        </w:rPr>
      </w:pPr>
      <w:r w:rsidRPr="00E13015">
        <w:rPr>
          <w:lang w:val="uk-UA"/>
        </w:rPr>
        <w:t>Оля з подругою повертаються на голос та міряють поглядом Миколу.</w:t>
      </w:r>
    </w:p>
    <w:p w:rsidR="002B308B" w:rsidRPr="00E13015" w:rsidRDefault="002B308B" w:rsidP="00E13015">
      <w:pPr>
        <w:pStyle w:val="HeroName"/>
        <w:rPr>
          <w:lang w:val="uk-UA"/>
        </w:rPr>
      </w:pPr>
      <w:r w:rsidRPr="00E13015">
        <w:rPr>
          <w:lang w:val="uk-UA"/>
        </w:rPr>
        <w:t>оля</w:t>
      </w:r>
    </w:p>
    <w:p w:rsidR="002B308B" w:rsidRPr="00E13015" w:rsidRDefault="002B308B" w:rsidP="00E13015">
      <w:pPr>
        <w:pStyle w:val="HeroReplica"/>
        <w:rPr>
          <w:lang w:val="uk-UA"/>
        </w:rPr>
      </w:pPr>
      <w:r w:rsidRPr="00E13015">
        <w:rPr>
          <w:lang w:val="uk-UA"/>
        </w:rPr>
        <w:t>Підслуховувати нечемно.</w:t>
      </w:r>
    </w:p>
    <w:p w:rsidR="002B308B" w:rsidRPr="00E13015" w:rsidRDefault="002B308B" w:rsidP="00E13015">
      <w:pPr>
        <w:rPr>
          <w:lang w:val="uk-UA"/>
        </w:rPr>
      </w:pPr>
    </w:p>
    <w:p w:rsidR="002B308B" w:rsidRPr="00E13015" w:rsidRDefault="002B308B" w:rsidP="00E13015">
      <w:pPr>
        <w:pStyle w:val="HeroName"/>
        <w:rPr>
          <w:lang w:val="uk-UA"/>
        </w:rPr>
      </w:pPr>
      <w:r w:rsidRPr="00E13015">
        <w:rPr>
          <w:lang w:val="uk-UA"/>
        </w:rPr>
        <w:t>микола</w:t>
      </w:r>
    </w:p>
    <w:p w:rsidR="002B308B" w:rsidRPr="00E13015" w:rsidRDefault="002B308B" w:rsidP="00E13015">
      <w:pPr>
        <w:pStyle w:val="HeroReplica"/>
        <w:rPr>
          <w:lang w:val="uk-UA"/>
        </w:rPr>
      </w:pPr>
      <w:r w:rsidRPr="00E13015">
        <w:rPr>
          <w:lang w:val="uk-UA"/>
        </w:rPr>
        <w:t>Ну вже пізно зауваження робити, вже сталося. Просто мені ж цікаво знати думку споглядаючи</w:t>
      </w:r>
      <w:r w:rsidRPr="00387C7D">
        <w:rPr>
          <w:lang w:val="ru-RU"/>
        </w:rPr>
        <w:t>х</w:t>
      </w:r>
      <w:r w:rsidRPr="00E13015">
        <w:rPr>
          <w:lang w:val="uk-UA"/>
        </w:rPr>
        <w:t>. Як кожному автору напевно.</w:t>
      </w:r>
    </w:p>
    <w:p w:rsidR="002B308B" w:rsidRPr="00E13015" w:rsidRDefault="002B308B" w:rsidP="00E13015">
      <w:pPr>
        <w:rPr>
          <w:lang w:val="uk-UA"/>
        </w:rPr>
      </w:pPr>
    </w:p>
    <w:p w:rsidR="002B308B" w:rsidRPr="00E13015" w:rsidRDefault="002B308B" w:rsidP="00E13015">
      <w:pPr>
        <w:pStyle w:val="HeroName"/>
        <w:rPr>
          <w:lang w:val="uk-UA"/>
        </w:rPr>
      </w:pPr>
      <w:r w:rsidRPr="00E13015">
        <w:rPr>
          <w:lang w:val="uk-UA"/>
        </w:rPr>
        <w:t>подруга</w:t>
      </w:r>
    </w:p>
    <w:p w:rsidR="002B308B" w:rsidRPr="00E13015" w:rsidRDefault="002B308B" w:rsidP="00E13015">
      <w:pPr>
        <w:pStyle w:val="HeroReplica"/>
        <w:rPr>
          <w:lang w:val="uk-UA"/>
        </w:rPr>
      </w:pPr>
      <w:r w:rsidRPr="00E13015">
        <w:rPr>
          <w:lang w:val="uk-UA"/>
        </w:rPr>
        <w:t>А це ваша робота? Ви художник?</w:t>
      </w:r>
    </w:p>
    <w:p w:rsidR="002B308B" w:rsidRPr="00E13015" w:rsidRDefault="002B308B" w:rsidP="00E13015">
      <w:pPr>
        <w:rPr>
          <w:lang w:val="uk-UA"/>
        </w:rPr>
      </w:pPr>
    </w:p>
    <w:p w:rsidR="002B308B" w:rsidRPr="00E13015" w:rsidRDefault="002B308B" w:rsidP="00E13015">
      <w:pPr>
        <w:pStyle w:val="HeroName"/>
        <w:rPr>
          <w:lang w:val="uk-UA"/>
        </w:rPr>
      </w:pPr>
      <w:r w:rsidRPr="00E13015">
        <w:rPr>
          <w:lang w:val="uk-UA"/>
        </w:rPr>
        <w:t>микола</w:t>
      </w:r>
    </w:p>
    <w:p w:rsidR="002B308B" w:rsidRPr="00E13015" w:rsidRDefault="002B308B" w:rsidP="00E13015">
      <w:pPr>
        <w:pStyle w:val="HeroReplica"/>
        <w:rPr>
          <w:lang w:val="uk-UA"/>
        </w:rPr>
      </w:pPr>
      <w:r w:rsidRPr="00E13015">
        <w:rPr>
          <w:lang w:val="uk-UA"/>
        </w:rPr>
        <w:t>Та балуюся трохи.</w:t>
      </w:r>
    </w:p>
    <w:p w:rsidR="002B308B" w:rsidRPr="00E13015" w:rsidRDefault="002B308B" w:rsidP="00E13015">
      <w:pPr>
        <w:rPr>
          <w:lang w:val="uk-UA"/>
        </w:rPr>
      </w:pPr>
    </w:p>
    <w:p w:rsidR="002B308B" w:rsidRPr="00F826EC" w:rsidRDefault="002B308B" w:rsidP="003372AA">
      <w:pPr>
        <w:pStyle w:val="ActionTimeArena"/>
        <w:rPr>
          <w:lang w:val="uk-UA"/>
        </w:rPr>
      </w:pPr>
      <w:r w:rsidRPr="00F826EC">
        <w:rPr>
          <w:lang w:val="uk-UA"/>
        </w:rPr>
        <w:t>інт. кафетерій - вечір</w:t>
      </w:r>
    </w:p>
    <w:p w:rsidR="002B308B" w:rsidRPr="00F826EC" w:rsidRDefault="002B308B" w:rsidP="003372AA">
      <w:pPr>
        <w:pStyle w:val="ActionDescription"/>
        <w:rPr>
          <w:lang w:val="uk-UA"/>
        </w:rPr>
      </w:pPr>
      <w:r w:rsidRPr="00F826EC">
        <w:rPr>
          <w:lang w:val="uk-UA"/>
        </w:rPr>
        <w:t>За столиком кафетерію навпроти один одного сидять Микола та Оля. Коло кожного на столику чашка кави, тістечка, що вони їх періодично споживають.</w:t>
      </w:r>
    </w:p>
    <w:p w:rsidR="002B308B" w:rsidRPr="00F826EC" w:rsidRDefault="002B308B" w:rsidP="003372AA">
      <w:pPr>
        <w:pStyle w:val="HeroName"/>
        <w:rPr>
          <w:lang w:val="uk-UA"/>
        </w:rPr>
      </w:pPr>
      <w:r w:rsidRPr="00F826EC">
        <w:rPr>
          <w:lang w:val="uk-UA"/>
        </w:rPr>
        <w:t>микола</w:t>
      </w:r>
    </w:p>
    <w:p w:rsidR="002B308B" w:rsidRPr="00F826EC" w:rsidRDefault="002B308B" w:rsidP="003372AA">
      <w:pPr>
        <w:pStyle w:val="HeroReplica"/>
        <w:rPr>
          <w:lang w:val="uk-UA"/>
        </w:rPr>
      </w:pPr>
      <w:r w:rsidRPr="00F826EC">
        <w:rPr>
          <w:lang w:val="uk-UA"/>
        </w:rPr>
        <w:t>А в тебе, до речі, цікавий розріз очей.</w:t>
      </w:r>
    </w:p>
    <w:p w:rsidR="002B308B" w:rsidRPr="00F826EC" w:rsidRDefault="002B308B" w:rsidP="003372AA">
      <w:pPr>
        <w:rPr>
          <w:lang w:val="uk-UA"/>
        </w:rPr>
      </w:pPr>
    </w:p>
    <w:p w:rsidR="002B308B" w:rsidRPr="00F826EC" w:rsidRDefault="002B308B" w:rsidP="003372AA">
      <w:pPr>
        <w:pStyle w:val="HeroName"/>
        <w:rPr>
          <w:lang w:val="uk-UA"/>
        </w:rPr>
      </w:pPr>
      <w:r w:rsidRPr="00F826EC">
        <w:rPr>
          <w:lang w:val="uk-UA"/>
        </w:rPr>
        <w:t>оля</w:t>
      </w:r>
    </w:p>
    <w:p w:rsidR="002B308B" w:rsidRPr="00F826EC" w:rsidRDefault="002B308B" w:rsidP="003372AA">
      <w:pPr>
        <w:pStyle w:val="HeroReplica"/>
        <w:rPr>
          <w:lang w:val="uk-UA"/>
        </w:rPr>
      </w:pPr>
      <w:r w:rsidRPr="00F826EC">
        <w:rPr>
          <w:lang w:val="uk-UA"/>
        </w:rPr>
        <w:t>Та невже.</w:t>
      </w:r>
    </w:p>
    <w:p w:rsidR="002B308B" w:rsidRPr="00F826EC" w:rsidRDefault="002B308B" w:rsidP="003372AA">
      <w:pPr>
        <w:rPr>
          <w:lang w:val="uk-UA"/>
        </w:rPr>
      </w:pPr>
    </w:p>
    <w:p w:rsidR="002B308B" w:rsidRPr="00F826EC" w:rsidRDefault="002B308B" w:rsidP="003372AA">
      <w:pPr>
        <w:pStyle w:val="HeroName"/>
        <w:rPr>
          <w:lang w:val="uk-UA"/>
        </w:rPr>
      </w:pPr>
      <w:r w:rsidRPr="00F826EC">
        <w:rPr>
          <w:lang w:val="uk-UA"/>
        </w:rPr>
        <w:t>микола</w:t>
      </w:r>
    </w:p>
    <w:p w:rsidR="002B308B" w:rsidRPr="00F826EC" w:rsidRDefault="002B308B" w:rsidP="003372AA">
      <w:pPr>
        <w:pStyle w:val="HeroReplica"/>
        <w:rPr>
          <w:lang w:val="uk-UA"/>
        </w:rPr>
      </w:pPr>
      <w:r w:rsidRPr="00F826EC">
        <w:rPr>
          <w:lang w:val="uk-UA"/>
        </w:rPr>
        <w:t>Так. Й краса в тебе своєрідна. Хоча мене трохи дивує твій стиль її підкреслювати.</w:t>
      </w:r>
    </w:p>
    <w:p w:rsidR="002B308B" w:rsidRPr="00F826EC" w:rsidRDefault="002B308B" w:rsidP="003372AA">
      <w:pPr>
        <w:rPr>
          <w:lang w:val="uk-UA"/>
        </w:rPr>
      </w:pPr>
    </w:p>
    <w:p w:rsidR="002B308B" w:rsidRPr="00F826EC" w:rsidRDefault="002B308B" w:rsidP="003372AA">
      <w:pPr>
        <w:pStyle w:val="HeroName"/>
        <w:rPr>
          <w:lang w:val="uk-UA"/>
        </w:rPr>
      </w:pPr>
      <w:r w:rsidRPr="00F826EC">
        <w:rPr>
          <w:lang w:val="uk-UA"/>
        </w:rPr>
        <w:t>оля</w:t>
      </w:r>
    </w:p>
    <w:p w:rsidR="002B308B" w:rsidRPr="00F826EC" w:rsidRDefault="002B308B" w:rsidP="003372AA">
      <w:pPr>
        <w:pStyle w:val="HeroReplica"/>
        <w:rPr>
          <w:lang w:val="uk-UA"/>
        </w:rPr>
      </w:pPr>
      <w:r w:rsidRPr="00F826EC">
        <w:rPr>
          <w:lang w:val="uk-UA"/>
        </w:rPr>
        <w:t>Ти про що?</w:t>
      </w:r>
    </w:p>
    <w:p w:rsidR="002B308B" w:rsidRPr="00F826EC" w:rsidRDefault="002B308B" w:rsidP="003372AA">
      <w:pPr>
        <w:rPr>
          <w:lang w:val="uk-UA"/>
        </w:rPr>
      </w:pPr>
    </w:p>
    <w:p w:rsidR="002B308B" w:rsidRPr="00F826EC" w:rsidRDefault="002B308B" w:rsidP="003372AA">
      <w:pPr>
        <w:pStyle w:val="HeroName"/>
        <w:rPr>
          <w:lang w:val="uk-UA"/>
        </w:rPr>
      </w:pPr>
      <w:r w:rsidRPr="00F826EC">
        <w:rPr>
          <w:lang w:val="uk-UA"/>
        </w:rPr>
        <w:t>микола</w:t>
      </w:r>
    </w:p>
    <w:p w:rsidR="002B308B" w:rsidRPr="00F826EC" w:rsidRDefault="002B308B" w:rsidP="003372AA">
      <w:pPr>
        <w:pStyle w:val="HeroReplica"/>
        <w:rPr>
          <w:lang w:val="uk-UA"/>
        </w:rPr>
      </w:pPr>
      <w:r w:rsidRPr="00F826EC">
        <w:rPr>
          <w:lang w:val="uk-UA"/>
        </w:rPr>
        <w:t>Ну в тебе просвічує якась природність, простота. Й ось оці тіні під очима, червоний лак, все це якось зайвим виглядає. Воно звичайно гарно, але робить тебе не автентичною. Неузгодженість якась виникає, коли тебе просто споглядаєш зі сторони й коли починаєш з тобою спілкуватися. Наче дві різні людини перед тобою.</w:t>
      </w:r>
    </w:p>
    <w:p w:rsidR="002B308B" w:rsidRPr="00F826EC" w:rsidRDefault="002B308B" w:rsidP="00F826EC">
      <w:pPr>
        <w:rPr>
          <w:lang w:val="uk-UA"/>
        </w:rPr>
      </w:pPr>
    </w:p>
    <w:p w:rsidR="002B308B" w:rsidRPr="00F826EC" w:rsidRDefault="002B308B" w:rsidP="00F826EC">
      <w:pPr>
        <w:pStyle w:val="HeroName"/>
        <w:rPr>
          <w:lang w:val="uk-UA"/>
        </w:rPr>
      </w:pPr>
      <w:r w:rsidRPr="00F826EC">
        <w:rPr>
          <w:lang w:val="uk-UA"/>
        </w:rPr>
        <w:t>оля</w:t>
      </w:r>
    </w:p>
    <w:p w:rsidR="002B308B" w:rsidRPr="00F826EC" w:rsidRDefault="002B308B" w:rsidP="00F826EC">
      <w:pPr>
        <w:pStyle w:val="HeroReplica"/>
        <w:rPr>
          <w:lang w:val="uk-UA"/>
        </w:rPr>
      </w:pPr>
      <w:r w:rsidRPr="00F826EC">
        <w:rPr>
          <w:lang w:val="uk-UA"/>
        </w:rPr>
        <w:t>Та то ти вигадуєш.</w:t>
      </w:r>
    </w:p>
    <w:p w:rsidR="002B308B" w:rsidRPr="00F826EC" w:rsidRDefault="002B308B" w:rsidP="00F826EC">
      <w:pPr>
        <w:rPr>
          <w:lang w:val="uk-UA"/>
        </w:rPr>
      </w:pPr>
    </w:p>
    <w:p w:rsidR="002B308B" w:rsidRPr="00F826EC" w:rsidRDefault="002B308B" w:rsidP="00F826EC">
      <w:pPr>
        <w:pStyle w:val="HeroName"/>
        <w:rPr>
          <w:lang w:val="uk-UA"/>
        </w:rPr>
      </w:pPr>
      <w:r w:rsidRPr="00F826EC">
        <w:rPr>
          <w:lang w:val="uk-UA"/>
        </w:rPr>
        <w:t>микола</w:t>
      </w:r>
    </w:p>
    <w:p w:rsidR="002B308B" w:rsidRPr="00F826EC" w:rsidRDefault="002B308B" w:rsidP="00F826EC">
      <w:pPr>
        <w:pStyle w:val="HeroReplica"/>
        <w:rPr>
          <w:lang w:val="uk-UA"/>
        </w:rPr>
      </w:pPr>
      <w:r w:rsidRPr="00F826EC">
        <w:rPr>
          <w:lang w:val="uk-UA"/>
        </w:rPr>
        <w:t>Можливо. Але, як то кажуть, що бачу, про те й пишу.</w:t>
      </w:r>
    </w:p>
    <w:p w:rsidR="002B308B" w:rsidRPr="00F826EC" w:rsidRDefault="002B308B" w:rsidP="00F826EC">
      <w:pPr>
        <w:rPr>
          <w:lang w:val="ru-RU"/>
        </w:rPr>
      </w:pPr>
    </w:p>
    <w:p w:rsidR="002B308B" w:rsidRPr="00FA33D9" w:rsidRDefault="002B308B" w:rsidP="00F826EC">
      <w:pPr>
        <w:pStyle w:val="ActionTimeArena"/>
        <w:rPr>
          <w:lang w:val="ru-RU"/>
        </w:rPr>
      </w:pPr>
      <w:r w:rsidRPr="00EB4DCD">
        <w:rPr>
          <w:lang w:val="uk-UA"/>
        </w:rPr>
        <w:t xml:space="preserve">ЕКСТ. ЛАВКА </w:t>
      </w:r>
      <w:r w:rsidRPr="003358C9">
        <w:rPr>
          <w:lang w:val="ru-RU"/>
        </w:rPr>
        <w:t xml:space="preserve">коло </w:t>
      </w:r>
      <w:r w:rsidRPr="00361962">
        <w:rPr>
          <w:lang w:val="ru-RU"/>
        </w:rPr>
        <w:t xml:space="preserve">елітного </w:t>
      </w:r>
      <w:r w:rsidRPr="00EB4DCD">
        <w:rPr>
          <w:lang w:val="uk-UA"/>
        </w:rPr>
        <w:t>ПІД'ЇЗДУ БАГАТОПОВЕРХІВКИ - РАНОК</w:t>
      </w:r>
      <w:bookmarkStart w:id="0" w:name="_GoBack"/>
      <w:bookmarkEnd w:id="0"/>
    </w:p>
    <w:p w:rsidR="002B308B" w:rsidRPr="00645FCF" w:rsidRDefault="002B308B" w:rsidP="00EB4DCD">
      <w:pPr>
        <w:pStyle w:val="ActionDescription"/>
        <w:rPr>
          <w:lang w:val="uk-UA"/>
        </w:rPr>
      </w:pPr>
      <w:r w:rsidRPr="00645FCF">
        <w:rPr>
          <w:lang w:val="uk-UA"/>
        </w:rPr>
        <w:t>На лавці коло під'їзду сидить Ми</w:t>
      </w:r>
      <w:r>
        <w:rPr>
          <w:lang w:val="uk-UA"/>
        </w:rPr>
        <w:t xml:space="preserve">кола, палить, періодично </w:t>
      </w:r>
      <w:r w:rsidRPr="003372AA">
        <w:rPr>
          <w:lang w:val="uk-UA"/>
        </w:rPr>
        <w:t>поглядає</w:t>
      </w:r>
      <w:r w:rsidRPr="00645FCF">
        <w:rPr>
          <w:lang w:val="uk-UA"/>
        </w:rPr>
        <w:t xml:space="preserve"> на двері під'їзду. </w:t>
      </w:r>
    </w:p>
    <w:p w:rsidR="002B308B" w:rsidRPr="00645FCF" w:rsidRDefault="002B308B" w:rsidP="00EB4DCD">
      <w:pPr>
        <w:pStyle w:val="ActionDescription"/>
        <w:rPr>
          <w:lang w:val="uk-UA"/>
        </w:rPr>
      </w:pPr>
      <w:r w:rsidRPr="00645FCF">
        <w:rPr>
          <w:lang w:val="uk-UA"/>
        </w:rPr>
        <w:t xml:space="preserve">Повз лавку пробігає бездомний пес, розмірами та мастю схожий на вовка. </w:t>
      </w:r>
    </w:p>
    <w:p w:rsidR="002B308B" w:rsidRPr="00645FCF" w:rsidRDefault="002B308B" w:rsidP="00EB4DCD">
      <w:pPr>
        <w:pStyle w:val="ActionDescription"/>
        <w:rPr>
          <w:lang w:val="uk-UA"/>
        </w:rPr>
      </w:pPr>
      <w:r w:rsidRPr="00645FCF">
        <w:rPr>
          <w:lang w:val="uk-UA"/>
        </w:rPr>
        <w:t>Микола рукою б'ючи по коліну, підманює до себе пса. Пес підбігає й Микола пестить його за загривок.</w:t>
      </w:r>
    </w:p>
    <w:p w:rsidR="002B308B" w:rsidRPr="00645FCF" w:rsidRDefault="002B308B" w:rsidP="00EB4DCD">
      <w:pPr>
        <w:pStyle w:val="ActionDescription"/>
        <w:rPr>
          <w:lang w:val="uk-UA"/>
        </w:rPr>
      </w:pPr>
      <w:r w:rsidRPr="00645FCF">
        <w:rPr>
          <w:lang w:val="uk-UA"/>
        </w:rPr>
        <w:t>З під'їзду виходить Оля, прямує до лавки.</w:t>
      </w:r>
    </w:p>
    <w:p w:rsidR="002B308B" w:rsidRPr="00645FCF" w:rsidRDefault="002B308B" w:rsidP="00EB4DCD">
      <w:pPr>
        <w:pStyle w:val="HeroName"/>
        <w:rPr>
          <w:lang w:val="uk-UA"/>
        </w:rPr>
      </w:pPr>
      <w:r w:rsidRPr="00645FCF">
        <w:rPr>
          <w:lang w:val="uk-UA"/>
        </w:rPr>
        <w:t>оля</w:t>
      </w:r>
    </w:p>
    <w:p w:rsidR="002B308B" w:rsidRPr="00645FCF" w:rsidRDefault="002B308B" w:rsidP="00EB4DCD">
      <w:pPr>
        <w:pStyle w:val="HeroReplica"/>
        <w:rPr>
          <w:lang w:val="uk-UA"/>
        </w:rPr>
      </w:pPr>
      <w:r w:rsidRPr="00645FCF">
        <w:rPr>
          <w:lang w:val="uk-UA"/>
        </w:rPr>
        <w:t>Всі ластять, хоч би хто погодував.</w:t>
      </w:r>
    </w:p>
    <w:p w:rsidR="002B308B" w:rsidRPr="00645FCF" w:rsidRDefault="002B308B" w:rsidP="00EB4DCD">
      <w:pPr>
        <w:rPr>
          <w:lang w:val="uk-UA"/>
        </w:rPr>
      </w:pPr>
    </w:p>
    <w:p w:rsidR="002B308B" w:rsidRPr="00645FCF" w:rsidRDefault="002B308B" w:rsidP="00EB4DCD">
      <w:pPr>
        <w:rPr>
          <w:lang w:val="uk-UA"/>
        </w:rPr>
      </w:pPr>
      <w:r w:rsidRPr="00645FCF">
        <w:rPr>
          <w:lang w:val="uk-UA"/>
        </w:rPr>
        <w:t>Собака відходить від Миколи й махаючи хвостом, лащиться до Олі.</w:t>
      </w:r>
    </w:p>
    <w:p w:rsidR="002B308B" w:rsidRPr="00645FCF" w:rsidRDefault="002B308B" w:rsidP="00EB4DCD">
      <w:pPr>
        <w:rPr>
          <w:lang w:val="uk-UA"/>
        </w:rPr>
      </w:pPr>
    </w:p>
    <w:p w:rsidR="002B308B" w:rsidRPr="00645FCF" w:rsidRDefault="002B308B" w:rsidP="00EB4DCD">
      <w:pPr>
        <w:pStyle w:val="HeroName"/>
        <w:rPr>
          <w:lang w:val="uk-UA"/>
        </w:rPr>
      </w:pPr>
      <w:r w:rsidRPr="00645FCF">
        <w:rPr>
          <w:lang w:val="uk-UA"/>
        </w:rPr>
        <w:t>оля</w:t>
      </w:r>
    </w:p>
    <w:p w:rsidR="002B308B" w:rsidRPr="00645FCF" w:rsidRDefault="002B308B" w:rsidP="00EB4DCD">
      <w:pPr>
        <w:pStyle w:val="HeroReplica"/>
        <w:rPr>
          <w:lang w:val="uk-UA"/>
        </w:rPr>
      </w:pPr>
      <w:r w:rsidRPr="00645FCF">
        <w:rPr>
          <w:lang w:val="uk-UA"/>
        </w:rPr>
        <w:t>Так, барбосик, хоч би нагодував хтось?</w:t>
      </w:r>
    </w:p>
    <w:p w:rsidR="002B308B" w:rsidRPr="00645FCF" w:rsidRDefault="002B308B" w:rsidP="00EB4DCD">
      <w:pPr>
        <w:rPr>
          <w:lang w:val="uk-UA"/>
        </w:rPr>
      </w:pPr>
    </w:p>
    <w:p w:rsidR="002B308B" w:rsidRPr="00645FCF" w:rsidRDefault="002B308B" w:rsidP="00EB4DCD">
      <w:pPr>
        <w:rPr>
          <w:lang w:val="uk-UA"/>
        </w:rPr>
      </w:pPr>
      <w:r w:rsidRPr="00645FCF">
        <w:rPr>
          <w:lang w:val="uk-UA"/>
        </w:rPr>
        <w:t>Оля гладить собаку по голові.</w:t>
      </w:r>
    </w:p>
    <w:p w:rsidR="002B308B" w:rsidRPr="00645FCF" w:rsidRDefault="002B308B" w:rsidP="00EB4DCD">
      <w:pPr>
        <w:rPr>
          <w:lang w:val="uk-UA"/>
        </w:rPr>
      </w:pPr>
    </w:p>
    <w:p w:rsidR="002B308B" w:rsidRPr="00645FCF" w:rsidRDefault="002B308B" w:rsidP="00EB4DCD">
      <w:pPr>
        <w:pStyle w:val="HeroName"/>
        <w:rPr>
          <w:lang w:val="uk-UA"/>
        </w:rPr>
      </w:pPr>
      <w:r w:rsidRPr="00645FCF">
        <w:rPr>
          <w:lang w:val="uk-UA"/>
        </w:rPr>
        <w:t>микола</w:t>
      </w:r>
    </w:p>
    <w:p w:rsidR="002B308B" w:rsidRPr="00645FCF" w:rsidRDefault="002B308B" w:rsidP="00EB4DCD">
      <w:pPr>
        <w:pStyle w:val="HeroReplica"/>
        <w:rPr>
          <w:lang w:val="uk-UA"/>
        </w:rPr>
      </w:pPr>
      <w:r w:rsidRPr="00645FCF">
        <w:rPr>
          <w:lang w:val="uk-UA"/>
        </w:rPr>
        <w:t>А ти годуєш?</w:t>
      </w:r>
    </w:p>
    <w:p w:rsidR="002B308B" w:rsidRPr="00645FCF" w:rsidRDefault="002B308B" w:rsidP="00EB4DCD">
      <w:pPr>
        <w:rPr>
          <w:lang w:val="uk-UA"/>
        </w:rPr>
      </w:pPr>
    </w:p>
    <w:p w:rsidR="002B308B" w:rsidRPr="00645FCF" w:rsidRDefault="002B308B" w:rsidP="00EB4DCD">
      <w:pPr>
        <w:pStyle w:val="HeroName"/>
        <w:rPr>
          <w:lang w:val="uk-UA"/>
        </w:rPr>
      </w:pPr>
      <w:r w:rsidRPr="00645FCF">
        <w:rPr>
          <w:lang w:val="uk-UA"/>
        </w:rPr>
        <w:t>оля</w:t>
      </w:r>
    </w:p>
    <w:p w:rsidR="002B308B" w:rsidRPr="00645FCF" w:rsidRDefault="002B308B" w:rsidP="00EB4DCD">
      <w:pPr>
        <w:pStyle w:val="HeroReplica"/>
        <w:rPr>
          <w:lang w:val="uk-UA"/>
        </w:rPr>
      </w:pPr>
      <w:r w:rsidRPr="00645FCF">
        <w:rPr>
          <w:lang w:val="uk-UA"/>
        </w:rPr>
        <w:t>Звичайно. Ми ж у відповіді, за тих, кого приручили.</w:t>
      </w:r>
    </w:p>
    <w:p w:rsidR="002B308B" w:rsidRPr="00645FCF" w:rsidRDefault="002B308B" w:rsidP="00EB4DCD">
      <w:pPr>
        <w:rPr>
          <w:lang w:val="uk-UA"/>
        </w:rPr>
      </w:pPr>
    </w:p>
    <w:p w:rsidR="002B308B" w:rsidRPr="00645FCF" w:rsidRDefault="002B308B" w:rsidP="00EB4DCD">
      <w:pPr>
        <w:pStyle w:val="ActionDescription"/>
        <w:rPr>
          <w:lang w:val="uk-UA"/>
        </w:rPr>
      </w:pPr>
      <w:r w:rsidRPr="00645FCF">
        <w:rPr>
          <w:lang w:val="uk-UA"/>
        </w:rPr>
        <w:t>Микола іронічно посміхається та кривить лице.</w:t>
      </w:r>
    </w:p>
    <w:p w:rsidR="002B308B" w:rsidRPr="00645FCF" w:rsidRDefault="002B308B" w:rsidP="00EB4DCD">
      <w:pPr>
        <w:pStyle w:val="HeroName"/>
        <w:rPr>
          <w:lang w:val="uk-UA"/>
        </w:rPr>
      </w:pPr>
      <w:r w:rsidRPr="00645FCF">
        <w:rPr>
          <w:lang w:val="uk-UA"/>
        </w:rPr>
        <w:t>микола</w:t>
      </w:r>
    </w:p>
    <w:p w:rsidR="002B308B" w:rsidRPr="00645FCF" w:rsidRDefault="002B308B" w:rsidP="00EB4DCD">
      <w:pPr>
        <w:pStyle w:val="HeroReplica"/>
        <w:rPr>
          <w:lang w:val="uk-UA"/>
        </w:rPr>
      </w:pPr>
      <w:r w:rsidRPr="00645FCF">
        <w:rPr>
          <w:lang w:val="uk-UA"/>
        </w:rPr>
        <w:t>Маячня це все.</w:t>
      </w:r>
    </w:p>
    <w:p w:rsidR="002B308B" w:rsidRPr="00645FCF" w:rsidRDefault="002B308B" w:rsidP="00EB4DCD">
      <w:pPr>
        <w:rPr>
          <w:lang w:val="uk-UA"/>
        </w:rPr>
      </w:pPr>
    </w:p>
    <w:p w:rsidR="002B308B" w:rsidRPr="00645FCF" w:rsidRDefault="002B308B" w:rsidP="00EB4DCD">
      <w:pPr>
        <w:pStyle w:val="HeroName"/>
        <w:rPr>
          <w:lang w:val="uk-UA"/>
        </w:rPr>
      </w:pPr>
      <w:r w:rsidRPr="00645FCF">
        <w:rPr>
          <w:lang w:val="uk-UA"/>
        </w:rPr>
        <w:t>оля</w:t>
      </w:r>
    </w:p>
    <w:p w:rsidR="002B308B" w:rsidRPr="00645FCF" w:rsidRDefault="002B308B" w:rsidP="00EB4DCD">
      <w:pPr>
        <w:pStyle w:val="HeroReplica"/>
        <w:rPr>
          <w:lang w:val="uk-UA"/>
        </w:rPr>
      </w:pPr>
      <w:r w:rsidRPr="00645FCF">
        <w:rPr>
          <w:lang w:val="uk-UA"/>
        </w:rPr>
        <w:t>Ну не скажи. Кому як.</w:t>
      </w:r>
    </w:p>
    <w:p w:rsidR="002B308B" w:rsidRPr="00645FCF" w:rsidRDefault="002B308B" w:rsidP="00EB4DCD">
      <w:pPr>
        <w:rPr>
          <w:lang w:val="uk-UA"/>
        </w:rPr>
      </w:pPr>
    </w:p>
    <w:p w:rsidR="002B308B" w:rsidRPr="00645FCF" w:rsidRDefault="002B308B" w:rsidP="00EB4DCD">
      <w:pPr>
        <w:pStyle w:val="HeroName"/>
        <w:rPr>
          <w:lang w:val="uk-UA"/>
        </w:rPr>
      </w:pPr>
      <w:r w:rsidRPr="00645FCF">
        <w:rPr>
          <w:lang w:val="uk-UA"/>
        </w:rPr>
        <w:t>микола</w:t>
      </w:r>
    </w:p>
    <w:p w:rsidR="002B308B" w:rsidRPr="00645FCF" w:rsidRDefault="002B308B" w:rsidP="00EB4DCD">
      <w:pPr>
        <w:pStyle w:val="HeroReplica"/>
        <w:rPr>
          <w:lang w:val="uk-UA"/>
        </w:rPr>
      </w:pPr>
      <w:r w:rsidRPr="00645FCF">
        <w:rPr>
          <w:lang w:val="uk-UA"/>
        </w:rPr>
        <w:t>Ні, воно то так. Але до часу. Доти, доки самі приручені відповідальність не зможуть на себе брати. Потім ми вже їм не потрібні. Так що це таке.</w:t>
      </w:r>
    </w:p>
    <w:p w:rsidR="002B308B" w:rsidRPr="00645FCF" w:rsidRDefault="002B308B" w:rsidP="00EB4DCD">
      <w:pPr>
        <w:rPr>
          <w:lang w:val="uk-UA"/>
        </w:rPr>
      </w:pPr>
    </w:p>
    <w:p w:rsidR="002B308B" w:rsidRPr="00645FCF" w:rsidRDefault="002B308B" w:rsidP="00EB4DCD">
      <w:pPr>
        <w:rPr>
          <w:lang w:val="uk-UA"/>
        </w:rPr>
      </w:pPr>
      <w:r w:rsidRPr="00645FCF">
        <w:rPr>
          <w:lang w:val="uk-UA"/>
        </w:rPr>
        <w:t>Микола манить до себе пса та мне його загривок.</w:t>
      </w:r>
    </w:p>
    <w:p w:rsidR="002B308B" w:rsidRPr="00645FCF" w:rsidRDefault="002B308B" w:rsidP="00EB4DCD">
      <w:pPr>
        <w:rPr>
          <w:lang w:val="uk-UA"/>
        </w:rPr>
      </w:pPr>
    </w:p>
    <w:p w:rsidR="002B308B" w:rsidRPr="00645FCF" w:rsidRDefault="002B308B" w:rsidP="00EB4DCD">
      <w:pPr>
        <w:pStyle w:val="HeroName"/>
        <w:rPr>
          <w:lang w:val="uk-UA"/>
        </w:rPr>
      </w:pPr>
      <w:r w:rsidRPr="00645FCF">
        <w:rPr>
          <w:lang w:val="uk-UA"/>
        </w:rPr>
        <w:t>микола</w:t>
      </w:r>
    </w:p>
    <w:p w:rsidR="002B308B" w:rsidRPr="00645FCF" w:rsidRDefault="002B308B" w:rsidP="00EB4DCD">
      <w:pPr>
        <w:pStyle w:val="HeroContinue"/>
        <w:rPr>
          <w:lang w:val="uk-UA"/>
        </w:rPr>
      </w:pPr>
      <w:r w:rsidRPr="00645FCF">
        <w:rPr>
          <w:lang w:val="uk-UA"/>
        </w:rPr>
        <w:t>(продовж.)</w:t>
      </w:r>
    </w:p>
    <w:p w:rsidR="002B308B" w:rsidRPr="006E11FE" w:rsidRDefault="002B308B" w:rsidP="00EB4DCD">
      <w:pPr>
        <w:pStyle w:val="HeroReplica"/>
        <w:rPr>
          <w:lang w:val="uk-UA"/>
        </w:rPr>
      </w:pPr>
      <w:r w:rsidRPr="006E11FE">
        <w:rPr>
          <w:lang w:val="uk-UA"/>
        </w:rPr>
        <w:t>Так, вовчику. Ну біжи.</w:t>
      </w:r>
    </w:p>
    <w:p w:rsidR="002B308B" w:rsidRPr="006E11FE" w:rsidRDefault="002B308B" w:rsidP="00645FCF">
      <w:pPr>
        <w:rPr>
          <w:lang w:val="uk-UA"/>
        </w:rPr>
      </w:pPr>
    </w:p>
    <w:p w:rsidR="002B308B" w:rsidRPr="00FA33D9" w:rsidRDefault="002B308B" w:rsidP="00645FCF">
      <w:pPr>
        <w:rPr>
          <w:lang w:val="uk-UA"/>
        </w:rPr>
      </w:pPr>
      <w:r w:rsidRPr="00645FCF">
        <w:rPr>
          <w:lang w:val="uk-UA"/>
        </w:rPr>
        <w:t xml:space="preserve">Микола встає з лавки та відсторонює рукою собаку, розвертаючи його голову в протилежний бік, потім б'є по стегну. </w:t>
      </w:r>
      <w:r w:rsidRPr="00FA33D9">
        <w:rPr>
          <w:lang w:val="uk-UA"/>
        </w:rPr>
        <w:t>Собака біжить до під'їзду та вмощується коло дверей.</w:t>
      </w:r>
      <w:r w:rsidRPr="00387C7D">
        <w:rPr>
          <w:lang w:val="ru-RU"/>
        </w:rPr>
        <w:t xml:space="preserve"> </w:t>
      </w:r>
      <w:r w:rsidRPr="00FA33D9">
        <w:rPr>
          <w:lang w:val="uk-UA"/>
        </w:rPr>
        <w:t>В цей час Микола підводиться</w:t>
      </w:r>
    </w:p>
    <w:p w:rsidR="002B308B" w:rsidRPr="00FA33D9" w:rsidRDefault="002B308B" w:rsidP="00645FCF">
      <w:pPr>
        <w:rPr>
          <w:lang w:val="uk-UA"/>
        </w:rPr>
      </w:pPr>
    </w:p>
    <w:p w:rsidR="002B308B" w:rsidRPr="00645FCF" w:rsidRDefault="002B308B" w:rsidP="00645FCF">
      <w:pPr>
        <w:pStyle w:val="HeroContinue"/>
        <w:rPr>
          <w:lang w:val="uk-UA"/>
        </w:rPr>
      </w:pPr>
      <w:r w:rsidRPr="00645FCF">
        <w:rPr>
          <w:lang w:val="uk-UA"/>
        </w:rPr>
        <w:t>(продовж.)</w:t>
      </w:r>
    </w:p>
    <w:p w:rsidR="002B308B" w:rsidRPr="00645FCF" w:rsidRDefault="002B308B" w:rsidP="00645FCF">
      <w:pPr>
        <w:pStyle w:val="HeroReplica"/>
        <w:rPr>
          <w:lang w:val="uk-UA"/>
        </w:rPr>
      </w:pPr>
      <w:r w:rsidRPr="00645FCF">
        <w:rPr>
          <w:lang w:val="uk-UA"/>
        </w:rPr>
        <w:t>Ну привіт кицька. Як настрій?</w:t>
      </w:r>
    </w:p>
    <w:p w:rsidR="002B308B" w:rsidRPr="00645FCF" w:rsidRDefault="002B308B" w:rsidP="00645FCF">
      <w:pPr>
        <w:rPr>
          <w:lang w:val="uk-UA"/>
        </w:rPr>
      </w:pPr>
    </w:p>
    <w:p w:rsidR="002B308B" w:rsidRPr="00645FCF" w:rsidRDefault="002B308B" w:rsidP="00645FCF">
      <w:pPr>
        <w:pStyle w:val="ActionDescription"/>
        <w:rPr>
          <w:lang w:val="uk-UA"/>
        </w:rPr>
      </w:pPr>
      <w:r w:rsidRPr="00645FCF">
        <w:rPr>
          <w:lang w:val="uk-UA"/>
        </w:rPr>
        <w:t xml:space="preserve">Микола підходить до Олі впритул й взявши руку Олі в свою, цілує </w:t>
      </w:r>
      <w:r w:rsidRPr="00FA33D9">
        <w:rPr>
          <w:lang w:val="ru-RU"/>
        </w:rPr>
        <w:t>руку</w:t>
      </w:r>
      <w:r w:rsidRPr="00645FCF">
        <w:rPr>
          <w:lang w:val="uk-UA"/>
        </w:rPr>
        <w:t>.</w:t>
      </w:r>
    </w:p>
    <w:p w:rsidR="002B308B" w:rsidRPr="00645FCF" w:rsidRDefault="002B308B" w:rsidP="00645FCF">
      <w:pPr>
        <w:rPr>
          <w:lang w:val="uk-UA"/>
        </w:rPr>
      </w:pPr>
    </w:p>
    <w:p w:rsidR="002B308B" w:rsidRPr="00645FCF" w:rsidRDefault="002B308B" w:rsidP="00645FCF">
      <w:pPr>
        <w:pStyle w:val="HeroName"/>
        <w:rPr>
          <w:lang w:val="uk-UA"/>
        </w:rPr>
      </w:pPr>
      <w:r w:rsidRPr="00645FCF">
        <w:rPr>
          <w:lang w:val="uk-UA"/>
        </w:rPr>
        <w:t>оля</w:t>
      </w:r>
    </w:p>
    <w:p w:rsidR="002B308B" w:rsidRPr="00645FCF" w:rsidRDefault="002B308B" w:rsidP="00645FCF">
      <w:pPr>
        <w:pStyle w:val="HeroReplica"/>
        <w:rPr>
          <w:lang w:val="uk-UA"/>
        </w:rPr>
      </w:pPr>
      <w:r w:rsidRPr="00645FCF">
        <w:rPr>
          <w:lang w:val="uk-UA"/>
        </w:rPr>
        <w:t>Ага, згадав про манери. Це й я тобі згодом непотрібною стану?</w:t>
      </w:r>
    </w:p>
    <w:p w:rsidR="002B308B" w:rsidRPr="00645FCF" w:rsidRDefault="002B308B" w:rsidP="00645FCF">
      <w:pPr>
        <w:rPr>
          <w:lang w:val="uk-UA"/>
        </w:rPr>
      </w:pPr>
    </w:p>
    <w:p w:rsidR="002B308B" w:rsidRPr="00645FCF" w:rsidRDefault="002B308B" w:rsidP="00645FCF">
      <w:pPr>
        <w:pStyle w:val="HeroName"/>
        <w:rPr>
          <w:lang w:val="uk-UA"/>
        </w:rPr>
      </w:pPr>
      <w:r w:rsidRPr="00645FCF">
        <w:rPr>
          <w:lang w:val="uk-UA"/>
        </w:rPr>
        <w:t>микола</w:t>
      </w:r>
    </w:p>
    <w:p w:rsidR="002B308B" w:rsidRPr="00016B79" w:rsidRDefault="002B308B" w:rsidP="00645FCF">
      <w:pPr>
        <w:pStyle w:val="HeroReplica"/>
        <w:rPr>
          <w:lang w:val="uk-UA"/>
        </w:rPr>
      </w:pPr>
      <w:r w:rsidRPr="00645FCF">
        <w:rPr>
          <w:lang w:val="uk-UA"/>
        </w:rPr>
        <w:t xml:space="preserve">Та до чого тут це. Не перекручуй. Всі ми час від часу дорослішаємо та тікаємо з </w:t>
      </w:r>
      <w:r w:rsidRPr="00016B79">
        <w:rPr>
          <w:lang w:val="uk-UA"/>
        </w:rPr>
        <w:t xml:space="preserve">під опіки. </w:t>
      </w:r>
    </w:p>
    <w:p w:rsidR="002B308B" w:rsidRPr="00016B79" w:rsidRDefault="002B308B" w:rsidP="00645FCF">
      <w:pPr>
        <w:rPr>
          <w:lang w:val="uk-UA"/>
        </w:rPr>
      </w:pPr>
    </w:p>
    <w:p w:rsidR="002B308B" w:rsidRPr="00016B79" w:rsidRDefault="002B308B" w:rsidP="00645FCF">
      <w:pPr>
        <w:rPr>
          <w:lang w:val="uk-UA"/>
        </w:rPr>
      </w:pPr>
      <w:r w:rsidRPr="00016B79">
        <w:rPr>
          <w:lang w:val="uk-UA"/>
        </w:rPr>
        <w:t>Микола згинає руку в лікті, пропонуючи Олі, Оля бере Миколу під руку й вони йдуть.</w:t>
      </w:r>
    </w:p>
    <w:p w:rsidR="002B308B" w:rsidRPr="00016B79" w:rsidRDefault="002B308B" w:rsidP="00645FCF">
      <w:pPr>
        <w:rPr>
          <w:lang w:val="uk-UA"/>
        </w:rPr>
      </w:pPr>
    </w:p>
    <w:p w:rsidR="002B308B" w:rsidRPr="00645FCF" w:rsidRDefault="002B308B" w:rsidP="00645FCF">
      <w:pPr>
        <w:pStyle w:val="ActionTimeArena"/>
        <w:rPr>
          <w:lang w:val="uk-UA"/>
        </w:rPr>
      </w:pPr>
      <w:r w:rsidRPr="00016B79">
        <w:rPr>
          <w:lang w:val="uk-UA"/>
        </w:rPr>
        <w:t>Екст. Двір багатоповерхівки</w:t>
      </w:r>
      <w:r w:rsidRPr="00645FCF">
        <w:rPr>
          <w:lang w:val="uk-UA"/>
        </w:rPr>
        <w:t xml:space="preserve"> - </w:t>
      </w:r>
      <w:r w:rsidRPr="00FA33D9">
        <w:rPr>
          <w:lang w:val="ru-RU"/>
        </w:rPr>
        <w:t>ранок</w:t>
      </w:r>
    </w:p>
    <w:p w:rsidR="002B308B" w:rsidRPr="00A111E1" w:rsidRDefault="002B308B" w:rsidP="004C039D">
      <w:pPr>
        <w:pStyle w:val="ActionDescription"/>
        <w:rPr>
          <w:lang w:val="uk-UA"/>
        </w:rPr>
      </w:pPr>
      <w:r w:rsidRPr="00A111E1">
        <w:rPr>
          <w:lang w:val="uk-UA"/>
        </w:rPr>
        <w:t>В дворі багатоповерхівки огороджений стальною сіткою спортивний майданчик. Коло майданчику стоїть джип гладкого. Коло джипу стоїть НАКАЧАНИЙ(30) хлопець, їсть морозиво та дивиться на гладкого. Сам же гладкий на спортивному майданчику з биткою в руках та м'ячиком для баскетболу під ногами. (Битка така ж, як й у Пашка була)</w:t>
      </w:r>
    </w:p>
    <w:p w:rsidR="002B308B" w:rsidRPr="00A111E1" w:rsidRDefault="002B308B" w:rsidP="004C039D">
      <w:pPr>
        <w:pStyle w:val="ActionDescription"/>
        <w:rPr>
          <w:lang w:val="uk-UA"/>
        </w:rPr>
      </w:pPr>
      <w:r w:rsidRPr="00A111E1">
        <w:rPr>
          <w:lang w:val="uk-UA"/>
        </w:rPr>
        <w:t xml:space="preserve">Гладкий встановлює м'яча на цеглину напроти кошика, притримуючи, щоб той не звалився, трохи відходить й кілька разів підносить до нього битку, прицілюючись, потім енергійно б'є. М'яч пролітає повз стійку для кошика та ударяється в стінку. </w:t>
      </w:r>
    </w:p>
    <w:p w:rsidR="002B308B" w:rsidRPr="00A111E1" w:rsidRDefault="002B308B" w:rsidP="00EB4DCD">
      <w:pPr>
        <w:rPr>
          <w:lang w:val="uk-UA"/>
        </w:rPr>
      </w:pPr>
      <w:r w:rsidRPr="00A111E1">
        <w:rPr>
          <w:lang w:val="uk-UA"/>
        </w:rPr>
        <w:t>Стає видно обличчя гладкого. Під оком синець. Гладкий прямує до м'яча, відкочує його ногою від сітки десь на метр, підкидує ногою й лупить биткою, м'яч б'ється в сітку й відлітає. Гладкий прямує за ним.</w:t>
      </w:r>
    </w:p>
    <w:p w:rsidR="002B308B" w:rsidRPr="00A111E1" w:rsidRDefault="002B308B" w:rsidP="00EB4DCD">
      <w:pPr>
        <w:rPr>
          <w:lang w:val="uk-UA"/>
        </w:rPr>
      </w:pPr>
    </w:p>
    <w:p w:rsidR="002B308B" w:rsidRPr="00A111E1" w:rsidRDefault="002B308B" w:rsidP="00EB4DCD">
      <w:pPr>
        <w:rPr>
          <w:lang w:val="uk-UA"/>
        </w:rPr>
      </w:pPr>
      <w:r w:rsidRPr="00A111E1">
        <w:rPr>
          <w:lang w:val="uk-UA"/>
        </w:rPr>
        <w:t>В арку двору входить Пашко, робить кілька кроків, помічає джип, потім помічає гладкого, який якраз лупить по м'ячу, що на цеглині й влучає в кошик. Пашко задкує.</w:t>
      </w:r>
    </w:p>
    <w:p w:rsidR="002B308B" w:rsidRPr="00A111E1" w:rsidRDefault="002B308B" w:rsidP="00EB4DCD">
      <w:pPr>
        <w:rPr>
          <w:lang w:val="uk-UA"/>
        </w:rPr>
      </w:pPr>
    </w:p>
    <w:p w:rsidR="002B308B" w:rsidRPr="00A111E1" w:rsidRDefault="002B308B" w:rsidP="00EB4DCD">
      <w:pPr>
        <w:rPr>
          <w:lang w:val="uk-UA"/>
        </w:rPr>
      </w:pPr>
      <w:r w:rsidRPr="00A111E1">
        <w:rPr>
          <w:lang w:val="uk-UA"/>
        </w:rPr>
        <w:t>Гладкий розпливається в посмішці від задоволення що влучив, повертається до накачаного й б'ючи легенько биткою об цеглину</w:t>
      </w:r>
    </w:p>
    <w:p w:rsidR="002B308B" w:rsidRPr="00A111E1" w:rsidRDefault="002B308B" w:rsidP="00EB4DCD">
      <w:pPr>
        <w:rPr>
          <w:lang w:val="uk-UA"/>
        </w:rPr>
      </w:pPr>
    </w:p>
    <w:p w:rsidR="002B308B" w:rsidRPr="00A111E1" w:rsidRDefault="002B308B" w:rsidP="008F6D0A">
      <w:pPr>
        <w:pStyle w:val="HeroName"/>
        <w:rPr>
          <w:lang w:val="uk-UA"/>
        </w:rPr>
      </w:pPr>
      <w:r w:rsidRPr="00A111E1">
        <w:rPr>
          <w:lang w:val="uk-UA"/>
        </w:rPr>
        <w:t>гладкий</w:t>
      </w:r>
    </w:p>
    <w:p w:rsidR="002B308B" w:rsidRPr="00A111E1" w:rsidRDefault="002B308B" w:rsidP="008F6D0A">
      <w:pPr>
        <w:pStyle w:val="HeroRemarka"/>
        <w:rPr>
          <w:lang w:val="uk-UA"/>
        </w:rPr>
      </w:pPr>
      <w:r w:rsidRPr="00A111E1">
        <w:rPr>
          <w:lang w:val="uk-UA"/>
        </w:rPr>
        <w:t>(кричить)</w:t>
      </w:r>
    </w:p>
    <w:p w:rsidR="002B308B" w:rsidRPr="00A111E1" w:rsidRDefault="002B308B" w:rsidP="008F6D0A">
      <w:pPr>
        <w:pStyle w:val="HeroReplica"/>
        <w:rPr>
          <w:lang w:val="uk-UA"/>
        </w:rPr>
      </w:pPr>
      <w:r w:rsidRPr="00A111E1">
        <w:rPr>
          <w:lang w:val="uk-UA"/>
        </w:rPr>
        <w:t>Ну як?</w:t>
      </w:r>
    </w:p>
    <w:p w:rsidR="002B308B" w:rsidRPr="00A111E1" w:rsidRDefault="002B308B" w:rsidP="008F6D0A">
      <w:pPr>
        <w:rPr>
          <w:lang w:val="uk-UA"/>
        </w:rPr>
      </w:pPr>
    </w:p>
    <w:p w:rsidR="002B308B" w:rsidRPr="00E13015" w:rsidRDefault="002B308B" w:rsidP="008F6D0A">
      <w:pPr>
        <w:pStyle w:val="HeroName"/>
        <w:rPr>
          <w:lang w:val="ru-RU"/>
        </w:rPr>
      </w:pPr>
      <w:r w:rsidRPr="00E13015">
        <w:rPr>
          <w:lang w:val="ru-RU"/>
        </w:rPr>
        <w:t>накачаний</w:t>
      </w:r>
    </w:p>
    <w:p w:rsidR="002B308B" w:rsidRPr="00E13015" w:rsidRDefault="002B308B" w:rsidP="008F6D0A">
      <w:pPr>
        <w:pStyle w:val="HeroReplica"/>
        <w:rPr>
          <w:lang w:val="uk-UA"/>
        </w:rPr>
      </w:pPr>
      <w:r w:rsidRPr="00E13015">
        <w:rPr>
          <w:lang w:val="uk-UA"/>
        </w:rPr>
        <w:t>Ну можеш, можеш.</w:t>
      </w:r>
    </w:p>
    <w:p w:rsidR="002B308B" w:rsidRPr="00E13015" w:rsidRDefault="002B308B" w:rsidP="008F6D0A">
      <w:pPr>
        <w:rPr>
          <w:lang w:val="uk-UA"/>
        </w:rPr>
      </w:pPr>
    </w:p>
    <w:p w:rsidR="002B308B" w:rsidRPr="00E13015" w:rsidRDefault="002B308B" w:rsidP="008F6D0A">
      <w:pPr>
        <w:pStyle w:val="ActionDescription"/>
        <w:rPr>
          <w:lang w:val="uk-UA"/>
        </w:rPr>
      </w:pPr>
      <w:r w:rsidRPr="00E13015">
        <w:rPr>
          <w:lang w:val="uk-UA"/>
        </w:rPr>
        <w:t>Гладкий розвертається до м'яча й кидає погляд на арку, бачить задкуючого Пашка й замахнувшись, кидає битку в бік Пашка.</w:t>
      </w:r>
    </w:p>
    <w:p w:rsidR="002B308B" w:rsidRPr="00E13015" w:rsidRDefault="002B308B" w:rsidP="008F6D0A">
      <w:pPr>
        <w:rPr>
          <w:lang w:val="uk-UA"/>
        </w:rPr>
      </w:pPr>
    </w:p>
    <w:p w:rsidR="002B308B" w:rsidRPr="00E13015" w:rsidRDefault="002B308B" w:rsidP="008F6D0A">
      <w:pPr>
        <w:pStyle w:val="HeroName"/>
        <w:rPr>
          <w:lang w:val="uk-UA"/>
        </w:rPr>
      </w:pPr>
      <w:r w:rsidRPr="00E13015">
        <w:rPr>
          <w:lang w:val="uk-UA"/>
        </w:rPr>
        <w:t>гладкий</w:t>
      </w:r>
    </w:p>
    <w:p w:rsidR="002B308B" w:rsidRPr="00E13015" w:rsidRDefault="002B308B" w:rsidP="008F6D0A">
      <w:pPr>
        <w:pStyle w:val="HeroReplica"/>
        <w:rPr>
          <w:lang w:val="uk-UA"/>
        </w:rPr>
      </w:pPr>
      <w:r w:rsidRPr="00E13015">
        <w:rPr>
          <w:lang w:val="uk-UA"/>
        </w:rPr>
        <w:t>Он він, лови його.</w:t>
      </w:r>
    </w:p>
    <w:p w:rsidR="002B308B" w:rsidRPr="00E13015" w:rsidRDefault="002B308B" w:rsidP="008F6D0A">
      <w:pPr>
        <w:rPr>
          <w:lang w:val="uk-UA"/>
        </w:rPr>
      </w:pPr>
    </w:p>
    <w:p w:rsidR="002B308B" w:rsidRPr="00A111E1" w:rsidRDefault="002B308B" w:rsidP="008F6D0A">
      <w:pPr>
        <w:pStyle w:val="ActionDescription"/>
        <w:rPr>
          <w:lang w:val="uk-UA"/>
        </w:rPr>
      </w:pPr>
      <w:r w:rsidRPr="00E13015">
        <w:rPr>
          <w:lang w:val="uk-UA"/>
        </w:rPr>
        <w:t>Пашко розвертається</w:t>
      </w:r>
      <w:r w:rsidRPr="00A111E1">
        <w:rPr>
          <w:lang w:val="uk-UA"/>
        </w:rPr>
        <w:t xml:space="preserve"> й кидається навтьоки.</w:t>
      </w:r>
    </w:p>
    <w:p w:rsidR="002B308B" w:rsidRPr="00A111E1" w:rsidRDefault="002B308B" w:rsidP="008F6D0A">
      <w:pPr>
        <w:pStyle w:val="ActionDescription"/>
        <w:rPr>
          <w:lang w:val="uk-UA"/>
        </w:rPr>
      </w:pPr>
      <w:r w:rsidRPr="00A111E1">
        <w:rPr>
          <w:lang w:val="uk-UA"/>
        </w:rPr>
        <w:t>Накачаний заплигує в джип й швидко завівши, їде.</w:t>
      </w:r>
    </w:p>
    <w:p w:rsidR="002B308B" w:rsidRPr="00A111E1" w:rsidRDefault="002B308B" w:rsidP="008F6D0A">
      <w:pPr>
        <w:pStyle w:val="ActionTimeArena"/>
        <w:rPr>
          <w:lang w:val="uk-UA"/>
        </w:rPr>
      </w:pPr>
      <w:r w:rsidRPr="00A111E1">
        <w:rPr>
          <w:lang w:val="uk-UA"/>
        </w:rPr>
        <w:t>екст. арка в багатоповерхівці - ранок</w:t>
      </w:r>
    </w:p>
    <w:p w:rsidR="002B308B" w:rsidRPr="00A111E1" w:rsidRDefault="002B308B" w:rsidP="008F6D0A">
      <w:pPr>
        <w:pStyle w:val="ActionDescription"/>
        <w:rPr>
          <w:lang w:val="uk-UA"/>
        </w:rPr>
      </w:pPr>
      <w:r w:rsidRPr="00A111E1">
        <w:rPr>
          <w:lang w:val="uk-UA"/>
        </w:rPr>
        <w:t xml:space="preserve">Джип гладкого, виїхавши з арки, гальмує. Накачаний, що за кермом, дивиться в один бік, в інший, але нікого не помічає. </w:t>
      </w:r>
    </w:p>
    <w:p w:rsidR="002B308B" w:rsidRPr="00A111E1" w:rsidRDefault="002B308B" w:rsidP="008F6D0A">
      <w:pPr>
        <w:pStyle w:val="ActionDescription"/>
        <w:rPr>
          <w:lang w:val="uk-UA"/>
        </w:rPr>
      </w:pPr>
      <w:r w:rsidRPr="00A111E1">
        <w:rPr>
          <w:lang w:val="uk-UA"/>
        </w:rPr>
        <w:t xml:space="preserve">До джипу з биткою в руках підбігає гладкий й захекавшись, </w:t>
      </w:r>
      <w:r w:rsidRPr="00E13015">
        <w:rPr>
          <w:lang w:val="uk-UA"/>
        </w:rPr>
        <w:t>зупиняється навпроти дверей водія, спирається на битку та важко дихає</w:t>
      </w:r>
      <w:r w:rsidRPr="00A111E1">
        <w:rPr>
          <w:lang w:val="uk-UA"/>
        </w:rPr>
        <w:t>.</w:t>
      </w:r>
    </w:p>
    <w:p w:rsidR="002B308B" w:rsidRPr="00A111E1" w:rsidRDefault="002B308B" w:rsidP="008F6D0A">
      <w:pPr>
        <w:pStyle w:val="HeroName"/>
        <w:rPr>
          <w:lang w:val="uk-UA"/>
        </w:rPr>
      </w:pPr>
      <w:r w:rsidRPr="00A111E1">
        <w:rPr>
          <w:lang w:val="uk-UA"/>
        </w:rPr>
        <w:t>накачаний</w:t>
      </w:r>
    </w:p>
    <w:p w:rsidR="002B308B" w:rsidRPr="00A111E1" w:rsidRDefault="002B308B" w:rsidP="008F6D0A">
      <w:pPr>
        <w:pStyle w:val="HeroRemarka"/>
        <w:rPr>
          <w:lang w:val="uk-UA"/>
        </w:rPr>
      </w:pPr>
      <w:r w:rsidRPr="00A111E1">
        <w:rPr>
          <w:lang w:val="uk-UA"/>
        </w:rPr>
        <w:t>(крізь вікно)</w:t>
      </w:r>
    </w:p>
    <w:p w:rsidR="002B308B" w:rsidRPr="00A111E1" w:rsidRDefault="002B308B" w:rsidP="008F6D0A">
      <w:pPr>
        <w:pStyle w:val="HeroReplica"/>
        <w:rPr>
          <w:lang w:val="uk-UA"/>
        </w:rPr>
      </w:pPr>
      <w:r w:rsidRPr="00A111E1">
        <w:rPr>
          <w:lang w:val="uk-UA"/>
        </w:rPr>
        <w:t>Походу проґавили.</w:t>
      </w:r>
    </w:p>
    <w:p w:rsidR="002B308B" w:rsidRPr="00A111E1" w:rsidRDefault="002B308B" w:rsidP="008F6D0A">
      <w:pPr>
        <w:rPr>
          <w:lang w:val="uk-UA"/>
        </w:rPr>
      </w:pPr>
    </w:p>
    <w:p w:rsidR="002B308B" w:rsidRPr="00A111E1" w:rsidRDefault="002B308B" w:rsidP="008F6D0A">
      <w:pPr>
        <w:pStyle w:val="HeroName"/>
        <w:rPr>
          <w:lang w:val="uk-UA"/>
        </w:rPr>
      </w:pPr>
      <w:r w:rsidRPr="00A111E1">
        <w:rPr>
          <w:lang w:val="uk-UA"/>
        </w:rPr>
        <w:t>гладкий</w:t>
      </w:r>
    </w:p>
    <w:p w:rsidR="002B308B" w:rsidRPr="00A111E1" w:rsidRDefault="002B308B" w:rsidP="008F6D0A">
      <w:pPr>
        <w:pStyle w:val="HeroRemarka"/>
        <w:rPr>
          <w:lang w:val="uk-UA"/>
        </w:rPr>
      </w:pPr>
      <w:r w:rsidRPr="00A111E1">
        <w:rPr>
          <w:lang w:val="uk-UA"/>
        </w:rPr>
        <w:t>(кривляючись)</w:t>
      </w:r>
    </w:p>
    <w:p w:rsidR="002B308B" w:rsidRPr="00E13015" w:rsidRDefault="002B308B" w:rsidP="008F6D0A">
      <w:pPr>
        <w:pStyle w:val="HeroReplica"/>
        <w:rPr>
          <w:lang w:val="uk-UA"/>
        </w:rPr>
      </w:pPr>
      <w:r w:rsidRPr="00A111E1">
        <w:rPr>
          <w:lang w:val="uk-UA"/>
        </w:rPr>
        <w:t xml:space="preserve">Проґавили. </w:t>
      </w:r>
      <w:r w:rsidRPr="00E13015">
        <w:rPr>
          <w:lang w:val="uk-UA"/>
        </w:rPr>
        <w:t xml:space="preserve">Вилазь. </w:t>
      </w:r>
    </w:p>
    <w:p w:rsidR="002B308B" w:rsidRPr="00E13015" w:rsidRDefault="002B308B" w:rsidP="008F6D0A">
      <w:pPr>
        <w:rPr>
          <w:lang w:val="uk-UA"/>
        </w:rPr>
      </w:pPr>
    </w:p>
    <w:p w:rsidR="002B308B" w:rsidRPr="00E13015" w:rsidRDefault="002B308B" w:rsidP="008F6D0A">
      <w:pPr>
        <w:rPr>
          <w:lang w:val="uk-UA"/>
        </w:rPr>
      </w:pPr>
      <w:r w:rsidRPr="00E13015">
        <w:rPr>
          <w:lang w:val="uk-UA"/>
        </w:rPr>
        <w:t>Накачаний вилазить й оббігши, сідає на пасажирське сидіння, а гладкий в той час, кинувши битку на заднє сидіння, вмощується за кермо.</w:t>
      </w:r>
    </w:p>
    <w:p w:rsidR="002B308B" w:rsidRPr="00E13015" w:rsidRDefault="002B308B" w:rsidP="008F6D0A">
      <w:pPr>
        <w:rPr>
          <w:lang w:val="uk-UA"/>
        </w:rPr>
      </w:pPr>
    </w:p>
    <w:p w:rsidR="002B308B" w:rsidRPr="00E13015" w:rsidRDefault="002B308B" w:rsidP="008F6D0A">
      <w:pPr>
        <w:pStyle w:val="ActionTimeArena"/>
        <w:rPr>
          <w:lang w:val="uk-UA"/>
        </w:rPr>
      </w:pPr>
      <w:r w:rsidRPr="00E13015">
        <w:rPr>
          <w:lang w:val="uk-UA"/>
        </w:rPr>
        <w:t>Інт. Салон джипу - арка - ранок</w:t>
      </w:r>
    </w:p>
    <w:p w:rsidR="002B308B" w:rsidRPr="00A111E1" w:rsidRDefault="002B308B" w:rsidP="008F6D0A">
      <w:pPr>
        <w:pStyle w:val="ActionDescription"/>
        <w:rPr>
          <w:lang w:val="uk-UA"/>
        </w:rPr>
      </w:pPr>
      <w:r w:rsidRPr="00A111E1">
        <w:rPr>
          <w:lang w:val="uk-UA"/>
        </w:rPr>
        <w:t>Гладкий дивиться в дзеркало огляду салону та поправляє волосся.</w:t>
      </w:r>
    </w:p>
    <w:p w:rsidR="002B308B" w:rsidRPr="00A111E1" w:rsidRDefault="002B308B" w:rsidP="008F6D0A">
      <w:pPr>
        <w:pStyle w:val="HeroName"/>
        <w:rPr>
          <w:lang w:val="uk-UA"/>
        </w:rPr>
      </w:pPr>
      <w:r w:rsidRPr="00A111E1">
        <w:rPr>
          <w:lang w:val="uk-UA"/>
        </w:rPr>
        <w:t>гладкий</w:t>
      </w:r>
    </w:p>
    <w:p w:rsidR="002B308B" w:rsidRPr="00A111E1" w:rsidRDefault="002B308B" w:rsidP="008F6D0A">
      <w:pPr>
        <w:pStyle w:val="HeroReplica"/>
        <w:rPr>
          <w:lang w:val="uk-UA"/>
        </w:rPr>
      </w:pPr>
      <w:r w:rsidRPr="00A111E1">
        <w:rPr>
          <w:lang w:val="uk-UA"/>
        </w:rPr>
        <w:t>Ну всьо, спаліліся. Можна чухати звідси.</w:t>
      </w:r>
    </w:p>
    <w:p w:rsidR="002B308B" w:rsidRPr="00A111E1" w:rsidRDefault="002B308B" w:rsidP="00596C64">
      <w:pPr>
        <w:rPr>
          <w:lang w:val="uk-UA"/>
        </w:rPr>
      </w:pPr>
    </w:p>
    <w:p w:rsidR="002B308B" w:rsidRPr="00A111E1" w:rsidRDefault="002B308B" w:rsidP="00596C64">
      <w:pPr>
        <w:pStyle w:val="HeroName"/>
        <w:rPr>
          <w:lang w:val="uk-UA"/>
        </w:rPr>
      </w:pPr>
      <w:r w:rsidRPr="00A111E1">
        <w:rPr>
          <w:lang w:val="uk-UA"/>
        </w:rPr>
        <w:t>накачаний</w:t>
      </w:r>
    </w:p>
    <w:p w:rsidR="002B308B" w:rsidRPr="00A111E1" w:rsidRDefault="002B308B" w:rsidP="00596C64">
      <w:pPr>
        <w:pStyle w:val="HeroReplica"/>
        <w:rPr>
          <w:lang w:val="uk-UA"/>
        </w:rPr>
      </w:pPr>
      <w:r w:rsidRPr="00A111E1">
        <w:rPr>
          <w:lang w:val="uk-UA"/>
        </w:rPr>
        <w:t>Що, до другого додому поїдемо?</w:t>
      </w:r>
    </w:p>
    <w:p w:rsidR="002B308B" w:rsidRPr="00A111E1" w:rsidRDefault="002B308B" w:rsidP="00596C64">
      <w:pPr>
        <w:rPr>
          <w:lang w:val="uk-UA"/>
        </w:rPr>
      </w:pPr>
    </w:p>
    <w:p w:rsidR="002B308B" w:rsidRPr="00A111E1" w:rsidRDefault="002B308B" w:rsidP="00596C64">
      <w:pPr>
        <w:pStyle w:val="HeroName"/>
        <w:rPr>
          <w:lang w:val="uk-UA"/>
        </w:rPr>
      </w:pPr>
      <w:r w:rsidRPr="00A111E1">
        <w:rPr>
          <w:lang w:val="uk-UA"/>
        </w:rPr>
        <w:t>гладкий</w:t>
      </w:r>
    </w:p>
    <w:p w:rsidR="002B308B" w:rsidRPr="00A111E1" w:rsidRDefault="002B308B" w:rsidP="00596C64">
      <w:pPr>
        <w:pStyle w:val="HeroRemarka"/>
        <w:rPr>
          <w:lang w:val="uk-UA"/>
        </w:rPr>
      </w:pPr>
      <w:r w:rsidRPr="00A111E1">
        <w:rPr>
          <w:lang w:val="uk-UA"/>
        </w:rPr>
        <w:t>(кривляючись)</w:t>
      </w:r>
    </w:p>
    <w:p w:rsidR="002B308B" w:rsidRPr="00A111E1" w:rsidRDefault="002B308B" w:rsidP="00596C64">
      <w:pPr>
        <w:pStyle w:val="HeroReplica"/>
        <w:rPr>
          <w:lang w:val="uk-UA"/>
        </w:rPr>
      </w:pPr>
      <w:r w:rsidRPr="00A111E1">
        <w:rPr>
          <w:lang w:val="uk-UA"/>
        </w:rPr>
        <w:t>До другого поїдемо.</w:t>
      </w:r>
    </w:p>
    <w:p w:rsidR="002B308B" w:rsidRPr="00A111E1" w:rsidRDefault="002B308B" w:rsidP="00596C64">
      <w:pPr>
        <w:pStyle w:val="HeroRemarka"/>
        <w:rPr>
          <w:lang w:val="uk-UA"/>
        </w:rPr>
      </w:pPr>
      <w:r w:rsidRPr="00A111E1">
        <w:rPr>
          <w:lang w:val="uk-UA"/>
        </w:rPr>
        <w:t>(нормально)</w:t>
      </w:r>
    </w:p>
    <w:p w:rsidR="002B308B" w:rsidRPr="00A111E1" w:rsidRDefault="002B308B" w:rsidP="00596C64">
      <w:pPr>
        <w:pStyle w:val="HeroReplica"/>
        <w:rPr>
          <w:lang w:val="uk-UA"/>
        </w:rPr>
      </w:pPr>
      <w:r w:rsidRPr="00A111E1">
        <w:rPr>
          <w:lang w:val="uk-UA"/>
        </w:rPr>
        <w:t>За м'ячем збігай.</w:t>
      </w:r>
    </w:p>
    <w:p w:rsidR="002B308B" w:rsidRPr="00A111E1" w:rsidRDefault="002B308B" w:rsidP="00596C64">
      <w:pPr>
        <w:rPr>
          <w:lang w:val="uk-UA"/>
        </w:rPr>
      </w:pPr>
    </w:p>
    <w:p w:rsidR="002B308B" w:rsidRPr="00A111E1" w:rsidRDefault="002B308B" w:rsidP="00596C64">
      <w:pPr>
        <w:pStyle w:val="HeroName"/>
        <w:rPr>
          <w:lang w:val="uk-UA"/>
        </w:rPr>
      </w:pPr>
      <w:r w:rsidRPr="00A111E1">
        <w:rPr>
          <w:lang w:val="uk-UA"/>
        </w:rPr>
        <w:t>накачаний</w:t>
      </w:r>
    </w:p>
    <w:p w:rsidR="002B308B" w:rsidRPr="00A111E1" w:rsidRDefault="002B308B" w:rsidP="00596C64">
      <w:pPr>
        <w:pStyle w:val="HeroReplica"/>
        <w:rPr>
          <w:lang w:val="uk-UA"/>
        </w:rPr>
      </w:pPr>
      <w:r w:rsidRPr="00A111E1">
        <w:rPr>
          <w:lang w:val="uk-UA"/>
        </w:rPr>
        <w:t>Та на біса, нового купиш.</w:t>
      </w:r>
    </w:p>
    <w:p w:rsidR="002B308B" w:rsidRPr="00A111E1" w:rsidRDefault="002B308B" w:rsidP="00596C64">
      <w:pPr>
        <w:rPr>
          <w:lang w:val="uk-UA"/>
        </w:rPr>
      </w:pPr>
    </w:p>
    <w:p w:rsidR="002B308B" w:rsidRPr="00A111E1" w:rsidRDefault="002B308B" w:rsidP="00596C64">
      <w:pPr>
        <w:rPr>
          <w:lang w:val="uk-UA"/>
        </w:rPr>
      </w:pPr>
      <w:r w:rsidRPr="00A111E1">
        <w:rPr>
          <w:lang w:val="uk-UA"/>
        </w:rPr>
        <w:t>Гладкий не моргаючи дивиться на накачаного.</w:t>
      </w:r>
    </w:p>
    <w:p w:rsidR="002B308B" w:rsidRPr="00A111E1" w:rsidRDefault="002B308B" w:rsidP="00596C64">
      <w:pPr>
        <w:rPr>
          <w:lang w:val="uk-UA"/>
        </w:rPr>
      </w:pPr>
    </w:p>
    <w:p w:rsidR="002B308B" w:rsidRPr="00A111E1" w:rsidRDefault="002B308B" w:rsidP="00596C64">
      <w:pPr>
        <w:pStyle w:val="HeroName"/>
        <w:rPr>
          <w:lang w:val="uk-UA"/>
        </w:rPr>
      </w:pPr>
      <w:r w:rsidRPr="00A111E1">
        <w:rPr>
          <w:lang w:val="uk-UA"/>
        </w:rPr>
        <w:t>накачаний</w:t>
      </w:r>
    </w:p>
    <w:p w:rsidR="002B308B" w:rsidRPr="00A111E1" w:rsidRDefault="002B308B" w:rsidP="00596C64">
      <w:pPr>
        <w:pStyle w:val="HeroReplica"/>
        <w:rPr>
          <w:lang w:val="uk-UA"/>
        </w:rPr>
      </w:pPr>
      <w:r w:rsidRPr="00A111E1">
        <w:rPr>
          <w:lang w:val="uk-UA"/>
        </w:rPr>
        <w:t>Ну добре, добре.</w:t>
      </w:r>
    </w:p>
    <w:p w:rsidR="002B308B" w:rsidRPr="00A111E1" w:rsidRDefault="002B308B" w:rsidP="00596C64">
      <w:pPr>
        <w:rPr>
          <w:lang w:val="uk-UA"/>
        </w:rPr>
      </w:pPr>
    </w:p>
    <w:p w:rsidR="002B308B" w:rsidRPr="00A111E1" w:rsidRDefault="002B308B" w:rsidP="00596C64">
      <w:pPr>
        <w:rPr>
          <w:lang w:val="uk-UA"/>
        </w:rPr>
      </w:pPr>
      <w:r w:rsidRPr="00A111E1">
        <w:rPr>
          <w:lang w:val="uk-UA"/>
        </w:rPr>
        <w:t>Накачаний вилазить з авта, на пів</w:t>
      </w:r>
      <w:r w:rsidRPr="006E11FE">
        <w:rPr>
          <w:lang w:val="ru-RU"/>
        </w:rPr>
        <w:t xml:space="preserve"> </w:t>
      </w:r>
      <w:r w:rsidRPr="00A111E1">
        <w:rPr>
          <w:lang w:val="uk-UA"/>
        </w:rPr>
        <w:t>задкуючи, піднявши долоні й опускаючи їх періодично вниз.</w:t>
      </w:r>
    </w:p>
    <w:p w:rsidR="002B308B" w:rsidRPr="00A111E1" w:rsidRDefault="002B308B" w:rsidP="00596C64">
      <w:pPr>
        <w:rPr>
          <w:lang w:val="uk-UA"/>
        </w:rPr>
      </w:pPr>
    </w:p>
    <w:p w:rsidR="002B308B" w:rsidRPr="00A111E1" w:rsidRDefault="002B308B" w:rsidP="00596C64">
      <w:pPr>
        <w:pStyle w:val="ActionTimeArena"/>
        <w:rPr>
          <w:lang w:val="uk-UA"/>
        </w:rPr>
      </w:pPr>
      <w:r w:rsidRPr="00A111E1">
        <w:rPr>
          <w:lang w:val="uk-UA"/>
        </w:rPr>
        <w:t>Екст. Дах багатоповерхівки - ранок</w:t>
      </w:r>
    </w:p>
    <w:p w:rsidR="002B308B" w:rsidRPr="00A111E1" w:rsidRDefault="002B308B" w:rsidP="00596C64">
      <w:pPr>
        <w:pStyle w:val="ActionDescription"/>
        <w:rPr>
          <w:lang w:val="uk-UA"/>
        </w:rPr>
      </w:pPr>
      <w:r w:rsidRPr="00A111E1">
        <w:rPr>
          <w:lang w:val="uk-UA"/>
        </w:rPr>
        <w:t>На даху будинку, що той розташований навпроти арки, на краю стоїть Пашко й дивиться вниз, набираючи номер на мобілці.</w:t>
      </w:r>
    </w:p>
    <w:p w:rsidR="002B308B" w:rsidRPr="00A111E1" w:rsidRDefault="002B308B" w:rsidP="00596C64">
      <w:pPr>
        <w:pStyle w:val="ActionDescription"/>
        <w:rPr>
          <w:lang w:val="uk-UA"/>
        </w:rPr>
      </w:pPr>
      <w:r w:rsidRPr="00A111E1">
        <w:rPr>
          <w:lang w:val="uk-UA"/>
        </w:rPr>
        <w:t>Пашко бачить джипу, той від'їздить, виїхавши з арки.</w:t>
      </w:r>
    </w:p>
    <w:p w:rsidR="002B308B" w:rsidRPr="00A111E1" w:rsidRDefault="002B308B" w:rsidP="00596C64">
      <w:pPr>
        <w:pStyle w:val="ActionDescription"/>
        <w:rPr>
          <w:lang w:val="uk-UA"/>
        </w:rPr>
      </w:pPr>
      <w:r w:rsidRPr="00A111E1">
        <w:rPr>
          <w:lang w:val="uk-UA"/>
        </w:rPr>
        <w:t xml:space="preserve">Пашко відходить від краю й </w:t>
      </w:r>
      <w:r w:rsidRPr="006E11FE">
        <w:rPr>
          <w:lang w:val="ru-RU"/>
        </w:rPr>
        <w:t>притуляє</w:t>
      </w:r>
      <w:r w:rsidRPr="00A111E1">
        <w:rPr>
          <w:lang w:val="uk-UA"/>
        </w:rPr>
        <w:t xml:space="preserve"> мобілку до вуха.</w:t>
      </w:r>
    </w:p>
    <w:p w:rsidR="002B308B" w:rsidRPr="00A111E1" w:rsidRDefault="002B308B" w:rsidP="00596C64">
      <w:pPr>
        <w:pStyle w:val="HeroName"/>
        <w:rPr>
          <w:lang w:val="uk-UA"/>
        </w:rPr>
      </w:pPr>
      <w:r w:rsidRPr="00A111E1">
        <w:rPr>
          <w:lang w:val="uk-UA"/>
        </w:rPr>
        <w:t>паша</w:t>
      </w:r>
    </w:p>
    <w:p w:rsidR="002B308B" w:rsidRPr="00A111E1" w:rsidRDefault="002B308B" w:rsidP="00596C64">
      <w:pPr>
        <w:pStyle w:val="HeroReplica"/>
        <w:rPr>
          <w:lang w:val="uk-UA"/>
        </w:rPr>
      </w:pPr>
      <w:r w:rsidRPr="00A111E1">
        <w:rPr>
          <w:lang w:val="uk-UA"/>
        </w:rPr>
        <w:t>Алло, Колюнь, тут цей бик в мене у дворі чекав.</w:t>
      </w:r>
    </w:p>
    <w:p w:rsidR="002B308B" w:rsidRPr="00A111E1" w:rsidRDefault="002B308B" w:rsidP="00596C64">
      <w:pPr>
        <w:rPr>
          <w:lang w:val="uk-UA"/>
        </w:rPr>
      </w:pPr>
    </w:p>
    <w:p w:rsidR="002B308B" w:rsidRPr="00A111E1" w:rsidRDefault="002B308B" w:rsidP="00596C64">
      <w:pPr>
        <w:pStyle w:val="HeroName"/>
        <w:rPr>
          <w:lang w:val="uk-UA"/>
        </w:rPr>
      </w:pPr>
      <w:r w:rsidRPr="00A111E1">
        <w:rPr>
          <w:lang w:val="uk-UA"/>
        </w:rPr>
        <w:t>микола</w:t>
      </w:r>
    </w:p>
    <w:p w:rsidR="002B308B" w:rsidRPr="00A111E1" w:rsidRDefault="002B308B" w:rsidP="00596C64">
      <w:pPr>
        <w:pStyle w:val="HeroVoiceOver"/>
        <w:rPr>
          <w:lang w:val="uk-UA"/>
        </w:rPr>
      </w:pPr>
      <w:r w:rsidRPr="00A111E1">
        <w:rPr>
          <w:lang w:val="uk-UA"/>
        </w:rPr>
        <w:t>(за кадром)</w:t>
      </w:r>
    </w:p>
    <w:p w:rsidR="002B308B" w:rsidRPr="00A111E1" w:rsidRDefault="002B308B" w:rsidP="00596C64">
      <w:pPr>
        <w:pStyle w:val="HeroReplica"/>
        <w:rPr>
          <w:lang w:val="uk-UA"/>
        </w:rPr>
      </w:pPr>
      <w:r w:rsidRPr="00A111E1">
        <w:rPr>
          <w:lang w:val="uk-UA"/>
        </w:rPr>
        <w:t>І шо?</w:t>
      </w:r>
    </w:p>
    <w:p w:rsidR="002B308B" w:rsidRPr="00A111E1" w:rsidRDefault="002B308B" w:rsidP="00596C64">
      <w:pPr>
        <w:rPr>
          <w:lang w:val="uk-UA"/>
        </w:rPr>
      </w:pPr>
    </w:p>
    <w:p w:rsidR="002B308B" w:rsidRPr="00A111E1" w:rsidRDefault="002B308B" w:rsidP="003358C9">
      <w:pPr>
        <w:pStyle w:val="ActionTimeArena"/>
        <w:rPr>
          <w:lang w:val="uk-UA"/>
        </w:rPr>
      </w:pPr>
      <w:r w:rsidRPr="00A111E1">
        <w:rPr>
          <w:lang w:val="uk-UA"/>
        </w:rPr>
        <w:t xml:space="preserve">ЕКСТ. ЛАВКА </w:t>
      </w:r>
      <w:r w:rsidRPr="003358C9">
        <w:rPr>
          <w:lang w:val="ru-RU"/>
        </w:rPr>
        <w:t>коло</w:t>
      </w:r>
      <w:r w:rsidRPr="00361962">
        <w:rPr>
          <w:lang w:val="ru-RU"/>
        </w:rPr>
        <w:t xml:space="preserve"> елітного</w:t>
      </w:r>
      <w:r w:rsidRPr="003358C9">
        <w:rPr>
          <w:lang w:val="ru-RU"/>
        </w:rPr>
        <w:t xml:space="preserve"> </w:t>
      </w:r>
      <w:r w:rsidRPr="00A111E1">
        <w:rPr>
          <w:lang w:val="uk-UA"/>
        </w:rPr>
        <w:t>ПІД'ЇЗДУ БАГАТОПОВЕРХІВКИ - РАНОК</w:t>
      </w:r>
    </w:p>
    <w:p w:rsidR="002B308B" w:rsidRPr="00A111E1" w:rsidRDefault="002B308B" w:rsidP="00596C64">
      <w:pPr>
        <w:rPr>
          <w:lang w:val="uk-UA"/>
        </w:rPr>
      </w:pPr>
      <w:r w:rsidRPr="00A111E1">
        <w:rPr>
          <w:lang w:val="uk-UA"/>
        </w:rPr>
        <w:t>Оля й Микола стоять в Оліном</w:t>
      </w:r>
      <w:r w:rsidRPr="006E11FE">
        <w:rPr>
          <w:lang w:val="ru-RU"/>
        </w:rPr>
        <w:t>у</w:t>
      </w:r>
      <w:r w:rsidRPr="00A111E1">
        <w:rPr>
          <w:lang w:val="uk-UA"/>
        </w:rPr>
        <w:t xml:space="preserve"> дворі, Оля тримає його під руку й дивиться на обличчя. Микола ж, трохи відвернувши лице від неї, розмовляє по мобілці.</w:t>
      </w:r>
    </w:p>
    <w:p w:rsidR="002B308B" w:rsidRPr="00A111E1" w:rsidRDefault="002B308B" w:rsidP="00596C64">
      <w:pPr>
        <w:rPr>
          <w:lang w:val="uk-UA"/>
        </w:rPr>
      </w:pPr>
    </w:p>
    <w:p w:rsidR="002B308B" w:rsidRPr="00A111E1" w:rsidRDefault="002B308B" w:rsidP="00596C64">
      <w:pPr>
        <w:pStyle w:val="HeroName"/>
        <w:rPr>
          <w:lang w:val="uk-UA"/>
        </w:rPr>
      </w:pPr>
      <w:r w:rsidRPr="00A111E1">
        <w:rPr>
          <w:lang w:val="uk-UA"/>
        </w:rPr>
        <w:t>паша</w:t>
      </w:r>
    </w:p>
    <w:p w:rsidR="002B308B" w:rsidRPr="00A111E1" w:rsidRDefault="002B308B" w:rsidP="00596C64">
      <w:pPr>
        <w:pStyle w:val="HeroVoiceOver"/>
        <w:rPr>
          <w:lang w:val="uk-UA"/>
        </w:rPr>
      </w:pPr>
      <w:r w:rsidRPr="00A111E1">
        <w:rPr>
          <w:lang w:val="uk-UA"/>
        </w:rPr>
        <w:t>(за кадром)</w:t>
      </w:r>
    </w:p>
    <w:p w:rsidR="002B308B" w:rsidRPr="00A111E1" w:rsidRDefault="002B308B" w:rsidP="00596C64">
      <w:pPr>
        <w:pStyle w:val="HeroReplica"/>
        <w:rPr>
          <w:lang w:val="uk-UA"/>
        </w:rPr>
      </w:pPr>
      <w:r w:rsidRPr="00A111E1">
        <w:rPr>
          <w:lang w:val="uk-UA"/>
        </w:rPr>
        <w:t>Та все нормально. Я втік.</w:t>
      </w:r>
    </w:p>
    <w:p w:rsidR="002B308B" w:rsidRPr="00A111E1" w:rsidRDefault="002B308B" w:rsidP="00596C64">
      <w:pPr>
        <w:rPr>
          <w:lang w:val="uk-UA"/>
        </w:rPr>
      </w:pPr>
    </w:p>
    <w:p w:rsidR="002B308B" w:rsidRPr="00A111E1" w:rsidRDefault="002B308B" w:rsidP="00596C64">
      <w:pPr>
        <w:pStyle w:val="HeroName"/>
        <w:rPr>
          <w:lang w:val="uk-UA"/>
        </w:rPr>
      </w:pPr>
      <w:r w:rsidRPr="00A111E1">
        <w:rPr>
          <w:lang w:val="uk-UA"/>
        </w:rPr>
        <w:t>микола</w:t>
      </w:r>
    </w:p>
    <w:p w:rsidR="002B308B" w:rsidRPr="00A111E1" w:rsidRDefault="002B308B" w:rsidP="00596C64">
      <w:pPr>
        <w:pStyle w:val="HeroReplica"/>
        <w:rPr>
          <w:lang w:val="uk-UA"/>
        </w:rPr>
      </w:pPr>
      <w:r w:rsidRPr="00A111E1">
        <w:rPr>
          <w:lang w:val="uk-UA"/>
        </w:rPr>
        <w:t>Якого біса ти взагалі туди поперся? Я ж сказав, кочуємо. Сиди на хазі. Що тобі не вистачає?</w:t>
      </w:r>
    </w:p>
    <w:p w:rsidR="002B308B" w:rsidRPr="00A111E1" w:rsidRDefault="002B308B" w:rsidP="00596C64">
      <w:pPr>
        <w:rPr>
          <w:lang w:val="uk-UA"/>
        </w:rPr>
      </w:pPr>
    </w:p>
    <w:p w:rsidR="002B308B" w:rsidRPr="00A111E1" w:rsidRDefault="002B308B" w:rsidP="00596C64">
      <w:pPr>
        <w:pStyle w:val="HeroName"/>
        <w:rPr>
          <w:lang w:val="uk-UA"/>
        </w:rPr>
      </w:pPr>
      <w:r w:rsidRPr="00A111E1">
        <w:rPr>
          <w:lang w:val="uk-UA"/>
        </w:rPr>
        <w:t>паша</w:t>
      </w:r>
    </w:p>
    <w:p w:rsidR="002B308B" w:rsidRPr="00A111E1" w:rsidRDefault="002B308B" w:rsidP="00130B7C">
      <w:pPr>
        <w:pStyle w:val="HeroVoiceOver"/>
        <w:rPr>
          <w:lang w:val="uk-UA"/>
        </w:rPr>
      </w:pPr>
      <w:r w:rsidRPr="00A111E1">
        <w:rPr>
          <w:lang w:val="uk-UA"/>
        </w:rPr>
        <w:t>(за кадром)</w:t>
      </w:r>
    </w:p>
    <w:p w:rsidR="002B308B" w:rsidRPr="00A111E1" w:rsidRDefault="002B308B" w:rsidP="00596C64">
      <w:pPr>
        <w:pStyle w:val="HeroReplica"/>
        <w:rPr>
          <w:lang w:val="uk-UA"/>
        </w:rPr>
      </w:pPr>
      <w:r w:rsidRPr="00A111E1">
        <w:rPr>
          <w:lang w:val="uk-UA"/>
        </w:rPr>
        <w:t>А ти де шарися? Тобі значить можна? Тоскно мені, я за радійкою шов.</w:t>
      </w:r>
    </w:p>
    <w:p w:rsidR="002B308B" w:rsidRPr="00A111E1" w:rsidRDefault="002B308B" w:rsidP="00130B7C">
      <w:pPr>
        <w:rPr>
          <w:lang w:val="uk-UA"/>
        </w:rPr>
      </w:pPr>
    </w:p>
    <w:p w:rsidR="002B308B" w:rsidRPr="00A111E1" w:rsidRDefault="002B308B" w:rsidP="00130B7C">
      <w:pPr>
        <w:pStyle w:val="ActionDescription"/>
        <w:rPr>
          <w:lang w:val="uk-UA"/>
        </w:rPr>
      </w:pPr>
      <w:r w:rsidRPr="00A111E1">
        <w:rPr>
          <w:lang w:val="uk-UA"/>
        </w:rPr>
        <w:t xml:space="preserve">Микола вивільняє руку від </w:t>
      </w:r>
      <w:r w:rsidRPr="00440F4A">
        <w:rPr>
          <w:lang w:val="uk-UA"/>
        </w:rPr>
        <w:t>Оліної</w:t>
      </w:r>
      <w:r w:rsidRPr="00A111E1">
        <w:rPr>
          <w:lang w:val="uk-UA"/>
        </w:rPr>
        <w:t>, відходить на крок й піднявши напружену руку вгору, різкими рухами наче відрубує нею, в такт словам</w:t>
      </w:r>
    </w:p>
    <w:p w:rsidR="002B308B" w:rsidRPr="00A111E1" w:rsidRDefault="002B308B" w:rsidP="00130B7C">
      <w:pPr>
        <w:pStyle w:val="HeroName"/>
        <w:rPr>
          <w:lang w:val="uk-UA"/>
        </w:rPr>
      </w:pPr>
      <w:r w:rsidRPr="00A111E1">
        <w:rPr>
          <w:lang w:val="uk-UA"/>
        </w:rPr>
        <w:t>микола</w:t>
      </w:r>
    </w:p>
    <w:p w:rsidR="002B308B" w:rsidRPr="00A111E1" w:rsidRDefault="002B308B" w:rsidP="00130B7C">
      <w:pPr>
        <w:pStyle w:val="HeroReplica"/>
        <w:rPr>
          <w:lang w:val="uk-UA"/>
        </w:rPr>
      </w:pPr>
      <w:r w:rsidRPr="00A111E1">
        <w:rPr>
          <w:lang w:val="uk-UA"/>
        </w:rPr>
        <w:t>Так, ти вже дістав своїм можна не можна. Тупочи на хату й сиди там, нікуди не вилазь. Телевізор дивися, помалюй, займи себе чимось. Вечором привезу тобі музику. Зрозумів?</w:t>
      </w:r>
    </w:p>
    <w:p w:rsidR="002B308B" w:rsidRPr="00A111E1" w:rsidRDefault="002B308B" w:rsidP="00130B7C">
      <w:pPr>
        <w:rPr>
          <w:lang w:val="uk-UA"/>
        </w:rPr>
      </w:pPr>
    </w:p>
    <w:p w:rsidR="002B308B" w:rsidRPr="00A111E1" w:rsidRDefault="002B308B" w:rsidP="00130B7C">
      <w:pPr>
        <w:pStyle w:val="ActionTimeArena"/>
        <w:rPr>
          <w:lang w:val="uk-UA"/>
        </w:rPr>
      </w:pPr>
      <w:r w:rsidRPr="00A111E1">
        <w:rPr>
          <w:lang w:val="uk-UA"/>
        </w:rPr>
        <w:t>ЕКСТ. ДАХ БАГАТОПОВЕРХІВКИ - РАНОК</w:t>
      </w:r>
    </w:p>
    <w:p w:rsidR="002B308B" w:rsidRPr="00A111E1" w:rsidRDefault="002B308B" w:rsidP="00130B7C">
      <w:pPr>
        <w:pStyle w:val="ActionDescription"/>
        <w:rPr>
          <w:lang w:val="uk-UA"/>
        </w:rPr>
      </w:pPr>
      <w:r w:rsidRPr="00A111E1">
        <w:rPr>
          <w:lang w:val="uk-UA"/>
        </w:rPr>
        <w:t>Пашко натискає кнопку роз'єднання зв'язку, кривить лице, висловлюючи злість й стискає мобілку в кулаку.</w:t>
      </w:r>
    </w:p>
    <w:p w:rsidR="002B308B" w:rsidRPr="00A111E1" w:rsidRDefault="002B308B" w:rsidP="00130B7C">
      <w:pPr>
        <w:pStyle w:val="HeroName"/>
        <w:rPr>
          <w:lang w:val="uk-UA"/>
        </w:rPr>
      </w:pPr>
      <w:r w:rsidRPr="00A111E1">
        <w:rPr>
          <w:lang w:val="uk-UA"/>
        </w:rPr>
        <w:t>паша</w:t>
      </w:r>
    </w:p>
    <w:p w:rsidR="002B308B" w:rsidRPr="00A111E1" w:rsidRDefault="002B308B" w:rsidP="00130B7C">
      <w:pPr>
        <w:pStyle w:val="HeroRemarka"/>
        <w:rPr>
          <w:lang w:val="uk-UA"/>
        </w:rPr>
      </w:pPr>
      <w:r w:rsidRPr="00A111E1">
        <w:rPr>
          <w:lang w:val="uk-UA"/>
        </w:rPr>
        <w:t>(крізь зуби)</w:t>
      </w:r>
    </w:p>
    <w:p w:rsidR="002B308B" w:rsidRPr="00A111E1" w:rsidRDefault="002B308B" w:rsidP="00130B7C">
      <w:pPr>
        <w:pStyle w:val="HeroReplica"/>
        <w:rPr>
          <w:lang w:val="uk-UA"/>
        </w:rPr>
      </w:pPr>
      <w:r w:rsidRPr="00A111E1">
        <w:rPr>
          <w:lang w:val="uk-UA"/>
        </w:rPr>
        <w:t xml:space="preserve">Та йди ти. Дістав своїм можна-не можна. Татко бісів. </w:t>
      </w:r>
    </w:p>
    <w:p w:rsidR="002B308B" w:rsidRPr="00A111E1" w:rsidRDefault="002B308B" w:rsidP="00130B7C">
      <w:pPr>
        <w:rPr>
          <w:lang w:val="uk-UA"/>
        </w:rPr>
      </w:pPr>
    </w:p>
    <w:p w:rsidR="002B308B" w:rsidRPr="00FD51E1" w:rsidRDefault="002B308B" w:rsidP="00567936">
      <w:pPr>
        <w:pStyle w:val="ActionTimeArena"/>
        <w:rPr>
          <w:lang w:val="uk-UA"/>
        </w:rPr>
      </w:pPr>
      <w:r w:rsidRPr="00FD51E1">
        <w:rPr>
          <w:lang w:val="uk-UA"/>
        </w:rPr>
        <w:t>інт. зйомна квартира - кімната - вечір</w:t>
      </w:r>
    </w:p>
    <w:p w:rsidR="002B308B" w:rsidRPr="00FD51E1" w:rsidRDefault="002B308B" w:rsidP="00567936">
      <w:pPr>
        <w:pStyle w:val="ActionDescription"/>
        <w:rPr>
          <w:lang w:val="uk-UA"/>
        </w:rPr>
      </w:pPr>
      <w:r w:rsidRPr="00FD51E1">
        <w:rPr>
          <w:lang w:val="uk-UA"/>
        </w:rPr>
        <w:t>Пашко сидить в кріслі та палить, дивлячись в стелю. Чути, як працює телевізор.</w:t>
      </w:r>
    </w:p>
    <w:p w:rsidR="002B308B" w:rsidRPr="00FD51E1" w:rsidRDefault="002B308B" w:rsidP="00567936">
      <w:pPr>
        <w:pStyle w:val="ActionDescription"/>
        <w:rPr>
          <w:lang w:val="uk-UA"/>
        </w:rPr>
      </w:pPr>
      <w:r w:rsidRPr="00FD51E1">
        <w:rPr>
          <w:lang w:val="uk-UA"/>
        </w:rPr>
        <w:t>В кімнату входить Микола.</w:t>
      </w:r>
    </w:p>
    <w:p w:rsidR="002B308B" w:rsidRPr="00FD51E1" w:rsidRDefault="002B308B" w:rsidP="00567936">
      <w:pPr>
        <w:pStyle w:val="HeroName"/>
        <w:rPr>
          <w:lang w:val="uk-UA"/>
        </w:rPr>
      </w:pPr>
      <w:r w:rsidRPr="00FD51E1">
        <w:rPr>
          <w:lang w:val="uk-UA"/>
        </w:rPr>
        <w:t>микола</w:t>
      </w:r>
    </w:p>
    <w:p w:rsidR="002B308B" w:rsidRPr="00FD51E1" w:rsidRDefault="002B308B" w:rsidP="00567936">
      <w:pPr>
        <w:pStyle w:val="HeroReplica"/>
        <w:rPr>
          <w:lang w:val="uk-UA"/>
        </w:rPr>
      </w:pPr>
      <w:r w:rsidRPr="00FD51E1">
        <w:rPr>
          <w:lang w:val="uk-UA"/>
        </w:rPr>
        <w:t>Що нудьгуєш? Збирайся, йдемо на побачення.</w:t>
      </w:r>
    </w:p>
    <w:p w:rsidR="002B308B" w:rsidRPr="00FD51E1" w:rsidRDefault="002B308B" w:rsidP="00567936">
      <w:pPr>
        <w:rPr>
          <w:lang w:val="uk-UA"/>
        </w:rPr>
      </w:pPr>
    </w:p>
    <w:p w:rsidR="002B308B" w:rsidRPr="00FD51E1" w:rsidRDefault="002B308B" w:rsidP="00567936">
      <w:pPr>
        <w:pStyle w:val="HeroName"/>
        <w:rPr>
          <w:lang w:val="uk-UA"/>
        </w:rPr>
      </w:pPr>
      <w:r w:rsidRPr="00FD51E1">
        <w:rPr>
          <w:lang w:val="uk-UA"/>
        </w:rPr>
        <w:t>паша</w:t>
      </w:r>
    </w:p>
    <w:p w:rsidR="002B308B" w:rsidRPr="00FD51E1" w:rsidRDefault="002B308B" w:rsidP="00567936">
      <w:pPr>
        <w:pStyle w:val="HeroReplica"/>
        <w:rPr>
          <w:lang w:val="uk-UA"/>
        </w:rPr>
      </w:pPr>
      <w:r w:rsidRPr="00FD51E1">
        <w:rPr>
          <w:lang w:val="uk-UA"/>
        </w:rPr>
        <w:t>Яке в біса побачення. Ти про що?</w:t>
      </w:r>
    </w:p>
    <w:p w:rsidR="002B308B" w:rsidRPr="00FD51E1" w:rsidRDefault="002B308B" w:rsidP="00567936">
      <w:pPr>
        <w:rPr>
          <w:lang w:val="uk-UA"/>
        </w:rPr>
      </w:pPr>
    </w:p>
    <w:p w:rsidR="002B308B" w:rsidRPr="00FD51E1" w:rsidRDefault="002B308B" w:rsidP="00567936">
      <w:pPr>
        <w:pStyle w:val="HeroName"/>
        <w:rPr>
          <w:lang w:val="uk-UA"/>
        </w:rPr>
      </w:pPr>
      <w:r w:rsidRPr="00FD51E1">
        <w:rPr>
          <w:lang w:val="uk-UA"/>
        </w:rPr>
        <w:t>микола</w:t>
      </w:r>
    </w:p>
    <w:p w:rsidR="002B308B" w:rsidRPr="00FD51E1" w:rsidRDefault="002B308B" w:rsidP="00567936">
      <w:pPr>
        <w:pStyle w:val="HeroReplica"/>
        <w:rPr>
          <w:lang w:val="uk-UA"/>
        </w:rPr>
      </w:pPr>
      <w:r w:rsidRPr="00FD51E1">
        <w:rPr>
          <w:lang w:val="uk-UA"/>
        </w:rPr>
        <w:t>Та не напружуйся ти так. Просто дівча гарне намалювалося на горизонті. Вона подругу візьме, складеш компанію, посидимо, вип'ємо, потеревенимо. Все таке. Ну як звичайно.</w:t>
      </w:r>
    </w:p>
    <w:p w:rsidR="002B308B" w:rsidRPr="00FD51E1" w:rsidRDefault="002B308B" w:rsidP="00567936">
      <w:pPr>
        <w:rPr>
          <w:lang w:val="uk-UA"/>
        </w:rPr>
      </w:pPr>
    </w:p>
    <w:p w:rsidR="002B308B" w:rsidRPr="00FD51E1" w:rsidRDefault="002B308B" w:rsidP="00567936">
      <w:pPr>
        <w:pStyle w:val="HeroName"/>
        <w:rPr>
          <w:lang w:val="uk-UA"/>
        </w:rPr>
      </w:pPr>
      <w:r w:rsidRPr="00FD51E1">
        <w:rPr>
          <w:lang w:val="uk-UA"/>
        </w:rPr>
        <w:t>паша</w:t>
      </w:r>
    </w:p>
    <w:p w:rsidR="002B308B" w:rsidRPr="00FD51E1" w:rsidRDefault="002B308B" w:rsidP="00567936">
      <w:pPr>
        <w:pStyle w:val="HeroReplica"/>
        <w:rPr>
          <w:lang w:val="uk-UA"/>
        </w:rPr>
      </w:pPr>
      <w:r w:rsidRPr="00FD51E1">
        <w:rPr>
          <w:lang w:val="uk-UA"/>
        </w:rPr>
        <w:t>Так он де тебе носить.</w:t>
      </w:r>
    </w:p>
    <w:p w:rsidR="002B308B" w:rsidRPr="00FD51E1" w:rsidRDefault="002B308B" w:rsidP="00567936">
      <w:pPr>
        <w:rPr>
          <w:lang w:val="uk-UA"/>
        </w:rPr>
      </w:pPr>
    </w:p>
    <w:p w:rsidR="002B308B" w:rsidRPr="00FD51E1" w:rsidRDefault="002B308B" w:rsidP="00567936">
      <w:pPr>
        <w:pStyle w:val="HeroName"/>
        <w:rPr>
          <w:lang w:val="uk-UA"/>
        </w:rPr>
      </w:pPr>
      <w:r w:rsidRPr="00FD51E1">
        <w:rPr>
          <w:lang w:val="uk-UA"/>
        </w:rPr>
        <w:t>микола</w:t>
      </w:r>
    </w:p>
    <w:p w:rsidR="002B308B" w:rsidRPr="00FD51E1" w:rsidRDefault="002B308B" w:rsidP="00567936">
      <w:pPr>
        <w:pStyle w:val="HeroReplica"/>
        <w:rPr>
          <w:lang w:val="uk-UA"/>
        </w:rPr>
      </w:pPr>
      <w:r w:rsidRPr="00FD51E1">
        <w:rPr>
          <w:lang w:val="uk-UA"/>
        </w:rPr>
        <w:t xml:space="preserve">Носить-не носить, збирайся давай. </w:t>
      </w:r>
    </w:p>
    <w:p w:rsidR="002B308B" w:rsidRPr="00FD51E1" w:rsidRDefault="002B308B" w:rsidP="00596C64">
      <w:pPr>
        <w:rPr>
          <w:lang w:val="uk-UA"/>
        </w:rPr>
      </w:pPr>
    </w:p>
    <w:p w:rsidR="002B308B" w:rsidRPr="00387C7D" w:rsidRDefault="002B308B" w:rsidP="00FD51E1">
      <w:pPr>
        <w:pStyle w:val="ActionTimeArena"/>
        <w:rPr>
          <w:lang w:val="uk-UA"/>
        </w:rPr>
      </w:pPr>
      <w:r w:rsidRPr="00387C7D">
        <w:rPr>
          <w:lang w:val="uk-UA"/>
        </w:rPr>
        <w:t>інт. кафе - вечір</w:t>
      </w:r>
    </w:p>
    <w:p w:rsidR="002B308B" w:rsidRPr="00387C7D" w:rsidRDefault="002B308B" w:rsidP="00D237FD">
      <w:pPr>
        <w:pStyle w:val="ActionDescription"/>
        <w:rPr>
          <w:lang w:val="uk-UA"/>
        </w:rPr>
      </w:pPr>
      <w:r w:rsidRPr="00387C7D">
        <w:rPr>
          <w:lang w:val="uk-UA"/>
        </w:rPr>
        <w:t>На кріслах, в тому ж місці, сидять Микола та Пашко. Микола глибоко втоплений в кріслі, в одній руці бокал з коньяком, в іншій тліюча цигарка. Розслаблено, ніби в трансі, дивиться в стелю. Пашко теж відкинутий в крісло, на столику, навпроти нього стоїть його бокал з коньяком, в руці в нього цигарка, якою він розмахує в такт пісні Г.Кричевського "шарики", що ту виконує співак на сцені.</w:t>
      </w:r>
    </w:p>
    <w:p w:rsidR="002B308B" w:rsidRPr="00387C7D" w:rsidRDefault="002B308B" w:rsidP="00D237FD">
      <w:pPr>
        <w:pStyle w:val="ActionDescription"/>
        <w:rPr>
          <w:lang w:val="uk-UA"/>
        </w:rPr>
      </w:pPr>
      <w:r w:rsidRPr="00387C7D">
        <w:rPr>
          <w:lang w:val="uk-UA"/>
        </w:rPr>
        <w:t>Видно сцену та співака й музикантів на ній.</w:t>
      </w:r>
    </w:p>
    <w:p w:rsidR="002B308B" w:rsidRPr="00387C7D" w:rsidRDefault="002B308B" w:rsidP="00D237FD">
      <w:pPr>
        <w:pStyle w:val="ActionDescription"/>
        <w:rPr>
          <w:lang w:val="uk-UA"/>
        </w:rPr>
      </w:pPr>
      <w:r w:rsidRPr="00387C7D">
        <w:rPr>
          <w:lang w:val="uk-UA"/>
        </w:rPr>
        <w:t>Видно Миколу, що той виринає з крісла й підіймає руку з цигаркою в гору, кличучи когось до себе.</w:t>
      </w:r>
    </w:p>
    <w:p w:rsidR="002B308B" w:rsidRPr="00223647" w:rsidRDefault="002B308B" w:rsidP="00D237FD">
      <w:pPr>
        <w:pStyle w:val="ActionDescription"/>
        <w:rPr>
          <w:lang w:val="uk-UA"/>
        </w:rPr>
      </w:pPr>
      <w:r w:rsidRPr="00387C7D">
        <w:rPr>
          <w:lang w:val="uk-UA"/>
        </w:rPr>
        <w:t xml:space="preserve">Видно Олю з </w:t>
      </w:r>
      <w:r w:rsidRPr="00223647">
        <w:rPr>
          <w:lang w:val="uk-UA"/>
        </w:rPr>
        <w:t>подругою, що від входу прямують за столик до хлопців. У подруги волосся вкладене у зачіску з використанням невидимих шпильок.</w:t>
      </w:r>
    </w:p>
    <w:p w:rsidR="002B308B" w:rsidRPr="00223647" w:rsidRDefault="002B308B" w:rsidP="00D237FD">
      <w:pPr>
        <w:pStyle w:val="ActionDescription"/>
        <w:rPr>
          <w:lang w:val="uk-UA"/>
        </w:rPr>
      </w:pPr>
      <w:r w:rsidRPr="00223647">
        <w:rPr>
          <w:lang w:val="uk-UA"/>
        </w:rPr>
        <w:t xml:space="preserve">Видно Пашка, що той різким рухом гасить цигарку, опрокидує в себе вміст бокалу, закушує губу та іронічно посміхається. Потім занюхує кулаком. Обличчя приймає звичайний вигляд. </w:t>
      </w:r>
    </w:p>
    <w:p w:rsidR="002B308B" w:rsidRPr="00387C7D" w:rsidRDefault="002B308B" w:rsidP="00D237FD">
      <w:pPr>
        <w:pStyle w:val="ActionDescription"/>
        <w:rPr>
          <w:lang w:val="uk-UA"/>
        </w:rPr>
      </w:pPr>
      <w:r w:rsidRPr="00387C7D">
        <w:rPr>
          <w:lang w:val="uk-UA"/>
        </w:rPr>
        <w:t>На крісла за столик хлопців, вмощуються дівчата. Офіціант підносить меню.</w:t>
      </w:r>
    </w:p>
    <w:p w:rsidR="002B308B" w:rsidRPr="00387C7D" w:rsidRDefault="002B308B" w:rsidP="00D237FD">
      <w:pPr>
        <w:pStyle w:val="HeroName"/>
        <w:rPr>
          <w:lang w:val="uk-UA"/>
        </w:rPr>
      </w:pPr>
      <w:r w:rsidRPr="00387C7D">
        <w:rPr>
          <w:lang w:val="uk-UA"/>
        </w:rPr>
        <w:t>микола</w:t>
      </w:r>
    </w:p>
    <w:p w:rsidR="002B308B" w:rsidRPr="00387C7D" w:rsidRDefault="002B308B" w:rsidP="009E1911">
      <w:pPr>
        <w:pStyle w:val="HeroReplica"/>
        <w:rPr>
          <w:lang w:val="uk-UA"/>
        </w:rPr>
      </w:pPr>
      <w:r w:rsidRPr="00387C7D">
        <w:rPr>
          <w:lang w:val="uk-UA"/>
        </w:rPr>
        <w:t>Мої вітання. Ну давай знайомитися, це Паша, можна Павлик, можна Пашко.</w:t>
      </w:r>
    </w:p>
    <w:p w:rsidR="002B308B" w:rsidRPr="00387C7D" w:rsidRDefault="002B308B" w:rsidP="009E1911">
      <w:pPr>
        <w:rPr>
          <w:lang w:val="uk-UA"/>
        </w:rPr>
      </w:pPr>
    </w:p>
    <w:p w:rsidR="002B308B" w:rsidRPr="00387C7D" w:rsidRDefault="002B308B" w:rsidP="009E1911">
      <w:pPr>
        <w:rPr>
          <w:lang w:val="uk-UA"/>
        </w:rPr>
      </w:pPr>
      <w:r w:rsidRPr="00387C7D">
        <w:rPr>
          <w:lang w:val="uk-UA"/>
        </w:rPr>
        <w:t>Микола вказує рукою на Пашу. Паша киває головою в знак вітання.</w:t>
      </w:r>
    </w:p>
    <w:p w:rsidR="002B308B" w:rsidRPr="00387C7D" w:rsidRDefault="002B308B" w:rsidP="009E1911">
      <w:pPr>
        <w:pStyle w:val="HeroContinue"/>
        <w:rPr>
          <w:lang w:val="uk-UA"/>
        </w:rPr>
      </w:pPr>
    </w:p>
    <w:p w:rsidR="002B308B" w:rsidRPr="00387C7D" w:rsidRDefault="002B308B" w:rsidP="009E1911">
      <w:pPr>
        <w:pStyle w:val="HeroContinue"/>
        <w:rPr>
          <w:lang w:val="uk-UA"/>
        </w:rPr>
      </w:pPr>
      <w:r w:rsidRPr="00387C7D">
        <w:rPr>
          <w:lang w:val="uk-UA"/>
        </w:rPr>
        <w:t>(продовж.)</w:t>
      </w:r>
    </w:p>
    <w:p w:rsidR="002B308B" w:rsidRPr="00387C7D" w:rsidRDefault="002B308B" w:rsidP="009E1911">
      <w:pPr>
        <w:pStyle w:val="HeroReplica"/>
        <w:rPr>
          <w:lang w:val="uk-UA"/>
        </w:rPr>
      </w:pPr>
      <w:r w:rsidRPr="00387C7D">
        <w:rPr>
          <w:lang w:val="uk-UA"/>
        </w:rPr>
        <w:t xml:space="preserve">Це Оля. </w:t>
      </w:r>
    </w:p>
    <w:p w:rsidR="002B308B" w:rsidRPr="00387C7D" w:rsidRDefault="002B308B" w:rsidP="009E1911">
      <w:pPr>
        <w:rPr>
          <w:lang w:val="uk-UA"/>
        </w:rPr>
      </w:pPr>
    </w:p>
    <w:p w:rsidR="002B308B" w:rsidRPr="00387C7D" w:rsidRDefault="002B308B" w:rsidP="009E1911">
      <w:pPr>
        <w:rPr>
          <w:lang w:val="uk-UA"/>
        </w:rPr>
      </w:pPr>
      <w:r w:rsidRPr="00387C7D">
        <w:rPr>
          <w:lang w:val="uk-UA"/>
        </w:rPr>
        <w:t>Вказує на Олю.</w:t>
      </w:r>
    </w:p>
    <w:p w:rsidR="002B308B" w:rsidRPr="00387C7D" w:rsidRDefault="002B308B" w:rsidP="009E1911">
      <w:pPr>
        <w:rPr>
          <w:lang w:val="uk-UA"/>
        </w:rPr>
      </w:pPr>
    </w:p>
    <w:p w:rsidR="002B308B" w:rsidRPr="00387C7D" w:rsidRDefault="002B308B" w:rsidP="009E1911">
      <w:pPr>
        <w:pStyle w:val="HeroContinue"/>
        <w:rPr>
          <w:lang w:val="uk-UA"/>
        </w:rPr>
      </w:pPr>
      <w:r w:rsidRPr="00387C7D">
        <w:rPr>
          <w:lang w:val="uk-UA"/>
        </w:rPr>
        <w:t>(продовж.)</w:t>
      </w:r>
    </w:p>
    <w:p w:rsidR="002B308B" w:rsidRPr="00387C7D" w:rsidRDefault="002B308B" w:rsidP="009E1911">
      <w:pPr>
        <w:pStyle w:val="HeroReplica"/>
        <w:rPr>
          <w:lang w:val="uk-UA"/>
        </w:rPr>
      </w:pPr>
      <w:r w:rsidRPr="00387C7D">
        <w:rPr>
          <w:lang w:val="uk-UA"/>
        </w:rPr>
        <w:t>А це чарівна незнайомка. До речі, як ваше ім'я?</w:t>
      </w:r>
    </w:p>
    <w:p w:rsidR="002B308B" w:rsidRPr="00387C7D" w:rsidRDefault="002B308B" w:rsidP="009E1911">
      <w:pPr>
        <w:rPr>
          <w:lang w:val="uk-UA"/>
        </w:rPr>
      </w:pPr>
    </w:p>
    <w:p w:rsidR="002B308B" w:rsidRPr="00387C7D" w:rsidRDefault="002B308B" w:rsidP="009E1911">
      <w:pPr>
        <w:pStyle w:val="HeroName"/>
        <w:rPr>
          <w:lang w:val="uk-UA"/>
        </w:rPr>
      </w:pPr>
      <w:r w:rsidRPr="00387C7D">
        <w:rPr>
          <w:lang w:val="uk-UA"/>
        </w:rPr>
        <w:t>подруга</w:t>
      </w:r>
    </w:p>
    <w:p w:rsidR="002B308B" w:rsidRPr="00387C7D" w:rsidRDefault="002B308B" w:rsidP="009E1911">
      <w:pPr>
        <w:pStyle w:val="HeroReplica"/>
        <w:rPr>
          <w:lang w:val="uk-UA"/>
        </w:rPr>
      </w:pPr>
      <w:r w:rsidRPr="00387C7D">
        <w:rPr>
          <w:lang w:val="uk-UA"/>
        </w:rPr>
        <w:t>Дуже приємно, Софія.</w:t>
      </w:r>
    </w:p>
    <w:p w:rsidR="002B308B" w:rsidRPr="00387C7D" w:rsidRDefault="002B308B" w:rsidP="009E1911">
      <w:pPr>
        <w:rPr>
          <w:lang w:val="uk-UA"/>
        </w:rPr>
      </w:pPr>
    </w:p>
    <w:p w:rsidR="002B308B" w:rsidRPr="00387C7D" w:rsidRDefault="002B308B" w:rsidP="00B038BB">
      <w:pPr>
        <w:pStyle w:val="ActionDescription"/>
        <w:rPr>
          <w:lang w:val="uk-UA"/>
        </w:rPr>
      </w:pPr>
      <w:r w:rsidRPr="00387C7D">
        <w:rPr>
          <w:lang w:val="uk-UA"/>
        </w:rPr>
        <w:t>Видно чотири бокали, що чокаються. Два з коньяком, два з мартіні. Перс</w:t>
      </w:r>
      <w:r>
        <w:rPr>
          <w:lang w:val="uk-UA"/>
        </w:rPr>
        <w:t xml:space="preserve">пектива розширюється й </w:t>
      </w:r>
      <w:r w:rsidRPr="00387C7D">
        <w:rPr>
          <w:lang w:val="uk-UA"/>
        </w:rPr>
        <w:t>видно всіх чотирьох, всі весело відпивають. Причому Софія сидить вже на кріслі-диванчику коло Пашка, Оля навпроти Миколи.</w:t>
      </w:r>
    </w:p>
    <w:p w:rsidR="002B308B" w:rsidRPr="00387C7D" w:rsidRDefault="002B308B" w:rsidP="00B038BB">
      <w:pPr>
        <w:pStyle w:val="ActionDescription"/>
        <w:rPr>
          <w:lang w:val="uk-UA"/>
        </w:rPr>
      </w:pPr>
      <w:r w:rsidRPr="00387C7D">
        <w:rPr>
          <w:lang w:val="uk-UA"/>
        </w:rPr>
        <w:t>Видно, як Микола щось захоплено розповідає Олі, а Пашко в цей час, схилившись до голови Софії, щось шепче їй на вушко.</w:t>
      </w:r>
    </w:p>
    <w:p w:rsidR="002B308B" w:rsidRPr="00387C7D" w:rsidRDefault="002B308B" w:rsidP="005C665A">
      <w:pPr>
        <w:pStyle w:val="ActionDescription"/>
        <w:rPr>
          <w:lang w:val="uk-UA"/>
        </w:rPr>
      </w:pPr>
      <w:r w:rsidRPr="00387C7D">
        <w:rPr>
          <w:lang w:val="uk-UA"/>
        </w:rPr>
        <w:t xml:space="preserve">Видно обличчя Олі, яка з цікавістю зауважуючи оповідаєме, відпиває з бокалу. </w:t>
      </w:r>
    </w:p>
    <w:p w:rsidR="002B308B" w:rsidRPr="00387C7D" w:rsidRDefault="002B308B" w:rsidP="005C665A">
      <w:pPr>
        <w:pStyle w:val="ActionDescription"/>
        <w:rPr>
          <w:lang w:val="uk-UA"/>
        </w:rPr>
      </w:pPr>
      <w:r w:rsidRPr="00387C7D">
        <w:rPr>
          <w:lang w:val="uk-UA"/>
        </w:rPr>
        <w:t>Видно Пашка, який, беручи бокал, нишком дивиться на Олю й притуляючись до спинки, продовжує оповідати щось Софії.</w:t>
      </w:r>
    </w:p>
    <w:p w:rsidR="002B308B" w:rsidRPr="00387C7D" w:rsidRDefault="002B308B" w:rsidP="005C665A">
      <w:pPr>
        <w:pStyle w:val="ActionDescription"/>
        <w:rPr>
          <w:lang w:val="uk-UA"/>
        </w:rPr>
      </w:pPr>
      <w:r w:rsidRPr="00387C7D">
        <w:rPr>
          <w:lang w:val="uk-UA"/>
        </w:rPr>
        <w:t>Видно, як серед інших небагатьох пар, танцюють Пашко з Софією повільний танок. Пашко поглядає через плече на Ольгу, що та, сперши лікоть на столик, з розвернутим у бік Миколи зап'ястком, тримає тонку сигарету, а іншою рукою потирає свій зап'ясток.</w:t>
      </w:r>
    </w:p>
    <w:p w:rsidR="002B308B" w:rsidRPr="00387C7D" w:rsidRDefault="002B308B" w:rsidP="005C665A">
      <w:pPr>
        <w:pStyle w:val="ActionDescription"/>
        <w:rPr>
          <w:lang w:val="uk-UA"/>
        </w:rPr>
      </w:pPr>
      <w:r w:rsidRPr="00387C7D">
        <w:rPr>
          <w:lang w:val="uk-UA"/>
        </w:rPr>
        <w:t>Пашко танцюючи, відвертається обличчям в протилежну від їхнього столика сторону й забравши одну руку з талії Софії, відкидає з її чола локон волосся й дивиться в очі.</w:t>
      </w:r>
    </w:p>
    <w:p w:rsidR="002B308B" w:rsidRPr="00387C7D" w:rsidRDefault="002B308B" w:rsidP="005C665A">
      <w:pPr>
        <w:pStyle w:val="HeroName"/>
        <w:rPr>
          <w:lang w:val="uk-UA"/>
        </w:rPr>
      </w:pPr>
      <w:r w:rsidRPr="00387C7D">
        <w:rPr>
          <w:lang w:val="uk-UA"/>
        </w:rPr>
        <w:t>паша</w:t>
      </w:r>
    </w:p>
    <w:p w:rsidR="002B308B" w:rsidRPr="00387C7D" w:rsidRDefault="002B308B" w:rsidP="005C665A">
      <w:pPr>
        <w:pStyle w:val="HeroReplica"/>
        <w:rPr>
          <w:lang w:val="uk-UA"/>
        </w:rPr>
      </w:pPr>
      <w:r w:rsidRPr="00387C7D">
        <w:rPr>
          <w:lang w:val="uk-UA"/>
        </w:rPr>
        <w:t>А в тебе глибокі очі. Засмоктують немов сирени голосок.</w:t>
      </w:r>
    </w:p>
    <w:p w:rsidR="002B308B" w:rsidRPr="00387C7D" w:rsidRDefault="002B308B" w:rsidP="0049468C">
      <w:pPr>
        <w:rPr>
          <w:lang w:val="uk-UA"/>
        </w:rPr>
      </w:pPr>
    </w:p>
    <w:p w:rsidR="002B308B" w:rsidRPr="00387C7D" w:rsidRDefault="002B308B" w:rsidP="0049468C">
      <w:pPr>
        <w:rPr>
          <w:lang w:val="uk-UA"/>
        </w:rPr>
      </w:pPr>
      <w:r w:rsidRPr="00387C7D">
        <w:rPr>
          <w:lang w:val="uk-UA"/>
        </w:rPr>
        <w:t>Софія відводить в сором'язливості погляд, потім знову підіймає його.</w:t>
      </w:r>
    </w:p>
    <w:p w:rsidR="002B308B" w:rsidRPr="00387C7D" w:rsidRDefault="002B308B" w:rsidP="0049468C">
      <w:pPr>
        <w:rPr>
          <w:lang w:val="uk-UA"/>
        </w:rPr>
      </w:pPr>
    </w:p>
    <w:p w:rsidR="002B308B" w:rsidRPr="00387C7D" w:rsidRDefault="002B308B" w:rsidP="0049468C">
      <w:pPr>
        <w:pStyle w:val="HeroName"/>
        <w:rPr>
          <w:lang w:val="uk-UA"/>
        </w:rPr>
      </w:pPr>
      <w:r w:rsidRPr="00387C7D">
        <w:rPr>
          <w:lang w:val="uk-UA"/>
        </w:rPr>
        <w:t>софія</w:t>
      </w:r>
    </w:p>
    <w:p w:rsidR="002B308B" w:rsidRPr="00387C7D" w:rsidRDefault="002B308B" w:rsidP="0049468C">
      <w:pPr>
        <w:pStyle w:val="HeroReplica"/>
        <w:rPr>
          <w:lang w:val="uk-UA"/>
        </w:rPr>
      </w:pPr>
      <w:r w:rsidRPr="00387C7D">
        <w:rPr>
          <w:lang w:val="uk-UA"/>
        </w:rPr>
        <w:t>А ти кумедний.</w:t>
      </w:r>
    </w:p>
    <w:p w:rsidR="002B308B" w:rsidRPr="00387C7D" w:rsidRDefault="002B308B" w:rsidP="0049468C">
      <w:pPr>
        <w:rPr>
          <w:lang w:val="uk-UA"/>
        </w:rPr>
      </w:pPr>
    </w:p>
    <w:p w:rsidR="002B308B" w:rsidRPr="00387C7D" w:rsidRDefault="002B308B" w:rsidP="0049468C">
      <w:pPr>
        <w:pStyle w:val="ActionDescription"/>
        <w:rPr>
          <w:lang w:val="uk-UA"/>
        </w:rPr>
      </w:pPr>
      <w:r w:rsidRPr="00387C7D">
        <w:rPr>
          <w:lang w:val="uk-UA"/>
        </w:rPr>
        <w:t xml:space="preserve">Чотири бокали, сплетені попарно на брудершафт. </w:t>
      </w:r>
    </w:p>
    <w:p w:rsidR="002B308B" w:rsidRPr="00AC4E8A" w:rsidRDefault="002B308B" w:rsidP="0049468C">
      <w:pPr>
        <w:pStyle w:val="ActionDescription"/>
        <w:rPr>
          <w:lang w:val="uk-UA"/>
        </w:rPr>
      </w:pPr>
      <w:r w:rsidRPr="00387C7D">
        <w:rPr>
          <w:lang w:val="uk-UA"/>
        </w:rPr>
        <w:t xml:space="preserve">Оля сидить коло Миколи, Софія на коліні у Пашка, всі </w:t>
      </w:r>
      <w:r w:rsidRPr="00AC4E8A">
        <w:rPr>
          <w:lang w:val="uk-UA"/>
        </w:rPr>
        <w:t xml:space="preserve">одночасно відпивають, та зливаються у легенькому поцілунку. </w:t>
      </w:r>
    </w:p>
    <w:p w:rsidR="002B308B" w:rsidRPr="00AC4E8A" w:rsidRDefault="002B308B" w:rsidP="0049468C">
      <w:pPr>
        <w:pStyle w:val="ActionDescription"/>
        <w:rPr>
          <w:lang w:val="uk-UA"/>
        </w:rPr>
      </w:pPr>
      <w:r w:rsidRPr="00AC4E8A">
        <w:rPr>
          <w:lang w:val="uk-UA"/>
        </w:rPr>
        <w:t>Софія з Пашком знову танцюють. Пашко дивиться через плече Софії за їхній столик й бачить</w:t>
      </w:r>
    </w:p>
    <w:p w:rsidR="002B308B" w:rsidRPr="00AC4E8A" w:rsidRDefault="002B308B" w:rsidP="00A76288">
      <w:pPr>
        <w:pStyle w:val="ActionDescription"/>
        <w:rPr>
          <w:lang w:val="uk-UA"/>
        </w:rPr>
      </w:pPr>
      <w:r w:rsidRPr="00AC4E8A">
        <w:rPr>
          <w:lang w:val="uk-UA"/>
        </w:rPr>
        <w:t>Як Микола, щось говорячи, дивиться на обличчя Олі й при цьому кладе свою руку їй на стегно. Оля посміхаючись, прибирає руку.</w:t>
      </w:r>
    </w:p>
    <w:p w:rsidR="002B308B" w:rsidRPr="00AC4E8A" w:rsidRDefault="002B308B" w:rsidP="00A76288">
      <w:pPr>
        <w:pStyle w:val="ActionDescription"/>
        <w:rPr>
          <w:lang w:val="uk-UA"/>
        </w:rPr>
      </w:pPr>
      <w:r w:rsidRPr="00AC4E8A">
        <w:rPr>
          <w:lang w:val="uk-UA"/>
        </w:rPr>
        <w:t>Пашко робить різкий па, розвертаючись спиною до їх столику. Обличчя задоволене.</w:t>
      </w:r>
    </w:p>
    <w:p w:rsidR="002B308B" w:rsidRPr="00AC4E8A" w:rsidRDefault="002B308B" w:rsidP="00A76288">
      <w:pPr>
        <w:pStyle w:val="HeroName"/>
        <w:rPr>
          <w:lang w:val="uk-UA"/>
        </w:rPr>
      </w:pPr>
      <w:r w:rsidRPr="00AC4E8A">
        <w:rPr>
          <w:lang w:val="uk-UA"/>
        </w:rPr>
        <w:t>пашко</w:t>
      </w:r>
    </w:p>
    <w:p w:rsidR="002B308B" w:rsidRPr="00AC4E8A" w:rsidRDefault="002B308B" w:rsidP="00AC4E8A">
      <w:pPr>
        <w:pStyle w:val="HeroRemarka"/>
        <w:rPr>
          <w:lang w:val="uk-UA"/>
        </w:rPr>
      </w:pPr>
      <w:r w:rsidRPr="00AC4E8A">
        <w:rPr>
          <w:lang w:val="uk-UA"/>
        </w:rPr>
        <w:t>(шепче на вушко)</w:t>
      </w:r>
    </w:p>
    <w:p w:rsidR="002B308B" w:rsidRPr="00AC4E8A" w:rsidRDefault="002B308B" w:rsidP="00AC4E8A">
      <w:pPr>
        <w:pStyle w:val="HeroReplica"/>
        <w:rPr>
          <w:lang w:val="uk-UA"/>
        </w:rPr>
      </w:pPr>
      <w:r w:rsidRPr="00AC4E8A">
        <w:rPr>
          <w:lang w:val="uk-UA"/>
        </w:rPr>
        <w:t>А ти нівроку танцюєш.</w:t>
      </w:r>
    </w:p>
    <w:p w:rsidR="002B308B" w:rsidRPr="00AC4E8A" w:rsidRDefault="002B308B" w:rsidP="00AC4E8A">
      <w:pPr>
        <w:pStyle w:val="HeroReplica"/>
        <w:ind w:left="0"/>
        <w:rPr>
          <w:lang w:val="uk-UA"/>
        </w:rPr>
      </w:pPr>
    </w:p>
    <w:p w:rsidR="002B308B" w:rsidRPr="00AC4E8A" w:rsidRDefault="002B308B" w:rsidP="00AC4E8A">
      <w:pPr>
        <w:pStyle w:val="ActionDescription"/>
        <w:rPr>
          <w:lang w:val="uk-UA"/>
        </w:rPr>
      </w:pPr>
      <w:r w:rsidRPr="00AC4E8A">
        <w:rPr>
          <w:lang w:val="uk-UA"/>
        </w:rPr>
        <w:t>Видно Миколу з Ольгою. Микола, відносно минулого кадру, трохи більш відсторонений від Олі, підкурює цигарку, дивлячись при цьому на Олю.</w:t>
      </w:r>
    </w:p>
    <w:p w:rsidR="002B308B" w:rsidRPr="00AC4E8A" w:rsidRDefault="002B308B" w:rsidP="00AC4E8A">
      <w:pPr>
        <w:pStyle w:val="HeroName"/>
        <w:rPr>
          <w:lang w:val="uk-UA"/>
        </w:rPr>
      </w:pPr>
      <w:r w:rsidRPr="00AC4E8A">
        <w:rPr>
          <w:lang w:val="uk-UA"/>
        </w:rPr>
        <w:t>микола</w:t>
      </w:r>
    </w:p>
    <w:p w:rsidR="002B308B" w:rsidRPr="00AC4E8A" w:rsidRDefault="002B308B" w:rsidP="00AC4E8A">
      <w:pPr>
        <w:pStyle w:val="HeroReplica"/>
        <w:rPr>
          <w:lang w:val="uk-UA"/>
        </w:rPr>
      </w:pPr>
      <w:r w:rsidRPr="00AC4E8A">
        <w:rPr>
          <w:lang w:val="uk-UA"/>
        </w:rPr>
        <w:t>Щось не так?</w:t>
      </w:r>
    </w:p>
    <w:p w:rsidR="002B308B" w:rsidRPr="00AC4E8A" w:rsidRDefault="002B308B" w:rsidP="00AC4E8A">
      <w:pPr>
        <w:rPr>
          <w:lang w:val="uk-UA"/>
        </w:rPr>
      </w:pPr>
    </w:p>
    <w:p w:rsidR="002B308B" w:rsidRPr="00AC4E8A" w:rsidRDefault="002B308B" w:rsidP="00AC4E8A">
      <w:pPr>
        <w:pStyle w:val="HeroName"/>
        <w:rPr>
          <w:lang w:val="uk-UA"/>
        </w:rPr>
      </w:pPr>
      <w:r w:rsidRPr="00AC4E8A">
        <w:rPr>
          <w:lang w:val="uk-UA"/>
        </w:rPr>
        <w:t>оля</w:t>
      </w:r>
    </w:p>
    <w:p w:rsidR="002B308B" w:rsidRPr="00AC4E8A" w:rsidRDefault="002B308B" w:rsidP="00AC4E8A">
      <w:pPr>
        <w:pStyle w:val="HeroReplica"/>
        <w:rPr>
          <w:lang w:val="uk-UA"/>
        </w:rPr>
      </w:pPr>
      <w:r w:rsidRPr="00AC4E8A">
        <w:rPr>
          <w:lang w:val="uk-UA"/>
        </w:rPr>
        <w:t>Все нормально. Але не треба форсувати події.</w:t>
      </w:r>
    </w:p>
    <w:p w:rsidR="002B308B" w:rsidRPr="00AC4E8A" w:rsidRDefault="002B308B" w:rsidP="00AC4E8A">
      <w:pPr>
        <w:rPr>
          <w:lang w:val="uk-UA"/>
        </w:rPr>
      </w:pPr>
    </w:p>
    <w:p w:rsidR="002B308B" w:rsidRPr="00AC4E8A" w:rsidRDefault="002B308B" w:rsidP="00AC4E8A">
      <w:pPr>
        <w:pStyle w:val="ActionDescription"/>
        <w:rPr>
          <w:lang w:val="uk-UA"/>
        </w:rPr>
      </w:pPr>
      <w:r w:rsidRPr="00AC4E8A">
        <w:rPr>
          <w:lang w:val="uk-UA"/>
        </w:rPr>
        <w:t xml:space="preserve">В цей час </w:t>
      </w:r>
      <w:r w:rsidRPr="00AC4E8A">
        <w:rPr>
          <w:lang w:val="ru-RU"/>
        </w:rPr>
        <w:t xml:space="preserve">за кадром </w:t>
      </w:r>
      <w:r w:rsidRPr="00AC4E8A">
        <w:rPr>
          <w:lang w:val="uk-UA"/>
        </w:rPr>
        <w:t>чути звук хлопання долонь.</w:t>
      </w:r>
    </w:p>
    <w:p w:rsidR="002B308B" w:rsidRPr="00AC4E8A" w:rsidRDefault="002B308B" w:rsidP="0049468C">
      <w:pPr>
        <w:pStyle w:val="HeroName"/>
        <w:rPr>
          <w:lang w:val="uk-UA"/>
        </w:rPr>
      </w:pPr>
      <w:r w:rsidRPr="00AC4E8A">
        <w:rPr>
          <w:lang w:val="uk-UA"/>
        </w:rPr>
        <w:t>кремезний чоловік</w:t>
      </w:r>
    </w:p>
    <w:p w:rsidR="002B308B" w:rsidRPr="00AC4E8A" w:rsidRDefault="002B308B" w:rsidP="0049468C">
      <w:pPr>
        <w:pStyle w:val="HeroVoiceOver"/>
        <w:rPr>
          <w:lang w:val="uk-UA"/>
        </w:rPr>
      </w:pPr>
      <w:r w:rsidRPr="00AC4E8A">
        <w:rPr>
          <w:lang w:val="uk-UA"/>
        </w:rPr>
        <w:t>(за кадром)</w:t>
      </w:r>
    </w:p>
    <w:p w:rsidR="002B308B" w:rsidRPr="00387C7D" w:rsidRDefault="002B308B" w:rsidP="0049468C">
      <w:pPr>
        <w:pStyle w:val="HeroReplica"/>
        <w:rPr>
          <w:lang w:val="uk-UA"/>
        </w:rPr>
      </w:pPr>
      <w:r w:rsidRPr="00387C7D">
        <w:rPr>
          <w:lang w:val="uk-UA"/>
        </w:rPr>
        <w:t xml:space="preserve">Так-так-так. Які люди, </w:t>
      </w:r>
    </w:p>
    <w:p w:rsidR="002B308B" w:rsidRPr="00387C7D" w:rsidRDefault="002B308B" w:rsidP="0049468C">
      <w:pPr>
        <w:rPr>
          <w:lang w:val="uk-UA"/>
        </w:rPr>
      </w:pPr>
    </w:p>
    <w:p w:rsidR="002B308B" w:rsidRPr="00387C7D" w:rsidRDefault="002B308B" w:rsidP="0049468C">
      <w:pPr>
        <w:pStyle w:val="ActionDescription"/>
        <w:rPr>
          <w:lang w:val="uk-UA"/>
        </w:rPr>
      </w:pPr>
      <w:r w:rsidRPr="00387C7D">
        <w:rPr>
          <w:lang w:val="uk-UA"/>
        </w:rPr>
        <w:t>Кремезний чоловік підходить до столику.</w:t>
      </w:r>
    </w:p>
    <w:p w:rsidR="002B308B" w:rsidRPr="00387C7D" w:rsidRDefault="002B308B" w:rsidP="0049468C">
      <w:pPr>
        <w:pStyle w:val="HeroContinue"/>
        <w:rPr>
          <w:lang w:val="uk-UA"/>
        </w:rPr>
      </w:pPr>
      <w:r w:rsidRPr="00387C7D">
        <w:rPr>
          <w:lang w:val="uk-UA"/>
        </w:rPr>
        <w:t>(продовж)</w:t>
      </w:r>
    </w:p>
    <w:p w:rsidR="002B308B" w:rsidRPr="00387C7D" w:rsidRDefault="002B308B" w:rsidP="0049468C">
      <w:pPr>
        <w:pStyle w:val="HeroReplica"/>
        <w:rPr>
          <w:lang w:val="uk-UA"/>
        </w:rPr>
      </w:pPr>
      <w:r w:rsidRPr="00387C7D">
        <w:rPr>
          <w:lang w:val="uk-UA"/>
        </w:rPr>
        <w:t xml:space="preserve">Скоко  Лєн, скоко Зін. </w:t>
      </w:r>
    </w:p>
    <w:p w:rsidR="002B308B" w:rsidRPr="00387C7D" w:rsidRDefault="002B308B" w:rsidP="0049468C">
      <w:pPr>
        <w:pStyle w:val="HeroReplica"/>
        <w:rPr>
          <w:lang w:val="uk-UA"/>
        </w:rPr>
      </w:pPr>
    </w:p>
    <w:p w:rsidR="002B308B" w:rsidRPr="00387C7D" w:rsidRDefault="002B308B" w:rsidP="0049468C">
      <w:pPr>
        <w:pStyle w:val="ActionDescription"/>
        <w:rPr>
          <w:lang w:val="uk-UA"/>
        </w:rPr>
      </w:pPr>
      <w:r w:rsidRPr="00387C7D">
        <w:rPr>
          <w:lang w:val="uk-UA"/>
        </w:rPr>
        <w:t>Він присаджується за столик.</w:t>
      </w:r>
    </w:p>
    <w:p w:rsidR="002B308B" w:rsidRPr="00387C7D" w:rsidRDefault="002B308B" w:rsidP="0049468C">
      <w:pPr>
        <w:pStyle w:val="HeroContinue"/>
        <w:rPr>
          <w:lang w:val="uk-UA"/>
        </w:rPr>
      </w:pPr>
      <w:r w:rsidRPr="00387C7D">
        <w:rPr>
          <w:lang w:val="uk-UA"/>
        </w:rPr>
        <w:t>(продовж.)</w:t>
      </w:r>
    </w:p>
    <w:p w:rsidR="002B308B" w:rsidRPr="00387C7D" w:rsidRDefault="002B308B" w:rsidP="0049468C">
      <w:pPr>
        <w:pStyle w:val="HeroReplica"/>
        <w:rPr>
          <w:lang w:val="uk-UA"/>
        </w:rPr>
      </w:pPr>
      <w:r w:rsidRPr="00387C7D">
        <w:rPr>
          <w:lang w:val="uk-UA"/>
        </w:rPr>
        <w:t>Де б ми оце ще зустрілися. Що, скоти, не чекали.</w:t>
      </w:r>
    </w:p>
    <w:p w:rsidR="002B308B" w:rsidRPr="00387C7D" w:rsidRDefault="002B308B" w:rsidP="0049468C">
      <w:pPr>
        <w:rPr>
          <w:lang w:val="uk-UA"/>
        </w:rPr>
      </w:pPr>
    </w:p>
    <w:p w:rsidR="002B308B" w:rsidRPr="00387C7D" w:rsidRDefault="002B308B" w:rsidP="0049468C">
      <w:pPr>
        <w:pStyle w:val="HeroName"/>
        <w:rPr>
          <w:lang w:val="uk-UA"/>
        </w:rPr>
      </w:pPr>
      <w:r w:rsidRPr="00387C7D">
        <w:rPr>
          <w:lang w:val="uk-UA"/>
        </w:rPr>
        <w:t>микола</w:t>
      </w:r>
    </w:p>
    <w:p w:rsidR="002B308B" w:rsidRPr="00387C7D" w:rsidRDefault="002B308B" w:rsidP="0049468C">
      <w:pPr>
        <w:pStyle w:val="HeroReplica"/>
        <w:rPr>
          <w:lang w:val="uk-UA"/>
        </w:rPr>
      </w:pPr>
      <w:r w:rsidRPr="00387C7D">
        <w:rPr>
          <w:lang w:val="uk-UA"/>
        </w:rPr>
        <w:t>Ну здоров-будь. Тільки давай не закочувати сцен при дівчатках.</w:t>
      </w:r>
    </w:p>
    <w:p w:rsidR="002B308B" w:rsidRPr="00387C7D" w:rsidRDefault="002B308B" w:rsidP="006636C6">
      <w:pPr>
        <w:rPr>
          <w:lang w:val="uk-UA"/>
        </w:rPr>
      </w:pPr>
    </w:p>
    <w:p w:rsidR="002B308B" w:rsidRPr="003B7F34" w:rsidRDefault="002B308B" w:rsidP="006636C6">
      <w:pPr>
        <w:pStyle w:val="HeroName"/>
        <w:rPr>
          <w:lang w:val="uk-UA"/>
        </w:rPr>
      </w:pPr>
      <w:r w:rsidRPr="003B7F34">
        <w:rPr>
          <w:lang w:val="uk-UA"/>
        </w:rPr>
        <w:t>кремезний чоловік</w:t>
      </w:r>
    </w:p>
    <w:p w:rsidR="002B308B" w:rsidRPr="003B7F34" w:rsidRDefault="002B308B" w:rsidP="006636C6">
      <w:pPr>
        <w:pStyle w:val="HeroReplica"/>
        <w:rPr>
          <w:lang w:val="uk-UA"/>
        </w:rPr>
      </w:pPr>
      <w:r w:rsidRPr="003B7F34">
        <w:rPr>
          <w:lang w:val="uk-UA"/>
        </w:rPr>
        <w:t>Та гівно-питання.</w:t>
      </w:r>
    </w:p>
    <w:p w:rsidR="002B308B" w:rsidRPr="003B7F34" w:rsidRDefault="002B308B" w:rsidP="00AC4E8A">
      <w:pPr>
        <w:rPr>
          <w:lang w:val="uk-UA"/>
        </w:rPr>
      </w:pPr>
    </w:p>
    <w:p w:rsidR="002B308B" w:rsidRPr="003B7F34" w:rsidRDefault="002B308B" w:rsidP="00AC4E8A">
      <w:pPr>
        <w:pStyle w:val="ActionDescription"/>
        <w:rPr>
          <w:lang w:val="uk-UA"/>
        </w:rPr>
      </w:pPr>
      <w:r w:rsidRPr="003B7F34">
        <w:rPr>
          <w:lang w:val="uk-UA"/>
        </w:rPr>
        <w:t xml:space="preserve">Видно Пашка, що знову обличчям до столику та спостерігає за відбуваючимся. </w:t>
      </w:r>
    </w:p>
    <w:p w:rsidR="002B308B" w:rsidRPr="003B7F34" w:rsidRDefault="002B308B" w:rsidP="00AC4E8A">
      <w:pPr>
        <w:pStyle w:val="ActionDescription"/>
        <w:rPr>
          <w:lang w:val="uk-UA"/>
        </w:rPr>
      </w:pPr>
      <w:r w:rsidRPr="003B7F34">
        <w:rPr>
          <w:lang w:val="uk-UA"/>
        </w:rPr>
        <w:t>Пашко ловить погляд Миколи й киває в сторону вбиральні.</w:t>
      </w:r>
    </w:p>
    <w:p w:rsidR="002B308B" w:rsidRPr="00310C5E" w:rsidRDefault="002B308B" w:rsidP="00AC4E8A">
      <w:pPr>
        <w:pStyle w:val="HeroName"/>
        <w:rPr>
          <w:lang w:val="uk-UA"/>
        </w:rPr>
      </w:pPr>
      <w:r w:rsidRPr="00310C5E">
        <w:rPr>
          <w:lang w:val="uk-UA"/>
        </w:rPr>
        <w:t>пашко</w:t>
      </w:r>
    </w:p>
    <w:p w:rsidR="002B308B" w:rsidRPr="00310C5E" w:rsidRDefault="002B308B" w:rsidP="00AC4E8A">
      <w:pPr>
        <w:pStyle w:val="HeroReplica"/>
        <w:rPr>
          <w:lang w:val="uk-UA"/>
        </w:rPr>
      </w:pPr>
      <w:r w:rsidRPr="00310C5E">
        <w:rPr>
          <w:lang w:val="uk-UA"/>
        </w:rPr>
        <w:t>Вибач, можна?</w:t>
      </w:r>
    </w:p>
    <w:p w:rsidR="002B308B" w:rsidRPr="00310C5E" w:rsidRDefault="002B308B" w:rsidP="00AC4E8A">
      <w:pPr>
        <w:pStyle w:val="HeroReplica"/>
        <w:rPr>
          <w:lang w:val="uk-UA"/>
        </w:rPr>
      </w:pPr>
    </w:p>
    <w:p w:rsidR="002B308B" w:rsidRPr="00310C5E" w:rsidRDefault="002B308B" w:rsidP="00310C5E">
      <w:pPr>
        <w:pStyle w:val="ActionDescription"/>
        <w:rPr>
          <w:lang w:val="uk-UA"/>
        </w:rPr>
      </w:pPr>
      <w:r w:rsidRPr="00310C5E">
        <w:rPr>
          <w:lang w:val="uk-UA"/>
        </w:rPr>
        <w:t>Пашко акуратно виймає з зачіски Софійки шпильку.</w:t>
      </w:r>
    </w:p>
    <w:p w:rsidR="002B308B" w:rsidRPr="00310C5E" w:rsidRDefault="002B308B" w:rsidP="00310C5E">
      <w:pPr>
        <w:pStyle w:val="HeroContinue"/>
        <w:rPr>
          <w:lang w:val="uk-UA"/>
        </w:rPr>
      </w:pPr>
      <w:r w:rsidRPr="00310C5E">
        <w:rPr>
          <w:lang w:val="uk-UA"/>
        </w:rPr>
        <w:t>(продовж.)</w:t>
      </w:r>
    </w:p>
    <w:p w:rsidR="002B308B" w:rsidRPr="003B7F34" w:rsidRDefault="002B308B" w:rsidP="00AC4E8A">
      <w:pPr>
        <w:pStyle w:val="HeroReplica"/>
        <w:rPr>
          <w:lang w:val="uk-UA"/>
        </w:rPr>
      </w:pPr>
      <w:r w:rsidRPr="003B7F34">
        <w:rPr>
          <w:lang w:val="uk-UA"/>
        </w:rPr>
        <w:t xml:space="preserve">змушений покинути тебе на хвильку, але за непередбаченими обставинами маю відлучитися. </w:t>
      </w:r>
    </w:p>
    <w:p w:rsidR="002B308B" w:rsidRPr="003B7F34" w:rsidRDefault="002B308B" w:rsidP="00AC4E8A">
      <w:pPr>
        <w:rPr>
          <w:lang w:val="uk-UA"/>
        </w:rPr>
      </w:pPr>
    </w:p>
    <w:p w:rsidR="002B308B" w:rsidRPr="003B7F34" w:rsidRDefault="002B308B" w:rsidP="003B7F34">
      <w:pPr>
        <w:pStyle w:val="ActionDescription"/>
        <w:rPr>
          <w:lang w:val="uk-UA"/>
        </w:rPr>
      </w:pPr>
      <w:r w:rsidRPr="003B7F34">
        <w:rPr>
          <w:lang w:val="uk-UA"/>
        </w:rPr>
        <w:t>Пашко цілує кисть руки Софії та уклонившись, йде з танцмайданчику вглиб кафе.</w:t>
      </w:r>
    </w:p>
    <w:p w:rsidR="002B308B" w:rsidRPr="00806B0C" w:rsidRDefault="002B308B" w:rsidP="006636C6">
      <w:pPr>
        <w:pStyle w:val="ActionTimeArena"/>
        <w:rPr>
          <w:lang w:val="uk-UA"/>
        </w:rPr>
      </w:pPr>
      <w:r w:rsidRPr="00806B0C">
        <w:rPr>
          <w:lang w:val="uk-UA"/>
        </w:rPr>
        <w:t>Інт. Кафе - вбиральня - вечір</w:t>
      </w:r>
    </w:p>
    <w:p w:rsidR="002B308B" w:rsidRPr="00806B0C" w:rsidRDefault="002B308B" w:rsidP="003B7F34">
      <w:pPr>
        <w:pStyle w:val="ActionDescription"/>
        <w:rPr>
          <w:lang w:val="uk-UA"/>
        </w:rPr>
      </w:pPr>
      <w:r w:rsidRPr="00806B0C">
        <w:rPr>
          <w:lang w:val="uk-UA"/>
        </w:rPr>
        <w:t>Вхід у вбиральню є своєрідний апендикс у одному з кутів, а далі кімната розширюється, набуваючи форми прямокутника, так, що утворюється ріг, за яким можна сховатися.</w:t>
      </w:r>
    </w:p>
    <w:p w:rsidR="002B308B" w:rsidRPr="00806B0C" w:rsidRDefault="002B308B" w:rsidP="003B7F34">
      <w:pPr>
        <w:pStyle w:val="ActionDescription"/>
        <w:rPr>
          <w:lang w:val="uk-UA"/>
        </w:rPr>
      </w:pPr>
      <w:r w:rsidRPr="00806B0C">
        <w:rPr>
          <w:lang w:val="uk-UA"/>
        </w:rPr>
        <w:t>Пашко заходить до вбиральні та впевнено прямує до дверей хоз.</w:t>
      </w:r>
      <w:r w:rsidRPr="0086494E">
        <w:rPr>
          <w:lang w:val="ru-RU"/>
        </w:rPr>
        <w:t xml:space="preserve"> </w:t>
      </w:r>
      <w:r w:rsidRPr="00806B0C">
        <w:rPr>
          <w:lang w:val="uk-UA"/>
        </w:rPr>
        <w:t>комори, в руці стискаючи шпильку. Сіпає ручку замка й двері піддаються, та відчиняються. В коморі знаряддя прибирання, різні миючі засоби на полицях, пакети для сміття, скоч, інший мотлох.</w:t>
      </w:r>
    </w:p>
    <w:p w:rsidR="002B308B" w:rsidRPr="00806B0C" w:rsidRDefault="002B308B" w:rsidP="00310C5E">
      <w:pPr>
        <w:pStyle w:val="HeroName"/>
        <w:rPr>
          <w:lang w:val="uk-UA"/>
        </w:rPr>
      </w:pPr>
      <w:r w:rsidRPr="00806B0C">
        <w:rPr>
          <w:lang w:val="uk-UA"/>
        </w:rPr>
        <w:t>пашко</w:t>
      </w:r>
    </w:p>
    <w:p w:rsidR="002B308B" w:rsidRPr="00806B0C" w:rsidRDefault="002B308B" w:rsidP="00310C5E">
      <w:pPr>
        <w:pStyle w:val="HeroReplica"/>
        <w:rPr>
          <w:lang w:val="uk-UA"/>
        </w:rPr>
      </w:pPr>
      <w:r w:rsidRPr="00806B0C">
        <w:rPr>
          <w:lang w:val="uk-UA"/>
        </w:rPr>
        <w:t>Не знадобилася.</w:t>
      </w:r>
    </w:p>
    <w:p w:rsidR="002B308B" w:rsidRPr="00806B0C" w:rsidRDefault="002B308B" w:rsidP="00310C5E">
      <w:pPr>
        <w:pStyle w:val="HeroReplica"/>
        <w:rPr>
          <w:lang w:val="uk-UA"/>
        </w:rPr>
      </w:pPr>
    </w:p>
    <w:p w:rsidR="002B308B" w:rsidRPr="00806B0C" w:rsidRDefault="002B308B" w:rsidP="00310C5E">
      <w:pPr>
        <w:pStyle w:val="ActionDescription"/>
        <w:rPr>
          <w:lang w:val="uk-UA"/>
        </w:rPr>
      </w:pPr>
      <w:r w:rsidRPr="00806B0C">
        <w:rPr>
          <w:lang w:val="uk-UA"/>
        </w:rPr>
        <w:t>Пашко ховає шпильку в кишеню штанів, бере пакети для сміття й відриває один, бере, та одягає на руку скоч. Закриває двері в комору й відходить до вхідних дверей, ховаючись за рогом. Розкриває та струшує пакет, наповнюючи його повітрям. Завмирає в очікувані.</w:t>
      </w:r>
    </w:p>
    <w:p w:rsidR="002B308B" w:rsidRPr="00806B0C" w:rsidRDefault="002B308B" w:rsidP="00310C5E">
      <w:pPr>
        <w:pStyle w:val="ActionDescription"/>
        <w:rPr>
          <w:lang w:val="uk-UA"/>
        </w:rPr>
      </w:pPr>
      <w:r w:rsidRPr="00806B0C">
        <w:rPr>
          <w:lang w:val="uk-UA"/>
        </w:rPr>
        <w:t xml:space="preserve">Двері у вбиральню прочиняються й заходить кремезний чоловік. </w:t>
      </w:r>
    </w:p>
    <w:p w:rsidR="002B308B" w:rsidRPr="00806B0C" w:rsidRDefault="002B308B" w:rsidP="00310C5E">
      <w:pPr>
        <w:pStyle w:val="HeroName"/>
        <w:rPr>
          <w:lang w:val="uk-UA"/>
        </w:rPr>
      </w:pPr>
      <w:r w:rsidRPr="00806B0C">
        <w:rPr>
          <w:lang w:val="uk-UA"/>
        </w:rPr>
        <w:t>кремезний</w:t>
      </w:r>
    </w:p>
    <w:p w:rsidR="002B308B" w:rsidRPr="00806B0C" w:rsidRDefault="002B308B" w:rsidP="00310C5E">
      <w:pPr>
        <w:pStyle w:val="HeroReplica"/>
        <w:rPr>
          <w:lang w:val="uk-UA"/>
        </w:rPr>
      </w:pPr>
      <w:r w:rsidRPr="00806B0C">
        <w:rPr>
          <w:lang w:val="uk-UA"/>
        </w:rPr>
        <w:t xml:space="preserve">Їй богу, я не знаю, на що ви сподівалися. </w:t>
      </w:r>
    </w:p>
    <w:p w:rsidR="002B308B" w:rsidRPr="00806B0C" w:rsidRDefault="002B308B" w:rsidP="008C45BF">
      <w:pPr>
        <w:rPr>
          <w:lang w:val="uk-UA"/>
        </w:rPr>
      </w:pPr>
    </w:p>
    <w:p w:rsidR="002B308B" w:rsidRPr="00806B0C" w:rsidRDefault="002B308B" w:rsidP="008C45BF">
      <w:pPr>
        <w:pStyle w:val="ActionDescription"/>
        <w:rPr>
          <w:lang w:val="uk-UA"/>
        </w:rPr>
      </w:pPr>
      <w:r w:rsidRPr="00806B0C">
        <w:rPr>
          <w:lang w:val="uk-UA"/>
        </w:rPr>
        <w:t>Входить Микола, а кремезний, не доходячи до рогу, розвертається до нього обличчям.</w:t>
      </w:r>
    </w:p>
    <w:p w:rsidR="002B308B" w:rsidRPr="00806B0C" w:rsidRDefault="002B308B" w:rsidP="00310C5E">
      <w:pPr>
        <w:pStyle w:val="HeroName"/>
        <w:rPr>
          <w:lang w:val="uk-UA"/>
        </w:rPr>
      </w:pPr>
      <w:r w:rsidRPr="00806B0C">
        <w:rPr>
          <w:lang w:val="uk-UA"/>
        </w:rPr>
        <w:t>микола</w:t>
      </w:r>
    </w:p>
    <w:p w:rsidR="002B308B" w:rsidRPr="00806B0C" w:rsidRDefault="002B308B" w:rsidP="00310C5E">
      <w:pPr>
        <w:pStyle w:val="HeroReplica"/>
        <w:rPr>
          <w:lang w:val="uk-UA"/>
        </w:rPr>
      </w:pPr>
      <w:r w:rsidRPr="00806B0C">
        <w:rPr>
          <w:lang w:val="uk-UA"/>
        </w:rPr>
        <w:t>Та ні на що.</w:t>
      </w:r>
    </w:p>
    <w:p w:rsidR="002B308B" w:rsidRPr="00806B0C" w:rsidRDefault="002B308B" w:rsidP="00310C5E">
      <w:pPr>
        <w:rPr>
          <w:lang w:val="uk-UA"/>
        </w:rPr>
      </w:pPr>
    </w:p>
    <w:p w:rsidR="002B308B" w:rsidRPr="00806B0C" w:rsidRDefault="002B308B" w:rsidP="00310C5E">
      <w:pPr>
        <w:pStyle w:val="HeroName"/>
        <w:rPr>
          <w:lang w:val="uk-UA"/>
        </w:rPr>
      </w:pPr>
      <w:r w:rsidRPr="00806B0C">
        <w:rPr>
          <w:lang w:val="uk-UA"/>
        </w:rPr>
        <w:t>кремезний</w:t>
      </w:r>
    </w:p>
    <w:p w:rsidR="002B308B" w:rsidRPr="00806B0C" w:rsidRDefault="002B308B" w:rsidP="00310C5E">
      <w:pPr>
        <w:pStyle w:val="HeroRemarka"/>
        <w:rPr>
          <w:lang w:val="uk-UA"/>
        </w:rPr>
      </w:pPr>
      <w:r w:rsidRPr="00806B0C">
        <w:rPr>
          <w:lang w:val="uk-UA"/>
        </w:rPr>
        <w:t>(кричить)</w:t>
      </w:r>
    </w:p>
    <w:p w:rsidR="002B308B" w:rsidRPr="00AF314A" w:rsidRDefault="002B308B" w:rsidP="00310C5E">
      <w:pPr>
        <w:pStyle w:val="HeroReplica"/>
        <w:rPr>
          <w:lang w:val="ru-RU"/>
        </w:rPr>
      </w:pPr>
      <w:r w:rsidRPr="00806B0C">
        <w:rPr>
          <w:lang w:val="uk-UA"/>
        </w:rPr>
        <w:t xml:space="preserve">За йолопа мене маєш? </w:t>
      </w:r>
    </w:p>
    <w:p w:rsidR="002B308B" w:rsidRPr="00AF314A" w:rsidRDefault="002B308B" w:rsidP="00151B3E">
      <w:pPr>
        <w:pStyle w:val="HeroRemarka"/>
        <w:rPr>
          <w:lang w:val="ru-RU"/>
        </w:rPr>
      </w:pPr>
      <w:r w:rsidRPr="00AF314A">
        <w:rPr>
          <w:lang w:val="ru-RU"/>
        </w:rPr>
        <w:t>(спокійно)</w:t>
      </w:r>
    </w:p>
    <w:p w:rsidR="002B308B" w:rsidRPr="0086494E" w:rsidRDefault="002B308B" w:rsidP="00310C5E">
      <w:pPr>
        <w:pStyle w:val="HeroReplica"/>
        <w:rPr>
          <w:lang w:val="ru-RU"/>
        </w:rPr>
      </w:pPr>
      <w:r w:rsidRPr="00806B0C">
        <w:rPr>
          <w:lang w:val="uk-UA"/>
        </w:rPr>
        <w:t>Зараз я тобі…</w:t>
      </w:r>
      <w:r w:rsidRPr="0086494E">
        <w:rPr>
          <w:lang w:val="ru-RU"/>
        </w:rPr>
        <w:t xml:space="preserve"> </w:t>
      </w:r>
    </w:p>
    <w:p w:rsidR="002B308B" w:rsidRPr="00806B0C" w:rsidRDefault="002B308B" w:rsidP="00806B0C">
      <w:pPr>
        <w:rPr>
          <w:lang w:val="uk-UA"/>
        </w:rPr>
      </w:pPr>
    </w:p>
    <w:p w:rsidR="002B308B" w:rsidRPr="00806B0C" w:rsidRDefault="002B308B" w:rsidP="008C45BF">
      <w:pPr>
        <w:rPr>
          <w:lang w:val="uk-UA"/>
        </w:rPr>
      </w:pPr>
      <w:r w:rsidRPr="00806B0C">
        <w:rPr>
          <w:lang w:val="uk-UA"/>
        </w:rPr>
        <w:t>Кремезний дістає з кишені спортивної куртки саморобного свинцевого кастета й вдягає на руку.</w:t>
      </w:r>
    </w:p>
    <w:p w:rsidR="002B308B" w:rsidRPr="00806B0C" w:rsidRDefault="002B308B" w:rsidP="008C45BF">
      <w:pPr>
        <w:rPr>
          <w:lang w:val="uk-UA"/>
        </w:rPr>
      </w:pPr>
    </w:p>
    <w:p w:rsidR="002B308B" w:rsidRPr="00806B0C" w:rsidRDefault="002B308B" w:rsidP="008C45BF">
      <w:pPr>
        <w:pStyle w:val="HeroName"/>
        <w:rPr>
          <w:lang w:val="uk-UA"/>
        </w:rPr>
      </w:pPr>
      <w:r w:rsidRPr="00806B0C">
        <w:rPr>
          <w:lang w:val="uk-UA"/>
        </w:rPr>
        <w:t>кремезний</w:t>
      </w:r>
    </w:p>
    <w:p w:rsidR="002B308B" w:rsidRPr="00806B0C" w:rsidRDefault="002B308B" w:rsidP="008C45BF">
      <w:pPr>
        <w:pStyle w:val="HeroContinue"/>
        <w:rPr>
          <w:lang w:val="uk-UA"/>
        </w:rPr>
      </w:pPr>
      <w:r w:rsidRPr="00806B0C">
        <w:rPr>
          <w:lang w:val="uk-UA"/>
        </w:rPr>
        <w:t>(продовж.)</w:t>
      </w:r>
    </w:p>
    <w:p w:rsidR="002B308B" w:rsidRPr="00806B0C" w:rsidRDefault="002B308B" w:rsidP="008C45BF">
      <w:pPr>
        <w:pStyle w:val="HeroReplica"/>
        <w:rPr>
          <w:lang w:val="uk-UA"/>
        </w:rPr>
      </w:pPr>
      <w:r w:rsidRPr="00806B0C">
        <w:rPr>
          <w:lang w:val="uk-UA"/>
        </w:rPr>
        <w:t>Уже не втечеш.</w:t>
      </w:r>
    </w:p>
    <w:p w:rsidR="002B308B" w:rsidRPr="00806B0C" w:rsidRDefault="002B308B" w:rsidP="008C45BF">
      <w:pPr>
        <w:rPr>
          <w:lang w:val="uk-UA"/>
        </w:rPr>
      </w:pPr>
    </w:p>
    <w:p w:rsidR="002B308B" w:rsidRPr="00806B0C" w:rsidRDefault="002B308B" w:rsidP="008C45BF">
      <w:pPr>
        <w:pStyle w:val="ActionDescription"/>
        <w:rPr>
          <w:lang w:val="uk-UA"/>
        </w:rPr>
      </w:pPr>
      <w:r w:rsidRPr="00806B0C">
        <w:rPr>
          <w:lang w:val="uk-UA"/>
        </w:rPr>
        <w:t>Кремезний кривить рот у посмішці й занісши руку для удару, другою манить до себе Миколу.</w:t>
      </w:r>
    </w:p>
    <w:p w:rsidR="002B308B" w:rsidRPr="00806B0C" w:rsidRDefault="002B308B" w:rsidP="008C45BF">
      <w:pPr>
        <w:pStyle w:val="ActionDescription"/>
        <w:rPr>
          <w:lang w:val="uk-UA"/>
        </w:rPr>
      </w:pPr>
      <w:r w:rsidRPr="00806B0C">
        <w:rPr>
          <w:lang w:val="uk-UA"/>
        </w:rPr>
        <w:t>З-за рогу вискакує Пашко та вдало одягає на голову кремезному пакет для сміття, від несподіванки той губиться, а Микола підбігає та б'є його під дих.</w:t>
      </w:r>
    </w:p>
    <w:p w:rsidR="002B308B" w:rsidRPr="00806B0C" w:rsidRDefault="002B308B" w:rsidP="008C45BF">
      <w:pPr>
        <w:pStyle w:val="ActionDescription"/>
        <w:rPr>
          <w:lang w:val="uk-UA"/>
        </w:rPr>
      </w:pPr>
      <w:r w:rsidRPr="00806B0C">
        <w:rPr>
          <w:lang w:val="uk-UA"/>
        </w:rPr>
        <w:t>Кремезний лежить на підлозі з пакетом на голові, обличчям в підлогу, Пашко скручує йому руки за спиною</w:t>
      </w:r>
      <w:r>
        <w:rPr>
          <w:lang w:val="uk-UA"/>
        </w:rPr>
        <w:t xml:space="preserve"> ско</w:t>
      </w:r>
      <w:r w:rsidRPr="00806B0C">
        <w:rPr>
          <w:lang w:val="uk-UA"/>
        </w:rPr>
        <w:t>чем, Микола тримає ноги.</w:t>
      </w:r>
    </w:p>
    <w:p w:rsidR="002B308B" w:rsidRPr="00806B0C" w:rsidRDefault="002B308B" w:rsidP="008C45BF">
      <w:pPr>
        <w:pStyle w:val="HeroName"/>
        <w:rPr>
          <w:lang w:val="uk-UA"/>
        </w:rPr>
      </w:pPr>
      <w:r w:rsidRPr="00806B0C">
        <w:rPr>
          <w:lang w:val="uk-UA"/>
        </w:rPr>
        <w:t>микола</w:t>
      </w:r>
    </w:p>
    <w:p w:rsidR="002B308B" w:rsidRPr="00806B0C" w:rsidRDefault="002B308B" w:rsidP="008C45BF">
      <w:pPr>
        <w:pStyle w:val="HeroReplica"/>
        <w:rPr>
          <w:lang w:val="uk-UA"/>
        </w:rPr>
      </w:pPr>
      <w:r w:rsidRPr="00806B0C">
        <w:rPr>
          <w:lang w:val="uk-UA"/>
        </w:rPr>
        <w:t>В'яжи ноги, а я зараз.</w:t>
      </w:r>
    </w:p>
    <w:p w:rsidR="002B308B" w:rsidRPr="00806B0C" w:rsidRDefault="002B308B" w:rsidP="008C45BF">
      <w:pPr>
        <w:rPr>
          <w:lang w:val="uk-UA"/>
        </w:rPr>
      </w:pPr>
    </w:p>
    <w:p w:rsidR="002B308B" w:rsidRPr="00806B0C" w:rsidRDefault="002B308B" w:rsidP="008C45BF">
      <w:pPr>
        <w:rPr>
          <w:lang w:val="uk-UA"/>
        </w:rPr>
      </w:pPr>
      <w:r w:rsidRPr="00806B0C">
        <w:rPr>
          <w:lang w:val="uk-UA"/>
        </w:rPr>
        <w:t>Кремезний сидить на підлозі, спиною спертий об кабінку. Пакет з голови зняли, рот заклеєний скочем.</w:t>
      </w:r>
    </w:p>
    <w:p w:rsidR="002B308B" w:rsidRPr="00806B0C" w:rsidRDefault="002B308B" w:rsidP="008C45BF">
      <w:pPr>
        <w:rPr>
          <w:lang w:val="uk-UA"/>
        </w:rPr>
      </w:pPr>
      <w:r w:rsidRPr="00806B0C">
        <w:rPr>
          <w:lang w:val="uk-UA"/>
        </w:rPr>
        <w:t xml:space="preserve">Навпроти нього стоять Пашко з Миколою. В Миколи в руках пляшка горілки. </w:t>
      </w:r>
    </w:p>
    <w:p w:rsidR="002B308B" w:rsidRPr="00806B0C" w:rsidRDefault="002B308B" w:rsidP="008C45BF">
      <w:pPr>
        <w:rPr>
          <w:lang w:val="uk-UA"/>
        </w:rPr>
      </w:pPr>
    </w:p>
    <w:p w:rsidR="002B308B" w:rsidRPr="00BA7A7A" w:rsidRDefault="002B308B" w:rsidP="002A1A16">
      <w:pPr>
        <w:pStyle w:val="HeroName"/>
        <w:rPr>
          <w:lang w:val="uk-UA"/>
        </w:rPr>
      </w:pPr>
      <w:r w:rsidRPr="00BA7A7A">
        <w:rPr>
          <w:lang w:val="uk-UA"/>
        </w:rPr>
        <w:t>микола</w:t>
      </w:r>
    </w:p>
    <w:p w:rsidR="002B308B" w:rsidRPr="00806B0C" w:rsidRDefault="002B308B" w:rsidP="002A1A16">
      <w:pPr>
        <w:pStyle w:val="HeroReplica"/>
        <w:rPr>
          <w:lang w:val="uk-UA"/>
        </w:rPr>
      </w:pPr>
      <w:r w:rsidRPr="00BA7A7A">
        <w:rPr>
          <w:lang w:val="uk-UA"/>
        </w:rPr>
        <w:t>Ну що, вип'ємо за зустріч, так би мовити. Горілочка вищого ґатунку, з клафелінчиком</w:t>
      </w:r>
      <w:r w:rsidRPr="00806B0C">
        <w:rPr>
          <w:lang w:val="ru-RU"/>
        </w:rPr>
        <w:t>.</w:t>
      </w:r>
    </w:p>
    <w:p w:rsidR="002B308B" w:rsidRPr="00806B0C" w:rsidRDefault="002B308B" w:rsidP="002A1A16">
      <w:pPr>
        <w:rPr>
          <w:lang w:val="uk-UA"/>
        </w:rPr>
      </w:pPr>
    </w:p>
    <w:p w:rsidR="002B308B" w:rsidRPr="00806B0C" w:rsidRDefault="002B308B" w:rsidP="002A1A16">
      <w:pPr>
        <w:pStyle w:val="HeroName"/>
        <w:rPr>
          <w:lang w:val="uk-UA"/>
        </w:rPr>
      </w:pPr>
      <w:r w:rsidRPr="00806B0C">
        <w:rPr>
          <w:lang w:val="uk-UA"/>
        </w:rPr>
        <w:t>пашко</w:t>
      </w:r>
    </w:p>
    <w:p w:rsidR="002B308B" w:rsidRPr="00806B0C" w:rsidRDefault="002B308B" w:rsidP="002A1A16">
      <w:pPr>
        <w:pStyle w:val="HeroReplica"/>
        <w:rPr>
          <w:lang w:val="uk-UA"/>
        </w:rPr>
      </w:pPr>
      <w:r w:rsidRPr="00806B0C">
        <w:rPr>
          <w:lang w:val="uk-UA"/>
        </w:rPr>
        <w:t>Але перед цим легенька епіляція.</w:t>
      </w:r>
    </w:p>
    <w:p w:rsidR="002B308B" w:rsidRPr="00806B0C" w:rsidRDefault="002B308B" w:rsidP="002A1A16">
      <w:pPr>
        <w:rPr>
          <w:lang w:val="uk-UA"/>
        </w:rPr>
      </w:pPr>
    </w:p>
    <w:p w:rsidR="002B308B" w:rsidRPr="00806B0C" w:rsidRDefault="002B308B" w:rsidP="002A1A16">
      <w:pPr>
        <w:rPr>
          <w:lang w:val="uk-UA"/>
        </w:rPr>
      </w:pPr>
      <w:r w:rsidRPr="00806B0C">
        <w:rPr>
          <w:lang w:val="uk-UA"/>
        </w:rPr>
        <w:t>Пашко зриває скоч з рота й кремезний стискує зуби та гарчить.</w:t>
      </w:r>
    </w:p>
    <w:p w:rsidR="002B308B" w:rsidRPr="00806B0C" w:rsidRDefault="002B308B" w:rsidP="002A1A16">
      <w:pPr>
        <w:rPr>
          <w:lang w:val="uk-UA"/>
        </w:rPr>
      </w:pPr>
    </w:p>
    <w:p w:rsidR="002B308B" w:rsidRPr="00806B0C" w:rsidRDefault="002B308B" w:rsidP="002A1A16">
      <w:pPr>
        <w:pStyle w:val="HeroName"/>
        <w:rPr>
          <w:lang w:val="uk-UA"/>
        </w:rPr>
      </w:pPr>
      <w:r w:rsidRPr="00806B0C">
        <w:rPr>
          <w:lang w:val="uk-UA"/>
        </w:rPr>
        <w:t>кремезний</w:t>
      </w:r>
    </w:p>
    <w:p w:rsidR="002B308B" w:rsidRPr="00806B0C" w:rsidRDefault="002B308B" w:rsidP="002A1A16">
      <w:pPr>
        <w:pStyle w:val="HeroReplica"/>
        <w:rPr>
          <w:lang w:val="uk-UA"/>
        </w:rPr>
      </w:pPr>
      <w:r w:rsidRPr="00806B0C">
        <w:rPr>
          <w:lang w:val="uk-UA"/>
        </w:rPr>
        <w:t>Перестріну вдруге, кістки попереламую.</w:t>
      </w:r>
    </w:p>
    <w:p w:rsidR="002B308B" w:rsidRPr="00806B0C" w:rsidRDefault="002B308B" w:rsidP="002A1A16">
      <w:pPr>
        <w:rPr>
          <w:lang w:val="uk-UA"/>
        </w:rPr>
      </w:pPr>
    </w:p>
    <w:p w:rsidR="002B308B" w:rsidRPr="00806B0C" w:rsidRDefault="002B308B" w:rsidP="002A1A16">
      <w:pPr>
        <w:pStyle w:val="HeroName"/>
        <w:rPr>
          <w:lang w:val="uk-UA"/>
        </w:rPr>
      </w:pPr>
      <w:r w:rsidRPr="00806B0C">
        <w:rPr>
          <w:lang w:val="uk-UA"/>
        </w:rPr>
        <w:t>микола</w:t>
      </w:r>
    </w:p>
    <w:p w:rsidR="002B308B" w:rsidRPr="00806B0C" w:rsidRDefault="002B308B" w:rsidP="002A1A16">
      <w:pPr>
        <w:pStyle w:val="HeroReplica"/>
        <w:rPr>
          <w:lang w:val="uk-UA"/>
        </w:rPr>
      </w:pPr>
      <w:r w:rsidRPr="00806B0C">
        <w:rPr>
          <w:lang w:val="uk-UA"/>
        </w:rPr>
        <w:t>Не сумніваюся.</w:t>
      </w:r>
    </w:p>
    <w:p w:rsidR="002B308B" w:rsidRPr="00806B0C" w:rsidRDefault="002B308B" w:rsidP="002A1A16">
      <w:pPr>
        <w:rPr>
          <w:lang w:val="uk-UA"/>
        </w:rPr>
      </w:pPr>
    </w:p>
    <w:p w:rsidR="002B308B" w:rsidRPr="00806B0C" w:rsidRDefault="002B308B" w:rsidP="002A1A16">
      <w:pPr>
        <w:rPr>
          <w:lang w:val="uk-UA"/>
        </w:rPr>
      </w:pPr>
      <w:r w:rsidRPr="00806B0C">
        <w:rPr>
          <w:lang w:val="uk-UA"/>
        </w:rPr>
        <w:t>Микола підходить до нього впритул та надавивши на щелепи, відкриває рота та вставляє пляшку з горілкою.</w:t>
      </w:r>
    </w:p>
    <w:p w:rsidR="002B308B" w:rsidRPr="00806B0C" w:rsidRDefault="002B308B" w:rsidP="002A1A16">
      <w:pPr>
        <w:rPr>
          <w:lang w:val="uk-UA"/>
        </w:rPr>
      </w:pPr>
      <w:r w:rsidRPr="00806B0C">
        <w:rPr>
          <w:lang w:val="uk-UA"/>
        </w:rPr>
        <w:t>Горілка ллється в рота кремезному, тече по щоках, той не пручається.</w:t>
      </w:r>
    </w:p>
    <w:p w:rsidR="002B308B" w:rsidRPr="00806B0C" w:rsidRDefault="002B308B" w:rsidP="002A1A16">
      <w:pPr>
        <w:rPr>
          <w:lang w:val="uk-UA"/>
        </w:rPr>
      </w:pPr>
      <w:r w:rsidRPr="00806B0C">
        <w:rPr>
          <w:lang w:val="uk-UA"/>
        </w:rPr>
        <w:t>Пашко б'є його ногою під дих й кремезний захльобується, починає кашляти.</w:t>
      </w:r>
    </w:p>
    <w:p w:rsidR="002B308B" w:rsidRPr="00806B0C" w:rsidRDefault="002B308B" w:rsidP="002A1A16">
      <w:pPr>
        <w:rPr>
          <w:lang w:val="uk-UA"/>
        </w:rPr>
      </w:pPr>
    </w:p>
    <w:p w:rsidR="002B308B" w:rsidRPr="00806B0C" w:rsidRDefault="002B308B" w:rsidP="002A1A16">
      <w:pPr>
        <w:pStyle w:val="HeroName"/>
        <w:rPr>
          <w:lang w:val="uk-UA"/>
        </w:rPr>
      </w:pPr>
      <w:r w:rsidRPr="00806B0C">
        <w:rPr>
          <w:lang w:val="uk-UA"/>
        </w:rPr>
        <w:t>паша</w:t>
      </w:r>
    </w:p>
    <w:p w:rsidR="002B308B" w:rsidRPr="00806B0C" w:rsidRDefault="002B308B" w:rsidP="002A1A16">
      <w:pPr>
        <w:pStyle w:val="HeroReplica"/>
        <w:rPr>
          <w:lang w:val="uk-UA"/>
        </w:rPr>
      </w:pPr>
      <w:r w:rsidRPr="00806B0C">
        <w:rPr>
          <w:lang w:val="uk-UA"/>
        </w:rPr>
        <w:t>Це щоб стимул був шукати вагоміший.</w:t>
      </w:r>
    </w:p>
    <w:p w:rsidR="002B308B" w:rsidRPr="00806B0C" w:rsidRDefault="002B308B" w:rsidP="002A1A16">
      <w:pPr>
        <w:rPr>
          <w:lang w:val="uk-UA"/>
        </w:rPr>
      </w:pPr>
    </w:p>
    <w:p w:rsidR="002B308B" w:rsidRPr="00806B0C" w:rsidRDefault="002B308B" w:rsidP="002A1A16">
      <w:pPr>
        <w:rPr>
          <w:lang w:val="uk-UA"/>
        </w:rPr>
      </w:pPr>
      <w:r w:rsidRPr="00806B0C">
        <w:rPr>
          <w:lang w:val="uk-UA"/>
        </w:rPr>
        <w:t>Микола допуває кремезного залишками горілки.</w:t>
      </w:r>
    </w:p>
    <w:p w:rsidR="002B308B" w:rsidRPr="00806B0C" w:rsidRDefault="002B308B" w:rsidP="002A1A16">
      <w:pPr>
        <w:pStyle w:val="HeroName"/>
        <w:rPr>
          <w:lang w:val="uk-UA"/>
        </w:rPr>
      </w:pPr>
      <w:r w:rsidRPr="00806B0C">
        <w:rPr>
          <w:lang w:val="uk-UA"/>
        </w:rPr>
        <w:t>микола</w:t>
      </w:r>
    </w:p>
    <w:p w:rsidR="002B308B" w:rsidRPr="00806B0C" w:rsidRDefault="002B308B" w:rsidP="002A1A16">
      <w:pPr>
        <w:pStyle w:val="HeroReplica"/>
        <w:rPr>
          <w:lang w:val="uk-UA"/>
        </w:rPr>
      </w:pPr>
      <w:r w:rsidRPr="00806B0C">
        <w:rPr>
          <w:lang w:val="uk-UA"/>
        </w:rPr>
        <w:t>Ну ось і обмили зустріч. Ти не ображайся, звертайся якщо що. Завжди раді вітати.</w:t>
      </w:r>
    </w:p>
    <w:p w:rsidR="002B308B" w:rsidRPr="00806B0C" w:rsidRDefault="002B308B" w:rsidP="002A1A16">
      <w:pPr>
        <w:rPr>
          <w:lang w:val="uk-UA"/>
        </w:rPr>
      </w:pPr>
    </w:p>
    <w:p w:rsidR="002B308B" w:rsidRPr="00806B0C" w:rsidRDefault="002B308B" w:rsidP="00806B0C">
      <w:pPr>
        <w:rPr>
          <w:lang w:val="uk-UA"/>
        </w:rPr>
      </w:pPr>
      <w:r w:rsidRPr="00806B0C">
        <w:rPr>
          <w:lang w:val="uk-UA"/>
        </w:rPr>
        <w:t>Хлопці йдуть. Кремезний чоловік з розгубленим та загубленим виразом на обличчі байдуже дивиться їм в слід.</w:t>
      </w:r>
    </w:p>
    <w:p w:rsidR="002B308B" w:rsidRPr="00806B0C" w:rsidRDefault="002B308B" w:rsidP="00806B0C">
      <w:pPr>
        <w:rPr>
          <w:lang w:val="uk-UA"/>
        </w:rPr>
      </w:pPr>
    </w:p>
    <w:p w:rsidR="002B308B" w:rsidRPr="00806B0C" w:rsidRDefault="002B308B" w:rsidP="00806B0C">
      <w:pPr>
        <w:pStyle w:val="ActionTimeArena"/>
        <w:rPr>
          <w:lang w:val="uk-UA"/>
        </w:rPr>
      </w:pPr>
      <w:r w:rsidRPr="00806B0C">
        <w:rPr>
          <w:lang w:val="uk-UA"/>
        </w:rPr>
        <w:t>інт. кафе - вечір</w:t>
      </w:r>
    </w:p>
    <w:p w:rsidR="002B308B" w:rsidRPr="00806B0C" w:rsidRDefault="002B308B" w:rsidP="002E41EA">
      <w:pPr>
        <w:pStyle w:val="ActionDescription"/>
        <w:rPr>
          <w:lang w:val="uk-UA"/>
        </w:rPr>
      </w:pPr>
      <w:r w:rsidRPr="00806B0C">
        <w:rPr>
          <w:lang w:val="uk-UA"/>
        </w:rPr>
        <w:t>Хлопці підсаджуються за столик до дівчат. Пашко дістає шпильку з кишені та протягує її Софії.</w:t>
      </w:r>
    </w:p>
    <w:p w:rsidR="002B308B" w:rsidRPr="00806B0C" w:rsidRDefault="002B308B" w:rsidP="002E41EA">
      <w:pPr>
        <w:pStyle w:val="HeroName"/>
        <w:rPr>
          <w:lang w:val="uk-UA"/>
        </w:rPr>
      </w:pPr>
      <w:r w:rsidRPr="00806B0C">
        <w:rPr>
          <w:lang w:val="uk-UA"/>
        </w:rPr>
        <w:t>пашко</w:t>
      </w:r>
    </w:p>
    <w:p w:rsidR="002B308B" w:rsidRPr="00806B0C" w:rsidRDefault="002B308B" w:rsidP="002E41EA">
      <w:pPr>
        <w:pStyle w:val="HeroReplica"/>
        <w:rPr>
          <w:lang w:val="uk-UA"/>
        </w:rPr>
      </w:pPr>
      <w:r w:rsidRPr="00806B0C">
        <w:rPr>
          <w:lang w:val="uk-UA"/>
        </w:rPr>
        <w:t>Треба звідси вшиватися. Так що пропоную перенести нашу зустріч у більш малолюдне місце.</w:t>
      </w:r>
    </w:p>
    <w:p w:rsidR="002B308B" w:rsidRPr="00806B0C" w:rsidRDefault="002B308B" w:rsidP="00806B0C">
      <w:pPr>
        <w:rPr>
          <w:lang w:val="uk-UA"/>
        </w:rPr>
      </w:pPr>
    </w:p>
    <w:p w:rsidR="002B308B" w:rsidRPr="00D54458" w:rsidRDefault="002B308B" w:rsidP="00806B0C">
      <w:pPr>
        <w:pStyle w:val="HeroName"/>
        <w:rPr>
          <w:lang w:val="uk-UA"/>
        </w:rPr>
      </w:pPr>
      <w:r w:rsidRPr="00D54458">
        <w:rPr>
          <w:lang w:val="uk-UA"/>
        </w:rPr>
        <w:t>оля</w:t>
      </w:r>
    </w:p>
    <w:p w:rsidR="002B308B" w:rsidRPr="00D54458" w:rsidRDefault="002B308B" w:rsidP="00806B0C">
      <w:pPr>
        <w:pStyle w:val="HeroReplica"/>
        <w:rPr>
          <w:lang w:val="uk-UA"/>
        </w:rPr>
      </w:pPr>
      <w:r w:rsidRPr="00D54458">
        <w:rPr>
          <w:lang w:val="uk-UA"/>
        </w:rPr>
        <w:t>Хто це був? Чому він вас шукає.</w:t>
      </w:r>
    </w:p>
    <w:p w:rsidR="002B308B" w:rsidRPr="00806B0C" w:rsidRDefault="002B308B" w:rsidP="00806B0C">
      <w:pPr>
        <w:rPr>
          <w:lang w:val="uk-UA"/>
        </w:rPr>
      </w:pPr>
    </w:p>
    <w:p w:rsidR="002B308B" w:rsidRPr="00806B0C" w:rsidRDefault="002B308B" w:rsidP="00806B0C">
      <w:pPr>
        <w:pStyle w:val="HeroName"/>
        <w:rPr>
          <w:lang w:val="uk-UA"/>
        </w:rPr>
      </w:pPr>
      <w:r w:rsidRPr="00806B0C">
        <w:rPr>
          <w:lang w:val="uk-UA"/>
        </w:rPr>
        <w:t>микола</w:t>
      </w:r>
    </w:p>
    <w:p w:rsidR="002B308B" w:rsidRPr="00806B0C" w:rsidRDefault="002B308B" w:rsidP="00806B0C">
      <w:pPr>
        <w:pStyle w:val="HeroReplica"/>
        <w:rPr>
          <w:lang w:val="uk-UA"/>
        </w:rPr>
      </w:pPr>
      <w:r w:rsidRPr="00806B0C">
        <w:rPr>
          <w:lang w:val="uk-UA"/>
        </w:rPr>
        <w:t>Та так, старі борги. Він був не правий, не переживай. Ходімо.</w:t>
      </w:r>
    </w:p>
    <w:p w:rsidR="002B308B" w:rsidRPr="00806B0C" w:rsidRDefault="002B308B" w:rsidP="00806B0C">
      <w:pPr>
        <w:rPr>
          <w:lang w:val="uk-UA"/>
        </w:rPr>
      </w:pPr>
    </w:p>
    <w:p w:rsidR="002B308B" w:rsidRPr="00806B0C" w:rsidRDefault="002B308B" w:rsidP="00806B0C">
      <w:pPr>
        <w:rPr>
          <w:lang w:val="uk-UA"/>
        </w:rPr>
      </w:pPr>
      <w:r w:rsidRPr="00806B0C">
        <w:rPr>
          <w:lang w:val="uk-UA"/>
        </w:rPr>
        <w:t>Микола протягує Олі руку, й та непевно кладе в неї свою.</w:t>
      </w:r>
    </w:p>
    <w:p w:rsidR="002B308B" w:rsidRPr="00F519A8" w:rsidRDefault="002B308B" w:rsidP="002E41EA">
      <w:pPr>
        <w:rPr>
          <w:lang w:val="uk-UA"/>
        </w:rPr>
      </w:pPr>
    </w:p>
    <w:p w:rsidR="002B308B" w:rsidRPr="00F519A8" w:rsidRDefault="002B308B" w:rsidP="00DB0C08">
      <w:pPr>
        <w:pStyle w:val="ActionTimeArena"/>
        <w:rPr>
          <w:lang w:val="uk-UA"/>
        </w:rPr>
      </w:pPr>
      <w:r w:rsidRPr="00F519A8">
        <w:rPr>
          <w:lang w:val="uk-UA"/>
        </w:rPr>
        <w:t>екст. коло типового підїзду багатоповерхівки - ніч</w:t>
      </w:r>
    </w:p>
    <w:p w:rsidR="002B308B" w:rsidRPr="00F519A8" w:rsidRDefault="002B308B" w:rsidP="009D4DFF">
      <w:pPr>
        <w:pStyle w:val="ActionDescription"/>
        <w:rPr>
          <w:lang w:val="uk-UA"/>
        </w:rPr>
      </w:pPr>
      <w:r w:rsidRPr="00F519A8">
        <w:rPr>
          <w:lang w:val="uk-UA"/>
        </w:rPr>
        <w:t>Софія та Пашко не поспіхом підходять на майданчик супроти під'їзду. Зупиняються. Софія розвертається спиною до під'їзду, обличчям до Пашка. Стоять на відстані один від одного приблизно в один метр.</w:t>
      </w:r>
    </w:p>
    <w:p w:rsidR="002B308B" w:rsidRPr="00F519A8" w:rsidRDefault="002B308B" w:rsidP="00361962">
      <w:pPr>
        <w:pStyle w:val="HeroName"/>
        <w:rPr>
          <w:lang w:val="uk-UA"/>
        </w:rPr>
      </w:pPr>
      <w:r w:rsidRPr="00F519A8">
        <w:rPr>
          <w:lang w:val="uk-UA"/>
        </w:rPr>
        <w:t>софія</w:t>
      </w:r>
    </w:p>
    <w:p w:rsidR="002B308B" w:rsidRPr="00F519A8" w:rsidRDefault="002B308B" w:rsidP="00361962">
      <w:pPr>
        <w:pStyle w:val="HeroReplica"/>
        <w:rPr>
          <w:lang w:val="uk-UA"/>
        </w:rPr>
      </w:pPr>
      <w:r w:rsidRPr="00F519A8">
        <w:rPr>
          <w:lang w:val="uk-UA"/>
        </w:rPr>
        <w:t>Ось тут я живу.</w:t>
      </w:r>
    </w:p>
    <w:p w:rsidR="002B308B" w:rsidRPr="00F519A8" w:rsidRDefault="002B308B" w:rsidP="00361962">
      <w:pPr>
        <w:rPr>
          <w:lang w:val="uk-UA"/>
        </w:rPr>
      </w:pPr>
    </w:p>
    <w:p w:rsidR="002B308B" w:rsidRPr="00F519A8" w:rsidRDefault="002B308B" w:rsidP="00361962">
      <w:pPr>
        <w:pStyle w:val="HeroName"/>
        <w:rPr>
          <w:lang w:val="uk-UA"/>
        </w:rPr>
      </w:pPr>
      <w:r w:rsidRPr="00F519A8">
        <w:rPr>
          <w:lang w:val="uk-UA"/>
        </w:rPr>
        <w:t>паша</w:t>
      </w:r>
    </w:p>
    <w:p w:rsidR="002B308B" w:rsidRPr="00F519A8" w:rsidRDefault="002B308B" w:rsidP="00361962">
      <w:pPr>
        <w:pStyle w:val="HeroReplica"/>
        <w:rPr>
          <w:lang w:val="uk-UA"/>
        </w:rPr>
      </w:pPr>
      <w:r w:rsidRPr="00F519A8">
        <w:rPr>
          <w:lang w:val="uk-UA"/>
        </w:rPr>
        <w:t xml:space="preserve">Зрозуміло. </w:t>
      </w:r>
    </w:p>
    <w:p w:rsidR="002B308B" w:rsidRPr="00F519A8" w:rsidRDefault="002B308B" w:rsidP="00403449">
      <w:pPr>
        <w:rPr>
          <w:lang w:val="uk-UA"/>
        </w:rPr>
      </w:pPr>
    </w:p>
    <w:p w:rsidR="002B308B" w:rsidRPr="00F519A8" w:rsidRDefault="002B308B" w:rsidP="00403449">
      <w:pPr>
        <w:pStyle w:val="ActionDescription"/>
        <w:rPr>
          <w:lang w:val="uk-UA"/>
        </w:rPr>
      </w:pPr>
      <w:r w:rsidRPr="00F519A8">
        <w:rPr>
          <w:lang w:val="uk-UA"/>
        </w:rPr>
        <w:t>Деякий час мовчки дивляться одне на одного.</w:t>
      </w:r>
    </w:p>
    <w:p w:rsidR="002B308B" w:rsidRPr="00F519A8" w:rsidRDefault="002B308B" w:rsidP="00403449">
      <w:pPr>
        <w:pStyle w:val="HeroName"/>
        <w:rPr>
          <w:lang w:val="uk-UA"/>
        </w:rPr>
      </w:pPr>
      <w:r w:rsidRPr="00F519A8">
        <w:rPr>
          <w:lang w:val="uk-UA"/>
        </w:rPr>
        <w:t>паша</w:t>
      </w:r>
    </w:p>
    <w:p w:rsidR="002B308B" w:rsidRPr="00F519A8" w:rsidRDefault="002B308B" w:rsidP="00403449">
      <w:pPr>
        <w:pStyle w:val="HeroReplica"/>
        <w:rPr>
          <w:lang w:val="uk-UA"/>
        </w:rPr>
      </w:pPr>
      <w:r w:rsidRPr="00F519A8">
        <w:rPr>
          <w:lang w:val="uk-UA"/>
        </w:rPr>
        <w:t>Дякую за приємний вечір.</w:t>
      </w:r>
    </w:p>
    <w:p w:rsidR="002B308B" w:rsidRPr="00F519A8" w:rsidRDefault="002B308B" w:rsidP="00403449">
      <w:pPr>
        <w:rPr>
          <w:lang w:val="uk-UA"/>
        </w:rPr>
      </w:pPr>
    </w:p>
    <w:p w:rsidR="002B308B" w:rsidRPr="00F519A8" w:rsidRDefault="002B308B" w:rsidP="00403449">
      <w:pPr>
        <w:pStyle w:val="HeroName"/>
        <w:rPr>
          <w:lang w:val="uk-UA"/>
        </w:rPr>
      </w:pPr>
      <w:r w:rsidRPr="00F519A8">
        <w:rPr>
          <w:lang w:val="uk-UA"/>
        </w:rPr>
        <w:t>софія</w:t>
      </w:r>
    </w:p>
    <w:p w:rsidR="002B308B" w:rsidRPr="00F519A8" w:rsidRDefault="002B308B" w:rsidP="00403449">
      <w:pPr>
        <w:pStyle w:val="HeroReplica"/>
        <w:rPr>
          <w:lang w:val="uk-UA"/>
        </w:rPr>
      </w:pPr>
      <w:r w:rsidRPr="00F519A8">
        <w:rPr>
          <w:lang w:val="uk-UA"/>
        </w:rPr>
        <w:t>Навзаєм.</w:t>
      </w:r>
    </w:p>
    <w:p w:rsidR="002B308B" w:rsidRPr="00F519A8" w:rsidRDefault="002B308B" w:rsidP="00403449">
      <w:pPr>
        <w:rPr>
          <w:lang w:val="uk-UA"/>
        </w:rPr>
      </w:pPr>
    </w:p>
    <w:p w:rsidR="002B308B" w:rsidRPr="00F519A8" w:rsidRDefault="002B308B" w:rsidP="00403449">
      <w:pPr>
        <w:rPr>
          <w:lang w:val="uk-UA"/>
        </w:rPr>
      </w:pPr>
      <w:r w:rsidRPr="00F519A8">
        <w:rPr>
          <w:lang w:val="uk-UA"/>
        </w:rPr>
        <w:t>Знову мовчать.</w:t>
      </w:r>
    </w:p>
    <w:p w:rsidR="002B308B" w:rsidRPr="00F519A8" w:rsidRDefault="002B308B" w:rsidP="00403449">
      <w:pPr>
        <w:rPr>
          <w:lang w:val="uk-UA"/>
        </w:rPr>
      </w:pPr>
    </w:p>
    <w:p w:rsidR="002B308B" w:rsidRPr="00F519A8" w:rsidRDefault="002B308B" w:rsidP="00403449">
      <w:pPr>
        <w:pStyle w:val="HeroName"/>
        <w:rPr>
          <w:lang w:val="uk-UA"/>
        </w:rPr>
      </w:pPr>
      <w:r w:rsidRPr="00F519A8">
        <w:rPr>
          <w:lang w:val="uk-UA"/>
        </w:rPr>
        <w:t>паша</w:t>
      </w:r>
    </w:p>
    <w:p w:rsidR="002B308B" w:rsidRPr="00F519A8" w:rsidRDefault="002B308B" w:rsidP="00403449">
      <w:pPr>
        <w:pStyle w:val="HeroReplica"/>
        <w:rPr>
          <w:lang w:val="uk-UA"/>
        </w:rPr>
      </w:pPr>
      <w:r w:rsidRPr="00F519A8">
        <w:rPr>
          <w:lang w:val="uk-UA"/>
        </w:rPr>
        <w:t>Ну я пішов. Бувай.</w:t>
      </w:r>
    </w:p>
    <w:p w:rsidR="002B308B" w:rsidRPr="00F519A8" w:rsidRDefault="002B308B" w:rsidP="00403449">
      <w:pPr>
        <w:rPr>
          <w:lang w:val="uk-UA"/>
        </w:rPr>
      </w:pPr>
    </w:p>
    <w:p w:rsidR="002B308B" w:rsidRPr="00F519A8" w:rsidRDefault="002B308B" w:rsidP="00403449">
      <w:pPr>
        <w:pStyle w:val="HeroName"/>
        <w:rPr>
          <w:lang w:val="uk-UA"/>
        </w:rPr>
      </w:pPr>
      <w:r w:rsidRPr="00F519A8">
        <w:rPr>
          <w:lang w:val="uk-UA"/>
        </w:rPr>
        <w:t>софія</w:t>
      </w:r>
    </w:p>
    <w:p w:rsidR="002B308B" w:rsidRPr="00F519A8" w:rsidRDefault="002B308B" w:rsidP="00403449">
      <w:pPr>
        <w:pStyle w:val="HeroReplica"/>
        <w:rPr>
          <w:lang w:val="uk-UA"/>
        </w:rPr>
      </w:pPr>
      <w:r w:rsidRPr="00F519A8">
        <w:rPr>
          <w:lang w:val="uk-UA"/>
        </w:rPr>
        <w:t>Так, звичайно. Бувай.</w:t>
      </w:r>
    </w:p>
    <w:p w:rsidR="002B308B" w:rsidRPr="00F519A8" w:rsidRDefault="002B308B" w:rsidP="00403449">
      <w:pPr>
        <w:rPr>
          <w:lang w:val="uk-UA"/>
        </w:rPr>
      </w:pPr>
    </w:p>
    <w:p w:rsidR="002B308B" w:rsidRPr="00F519A8" w:rsidRDefault="002B308B" w:rsidP="00403449">
      <w:pPr>
        <w:pStyle w:val="ActionDescription"/>
        <w:rPr>
          <w:lang w:val="uk-UA"/>
        </w:rPr>
      </w:pPr>
      <w:r w:rsidRPr="00F519A8">
        <w:rPr>
          <w:lang w:val="uk-UA"/>
        </w:rPr>
        <w:t>Стоять та дивляться одне на одного.</w:t>
      </w:r>
    </w:p>
    <w:p w:rsidR="002B308B" w:rsidRPr="00F519A8" w:rsidRDefault="002B308B" w:rsidP="00403449">
      <w:pPr>
        <w:pStyle w:val="HeroName"/>
        <w:rPr>
          <w:lang w:val="uk-UA"/>
        </w:rPr>
      </w:pPr>
      <w:r w:rsidRPr="00F519A8">
        <w:rPr>
          <w:lang w:val="uk-UA"/>
        </w:rPr>
        <w:t>паша</w:t>
      </w:r>
    </w:p>
    <w:p w:rsidR="002B308B" w:rsidRPr="00F519A8" w:rsidRDefault="002B308B" w:rsidP="00403449">
      <w:pPr>
        <w:pStyle w:val="HeroReplica"/>
        <w:rPr>
          <w:lang w:val="uk-UA"/>
        </w:rPr>
      </w:pPr>
      <w:r w:rsidRPr="00F519A8">
        <w:rPr>
          <w:lang w:val="uk-UA"/>
        </w:rPr>
        <w:t>Я б тебе поцілував. Але не хочу обнадіювати.</w:t>
      </w:r>
    </w:p>
    <w:p w:rsidR="002B308B" w:rsidRPr="00F519A8" w:rsidRDefault="002B308B" w:rsidP="00403449">
      <w:pPr>
        <w:rPr>
          <w:lang w:val="uk-UA"/>
        </w:rPr>
      </w:pPr>
    </w:p>
    <w:p w:rsidR="002B308B" w:rsidRPr="00F519A8" w:rsidRDefault="002B308B" w:rsidP="00403449">
      <w:pPr>
        <w:pStyle w:val="HeroName"/>
        <w:rPr>
          <w:lang w:val="uk-UA"/>
        </w:rPr>
      </w:pPr>
      <w:r w:rsidRPr="00F519A8">
        <w:rPr>
          <w:lang w:val="uk-UA"/>
        </w:rPr>
        <w:t>софія</w:t>
      </w:r>
    </w:p>
    <w:p w:rsidR="002B308B" w:rsidRPr="00F519A8" w:rsidRDefault="002B308B" w:rsidP="00403449">
      <w:pPr>
        <w:pStyle w:val="HeroRemarka"/>
        <w:rPr>
          <w:lang w:val="uk-UA"/>
        </w:rPr>
      </w:pPr>
      <w:r w:rsidRPr="00F519A8">
        <w:rPr>
          <w:lang w:val="uk-UA"/>
        </w:rPr>
        <w:t>(сміючись)</w:t>
      </w:r>
    </w:p>
    <w:p w:rsidR="002B308B" w:rsidRPr="00F519A8" w:rsidRDefault="002B308B" w:rsidP="00403449">
      <w:pPr>
        <w:pStyle w:val="HeroReplica"/>
        <w:rPr>
          <w:lang w:val="uk-UA"/>
        </w:rPr>
      </w:pPr>
      <w:r w:rsidRPr="00F519A8">
        <w:rPr>
          <w:lang w:val="uk-UA"/>
        </w:rPr>
        <w:t>Зараз! Я на першому побачені не цілуюсь.</w:t>
      </w:r>
    </w:p>
    <w:p w:rsidR="002B308B" w:rsidRPr="00F519A8" w:rsidRDefault="002B308B" w:rsidP="00403449">
      <w:pPr>
        <w:rPr>
          <w:lang w:val="uk-UA"/>
        </w:rPr>
      </w:pPr>
    </w:p>
    <w:p w:rsidR="002B308B" w:rsidRPr="00F519A8" w:rsidRDefault="002B308B" w:rsidP="00403449">
      <w:pPr>
        <w:pStyle w:val="HeroName"/>
        <w:rPr>
          <w:lang w:val="uk-UA"/>
        </w:rPr>
      </w:pPr>
      <w:r w:rsidRPr="00F519A8">
        <w:rPr>
          <w:lang w:val="uk-UA"/>
        </w:rPr>
        <w:t>паша</w:t>
      </w:r>
    </w:p>
    <w:p w:rsidR="002B308B" w:rsidRPr="00F519A8" w:rsidRDefault="002B308B" w:rsidP="00403449">
      <w:pPr>
        <w:pStyle w:val="HeroReplica"/>
        <w:rPr>
          <w:lang w:val="uk-UA"/>
        </w:rPr>
      </w:pPr>
      <w:r w:rsidRPr="00F519A8">
        <w:rPr>
          <w:lang w:val="uk-UA"/>
        </w:rPr>
        <w:t>Я про те, що другого не буде. Принаймні побачення.</w:t>
      </w:r>
    </w:p>
    <w:p w:rsidR="002B308B" w:rsidRPr="00F519A8" w:rsidRDefault="002B308B" w:rsidP="00403449">
      <w:pPr>
        <w:rPr>
          <w:lang w:val="uk-UA"/>
        </w:rPr>
      </w:pPr>
    </w:p>
    <w:p w:rsidR="002B308B" w:rsidRPr="00F519A8" w:rsidRDefault="002B308B" w:rsidP="00403449">
      <w:pPr>
        <w:pStyle w:val="HeroName"/>
        <w:rPr>
          <w:lang w:val="uk-UA"/>
        </w:rPr>
      </w:pPr>
      <w:r w:rsidRPr="00F519A8">
        <w:rPr>
          <w:lang w:val="uk-UA"/>
        </w:rPr>
        <w:t>софія</w:t>
      </w:r>
    </w:p>
    <w:p w:rsidR="002B308B" w:rsidRPr="00F519A8" w:rsidRDefault="002B308B" w:rsidP="00403449">
      <w:pPr>
        <w:pStyle w:val="HeroReplica"/>
        <w:rPr>
          <w:lang w:val="uk-UA"/>
        </w:rPr>
      </w:pPr>
      <w:r w:rsidRPr="00F519A8">
        <w:rPr>
          <w:lang w:val="uk-UA"/>
        </w:rPr>
        <w:t>Я зрозуміла.</w:t>
      </w:r>
    </w:p>
    <w:p w:rsidR="002B308B" w:rsidRPr="00F519A8" w:rsidRDefault="002B308B" w:rsidP="00F519A8">
      <w:pPr>
        <w:rPr>
          <w:lang w:val="uk-UA"/>
        </w:rPr>
      </w:pPr>
    </w:p>
    <w:p w:rsidR="002B308B" w:rsidRPr="00F519A8" w:rsidRDefault="002B308B" w:rsidP="00F519A8">
      <w:pPr>
        <w:pStyle w:val="HeroName"/>
        <w:rPr>
          <w:lang w:val="uk-UA"/>
        </w:rPr>
      </w:pPr>
      <w:r w:rsidRPr="00F519A8">
        <w:rPr>
          <w:lang w:val="uk-UA"/>
        </w:rPr>
        <w:t>паша</w:t>
      </w:r>
    </w:p>
    <w:p w:rsidR="002B308B" w:rsidRPr="00F519A8" w:rsidRDefault="002B308B" w:rsidP="00F519A8">
      <w:pPr>
        <w:pStyle w:val="HeroReplica"/>
        <w:rPr>
          <w:lang w:val="uk-UA"/>
        </w:rPr>
      </w:pPr>
      <w:r w:rsidRPr="00F519A8">
        <w:rPr>
          <w:lang w:val="uk-UA"/>
        </w:rPr>
        <w:t>Будемо дружити.</w:t>
      </w:r>
    </w:p>
    <w:p w:rsidR="002B308B" w:rsidRPr="00F519A8" w:rsidRDefault="002B308B" w:rsidP="00F519A8">
      <w:pPr>
        <w:rPr>
          <w:lang w:val="uk-UA"/>
        </w:rPr>
      </w:pPr>
    </w:p>
    <w:p w:rsidR="002B308B" w:rsidRPr="00F519A8" w:rsidRDefault="002B308B" w:rsidP="00F519A8">
      <w:pPr>
        <w:pStyle w:val="HeroName"/>
        <w:rPr>
          <w:lang w:val="uk-UA"/>
        </w:rPr>
      </w:pPr>
      <w:r w:rsidRPr="00F519A8">
        <w:rPr>
          <w:lang w:val="uk-UA"/>
        </w:rPr>
        <w:t>софія</w:t>
      </w:r>
    </w:p>
    <w:p w:rsidR="002B308B" w:rsidRPr="00F519A8" w:rsidRDefault="002B308B" w:rsidP="00F519A8">
      <w:pPr>
        <w:pStyle w:val="HeroReplica"/>
        <w:rPr>
          <w:lang w:val="uk-UA"/>
        </w:rPr>
      </w:pPr>
      <w:r w:rsidRPr="00F519A8">
        <w:rPr>
          <w:lang w:val="uk-UA"/>
        </w:rPr>
        <w:t>Так, звичайно.</w:t>
      </w:r>
    </w:p>
    <w:p w:rsidR="002B308B" w:rsidRPr="00F519A8" w:rsidRDefault="002B308B" w:rsidP="00F519A8">
      <w:pPr>
        <w:rPr>
          <w:lang w:val="uk-UA"/>
        </w:rPr>
      </w:pPr>
    </w:p>
    <w:p w:rsidR="002B308B" w:rsidRPr="00F519A8" w:rsidRDefault="002B308B" w:rsidP="00F519A8">
      <w:pPr>
        <w:pStyle w:val="HeroName"/>
        <w:rPr>
          <w:lang w:val="uk-UA"/>
        </w:rPr>
      </w:pPr>
      <w:r w:rsidRPr="00F519A8">
        <w:rPr>
          <w:lang w:val="uk-UA"/>
        </w:rPr>
        <w:t>паша</w:t>
      </w:r>
    </w:p>
    <w:p w:rsidR="002B308B" w:rsidRPr="00F519A8" w:rsidRDefault="002B308B" w:rsidP="00F519A8">
      <w:pPr>
        <w:pStyle w:val="HeroReplica"/>
        <w:rPr>
          <w:lang w:val="uk-UA"/>
        </w:rPr>
      </w:pPr>
      <w:r w:rsidRPr="00F519A8">
        <w:rPr>
          <w:lang w:val="uk-UA"/>
        </w:rPr>
        <w:t>Ну я пішов.</w:t>
      </w:r>
    </w:p>
    <w:p w:rsidR="002B308B" w:rsidRPr="00F519A8" w:rsidRDefault="002B308B" w:rsidP="00F519A8">
      <w:pPr>
        <w:rPr>
          <w:lang w:val="uk-UA"/>
        </w:rPr>
      </w:pPr>
    </w:p>
    <w:p w:rsidR="002B308B" w:rsidRPr="00F519A8" w:rsidRDefault="002B308B" w:rsidP="00F519A8">
      <w:pPr>
        <w:pStyle w:val="HeroName"/>
        <w:rPr>
          <w:lang w:val="uk-UA"/>
        </w:rPr>
      </w:pPr>
      <w:r w:rsidRPr="00F519A8">
        <w:rPr>
          <w:lang w:val="uk-UA"/>
        </w:rPr>
        <w:t>софія</w:t>
      </w:r>
    </w:p>
    <w:p w:rsidR="002B308B" w:rsidRPr="00F519A8" w:rsidRDefault="002B308B" w:rsidP="00F519A8">
      <w:pPr>
        <w:pStyle w:val="HeroReplica"/>
        <w:rPr>
          <w:lang w:val="uk-UA"/>
        </w:rPr>
      </w:pPr>
      <w:r w:rsidRPr="00F519A8">
        <w:rPr>
          <w:lang w:val="uk-UA"/>
        </w:rPr>
        <w:t>Та йди вже.</w:t>
      </w:r>
    </w:p>
    <w:p w:rsidR="002B308B" w:rsidRPr="00F519A8" w:rsidRDefault="002B308B" w:rsidP="00F519A8">
      <w:pPr>
        <w:rPr>
          <w:lang w:val="uk-UA"/>
        </w:rPr>
      </w:pPr>
    </w:p>
    <w:p w:rsidR="002B308B" w:rsidRPr="00F519A8" w:rsidRDefault="002B308B" w:rsidP="00F519A8">
      <w:pPr>
        <w:pStyle w:val="HeroName"/>
        <w:rPr>
          <w:lang w:val="uk-UA"/>
        </w:rPr>
      </w:pPr>
      <w:r w:rsidRPr="00F519A8">
        <w:rPr>
          <w:lang w:val="uk-UA"/>
        </w:rPr>
        <w:t>паша</w:t>
      </w:r>
    </w:p>
    <w:p w:rsidR="002B308B" w:rsidRPr="00F519A8" w:rsidRDefault="002B308B" w:rsidP="00F519A8">
      <w:pPr>
        <w:pStyle w:val="HeroReplica"/>
        <w:rPr>
          <w:lang w:val="uk-UA"/>
        </w:rPr>
      </w:pPr>
      <w:r w:rsidRPr="00F519A8">
        <w:rPr>
          <w:lang w:val="uk-UA"/>
        </w:rPr>
        <w:t>Ну а в щічку можна?</w:t>
      </w:r>
    </w:p>
    <w:p w:rsidR="002B308B" w:rsidRPr="00F519A8" w:rsidRDefault="002B308B" w:rsidP="00F519A8">
      <w:pPr>
        <w:rPr>
          <w:lang w:val="uk-UA"/>
        </w:rPr>
      </w:pPr>
    </w:p>
    <w:p w:rsidR="002B308B" w:rsidRPr="00F519A8" w:rsidRDefault="002B308B" w:rsidP="00F519A8">
      <w:pPr>
        <w:pStyle w:val="HeroName"/>
        <w:rPr>
          <w:lang w:val="uk-UA"/>
        </w:rPr>
      </w:pPr>
      <w:r w:rsidRPr="00F519A8">
        <w:rPr>
          <w:lang w:val="uk-UA"/>
        </w:rPr>
        <w:t>софія</w:t>
      </w:r>
    </w:p>
    <w:p w:rsidR="002B308B" w:rsidRPr="00F519A8" w:rsidRDefault="002B308B" w:rsidP="00F519A8">
      <w:pPr>
        <w:pStyle w:val="HeroReplica"/>
        <w:rPr>
          <w:lang w:val="uk-UA"/>
        </w:rPr>
      </w:pPr>
      <w:r w:rsidRPr="00F519A8">
        <w:rPr>
          <w:lang w:val="uk-UA"/>
        </w:rPr>
        <w:t>Ну якщо тільки в щічку.</w:t>
      </w:r>
    </w:p>
    <w:p w:rsidR="002B308B" w:rsidRPr="00F519A8" w:rsidRDefault="002B308B" w:rsidP="00F519A8">
      <w:pPr>
        <w:rPr>
          <w:lang w:val="uk-UA"/>
        </w:rPr>
      </w:pPr>
    </w:p>
    <w:p w:rsidR="002B308B" w:rsidRPr="00F519A8" w:rsidRDefault="002B308B" w:rsidP="00F519A8">
      <w:pPr>
        <w:pStyle w:val="ActionDescription"/>
        <w:rPr>
          <w:lang w:val="uk-UA"/>
        </w:rPr>
      </w:pPr>
      <w:r w:rsidRPr="00F519A8">
        <w:rPr>
          <w:lang w:val="uk-UA"/>
        </w:rPr>
        <w:t>Пашко цілує Софію в щічку</w:t>
      </w:r>
    </w:p>
    <w:p w:rsidR="002B308B" w:rsidRPr="00F519A8" w:rsidRDefault="002B308B" w:rsidP="00F519A8">
      <w:pPr>
        <w:pStyle w:val="HeroName"/>
        <w:rPr>
          <w:lang w:val="uk-UA"/>
        </w:rPr>
      </w:pPr>
      <w:r w:rsidRPr="00F519A8">
        <w:rPr>
          <w:lang w:val="uk-UA"/>
        </w:rPr>
        <w:t>пашко</w:t>
      </w:r>
    </w:p>
    <w:p w:rsidR="002B308B" w:rsidRPr="00F519A8" w:rsidRDefault="002B308B" w:rsidP="00F519A8">
      <w:pPr>
        <w:pStyle w:val="HeroRemarka"/>
        <w:rPr>
          <w:lang w:val="uk-UA"/>
        </w:rPr>
      </w:pPr>
      <w:r w:rsidRPr="00F519A8">
        <w:rPr>
          <w:lang w:val="uk-UA"/>
        </w:rPr>
        <w:t>(пошепки)</w:t>
      </w:r>
    </w:p>
    <w:p w:rsidR="002B308B" w:rsidRPr="00F519A8" w:rsidRDefault="002B308B" w:rsidP="00F519A8">
      <w:pPr>
        <w:pStyle w:val="HeroReplica"/>
        <w:rPr>
          <w:lang w:val="uk-UA"/>
        </w:rPr>
      </w:pPr>
      <w:r w:rsidRPr="00F519A8">
        <w:rPr>
          <w:lang w:val="uk-UA"/>
        </w:rPr>
        <w:t>Бувай красунько.</w:t>
      </w:r>
    </w:p>
    <w:p w:rsidR="002B308B" w:rsidRPr="00F519A8" w:rsidRDefault="002B308B" w:rsidP="00F519A8">
      <w:pPr>
        <w:rPr>
          <w:lang w:val="uk-UA"/>
        </w:rPr>
      </w:pPr>
    </w:p>
    <w:p w:rsidR="002B308B" w:rsidRPr="00F519A8" w:rsidRDefault="002B308B" w:rsidP="00F519A8">
      <w:pPr>
        <w:pStyle w:val="ActionDescription"/>
        <w:rPr>
          <w:lang w:val="uk-UA"/>
        </w:rPr>
      </w:pPr>
      <w:r w:rsidRPr="00F519A8">
        <w:rPr>
          <w:lang w:val="uk-UA"/>
        </w:rPr>
        <w:t xml:space="preserve">Пашко йде. </w:t>
      </w:r>
    </w:p>
    <w:p w:rsidR="002B308B" w:rsidRPr="00A76288" w:rsidRDefault="002B308B" w:rsidP="00F519A8">
      <w:pPr>
        <w:pStyle w:val="ActionTimeArena"/>
        <w:rPr>
          <w:lang w:val="uk-UA"/>
        </w:rPr>
      </w:pPr>
      <w:r w:rsidRPr="00A76288">
        <w:rPr>
          <w:lang w:val="uk-UA"/>
        </w:rPr>
        <w:t>інт. зйомна квартира - світанок</w:t>
      </w:r>
    </w:p>
    <w:p w:rsidR="002B308B" w:rsidRPr="00A76288" w:rsidRDefault="002B308B" w:rsidP="001C2D13">
      <w:pPr>
        <w:pStyle w:val="ActionDescription"/>
        <w:rPr>
          <w:lang w:val="uk-UA"/>
        </w:rPr>
      </w:pPr>
      <w:r w:rsidRPr="00A76288">
        <w:rPr>
          <w:lang w:val="uk-UA"/>
        </w:rPr>
        <w:t>Пашко під світло мобільного пробирається в кімнату. Бачить Миколу, що той лежить на розстеленому дивані, на спині й наче спить.</w:t>
      </w:r>
    </w:p>
    <w:p w:rsidR="002B308B" w:rsidRPr="00A76288" w:rsidRDefault="002B308B" w:rsidP="001C2D13">
      <w:pPr>
        <w:pStyle w:val="ActionDescription"/>
        <w:rPr>
          <w:lang w:val="uk-UA"/>
        </w:rPr>
      </w:pPr>
      <w:r w:rsidRPr="00A76288">
        <w:rPr>
          <w:lang w:val="uk-UA"/>
        </w:rPr>
        <w:t>Пашко кладе на батарею мобільний, щоб той освітлював кімнату, дістає з-за крісла матрац, розстелює його під вікном, бере з крісла акуратно складений постільний комплект з подушкою, застилає матрац. Чути рух Миколи.</w:t>
      </w:r>
    </w:p>
    <w:p w:rsidR="002B308B" w:rsidRPr="00A76288" w:rsidRDefault="002B308B" w:rsidP="001C2D13">
      <w:pPr>
        <w:pStyle w:val="ActionDescription"/>
        <w:rPr>
          <w:lang w:val="uk-UA"/>
        </w:rPr>
      </w:pPr>
      <w:r w:rsidRPr="00A76288">
        <w:rPr>
          <w:lang w:val="uk-UA"/>
        </w:rPr>
        <w:t>Пашко бере мобільний й направляє його в сторону Миколи. Видно, що той в тій же позі лежить на дивані, але руки тепер занесені долонями за потилицю й очі дивляться у стелю.</w:t>
      </w:r>
    </w:p>
    <w:p w:rsidR="002B308B" w:rsidRPr="00A76288" w:rsidRDefault="002B308B" w:rsidP="001C2D13">
      <w:pPr>
        <w:pStyle w:val="HeroName"/>
        <w:rPr>
          <w:lang w:val="uk-UA"/>
        </w:rPr>
      </w:pPr>
      <w:r w:rsidRPr="00A76288">
        <w:rPr>
          <w:lang w:val="uk-UA"/>
        </w:rPr>
        <w:t>паша</w:t>
      </w:r>
    </w:p>
    <w:p w:rsidR="002B308B" w:rsidRPr="00A76288" w:rsidRDefault="002B308B" w:rsidP="001C2D13">
      <w:pPr>
        <w:pStyle w:val="HeroRemarka"/>
        <w:rPr>
          <w:lang w:val="uk-UA"/>
        </w:rPr>
      </w:pPr>
      <w:r w:rsidRPr="00A76288">
        <w:rPr>
          <w:lang w:val="uk-UA"/>
        </w:rPr>
        <w:t>(пошепки)</w:t>
      </w:r>
    </w:p>
    <w:p w:rsidR="002B308B" w:rsidRPr="00A76288" w:rsidRDefault="002B308B" w:rsidP="001C2D13">
      <w:pPr>
        <w:pStyle w:val="HeroReplica"/>
        <w:rPr>
          <w:lang w:val="uk-UA"/>
        </w:rPr>
      </w:pPr>
      <w:r w:rsidRPr="00A76288">
        <w:rPr>
          <w:lang w:val="uk-UA"/>
        </w:rPr>
        <w:t>Ти не спиш ще, давно прийшов?</w:t>
      </w:r>
    </w:p>
    <w:p w:rsidR="002B308B" w:rsidRPr="00A76288" w:rsidRDefault="002B308B" w:rsidP="001C2D13">
      <w:pPr>
        <w:rPr>
          <w:lang w:val="uk-UA"/>
        </w:rPr>
      </w:pPr>
    </w:p>
    <w:p w:rsidR="002B308B" w:rsidRPr="00A76288" w:rsidRDefault="002B308B" w:rsidP="001C2D13">
      <w:pPr>
        <w:pStyle w:val="HeroName"/>
        <w:rPr>
          <w:lang w:val="uk-UA"/>
        </w:rPr>
      </w:pPr>
      <w:r w:rsidRPr="00A76288">
        <w:rPr>
          <w:lang w:val="uk-UA"/>
        </w:rPr>
        <w:t>микола</w:t>
      </w:r>
    </w:p>
    <w:p w:rsidR="002B308B" w:rsidRPr="00A76288" w:rsidRDefault="002B308B" w:rsidP="001C2D13">
      <w:pPr>
        <w:pStyle w:val="HeroReplica"/>
        <w:rPr>
          <w:lang w:val="uk-UA"/>
        </w:rPr>
      </w:pPr>
      <w:r w:rsidRPr="00A76288">
        <w:rPr>
          <w:lang w:val="uk-UA"/>
        </w:rPr>
        <w:t>Давно. Години чотири тому.</w:t>
      </w:r>
    </w:p>
    <w:p w:rsidR="002B308B" w:rsidRPr="00A76288" w:rsidRDefault="002B308B" w:rsidP="001C2D13">
      <w:pPr>
        <w:rPr>
          <w:lang w:val="uk-UA"/>
        </w:rPr>
      </w:pPr>
    </w:p>
    <w:p w:rsidR="002B308B" w:rsidRPr="00A76288" w:rsidRDefault="002B308B" w:rsidP="001C2D13">
      <w:pPr>
        <w:pStyle w:val="ActionDescription"/>
        <w:rPr>
          <w:lang w:val="uk-UA"/>
        </w:rPr>
      </w:pPr>
      <w:r w:rsidRPr="00A76288">
        <w:rPr>
          <w:lang w:val="uk-UA"/>
        </w:rPr>
        <w:t>Пашко вмощується на свою імпровізовану постіль, вкривається простирадлом, гасить мобільний.</w:t>
      </w:r>
    </w:p>
    <w:p w:rsidR="002B308B" w:rsidRPr="00A76288" w:rsidRDefault="002B308B" w:rsidP="001C2D13">
      <w:pPr>
        <w:pStyle w:val="HeroName"/>
        <w:rPr>
          <w:lang w:val="uk-UA"/>
        </w:rPr>
      </w:pPr>
      <w:r w:rsidRPr="00A76288">
        <w:rPr>
          <w:lang w:val="uk-UA"/>
        </w:rPr>
        <w:t>паша</w:t>
      </w:r>
    </w:p>
    <w:p w:rsidR="002B308B" w:rsidRPr="00A76288" w:rsidRDefault="002B308B" w:rsidP="001C2D13">
      <w:pPr>
        <w:pStyle w:val="HeroReplica"/>
        <w:rPr>
          <w:lang w:val="uk-UA"/>
        </w:rPr>
      </w:pPr>
      <w:r w:rsidRPr="00A76288">
        <w:rPr>
          <w:lang w:val="uk-UA"/>
        </w:rPr>
        <w:t>А</w:t>
      </w:r>
      <w:r w:rsidRPr="0086494E">
        <w:rPr>
          <w:lang w:val="ru-RU"/>
        </w:rPr>
        <w:t>-</w:t>
      </w:r>
      <w:r w:rsidRPr="00A76288">
        <w:rPr>
          <w:lang w:val="uk-UA"/>
        </w:rPr>
        <w:t>а</w:t>
      </w:r>
      <w:r w:rsidRPr="0086494E">
        <w:rPr>
          <w:lang w:val="ru-RU"/>
        </w:rPr>
        <w:t>-</w:t>
      </w:r>
      <w:r w:rsidRPr="00A76288">
        <w:rPr>
          <w:lang w:val="uk-UA"/>
        </w:rPr>
        <w:t>а. Зрозуміло. Що там Оля?</w:t>
      </w:r>
    </w:p>
    <w:p w:rsidR="002B308B" w:rsidRPr="00A76288" w:rsidRDefault="002B308B" w:rsidP="001C2D13">
      <w:pPr>
        <w:rPr>
          <w:lang w:val="uk-UA"/>
        </w:rPr>
      </w:pPr>
    </w:p>
    <w:p w:rsidR="002B308B" w:rsidRPr="00A76288" w:rsidRDefault="002B308B" w:rsidP="001C2D13">
      <w:pPr>
        <w:pStyle w:val="HeroName"/>
        <w:rPr>
          <w:lang w:val="uk-UA"/>
        </w:rPr>
      </w:pPr>
      <w:r w:rsidRPr="00A76288">
        <w:rPr>
          <w:lang w:val="uk-UA"/>
        </w:rPr>
        <w:t>микола</w:t>
      </w:r>
    </w:p>
    <w:p w:rsidR="002B308B" w:rsidRPr="00A76288" w:rsidRDefault="002B308B" w:rsidP="001C2D13">
      <w:pPr>
        <w:pStyle w:val="HeroReplica"/>
        <w:rPr>
          <w:lang w:val="uk-UA"/>
        </w:rPr>
      </w:pPr>
      <w:r w:rsidRPr="00A76288">
        <w:rPr>
          <w:lang w:val="uk-UA"/>
        </w:rPr>
        <w:t>Та нічого. Додому провів та й усе. А ти де так довго вештався? Софійку задовольняв?</w:t>
      </w:r>
    </w:p>
    <w:p w:rsidR="002B308B" w:rsidRPr="00A76288" w:rsidRDefault="002B308B" w:rsidP="00A76288">
      <w:pPr>
        <w:rPr>
          <w:lang w:val="uk-UA"/>
        </w:rPr>
      </w:pPr>
    </w:p>
    <w:p w:rsidR="002B308B" w:rsidRPr="00A76288" w:rsidRDefault="002B308B" w:rsidP="00A76288">
      <w:pPr>
        <w:pStyle w:val="HeroName"/>
        <w:rPr>
          <w:lang w:val="uk-UA"/>
        </w:rPr>
      </w:pPr>
      <w:r w:rsidRPr="00A76288">
        <w:rPr>
          <w:lang w:val="uk-UA"/>
        </w:rPr>
        <w:t>паша</w:t>
      </w:r>
    </w:p>
    <w:p w:rsidR="002B308B" w:rsidRPr="00A76288" w:rsidRDefault="002B308B" w:rsidP="00A76288">
      <w:pPr>
        <w:pStyle w:val="HeroReplica"/>
        <w:rPr>
          <w:lang w:val="uk-UA"/>
        </w:rPr>
      </w:pPr>
      <w:r w:rsidRPr="00A76288">
        <w:rPr>
          <w:lang w:val="uk-UA"/>
        </w:rPr>
        <w:t>Ну можна й так сказати.</w:t>
      </w:r>
    </w:p>
    <w:p w:rsidR="002B308B" w:rsidRPr="00A76288" w:rsidRDefault="002B308B" w:rsidP="00A76288">
      <w:pPr>
        <w:rPr>
          <w:lang w:val="uk-UA"/>
        </w:rPr>
      </w:pPr>
    </w:p>
    <w:p w:rsidR="002B308B" w:rsidRPr="00A76288" w:rsidRDefault="002B308B" w:rsidP="00A76288">
      <w:pPr>
        <w:pStyle w:val="HeroName"/>
        <w:rPr>
          <w:lang w:val="uk-UA"/>
        </w:rPr>
      </w:pPr>
      <w:r w:rsidRPr="00A76288">
        <w:rPr>
          <w:lang w:val="uk-UA"/>
        </w:rPr>
        <w:t>микола</w:t>
      </w:r>
    </w:p>
    <w:p w:rsidR="002B308B" w:rsidRPr="00A76288" w:rsidRDefault="002B308B" w:rsidP="00A76288">
      <w:pPr>
        <w:pStyle w:val="HeroReplica"/>
        <w:rPr>
          <w:lang w:val="uk-UA"/>
        </w:rPr>
      </w:pPr>
      <w:r w:rsidRPr="00A76288">
        <w:rPr>
          <w:lang w:val="uk-UA"/>
        </w:rPr>
        <w:t>Ну-ну.</w:t>
      </w:r>
    </w:p>
    <w:p w:rsidR="002B308B" w:rsidRPr="00A76288" w:rsidRDefault="002B308B" w:rsidP="00A76288">
      <w:pPr>
        <w:rPr>
          <w:lang w:val="uk-UA"/>
        </w:rPr>
      </w:pPr>
    </w:p>
    <w:p w:rsidR="002B308B" w:rsidRPr="00A76288" w:rsidRDefault="002B308B" w:rsidP="00A76288">
      <w:pPr>
        <w:pStyle w:val="ActionDescription"/>
        <w:rPr>
          <w:lang w:val="uk-UA"/>
        </w:rPr>
      </w:pPr>
      <w:r w:rsidRPr="00A76288">
        <w:rPr>
          <w:lang w:val="uk-UA"/>
        </w:rPr>
        <w:t>Деякий час мовчать.</w:t>
      </w:r>
    </w:p>
    <w:p w:rsidR="002B308B" w:rsidRPr="00A76288" w:rsidRDefault="002B308B" w:rsidP="000A5EC0">
      <w:pPr>
        <w:pStyle w:val="HeroName"/>
        <w:rPr>
          <w:lang w:val="uk-UA"/>
        </w:rPr>
      </w:pPr>
      <w:r w:rsidRPr="00A76288">
        <w:rPr>
          <w:lang w:val="uk-UA"/>
        </w:rPr>
        <w:t>паша</w:t>
      </w:r>
    </w:p>
    <w:p w:rsidR="002B308B" w:rsidRPr="00A76288" w:rsidRDefault="002B308B" w:rsidP="000A5EC0">
      <w:pPr>
        <w:pStyle w:val="HeroReplica"/>
        <w:rPr>
          <w:lang w:val="uk-UA"/>
        </w:rPr>
      </w:pPr>
      <w:r w:rsidRPr="00A76288">
        <w:rPr>
          <w:lang w:val="uk-UA"/>
        </w:rPr>
        <w:t>Розмова до тебе є.</w:t>
      </w:r>
    </w:p>
    <w:p w:rsidR="002B308B" w:rsidRPr="00A76288" w:rsidRDefault="002B308B" w:rsidP="000A5EC0">
      <w:pPr>
        <w:rPr>
          <w:lang w:val="uk-UA"/>
        </w:rPr>
      </w:pPr>
    </w:p>
    <w:p w:rsidR="002B308B" w:rsidRPr="00A76288" w:rsidRDefault="002B308B" w:rsidP="000A5EC0">
      <w:pPr>
        <w:pStyle w:val="HeroName"/>
        <w:rPr>
          <w:lang w:val="uk-UA"/>
        </w:rPr>
      </w:pPr>
      <w:r w:rsidRPr="00A76288">
        <w:rPr>
          <w:lang w:val="uk-UA"/>
        </w:rPr>
        <w:t>микола</w:t>
      </w:r>
    </w:p>
    <w:p w:rsidR="002B308B" w:rsidRPr="00A76288" w:rsidRDefault="002B308B" w:rsidP="000A5EC0">
      <w:pPr>
        <w:pStyle w:val="HeroReplica"/>
        <w:rPr>
          <w:lang w:val="uk-UA"/>
        </w:rPr>
      </w:pPr>
      <w:r w:rsidRPr="00A76288">
        <w:rPr>
          <w:lang w:val="uk-UA"/>
        </w:rPr>
        <w:t>Ти щодо того придурка в кафе, не парся, знайде, знову отримає на пряники.</w:t>
      </w:r>
    </w:p>
    <w:p w:rsidR="002B308B" w:rsidRPr="00A76288" w:rsidRDefault="002B308B" w:rsidP="000A5EC0">
      <w:pPr>
        <w:rPr>
          <w:lang w:val="uk-UA"/>
        </w:rPr>
      </w:pPr>
    </w:p>
    <w:p w:rsidR="002B308B" w:rsidRPr="00A76288" w:rsidRDefault="002B308B" w:rsidP="000A5EC0">
      <w:pPr>
        <w:pStyle w:val="HeroName"/>
        <w:rPr>
          <w:lang w:val="uk-UA"/>
        </w:rPr>
      </w:pPr>
      <w:r w:rsidRPr="00A76288">
        <w:rPr>
          <w:lang w:val="uk-UA"/>
        </w:rPr>
        <w:t>паша</w:t>
      </w:r>
    </w:p>
    <w:p w:rsidR="002B308B" w:rsidRPr="00A76288" w:rsidRDefault="002B308B" w:rsidP="000A5EC0">
      <w:pPr>
        <w:pStyle w:val="HeroReplica"/>
        <w:rPr>
          <w:lang w:val="uk-UA"/>
        </w:rPr>
      </w:pPr>
      <w:r w:rsidRPr="00A76288">
        <w:rPr>
          <w:lang w:val="uk-UA"/>
        </w:rPr>
        <w:t>Та ні. На</w:t>
      </w:r>
      <w:r w:rsidRPr="00A76288">
        <w:rPr>
          <w:lang w:val="ru-RU"/>
        </w:rPr>
        <w:t xml:space="preserve"> </w:t>
      </w:r>
      <w:r w:rsidRPr="00A76288">
        <w:rPr>
          <w:lang w:val="uk-UA"/>
        </w:rPr>
        <w:t>біса мені про нього згадувати. Я щодо Олі.</w:t>
      </w:r>
    </w:p>
    <w:p w:rsidR="002B308B" w:rsidRPr="00A76288" w:rsidRDefault="002B308B" w:rsidP="001C2D13">
      <w:pPr>
        <w:rPr>
          <w:lang w:val="uk-UA"/>
        </w:rPr>
      </w:pPr>
    </w:p>
    <w:p w:rsidR="002B308B" w:rsidRPr="00A76288" w:rsidRDefault="002B308B" w:rsidP="001C2D13">
      <w:pPr>
        <w:pStyle w:val="HeroName"/>
        <w:rPr>
          <w:lang w:val="uk-UA"/>
        </w:rPr>
      </w:pPr>
      <w:r w:rsidRPr="00A76288">
        <w:rPr>
          <w:lang w:val="uk-UA"/>
        </w:rPr>
        <w:t>микола</w:t>
      </w:r>
    </w:p>
    <w:p w:rsidR="002B308B" w:rsidRPr="00A76288" w:rsidRDefault="002B308B" w:rsidP="001C2D13">
      <w:pPr>
        <w:pStyle w:val="HeroReplica"/>
        <w:rPr>
          <w:lang w:val="uk-UA"/>
        </w:rPr>
      </w:pPr>
      <w:r w:rsidRPr="00A76288">
        <w:rPr>
          <w:lang w:val="uk-UA"/>
        </w:rPr>
        <w:t>А що тут розмовляти, все й так зрозуміло.</w:t>
      </w:r>
    </w:p>
    <w:p w:rsidR="002B308B" w:rsidRPr="001C2D13" w:rsidRDefault="002B308B" w:rsidP="001C2D13">
      <w:pPr>
        <w:rPr>
          <w:lang w:val="ru-RU"/>
        </w:rPr>
      </w:pPr>
    </w:p>
    <w:p w:rsidR="002B308B" w:rsidRPr="00F7258D" w:rsidRDefault="002B308B" w:rsidP="000C7E71">
      <w:pPr>
        <w:pStyle w:val="HeroName"/>
        <w:rPr>
          <w:lang w:val="uk-UA"/>
        </w:rPr>
      </w:pPr>
      <w:r w:rsidRPr="00F7258D">
        <w:rPr>
          <w:lang w:val="uk-UA"/>
        </w:rPr>
        <w:t>паша</w:t>
      </w:r>
    </w:p>
    <w:p w:rsidR="002B308B" w:rsidRPr="00F7258D" w:rsidRDefault="002B308B" w:rsidP="000C7E71">
      <w:pPr>
        <w:pStyle w:val="HeroReplica"/>
        <w:rPr>
          <w:lang w:val="uk-UA"/>
        </w:rPr>
      </w:pPr>
      <w:r w:rsidRPr="00F7258D">
        <w:rPr>
          <w:lang w:val="uk-UA"/>
        </w:rPr>
        <w:t>Ти маєш поступитися нею.</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микола</w:t>
      </w:r>
    </w:p>
    <w:p w:rsidR="002B308B" w:rsidRPr="00F7258D" w:rsidRDefault="002B308B" w:rsidP="000C7E71">
      <w:pPr>
        <w:pStyle w:val="HeroReplica"/>
        <w:rPr>
          <w:lang w:val="uk-UA"/>
        </w:rPr>
      </w:pPr>
      <w:r w:rsidRPr="00F7258D">
        <w:rPr>
          <w:lang w:val="uk-UA"/>
        </w:rPr>
        <w:t>З чого б це?</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паша</w:t>
      </w:r>
    </w:p>
    <w:p w:rsidR="002B308B" w:rsidRPr="00F7258D" w:rsidRDefault="002B308B" w:rsidP="000C7E71">
      <w:pPr>
        <w:pStyle w:val="HeroReplica"/>
        <w:rPr>
          <w:lang w:val="uk-UA"/>
        </w:rPr>
      </w:pPr>
      <w:r w:rsidRPr="00F7258D">
        <w:rPr>
          <w:lang w:val="uk-UA"/>
        </w:rPr>
        <w:t>Тому що я перший її побачив.</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микола</w:t>
      </w:r>
    </w:p>
    <w:p w:rsidR="002B308B" w:rsidRPr="00F7258D" w:rsidRDefault="002B308B" w:rsidP="000C7E71">
      <w:pPr>
        <w:pStyle w:val="HeroReplica"/>
        <w:rPr>
          <w:lang w:val="uk-UA"/>
        </w:rPr>
      </w:pPr>
      <w:r w:rsidRPr="00F7258D">
        <w:rPr>
          <w:lang w:val="uk-UA"/>
        </w:rPr>
        <w:t>І що. Ти перший побачив, а я перший трахну.</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паша</w:t>
      </w:r>
    </w:p>
    <w:p w:rsidR="002B308B" w:rsidRPr="00F7258D" w:rsidRDefault="002B308B" w:rsidP="000C7E71">
      <w:pPr>
        <w:pStyle w:val="HeroReplica"/>
        <w:rPr>
          <w:lang w:val="uk-UA"/>
        </w:rPr>
      </w:pPr>
      <w:r w:rsidRPr="00F7258D">
        <w:rPr>
          <w:lang w:val="uk-UA"/>
        </w:rPr>
        <w:t>Мля, не треба вульгаризувати. Випадок не той.</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микола</w:t>
      </w:r>
    </w:p>
    <w:p w:rsidR="002B308B" w:rsidRPr="00F7258D" w:rsidRDefault="002B308B" w:rsidP="000C7E71">
      <w:pPr>
        <w:pStyle w:val="HeroReplica"/>
        <w:rPr>
          <w:lang w:val="uk-UA"/>
        </w:rPr>
      </w:pPr>
      <w:r w:rsidRPr="00F7258D">
        <w:rPr>
          <w:lang w:val="uk-UA"/>
        </w:rPr>
        <w:t>А що тобі не подобається. Мені ж в душу плюнеш, не зачепиться. Так що все послідовно.</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паша</w:t>
      </w:r>
    </w:p>
    <w:p w:rsidR="002B308B" w:rsidRPr="00F7258D" w:rsidRDefault="002B308B" w:rsidP="000C7E71">
      <w:pPr>
        <w:pStyle w:val="HeroReplica"/>
        <w:rPr>
          <w:lang w:val="uk-UA"/>
        </w:rPr>
      </w:pPr>
      <w:r w:rsidRPr="00F7258D">
        <w:rPr>
          <w:lang w:val="uk-UA"/>
        </w:rPr>
        <w:t>Образився. Дурень ти. То не про тебе, а про мене. Я серйозно. Не розумієш? В тому й вся справа, що тьмяно все. Без почуттів. Ні за що не можу зачепитися. Але вона. Ти не розумієш, з нею все по іншому. Вона мені з голови не йде. А як стоїть на неї. Ні на кого так не стояв.</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микола</w:t>
      </w:r>
    </w:p>
    <w:p w:rsidR="002B308B" w:rsidRPr="00F7258D" w:rsidRDefault="002B308B" w:rsidP="000C7E71">
      <w:pPr>
        <w:pStyle w:val="HeroReplica"/>
        <w:rPr>
          <w:lang w:val="uk-UA"/>
        </w:rPr>
      </w:pPr>
      <w:r w:rsidRPr="00F7258D">
        <w:rPr>
          <w:lang w:val="uk-UA"/>
        </w:rPr>
        <w:t>А я тут до чого.</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паша</w:t>
      </w:r>
    </w:p>
    <w:p w:rsidR="002B308B" w:rsidRPr="00F7258D" w:rsidRDefault="002B308B" w:rsidP="000C7E71">
      <w:pPr>
        <w:pStyle w:val="HeroReplica"/>
        <w:rPr>
          <w:lang w:val="uk-UA"/>
        </w:rPr>
      </w:pPr>
      <w:r w:rsidRPr="00F7258D">
        <w:rPr>
          <w:lang w:val="uk-UA"/>
        </w:rPr>
        <w:t xml:space="preserve">Не займай її. </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микола</w:t>
      </w:r>
    </w:p>
    <w:p w:rsidR="002B308B" w:rsidRPr="00F7258D" w:rsidRDefault="002B308B" w:rsidP="000C7E71">
      <w:pPr>
        <w:pStyle w:val="HeroReplica"/>
        <w:rPr>
          <w:lang w:val="uk-UA"/>
        </w:rPr>
      </w:pPr>
      <w:r w:rsidRPr="00F7258D">
        <w:rPr>
          <w:lang w:val="uk-UA"/>
        </w:rPr>
        <w:t xml:space="preserve">Це моя іграшка. Знайди собі іншу. </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паша</w:t>
      </w:r>
    </w:p>
    <w:p w:rsidR="002B308B" w:rsidRPr="00F7258D" w:rsidRDefault="002B308B" w:rsidP="000C7E71">
      <w:pPr>
        <w:pStyle w:val="HeroReplica"/>
        <w:rPr>
          <w:lang w:val="uk-UA"/>
        </w:rPr>
      </w:pPr>
      <w:r w:rsidRPr="00F7258D">
        <w:rPr>
          <w:lang w:val="uk-UA"/>
        </w:rPr>
        <w:t>Вона для мене не іграшка. А тобі іграшкою нічого не варто поступитися.</w:t>
      </w:r>
    </w:p>
    <w:p w:rsidR="002B308B" w:rsidRPr="00F7258D" w:rsidRDefault="002B308B" w:rsidP="000C7E71">
      <w:pPr>
        <w:rPr>
          <w:lang w:val="uk-UA"/>
        </w:rPr>
      </w:pPr>
    </w:p>
    <w:p w:rsidR="002B308B" w:rsidRPr="00F7258D" w:rsidRDefault="002B308B" w:rsidP="000C7E71">
      <w:pPr>
        <w:pStyle w:val="HeroName"/>
        <w:rPr>
          <w:lang w:val="uk-UA"/>
        </w:rPr>
      </w:pPr>
      <w:r w:rsidRPr="00F7258D">
        <w:rPr>
          <w:lang w:val="uk-UA"/>
        </w:rPr>
        <w:t>микола</w:t>
      </w:r>
    </w:p>
    <w:p w:rsidR="002B308B" w:rsidRPr="00F7258D" w:rsidRDefault="002B308B" w:rsidP="000C7E71">
      <w:pPr>
        <w:pStyle w:val="HeroReplica"/>
        <w:rPr>
          <w:lang w:val="uk-UA"/>
        </w:rPr>
      </w:pPr>
      <w:r w:rsidRPr="00F7258D">
        <w:rPr>
          <w:lang w:val="uk-UA"/>
        </w:rPr>
        <w:t>Ні. Мого не займай.</w:t>
      </w:r>
    </w:p>
    <w:p w:rsidR="002B308B" w:rsidRPr="00F7258D" w:rsidRDefault="002B308B" w:rsidP="009D39CA">
      <w:pPr>
        <w:rPr>
          <w:lang w:val="uk-UA"/>
        </w:rPr>
      </w:pPr>
    </w:p>
    <w:p w:rsidR="002B308B" w:rsidRPr="00F7258D" w:rsidRDefault="002B308B" w:rsidP="009D39CA">
      <w:pPr>
        <w:pStyle w:val="HeroName"/>
        <w:rPr>
          <w:lang w:val="uk-UA"/>
        </w:rPr>
      </w:pPr>
      <w:r w:rsidRPr="00F7258D">
        <w:rPr>
          <w:lang w:val="uk-UA"/>
        </w:rPr>
        <w:t>паша</w:t>
      </w:r>
    </w:p>
    <w:p w:rsidR="002B308B" w:rsidRPr="00F7258D" w:rsidRDefault="002B308B" w:rsidP="009D39CA">
      <w:pPr>
        <w:pStyle w:val="HeroReplica"/>
        <w:rPr>
          <w:lang w:val="uk-UA"/>
        </w:rPr>
      </w:pPr>
      <w:r w:rsidRPr="00F7258D">
        <w:rPr>
          <w:lang w:val="uk-UA"/>
        </w:rPr>
        <w:t>Я тобі ще раз кажу, поступися нею.</w:t>
      </w:r>
    </w:p>
    <w:p w:rsidR="002B308B" w:rsidRPr="00F7258D" w:rsidRDefault="002B308B" w:rsidP="009D39CA">
      <w:pPr>
        <w:rPr>
          <w:lang w:val="uk-UA"/>
        </w:rPr>
      </w:pPr>
    </w:p>
    <w:p w:rsidR="002B308B" w:rsidRPr="00F7258D" w:rsidRDefault="002B308B" w:rsidP="009D39CA">
      <w:pPr>
        <w:pStyle w:val="HeroName"/>
        <w:rPr>
          <w:lang w:val="uk-UA"/>
        </w:rPr>
      </w:pPr>
      <w:r w:rsidRPr="00F7258D">
        <w:rPr>
          <w:lang w:val="uk-UA"/>
        </w:rPr>
        <w:t>микола</w:t>
      </w:r>
    </w:p>
    <w:p w:rsidR="002B308B" w:rsidRPr="00F7258D" w:rsidRDefault="002B308B" w:rsidP="009D39CA">
      <w:pPr>
        <w:pStyle w:val="HeroReplica"/>
        <w:rPr>
          <w:lang w:val="uk-UA"/>
        </w:rPr>
      </w:pPr>
      <w:r w:rsidRPr="00F7258D">
        <w:rPr>
          <w:lang w:val="uk-UA"/>
        </w:rPr>
        <w:t>А то що? Що ти зробиш? Що ти можеш зробити? Що ти дивишся. Чому вона зі мною, а не з тобою, га? Що ти для того зробив?</w:t>
      </w:r>
    </w:p>
    <w:p w:rsidR="002B308B" w:rsidRPr="00F7258D" w:rsidRDefault="002B308B" w:rsidP="009D39CA">
      <w:pPr>
        <w:rPr>
          <w:lang w:val="uk-UA"/>
        </w:rPr>
      </w:pPr>
    </w:p>
    <w:p w:rsidR="002B308B" w:rsidRPr="00F7258D" w:rsidRDefault="002B308B" w:rsidP="009D39CA">
      <w:pPr>
        <w:pStyle w:val="HeroName"/>
        <w:rPr>
          <w:lang w:val="uk-UA"/>
        </w:rPr>
      </w:pPr>
      <w:r w:rsidRPr="00F7258D">
        <w:rPr>
          <w:lang w:val="uk-UA"/>
        </w:rPr>
        <w:t>паша</w:t>
      </w:r>
    </w:p>
    <w:p w:rsidR="002B308B" w:rsidRPr="00F7258D" w:rsidRDefault="002B308B" w:rsidP="009D39CA">
      <w:pPr>
        <w:pStyle w:val="HeroReplica"/>
        <w:rPr>
          <w:lang w:val="uk-UA"/>
        </w:rPr>
      </w:pPr>
      <w:r w:rsidRPr="00F7258D">
        <w:rPr>
          <w:lang w:val="uk-UA"/>
        </w:rPr>
        <w:t>Я не хочу поспішати.</w:t>
      </w:r>
    </w:p>
    <w:p w:rsidR="002B308B" w:rsidRPr="00F7258D" w:rsidRDefault="002B308B" w:rsidP="009D39CA">
      <w:pPr>
        <w:rPr>
          <w:lang w:val="uk-UA"/>
        </w:rPr>
      </w:pPr>
    </w:p>
    <w:p w:rsidR="002B308B" w:rsidRPr="00F7258D" w:rsidRDefault="002B308B" w:rsidP="009D39CA">
      <w:pPr>
        <w:pStyle w:val="HeroName"/>
        <w:rPr>
          <w:lang w:val="uk-UA"/>
        </w:rPr>
      </w:pPr>
      <w:r w:rsidRPr="00F7258D">
        <w:rPr>
          <w:lang w:val="uk-UA"/>
        </w:rPr>
        <w:t>микола</w:t>
      </w:r>
    </w:p>
    <w:p w:rsidR="002B308B" w:rsidRPr="00F7258D" w:rsidRDefault="002B308B" w:rsidP="009D39CA">
      <w:pPr>
        <w:pStyle w:val="HeroReplica"/>
        <w:rPr>
          <w:lang w:val="uk-UA"/>
        </w:rPr>
      </w:pPr>
      <w:r w:rsidRPr="00F7258D">
        <w:rPr>
          <w:lang w:val="uk-UA"/>
        </w:rPr>
        <w:t>Маячня це все. Й нічого ти не зміниш. Бо супроти мене ти не попреш. Бо кишка тонка. Бо що ти без мене? Щоб ти робив без мене? Мізки б в своєму офісі парив собі та людям. Хто тобі життя показав? Хто тобі його смак продемонстрував.</w:t>
      </w:r>
    </w:p>
    <w:p w:rsidR="002B308B" w:rsidRPr="00F7258D" w:rsidRDefault="002B308B" w:rsidP="009D39CA">
      <w:pPr>
        <w:rPr>
          <w:lang w:val="uk-UA"/>
        </w:rPr>
      </w:pPr>
    </w:p>
    <w:p w:rsidR="002B308B" w:rsidRPr="00F7258D" w:rsidRDefault="002B308B" w:rsidP="009D39CA">
      <w:pPr>
        <w:pStyle w:val="HeroName"/>
        <w:rPr>
          <w:lang w:val="uk-UA"/>
        </w:rPr>
      </w:pPr>
      <w:r w:rsidRPr="00F7258D">
        <w:rPr>
          <w:lang w:val="uk-UA"/>
        </w:rPr>
        <w:t>паша</w:t>
      </w:r>
    </w:p>
    <w:p w:rsidR="002B308B" w:rsidRPr="00F7258D" w:rsidRDefault="002B308B" w:rsidP="009D39CA">
      <w:pPr>
        <w:pStyle w:val="HeroReplica"/>
        <w:rPr>
          <w:lang w:val="uk-UA"/>
        </w:rPr>
      </w:pPr>
      <w:r w:rsidRPr="00F7258D">
        <w:rPr>
          <w:lang w:val="uk-UA"/>
        </w:rPr>
        <w:t>Я й не хочу йти проти тебе. Але ти маєш поступитися. Як другу. Тобі й так завжди кращі дівки достаються, ніж мені. Я тебе прошу, один раз хай все буде навпаки.</w:t>
      </w:r>
    </w:p>
    <w:p w:rsidR="002B308B" w:rsidRPr="00F7258D" w:rsidRDefault="002B308B" w:rsidP="009D39CA">
      <w:pPr>
        <w:rPr>
          <w:lang w:val="uk-UA"/>
        </w:rPr>
      </w:pPr>
    </w:p>
    <w:p w:rsidR="002B308B" w:rsidRPr="00F7258D" w:rsidRDefault="002B308B" w:rsidP="009D39CA">
      <w:pPr>
        <w:pStyle w:val="HeroName"/>
        <w:rPr>
          <w:lang w:val="uk-UA"/>
        </w:rPr>
      </w:pPr>
      <w:r w:rsidRPr="00F7258D">
        <w:rPr>
          <w:lang w:val="uk-UA"/>
        </w:rPr>
        <w:t>микола</w:t>
      </w:r>
    </w:p>
    <w:p w:rsidR="002B308B" w:rsidRPr="00F7258D" w:rsidRDefault="002B308B" w:rsidP="009D39CA">
      <w:pPr>
        <w:pStyle w:val="HeroReplica"/>
        <w:rPr>
          <w:lang w:val="uk-UA"/>
        </w:rPr>
      </w:pPr>
      <w:r w:rsidRPr="00F7258D">
        <w:rPr>
          <w:lang w:val="uk-UA"/>
        </w:rPr>
        <w:t>Добре, я її трахну, потім забирай.</w:t>
      </w:r>
    </w:p>
    <w:p w:rsidR="002B308B" w:rsidRPr="00F7258D" w:rsidRDefault="002B308B" w:rsidP="009D39CA">
      <w:pPr>
        <w:rPr>
          <w:lang w:val="uk-UA"/>
        </w:rPr>
      </w:pPr>
    </w:p>
    <w:p w:rsidR="002B308B" w:rsidRPr="00F7258D" w:rsidRDefault="002B308B" w:rsidP="009D39CA">
      <w:pPr>
        <w:pStyle w:val="HeroName"/>
        <w:rPr>
          <w:lang w:val="uk-UA"/>
        </w:rPr>
      </w:pPr>
      <w:r w:rsidRPr="00F7258D">
        <w:rPr>
          <w:lang w:val="uk-UA"/>
        </w:rPr>
        <w:t>паша</w:t>
      </w:r>
    </w:p>
    <w:p w:rsidR="002B308B" w:rsidRPr="00F7258D" w:rsidRDefault="002B308B" w:rsidP="009D39CA">
      <w:pPr>
        <w:pStyle w:val="HeroReplica"/>
        <w:rPr>
          <w:lang w:val="uk-UA"/>
        </w:rPr>
      </w:pPr>
      <w:r w:rsidRPr="00F7258D">
        <w:rPr>
          <w:lang w:val="uk-UA"/>
        </w:rPr>
        <w:t xml:space="preserve">Мені не потрібні крихти з барського столу. </w:t>
      </w:r>
    </w:p>
    <w:p w:rsidR="002B308B" w:rsidRPr="00F7258D" w:rsidRDefault="002B308B" w:rsidP="009D39CA">
      <w:pPr>
        <w:rPr>
          <w:lang w:val="uk-UA"/>
        </w:rPr>
      </w:pPr>
    </w:p>
    <w:p w:rsidR="002B308B" w:rsidRPr="00F7258D" w:rsidRDefault="002B308B" w:rsidP="009D39CA">
      <w:pPr>
        <w:pStyle w:val="HeroName"/>
        <w:rPr>
          <w:lang w:val="uk-UA"/>
        </w:rPr>
      </w:pPr>
      <w:r w:rsidRPr="00F7258D">
        <w:rPr>
          <w:lang w:val="uk-UA"/>
        </w:rPr>
        <w:t>микола</w:t>
      </w:r>
    </w:p>
    <w:p w:rsidR="002B308B" w:rsidRPr="00A76288" w:rsidRDefault="002B308B" w:rsidP="009D39CA">
      <w:pPr>
        <w:pStyle w:val="HeroReplica"/>
        <w:rPr>
          <w:lang w:val="uk-UA"/>
        </w:rPr>
      </w:pPr>
      <w:r w:rsidRPr="00F7258D">
        <w:rPr>
          <w:lang w:val="uk-UA"/>
        </w:rPr>
        <w:t xml:space="preserve">Тоді не </w:t>
      </w:r>
      <w:r w:rsidRPr="00A76288">
        <w:rPr>
          <w:lang w:val="uk-UA"/>
        </w:rPr>
        <w:t>отримаєш нічого.</w:t>
      </w:r>
    </w:p>
    <w:p w:rsidR="002B308B" w:rsidRPr="00A76288" w:rsidRDefault="002B308B" w:rsidP="009D39CA">
      <w:pPr>
        <w:rPr>
          <w:lang w:val="uk-UA"/>
        </w:rPr>
      </w:pPr>
    </w:p>
    <w:p w:rsidR="002B308B" w:rsidRPr="00151B3E" w:rsidRDefault="002B308B" w:rsidP="00151B3E">
      <w:pPr>
        <w:pStyle w:val="ActionDescription"/>
        <w:rPr>
          <w:lang w:val="ru-RU"/>
        </w:rPr>
      </w:pPr>
      <w:r w:rsidRPr="00A76288">
        <w:rPr>
          <w:lang w:val="uk-UA"/>
        </w:rPr>
        <w:t>Пашко замикається в собі, відвертається до батареї та ображено дивиться в стіну.</w:t>
      </w:r>
    </w:p>
    <w:p w:rsidR="002B308B" w:rsidRPr="007F4ADE" w:rsidRDefault="002B308B" w:rsidP="00151B3E">
      <w:pPr>
        <w:pStyle w:val="ActionTimeArena"/>
        <w:rPr>
          <w:lang w:val="uk-UA"/>
        </w:rPr>
      </w:pPr>
      <w:r w:rsidRPr="00AF3DC2">
        <w:rPr>
          <w:lang w:val="ru-RU"/>
        </w:rPr>
        <w:t xml:space="preserve">інт. </w:t>
      </w:r>
      <w:r w:rsidRPr="007F4ADE">
        <w:rPr>
          <w:lang w:val="uk-UA"/>
        </w:rPr>
        <w:t>райвідділок - кабінет</w:t>
      </w:r>
      <w:r w:rsidRPr="00E44756">
        <w:rPr>
          <w:lang w:val="ru-RU"/>
        </w:rPr>
        <w:t xml:space="preserve"> - день</w:t>
      </w:r>
    </w:p>
    <w:p w:rsidR="002B308B" w:rsidRPr="00611AE0" w:rsidRDefault="002B308B" w:rsidP="00E44756">
      <w:pPr>
        <w:pStyle w:val="ActionDescription"/>
        <w:rPr>
          <w:lang w:val="uk-UA"/>
        </w:rPr>
      </w:pPr>
      <w:r w:rsidRPr="00611AE0">
        <w:rPr>
          <w:lang w:val="uk-UA"/>
        </w:rPr>
        <w:t>На столі кілька горіхів. Майор сидить за столом та коле горіх рукояткою пістолета системи Макарова. Їсть.</w:t>
      </w:r>
    </w:p>
    <w:p w:rsidR="002B308B" w:rsidRPr="00611AE0" w:rsidRDefault="002B308B" w:rsidP="00E44756">
      <w:pPr>
        <w:pStyle w:val="ActionDescription"/>
        <w:rPr>
          <w:lang w:val="uk-UA"/>
        </w:rPr>
      </w:pPr>
      <w:r w:rsidRPr="00611AE0">
        <w:rPr>
          <w:lang w:val="uk-UA"/>
        </w:rPr>
        <w:t>Чути стук у двері.</w:t>
      </w:r>
    </w:p>
    <w:p w:rsidR="002B308B" w:rsidRPr="00611AE0" w:rsidRDefault="002B308B" w:rsidP="00E44756">
      <w:pPr>
        <w:pStyle w:val="ActionDescription"/>
        <w:rPr>
          <w:lang w:val="uk-UA"/>
        </w:rPr>
      </w:pPr>
      <w:r w:rsidRPr="00611AE0">
        <w:rPr>
          <w:lang w:val="uk-UA"/>
        </w:rPr>
        <w:t>Майор прочиняє шухляду столу, там видно кайданки, кидає туди пістолет, та згрібши горіхи, кидає туди ж.</w:t>
      </w:r>
    </w:p>
    <w:p w:rsidR="002B308B" w:rsidRPr="00611AE0" w:rsidRDefault="002B308B" w:rsidP="00E44756">
      <w:pPr>
        <w:pStyle w:val="HeroName"/>
        <w:rPr>
          <w:lang w:val="uk-UA"/>
        </w:rPr>
      </w:pPr>
      <w:r w:rsidRPr="00611AE0">
        <w:rPr>
          <w:lang w:val="uk-UA"/>
        </w:rPr>
        <w:t>майор</w:t>
      </w:r>
    </w:p>
    <w:p w:rsidR="002B308B" w:rsidRPr="00611AE0" w:rsidRDefault="002B308B" w:rsidP="00E44756">
      <w:pPr>
        <w:pStyle w:val="HeroReplica"/>
        <w:rPr>
          <w:lang w:val="uk-UA"/>
        </w:rPr>
      </w:pPr>
      <w:r w:rsidRPr="00611AE0">
        <w:rPr>
          <w:lang w:val="uk-UA"/>
        </w:rPr>
        <w:t>Заходьте.</w:t>
      </w:r>
    </w:p>
    <w:p w:rsidR="002B308B" w:rsidRPr="00611AE0" w:rsidRDefault="002B308B" w:rsidP="00E44756">
      <w:pPr>
        <w:rPr>
          <w:lang w:val="uk-UA"/>
        </w:rPr>
      </w:pPr>
    </w:p>
    <w:p w:rsidR="002B308B" w:rsidRPr="00611AE0" w:rsidRDefault="002B308B" w:rsidP="00E44756">
      <w:pPr>
        <w:pStyle w:val="ActionDescription"/>
        <w:rPr>
          <w:lang w:val="uk-UA"/>
        </w:rPr>
      </w:pPr>
      <w:r w:rsidRPr="00611AE0">
        <w:rPr>
          <w:lang w:val="uk-UA"/>
        </w:rPr>
        <w:t>Двері прочиняться й входить Пашко.</w:t>
      </w:r>
    </w:p>
    <w:p w:rsidR="002B308B" w:rsidRPr="00611AE0" w:rsidRDefault="002B308B" w:rsidP="00E44756">
      <w:pPr>
        <w:pStyle w:val="HeroName"/>
        <w:rPr>
          <w:lang w:val="uk-UA"/>
        </w:rPr>
      </w:pPr>
      <w:r w:rsidRPr="00611AE0">
        <w:rPr>
          <w:lang w:val="uk-UA"/>
        </w:rPr>
        <w:t>паша</w:t>
      </w:r>
    </w:p>
    <w:p w:rsidR="002B308B" w:rsidRPr="00611AE0" w:rsidRDefault="002B308B" w:rsidP="00E44756">
      <w:pPr>
        <w:pStyle w:val="HeroReplica"/>
        <w:rPr>
          <w:lang w:val="uk-UA"/>
        </w:rPr>
      </w:pPr>
      <w:r w:rsidRPr="00611AE0">
        <w:rPr>
          <w:lang w:val="uk-UA"/>
        </w:rPr>
        <w:t>Викликали?</w:t>
      </w:r>
    </w:p>
    <w:p w:rsidR="002B308B" w:rsidRPr="00611AE0" w:rsidRDefault="002B308B" w:rsidP="00E44756">
      <w:pPr>
        <w:rPr>
          <w:lang w:val="uk-UA"/>
        </w:rPr>
      </w:pPr>
    </w:p>
    <w:p w:rsidR="002B308B" w:rsidRPr="00611AE0" w:rsidRDefault="002B308B" w:rsidP="00E44756">
      <w:pPr>
        <w:pStyle w:val="ActionDescription"/>
        <w:rPr>
          <w:lang w:val="uk-UA"/>
        </w:rPr>
      </w:pPr>
      <w:r w:rsidRPr="00611AE0">
        <w:rPr>
          <w:lang w:val="uk-UA"/>
        </w:rPr>
        <w:t>Майор вказує на стілець.</w:t>
      </w:r>
    </w:p>
    <w:p w:rsidR="002B308B" w:rsidRPr="00611AE0" w:rsidRDefault="002B308B" w:rsidP="00E44756">
      <w:pPr>
        <w:pStyle w:val="HeroName"/>
        <w:rPr>
          <w:lang w:val="uk-UA"/>
        </w:rPr>
      </w:pPr>
      <w:r w:rsidRPr="00611AE0">
        <w:rPr>
          <w:lang w:val="uk-UA"/>
        </w:rPr>
        <w:t>майор</w:t>
      </w:r>
    </w:p>
    <w:p w:rsidR="002B308B" w:rsidRPr="00611AE0" w:rsidRDefault="002B308B" w:rsidP="00E44756">
      <w:pPr>
        <w:pStyle w:val="HeroReplica"/>
        <w:rPr>
          <w:lang w:val="uk-UA"/>
        </w:rPr>
      </w:pPr>
      <w:r w:rsidRPr="00611AE0">
        <w:rPr>
          <w:lang w:val="uk-UA"/>
        </w:rPr>
        <w:t>Прошу, присаджуйтесь.</w:t>
      </w:r>
    </w:p>
    <w:p w:rsidR="002B308B" w:rsidRPr="00611AE0" w:rsidRDefault="002B308B" w:rsidP="00E44756">
      <w:pPr>
        <w:rPr>
          <w:lang w:val="uk-UA"/>
        </w:rPr>
      </w:pPr>
    </w:p>
    <w:p w:rsidR="002B308B" w:rsidRPr="00611AE0" w:rsidRDefault="002B308B" w:rsidP="00611AE0">
      <w:pPr>
        <w:pStyle w:val="ActionDescription"/>
        <w:rPr>
          <w:lang w:val="uk-UA"/>
        </w:rPr>
      </w:pPr>
      <w:r w:rsidRPr="00611AE0">
        <w:rPr>
          <w:lang w:val="uk-UA"/>
        </w:rPr>
        <w:t>Майор бере аркуш паперу, ручку, кладе перед собою, дивиться на Пашка. Починає щось писати.</w:t>
      </w:r>
    </w:p>
    <w:p w:rsidR="002B308B" w:rsidRPr="00611AE0" w:rsidRDefault="002B308B" w:rsidP="00AF3DC2">
      <w:pPr>
        <w:pStyle w:val="HeroName"/>
        <w:rPr>
          <w:lang w:val="uk-UA"/>
        </w:rPr>
      </w:pPr>
      <w:r w:rsidRPr="00611AE0">
        <w:rPr>
          <w:lang w:val="uk-UA"/>
        </w:rPr>
        <w:t>майор</w:t>
      </w:r>
    </w:p>
    <w:p w:rsidR="002B308B" w:rsidRPr="00611AE0" w:rsidRDefault="002B308B" w:rsidP="00AF3DC2">
      <w:pPr>
        <w:pStyle w:val="HeroReplica"/>
        <w:rPr>
          <w:lang w:val="uk-UA"/>
        </w:rPr>
      </w:pPr>
      <w:r w:rsidRPr="00611AE0">
        <w:rPr>
          <w:lang w:val="uk-UA"/>
        </w:rPr>
        <w:t>Ну що, розпочнемо. Давно знайомі з вбитим?</w:t>
      </w:r>
    </w:p>
    <w:p w:rsidR="002B308B" w:rsidRPr="007F4ADE" w:rsidRDefault="002B308B" w:rsidP="00AF3DC2">
      <w:pPr>
        <w:rPr>
          <w:lang w:val="uk-UA"/>
        </w:rPr>
      </w:pPr>
    </w:p>
    <w:p w:rsidR="002B308B" w:rsidRPr="007F4ADE" w:rsidRDefault="002B308B" w:rsidP="00AF3DC2">
      <w:pPr>
        <w:pStyle w:val="HeroName"/>
        <w:rPr>
          <w:lang w:val="uk-UA"/>
        </w:rPr>
      </w:pPr>
      <w:r w:rsidRPr="007F4ADE">
        <w:rPr>
          <w:lang w:val="uk-UA"/>
        </w:rPr>
        <w:t>паша</w:t>
      </w:r>
    </w:p>
    <w:p w:rsidR="002B308B" w:rsidRPr="007F4ADE" w:rsidRDefault="002B308B" w:rsidP="00AF3DC2">
      <w:pPr>
        <w:pStyle w:val="HeroReplica"/>
        <w:rPr>
          <w:lang w:val="uk-UA"/>
        </w:rPr>
      </w:pPr>
      <w:r w:rsidRPr="007F4ADE">
        <w:rPr>
          <w:lang w:val="uk-UA"/>
        </w:rPr>
        <w:t>Так.</w:t>
      </w:r>
    </w:p>
    <w:p w:rsidR="002B308B" w:rsidRPr="007F4ADE" w:rsidRDefault="002B308B" w:rsidP="00AF3DC2">
      <w:pPr>
        <w:rPr>
          <w:lang w:val="uk-UA"/>
        </w:rPr>
      </w:pPr>
    </w:p>
    <w:p w:rsidR="002B308B" w:rsidRPr="007F4ADE" w:rsidRDefault="002B308B" w:rsidP="00AF3DC2">
      <w:pPr>
        <w:pStyle w:val="HeroName"/>
        <w:rPr>
          <w:lang w:val="uk-UA"/>
        </w:rPr>
      </w:pPr>
      <w:r w:rsidRPr="007F4ADE">
        <w:rPr>
          <w:lang w:val="uk-UA"/>
        </w:rPr>
        <w:t>майор</w:t>
      </w:r>
    </w:p>
    <w:p w:rsidR="002B308B" w:rsidRPr="007F4ADE" w:rsidRDefault="002B308B" w:rsidP="00AF3DC2">
      <w:pPr>
        <w:pStyle w:val="HeroReplica"/>
        <w:rPr>
          <w:lang w:val="uk-UA"/>
        </w:rPr>
      </w:pPr>
      <w:r w:rsidRPr="007F4ADE">
        <w:rPr>
          <w:lang w:val="uk-UA"/>
        </w:rPr>
        <w:t>Наскільки давно?</w:t>
      </w:r>
    </w:p>
    <w:p w:rsidR="002B308B" w:rsidRPr="007F4ADE" w:rsidRDefault="002B308B" w:rsidP="00AF3DC2">
      <w:pPr>
        <w:rPr>
          <w:lang w:val="uk-UA"/>
        </w:rPr>
      </w:pPr>
    </w:p>
    <w:p w:rsidR="002B308B" w:rsidRPr="007F4ADE" w:rsidRDefault="002B308B" w:rsidP="00AF3DC2">
      <w:pPr>
        <w:pStyle w:val="HeroName"/>
        <w:rPr>
          <w:lang w:val="uk-UA"/>
        </w:rPr>
      </w:pPr>
      <w:r w:rsidRPr="007F4ADE">
        <w:rPr>
          <w:lang w:val="uk-UA"/>
        </w:rPr>
        <w:t>паша</w:t>
      </w:r>
    </w:p>
    <w:p w:rsidR="002B308B" w:rsidRPr="007F4ADE" w:rsidRDefault="002B308B" w:rsidP="00AF3DC2">
      <w:pPr>
        <w:pStyle w:val="HeroReplica"/>
        <w:rPr>
          <w:lang w:val="uk-UA"/>
        </w:rPr>
      </w:pPr>
      <w:r w:rsidRPr="007F4ADE">
        <w:rPr>
          <w:lang w:val="uk-UA"/>
        </w:rPr>
        <w:t>Досить давно. Років 10.</w:t>
      </w:r>
    </w:p>
    <w:p w:rsidR="002B308B" w:rsidRPr="007F4ADE" w:rsidRDefault="002B308B" w:rsidP="00AF3DC2">
      <w:pPr>
        <w:rPr>
          <w:lang w:val="uk-UA"/>
        </w:rPr>
      </w:pPr>
    </w:p>
    <w:p w:rsidR="002B308B" w:rsidRPr="007F4ADE" w:rsidRDefault="002B308B" w:rsidP="00AF3DC2">
      <w:pPr>
        <w:pStyle w:val="HeroName"/>
        <w:rPr>
          <w:lang w:val="uk-UA"/>
        </w:rPr>
      </w:pPr>
      <w:r w:rsidRPr="007F4ADE">
        <w:rPr>
          <w:lang w:val="uk-UA"/>
        </w:rPr>
        <w:t>майор</w:t>
      </w:r>
    </w:p>
    <w:p w:rsidR="002B308B" w:rsidRPr="007F4ADE" w:rsidRDefault="002B308B" w:rsidP="00AF3DC2">
      <w:pPr>
        <w:pStyle w:val="HeroReplica"/>
        <w:rPr>
          <w:lang w:val="uk-UA"/>
        </w:rPr>
      </w:pPr>
      <w:r w:rsidRPr="007F4ADE">
        <w:rPr>
          <w:lang w:val="uk-UA"/>
        </w:rPr>
        <w:t>Якісь припущення є?</w:t>
      </w:r>
    </w:p>
    <w:p w:rsidR="002B308B" w:rsidRPr="007F4ADE" w:rsidRDefault="002B308B" w:rsidP="00AF3DC2">
      <w:pPr>
        <w:rPr>
          <w:lang w:val="uk-UA"/>
        </w:rPr>
      </w:pPr>
    </w:p>
    <w:p w:rsidR="002B308B" w:rsidRPr="007F4ADE" w:rsidRDefault="002B308B" w:rsidP="00AF3DC2">
      <w:pPr>
        <w:pStyle w:val="HeroName"/>
        <w:rPr>
          <w:lang w:val="uk-UA"/>
        </w:rPr>
      </w:pPr>
      <w:r w:rsidRPr="007F4ADE">
        <w:rPr>
          <w:lang w:val="uk-UA"/>
        </w:rPr>
        <w:t>паша</w:t>
      </w:r>
    </w:p>
    <w:p w:rsidR="002B308B" w:rsidRPr="007F4ADE" w:rsidRDefault="002B308B" w:rsidP="00AF3DC2">
      <w:pPr>
        <w:pStyle w:val="HeroReplica"/>
        <w:rPr>
          <w:lang w:val="uk-UA"/>
        </w:rPr>
      </w:pPr>
      <w:r w:rsidRPr="007F4ADE">
        <w:rPr>
          <w:lang w:val="uk-UA"/>
        </w:rPr>
        <w:t>Ні. Жодних. Навіть не знаю, кому це потрібно.</w:t>
      </w:r>
    </w:p>
    <w:p w:rsidR="002B308B" w:rsidRPr="007F4ADE" w:rsidRDefault="002B308B" w:rsidP="00AF3DC2">
      <w:pPr>
        <w:rPr>
          <w:lang w:val="uk-UA"/>
        </w:rPr>
      </w:pPr>
    </w:p>
    <w:p w:rsidR="002B308B" w:rsidRPr="007F4ADE" w:rsidRDefault="002B308B" w:rsidP="00AF3DC2">
      <w:pPr>
        <w:pStyle w:val="HeroName"/>
        <w:rPr>
          <w:lang w:val="uk-UA"/>
        </w:rPr>
      </w:pPr>
      <w:r w:rsidRPr="007F4ADE">
        <w:rPr>
          <w:lang w:val="uk-UA"/>
        </w:rPr>
        <w:t>майор</w:t>
      </w:r>
    </w:p>
    <w:p w:rsidR="002B308B" w:rsidRPr="007F4ADE" w:rsidRDefault="002B308B" w:rsidP="00AF3DC2">
      <w:pPr>
        <w:pStyle w:val="HeroReplica"/>
        <w:rPr>
          <w:lang w:val="uk-UA"/>
        </w:rPr>
      </w:pPr>
      <w:r w:rsidRPr="007F4ADE">
        <w:rPr>
          <w:lang w:val="uk-UA"/>
        </w:rPr>
        <w:t>Вороги у нього були?</w:t>
      </w:r>
    </w:p>
    <w:p w:rsidR="002B308B" w:rsidRPr="007F4ADE" w:rsidRDefault="002B308B" w:rsidP="00AF3DC2">
      <w:pPr>
        <w:rPr>
          <w:lang w:val="uk-UA"/>
        </w:rPr>
      </w:pPr>
    </w:p>
    <w:p w:rsidR="002B308B" w:rsidRPr="007F4ADE" w:rsidRDefault="002B308B" w:rsidP="00AF3DC2">
      <w:pPr>
        <w:pStyle w:val="HeroName"/>
        <w:rPr>
          <w:lang w:val="uk-UA"/>
        </w:rPr>
      </w:pPr>
      <w:r w:rsidRPr="007F4ADE">
        <w:rPr>
          <w:lang w:val="uk-UA"/>
        </w:rPr>
        <w:t>паша</w:t>
      </w:r>
    </w:p>
    <w:p w:rsidR="002B308B" w:rsidRPr="007F4ADE" w:rsidRDefault="002B308B" w:rsidP="00AF3DC2">
      <w:pPr>
        <w:pStyle w:val="HeroReplica"/>
        <w:rPr>
          <w:lang w:val="uk-UA"/>
        </w:rPr>
      </w:pPr>
      <w:r w:rsidRPr="007F4ADE">
        <w:rPr>
          <w:lang w:val="uk-UA"/>
        </w:rPr>
        <w:t>Та ні. Таких, щоб на вбивство наважились, навряд.</w:t>
      </w:r>
    </w:p>
    <w:p w:rsidR="002B308B" w:rsidRPr="007F4ADE" w:rsidRDefault="002B308B" w:rsidP="007F4ADE">
      <w:pPr>
        <w:rPr>
          <w:lang w:val="uk-UA"/>
        </w:rPr>
      </w:pPr>
    </w:p>
    <w:p w:rsidR="002B308B" w:rsidRPr="007F4ADE" w:rsidRDefault="002B308B" w:rsidP="007F4ADE">
      <w:pPr>
        <w:pStyle w:val="HeroName"/>
        <w:rPr>
          <w:lang w:val="uk-UA"/>
        </w:rPr>
      </w:pPr>
      <w:r w:rsidRPr="007F4ADE">
        <w:rPr>
          <w:lang w:val="uk-UA"/>
        </w:rPr>
        <w:t>майор</w:t>
      </w:r>
    </w:p>
    <w:p w:rsidR="002B308B" w:rsidRPr="007F4ADE" w:rsidRDefault="002B308B" w:rsidP="007F4ADE">
      <w:pPr>
        <w:pStyle w:val="HeroReplica"/>
        <w:rPr>
          <w:lang w:val="uk-UA"/>
        </w:rPr>
      </w:pPr>
      <w:r w:rsidRPr="007F4ADE">
        <w:rPr>
          <w:lang w:val="uk-UA"/>
        </w:rPr>
        <w:t>А партнери по наркотикам?</w:t>
      </w:r>
    </w:p>
    <w:p w:rsidR="002B308B" w:rsidRPr="007F4ADE" w:rsidRDefault="002B308B" w:rsidP="007F4ADE">
      <w:pPr>
        <w:rPr>
          <w:lang w:val="uk-UA"/>
        </w:rPr>
      </w:pPr>
    </w:p>
    <w:p w:rsidR="002B308B" w:rsidRPr="007F4ADE" w:rsidRDefault="002B308B" w:rsidP="007F4ADE">
      <w:pPr>
        <w:pStyle w:val="HeroName"/>
        <w:rPr>
          <w:lang w:val="uk-UA"/>
        </w:rPr>
      </w:pPr>
      <w:r w:rsidRPr="007F4ADE">
        <w:rPr>
          <w:lang w:val="uk-UA"/>
        </w:rPr>
        <w:t>паша</w:t>
      </w:r>
    </w:p>
    <w:p w:rsidR="002B308B" w:rsidRPr="007F4ADE" w:rsidRDefault="002B308B" w:rsidP="007F4ADE">
      <w:pPr>
        <w:pStyle w:val="HeroReplica"/>
        <w:rPr>
          <w:lang w:val="uk-UA"/>
        </w:rPr>
      </w:pPr>
      <w:r w:rsidRPr="007F4ADE">
        <w:rPr>
          <w:lang w:val="uk-UA"/>
        </w:rPr>
        <w:t>Не розумію, про що ви.</w:t>
      </w:r>
    </w:p>
    <w:p w:rsidR="002B308B" w:rsidRPr="007F4ADE" w:rsidRDefault="002B308B" w:rsidP="007F4ADE">
      <w:pPr>
        <w:rPr>
          <w:lang w:val="uk-UA"/>
        </w:rPr>
      </w:pPr>
    </w:p>
    <w:p w:rsidR="002B308B" w:rsidRPr="007F4ADE" w:rsidRDefault="002B308B" w:rsidP="007F4ADE">
      <w:pPr>
        <w:pStyle w:val="HeroName"/>
        <w:rPr>
          <w:lang w:val="uk-UA"/>
        </w:rPr>
      </w:pPr>
      <w:r w:rsidRPr="007F4ADE">
        <w:rPr>
          <w:lang w:val="uk-UA"/>
        </w:rPr>
        <w:t>майор</w:t>
      </w:r>
    </w:p>
    <w:p w:rsidR="002B308B" w:rsidRPr="007F4ADE" w:rsidRDefault="002B308B" w:rsidP="007F4ADE">
      <w:pPr>
        <w:pStyle w:val="HeroReplica"/>
        <w:rPr>
          <w:lang w:val="uk-UA"/>
        </w:rPr>
      </w:pPr>
      <w:r w:rsidRPr="007F4ADE">
        <w:rPr>
          <w:lang w:val="uk-UA"/>
        </w:rPr>
        <w:t>Не розумієш. Ну гаразд. Можеш бути вільним. Поки що.</w:t>
      </w:r>
    </w:p>
    <w:p w:rsidR="002B308B" w:rsidRPr="007F4ADE" w:rsidRDefault="002B308B" w:rsidP="007F4ADE">
      <w:pPr>
        <w:rPr>
          <w:lang w:val="uk-UA"/>
        </w:rPr>
      </w:pPr>
    </w:p>
    <w:p w:rsidR="002B308B" w:rsidRPr="007F4ADE" w:rsidRDefault="002B308B" w:rsidP="007F4ADE">
      <w:pPr>
        <w:rPr>
          <w:lang w:val="uk-UA"/>
        </w:rPr>
      </w:pPr>
      <w:r w:rsidRPr="007F4ADE">
        <w:rPr>
          <w:lang w:val="uk-UA"/>
        </w:rPr>
        <w:t xml:space="preserve">Пашко встає та йде. </w:t>
      </w:r>
    </w:p>
    <w:p w:rsidR="002B308B" w:rsidRPr="007F4ADE" w:rsidRDefault="002B308B" w:rsidP="007F4ADE">
      <w:pPr>
        <w:rPr>
          <w:lang w:val="uk-UA"/>
        </w:rPr>
      </w:pPr>
    </w:p>
    <w:p w:rsidR="002B308B" w:rsidRPr="007F4ADE" w:rsidRDefault="002B308B" w:rsidP="007F4ADE">
      <w:pPr>
        <w:pStyle w:val="HeroName"/>
        <w:rPr>
          <w:lang w:val="uk-UA"/>
        </w:rPr>
      </w:pPr>
      <w:r w:rsidRPr="007F4ADE">
        <w:rPr>
          <w:lang w:val="uk-UA"/>
        </w:rPr>
        <w:t>майор</w:t>
      </w:r>
    </w:p>
    <w:p w:rsidR="002B308B" w:rsidRPr="007F4ADE" w:rsidRDefault="002B308B" w:rsidP="007F4ADE">
      <w:pPr>
        <w:pStyle w:val="HeroReplica"/>
        <w:rPr>
          <w:lang w:val="uk-UA"/>
        </w:rPr>
      </w:pPr>
      <w:r w:rsidRPr="007F4ADE">
        <w:rPr>
          <w:lang w:val="uk-UA"/>
        </w:rPr>
        <w:t>Мещерякову запроси.</w:t>
      </w:r>
    </w:p>
    <w:p w:rsidR="002B308B" w:rsidRPr="007F4ADE" w:rsidRDefault="002B308B" w:rsidP="007F4ADE">
      <w:pPr>
        <w:rPr>
          <w:lang w:val="uk-UA"/>
        </w:rPr>
      </w:pPr>
    </w:p>
    <w:p w:rsidR="002B308B" w:rsidRPr="007F4ADE" w:rsidRDefault="002B308B" w:rsidP="007F4ADE">
      <w:pPr>
        <w:pStyle w:val="ActionTimeArena"/>
        <w:rPr>
          <w:lang w:val="uk-UA"/>
        </w:rPr>
      </w:pPr>
      <w:r w:rsidRPr="007F4ADE">
        <w:rPr>
          <w:lang w:val="uk-UA"/>
        </w:rPr>
        <w:t>Інт. Райвідділок  - коридор</w:t>
      </w:r>
      <w:r w:rsidRPr="00F806D3">
        <w:rPr>
          <w:lang w:val="ru-RU"/>
        </w:rPr>
        <w:t xml:space="preserve"> - день</w:t>
      </w:r>
    </w:p>
    <w:p w:rsidR="002B308B" w:rsidRPr="007F4ADE" w:rsidRDefault="002B308B" w:rsidP="007F4ADE">
      <w:pPr>
        <w:pStyle w:val="ActionDescription"/>
        <w:rPr>
          <w:lang w:val="uk-UA"/>
        </w:rPr>
      </w:pPr>
      <w:r w:rsidRPr="007F4ADE">
        <w:rPr>
          <w:lang w:val="uk-UA"/>
        </w:rPr>
        <w:t>На стільці сидить Ольга та байдуже чекає.</w:t>
      </w:r>
    </w:p>
    <w:p w:rsidR="002B308B" w:rsidRPr="007F4ADE" w:rsidRDefault="002B308B" w:rsidP="007F4ADE">
      <w:pPr>
        <w:pStyle w:val="ActionDescription"/>
        <w:rPr>
          <w:lang w:val="uk-UA"/>
        </w:rPr>
      </w:pPr>
      <w:r w:rsidRPr="007F4ADE">
        <w:rPr>
          <w:lang w:val="uk-UA"/>
        </w:rPr>
        <w:t>З кабінету виходить Пашко.</w:t>
      </w:r>
    </w:p>
    <w:p w:rsidR="002B308B" w:rsidRPr="007F4ADE" w:rsidRDefault="002B308B" w:rsidP="007F4ADE">
      <w:pPr>
        <w:pStyle w:val="HeroName"/>
        <w:rPr>
          <w:lang w:val="uk-UA"/>
        </w:rPr>
      </w:pPr>
      <w:r w:rsidRPr="007F4ADE">
        <w:rPr>
          <w:lang w:val="uk-UA"/>
        </w:rPr>
        <w:t>паша</w:t>
      </w:r>
    </w:p>
    <w:p w:rsidR="002B308B" w:rsidRPr="007F4ADE" w:rsidRDefault="002B308B" w:rsidP="007F4ADE">
      <w:pPr>
        <w:pStyle w:val="HeroReplica"/>
        <w:rPr>
          <w:lang w:val="uk-UA"/>
        </w:rPr>
      </w:pPr>
      <w:r w:rsidRPr="007F4ADE">
        <w:rPr>
          <w:lang w:val="uk-UA"/>
        </w:rPr>
        <w:t>Проходь. Я на вулиці чекаю.</w:t>
      </w:r>
    </w:p>
    <w:p w:rsidR="002B308B" w:rsidRPr="007F4ADE" w:rsidRDefault="002B308B" w:rsidP="007F4ADE">
      <w:pPr>
        <w:rPr>
          <w:lang w:val="uk-UA"/>
        </w:rPr>
      </w:pPr>
    </w:p>
    <w:p w:rsidR="002B308B" w:rsidRPr="007F4ADE" w:rsidRDefault="002B308B" w:rsidP="007F4ADE">
      <w:pPr>
        <w:pStyle w:val="ActionDescription"/>
        <w:rPr>
          <w:lang w:val="uk-UA"/>
        </w:rPr>
      </w:pPr>
      <w:r w:rsidRPr="007F4ADE">
        <w:rPr>
          <w:lang w:val="uk-UA"/>
        </w:rPr>
        <w:t>Пашко пропускає Олю, та зачиняє за нею двері.</w:t>
      </w:r>
    </w:p>
    <w:p w:rsidR="002B308B" w:rsidRPr="007F4ADE" w:rsidRDefault="002B308B" w:rsidP="007F4ADE">
      <w:pPr>
        <w:pStyle w:val="ActionTimeArena"/>
        <w:rPr>
          <w:lang w:val="uk-UA"/>
        </w:rPr>
      </w:pPr>
      <w:r w:rsidRPr="007F4ADE">
        <w:rPr>
          <w:lang w:val="uk-UA"/>
        </w:rPr>
        <w:t>інт. райвідділок - кабінет</w:t>
      </w:r>
      <w:r w:rsidRPr="00F806D3">
        <w:rPr>
          <w:lang w:val="ru-RU"/>
        </w:rPr>
        <w:t xml:space="preserve"> - день</w:t>
      </w:r>
    </w:p>
    <w:p w:rsidR="002B308B" w:rsidRPr="001076CF" w:rsidRDefault="002B308B" w:rsidP="00151B3E">
      <w:pPr>
        <w:pStyle w:val="ActionDescription"/>
        <w:rPr>
          <w:lang w:val="uk-UA"/>
        </w:rPr>
      </w:pPr>
      <w:r w:rsidRPr="001076CF">
        <w:rPr>
          <w:lang w:val="uk-UA"/>
        </w:rPr>
        <w:t>Майор сидить за столом й щось пише</w:t>
      </w:r>
      <w:r w:rsidRPr="00151B3E">
        <w:rPr>
          <w:lang w:val="uk-UA"/>
        </w:rPr>
        <w:t>. Оля байд</w:t>
      </w:r>
      <w:r w:rsidRPr="001076CF">
        <w:rPr>
          <w:lang w:val="uk-UA"/>
        </w:rPr>
        <w:t>уже за ним спостерігає.</w:t>
      </w:r>
    </w:p>
    <w:p w:rsidR="002B308B" w:rsidRPr="001076CF" w:rsidRDefault="002B308B" w:rsidP="00964646">
      <w:pPr>
        <w:pStyle w:val="HeroName"/>
        <w:rPr>
          <w:lang w:val="uk-UA"/>
        </w:rPr>
      </w:pPr>
      <w:r w:rsidRPr="001076CF">
        <w:rPr>
          <w:lang w:val="uk-UA"/>
        </w:rPr>
        <w:t>майор</w:t>
      </w:r>
    </w:p>
    <w:p w:rsidR="002B308B" w:rsidRPr="001076CF" w:rsidRDefault="002B308B" w:rsidP="00964646">
      <w:pPr>
        <w:pStyle w:val="HeroReplica"/>
        <w:rPr>
          <w:lang w:val="uk-UA"/>
        </w:rPr>
      </w:pPr>
      <w:r w:rsidRPr="001076CF">
        <w:rPr>
          <w:lang w:val="uk-UA"/>
        </w:rPr>
        <w:t>Як довго тривали ваші стосунки.</w:t>
      </w:r>
    </w:p>
    <w:p w:rsidR="002B308B" w:rsidRPr="001076CF" w:rsidRDefault="002B308B" w:rsidP="00964646">
      <w:pPr>
        <w:rPr>
          <w:lang w:val="uk-UA"/>
        </w:rPr>
      </w:pPr>
    </w:p>
    <w:p w:rsidR="002B308B" w:rsidRPr="001076CF" w:rsidRDefault="002B308B" w:rsidP="00964646">
      <w:pPr>
        <w:pStyle w:val="HeroName"/>
        <w:rPr>
          <w:lang w:val="uk-UA"/>
        </w:rPr>
      </w:pPr>
      <w:r w:rsidRPr="001076CF">
        <w:rPr>
          <w:lang w:val="uk-UA"/>
        </w:rPr>
        <w:t>оля</w:t>
      </w:r>
    </w:p>
    <w:p w:rsidR="002B308B" w:rsidRPr="001076CF" w:rsidRDefault="002B308B" w:rsidP="00964646">
      <w:pPr>
        <w:pStyle w:val="HeroReplica"/>
        <w:rPr>
          <w:lang w:val="uk-UA"/>
        </w:rPr>
      </w:pPr>
      <w:r w:rsidRPr="001076CF">
        <w:rPr>
          <w:lang w:val="uk-UA"/>
        </w:rPr>
        <w:t>Про які стосунки ви говорите?</w:t>
      </w:r>
    </w:p>
    <w:p w:rsidR="002B308B" w:rsidRPr="001076CF" w:rsidRDefault="002B308B" w:rsidP="00964646">
      <w:pPr>
        <w:rPr>
          <w:lang w:val="uk-UA"/>
        </w:rPr>
      </w:pPr>
    </w:p>
    <w:p w:rsidR="002B308B" w:rsidRPr="001076CF" w:rsidRDefault="002B308B" w:rsidP="00964646">
      <w:pPr>
        <w:pStyle w:val="HeroName"/>
        <w:rPr>
          <w:lang w:val="uk-UA"/>
        </w:rPr>
      </w:pPr>
      <w:r w:rsidRPr="001076CF">
        <w:rPr>
          <w:lang w:val="uk-UA"/>
        </w:rPr>
        <w:t>майор</w:t>
      </w:r>
    </w:p>
    <w:p w:rsidR="002B308B" w:rsidRPr="001076CF" w:rsidRDefault="002B308B" w:rsidP="00964646">
      <w:pPr>
        <w:pStyle w:val="HeroReplica"/>
        <w:rPr>
          <w:lang w:val="uk-UA"/>
        </w:rPr>
      </w:pPr>
      <w:r w:rsidRPr="001076CF">
        <w:rPr>
          <w:lang w:val="uk-UA"/>
        </w:rPr>
        <w:t>Ви зустрічалися?</w:t>
      </w:r>
    </w:p>
    <w:p w:rsidR="002B308B" w:rsidRPr="001076CF" w:rsidRDefault="002B308B" w:rsidP="00964646">
      <w:pPr>
        <w:rPr>
          <w:lang w:val="uk-UA"/>
        </w:rPr>
      </w:pPr>
    </w:p>
    <w:p w:rsidR="002B308B" w:rsidRPr="001076CF" w:rsidRDefault="002B308B" w:rsidP="00964646">
      <w:pPr>
        <w:pStyle w:val="HeroName"/>
        <w:rPr>
          <w:lang w:val="uk-UA"/>
        </w:rPr>
      </w:pPr>
      <w:r w:rsidRPr="001076CF">
        <w:rPr>
          <w:lang w:val="uk-UA"/>
        </w:rPr>
        <w:t>оля</w:t>
      </w:r>
    </w:p>
    <w:p w:rsidR="002B308B" w:rsidRPr="001076CF" w:rsidRDefault="002B308B" w:rsidP="00964646">
      <w:pPr>
        <w:pStyle w:val="HeroReplica"/>
        <w:rPr>
          <w:lang w:val="uk-UA"/>
        </w:rPr>
      </w:pPr>
      <w:r w:rsidRPr="001076CF">
        <w:rPr>
          <w:lang w:val="uk-UA"/>
        </w:rPr>
        <w:t xml:space="preserve">Не знаю. Якщо це так можливо назвати, то не довго. </w:t>
      </w:r>
    </w:p>
    <w:p w:rsidR="002B308B" w:rsidRPr="001076CF" w:rsidRDefault="002B308B" w:rsidP="00241FA8">
      <w:pPr>
        <w:rPr>
          <w:lang w:val="uk-UA"/>
        </w:rPr>
      </w:pPr>
    </w:p>
    <w:p w:rsidR="002B308B" w:rsidRPr="001076CF" w:rsidRDefault="002B308B" w:rsidP="00964646">
      <w:pPr>
        <w:pStyle w:val="HeroName"/>
        <w:rPr>
          <w:lang w:val="uk-UA"/>
        </w:rPr>
      </w:pPr>
      <w:r w:rsidRPr="001076CF">
        <w:rPr>
          <w:lang w:val="uk-UA"/>
        </w:rPr>
        <w:t>майор</w:t>
      </w:r>
    </w:p>
    <w:p w:rsidR="002B308B" w:rsidRPr="001076CF" w:rsidRDefault="002B308B" w:rsidP="00964646">
      <w:pPr>
        <w:pStyle w:val="HeroReplica"/>
        <w:rPr>
          <w:lang w:val="uk-UA"/>
        </w:rPr>
      </w:pPr>
      <w:r w:rsidRPr="001076CF">
        <w:rPr>
          <w:lang w:val="uk-UA"/>
        </w:rPr>
        <w:t>Чому розсталися?</w:t>
      </w:r>
    </w:p>
    <w:p w:rsidR="002B308B" w:rsidRPr="001076CF" w:rsidRDefault="002B308B" w:rsidP="00964646">
      <w:pPr>
        <w:rPr>
          <w:lang w:val="uk-UA"/>
        </w:rPr>
      </w:pPr>
    </w:p>
    <w:p w:rsidR="002B308B" w:rsidRPr="001076CF" w:rsidRDefault="002B308B" w:rsidP="0086494E">
      <w:pPr>
        <w:pStyle w:val="ActionTimeArena"/>
        <w:rPr>
          <w:lang w:val="uk-UA"/>
        </w:rPr>
      </w:pPr>
      <w:r w:rsidRPr="001076CF">
        <w:rPr>
          <w:lang w:val="uk-UA"/>
        </w:rPr>
        <w:t>інт. парк - ніч</w:t>
      </w:r>
    </w:p>
    <w:p w:rsidR="002B308B" w:rsidRPr="00C31856" w:rsidRDefault="002B308B" w:rsidP="0086494E">
      <w:pPr>
        <w:pStyle w:val="ActionDescription"/>
        <w:rPr>
          <w:lang w:val="uk-UA"/>
        </w:rPr>
      </w:pPr>
      <w:r w:rsidRPr="00C31856">
        <w:rPr>
          <w:lang w:val="uk-UA"/>
        </w:rPr>
        <w:t xml:space="preserve">Микола та Ольга не поспіхом прогулюються нічним парком, все далі заглиблюючись в середину, де доволі темно й безлюдно. </w:t>
      </w:r>
    </w:p>
    <w:p w:rsidR="002B308B" w:rsidRPr="00C31856" w:rsidRDefault="002B308B" w:rsidP="0086494E">
      <w:pPr>
        <w:pStyle w:val="HeroName"/>
        <w:rPr>
          <w:lang w:val="uk-UA"/>
        </w:rPr>
      </w:pPr>
      <w:r w:rsidRPr="00C31856">
        <w:rPr>
          <w:lang w:val="uk-UA"/>
        </w:rPr>
        <w:t>МИКОЛА</w:t>
      </w:r>
    </w:p>
    <w:p w:rsidR="002B308B" w:rsidRPr="00C31856" w:rsidRDefault="002B308B" w:rsidP="0086494E">
      <w:pPr>
        <w:pStyle w:val="HeroReplica"/>
        <w:rPr>
          <w:lang w:val="uk-UA"/>
        </w:rPr>
      </w:pPr>
      <w:r w:rsidRPr="00C31856">
        <w:rPr>
          <w:lang w:val="uk-UA"/>
        </w:rPr>
        <w:t>А хочеш, твій портрет намалюю?</w:t>
      </w:r>
    </w:p>
    <w:p w:rsidR="002B308B" w:rsidRPr="00C31856" w:rsidRDefault="002B308B" w:rsidP="00241FA8">
      <w:pPr>
        <w:rPr>
          <w:lang w:val="uk-UA"/>
        </w:rPr>
      </w:pPr>
    </w:p>
    <w:p w:rsidR="002B308B" w:rsidRPr="00C31856" w:rsidRDefault="002B308B" w:rsidP="0086494E">
      <w:pPr>
        <w:pStyle w:val="HeroName"/>
        <w:rPr>
          <w:lang w:val="uk-UA"/>
        </w:rPr>
      </w:pPr>
      <w:r w:rsidRPr="00C31856">
        <w:rPr>
          <w:lang w:val="uk-UA"/>
        </w:rPr>
        <w:t>ОЛЯ</w:t>
      </w:r>
    </w:p>
    <w:p w:rsidR="002B308B" w:rsidRPr="00C31856" w:rsidRDefault="002B308B" w:rsidP="0086494E">
      <w:pPr>
        <w:pStyle w:val="HeroReplica"/>
        <w:rPr>
          <w:lang w:val="uk-UA"/>
        </w:rPr>
      </w:pPr>
      <w:r w:rsidRPr="00C31856">
        <w:rPr>
          <w:lang w:val="uk-UA"/>
        </w:rPr>
        <w:t xml:space="preserve">Десь я це вже бачила. </w:t>
      </w:r>
    </w:p>
    <w:p w:rsidR="002B308B" w:rsidRPr="00C31856" w:rsidRDefault="002B308B" w:rsidP="00241FA8">
      <w:pPr>
        <w:rPr>
          <w:lang w:val="uk-UA"/>
        </w:rPr>
      </w:pPr>
    </w:p>
    <w:p w:rsidR="002B308B" w:rsidRPr="00C31856" w:rsidRDefault="002B308B" w:rsidP="0086494E">
      <w:pPr>
        <w:pStyle w:val="HeroName"/>
        <w:rPr>
          <w:lang w:val="uk-UA"/>
        </w:rPr>
      </w:pPr>
      <w:r w:rsidRPr="00C31856">
        <w:rPr>
          <w:lang w:val="uk-UA"/>
        </w:rPr>
        <w:t>МИКОЛА</w:t>
      </w:r>
    </w:p>
    <w:p w:rsidR="002B308B" w:rsidRPr="00C31856" w:rsidRDefault="002B308B" w:rsidP="0086494E">
      <w:pPr>
        <w:pStyle w:val="HeroReplica"/>
        <w:rPr>
          <w:lang w:val="uk-UA"/>
        </w:rPr>
      </w:pPr>
      <w:r w:rsidRPr="00C31856">
        <w:rPr>
          <w:lang w:val="uk-UA"/>
        </w:rPr>
        <w:t>Я серйозно.</w:t>
      </w:r>
    </w:p>
    <w:p w:rsidR="002B308B" w:rsidRPr="00C31856" w:rsidRDefault="002B308B" w:rsidP="00241FA8">
      <w:pPr>
        <w:rPr>
          <w:lang w:val="uk-UA"/>
        </w:rPr>
      </w:pPr>
    </w:p>
    <w:p w:rsidR="002B308B" w:rsidRPr="00C31856" w:rsidRDefault="002B308B" w:rsidP="0086494E">
      <w:pPr>
        <w:pStyle w:val="HeroName"/>
        <w:rPr>
          <w:lang w:val="uk-UA"/>
        </w:rPr>
      </w:pPr>
      <w:r w:rsidRPr="00C31856">
        <w:rPr>
          <w:lang w:val="uk-UA"/>
        </w:rPr>
        <w:t>ОЛЯ</w:t>
      </w:r>
    </w:p>
    <w:p w:rsidR="002B308B" w:rsidRPr="00C31856" w:rsidRDefault="002B308B" w:rsidP="0086494E">
      <w:pPr>
        <w:pStyle w:val="HeroReplica"/>
        <w:rPr>
          <w:lang w:val="uk-UA"/>
        </w:rPr>
      </w:pPr>
      <w:r w:rsidRPr="00C31856">
        <w:rPr>
          <w:lang w:val="uk-UA"/>
        </w:rPr>
        <w:t>Оголеною звичайно?</w:t>
      </w:r>
    </w:p>
    <w:p w:rsidR="002B308B" w:rsidRPr="00C31856" w:rsidRDefault="002B308B" w:rsidP="00241FA8">
      <w:pPr>
        <w:rPr>
          <w:lang w:val="uk-UA"/>
        </w:rPr>
      </w:pPr>
    </w:p>
    <w:p w:rsidR="002B308B" w:rsidRPr="00C31856" w:rsidRDefault="002B308B" w:rsidP="0086494E">
      <w:pPr>
        <w:pStyle w:val="HeroName"/>
        <w:rPr>
          <w:lang w:val="uk-UA"/>
        </w:rPr>
      </w:pPr>
      <w:r w:rsidRPr="00C31856">
        <w:rPr>
          <w:lang w:val="uk-UA"/>
        </w:rPr>
        <w:t>МИКОЛА</w:t>
      </w:r>
    </w:p>
    <w:p w:rsidR="002B308B" w:rsidRPr="00C31856" w:rsidRDefault="002B308B" w:rsidP="0086494E">
      <w:pPr>
        <w:pStyle w:val="HeroReplica"/>
        <w:rPr>
          <w:lang w:val="uk-UA"/>
        </w:rPr>
      </w:pPr>
      <w:r w:rsidRPr="00C31856">
        <w:rPr>
          <w:lang w:val="uk-UA"/>
        </w:rPr>
        <w:t xml:space="preserve">Ну навіщо одразу ж оголеною. Ні, в гарній вечірній сукні, як ото ти в галереї була. </w:t>
      </w:r>
    </w:p>
    <w:p w:rsidR="002B308B" w:rsidRPr="00C31856" w:rsidRDefault="002B308B" w:rsidP="00241FA8">
      <w:pPr>
        <w:rPr>
          <w:lang w:val="uk-UA"/>
        </w:rPr>
      </w:pPr>
    </w:p>
    <w:p w:rsidR="002B308B" w:rsidRPr="00C31856" w:rsidRDefault="002B308B" w:rsidP="00241FA8">
      <w:pPr>
        <w:rPr>
          <w:lang w:val="uk-UA"/>
        </w:rPr>
      </w:pPr>
      <w:r w:rsidRPr="00C31856">
        <w:rPr>
          <w:lang w:val="uk-UA"/>
        </w:rPr>
        <w:t>Микола заплющує очі й водить рукою в повітрі</w:t>
      </w:r>
    </w:p>
    <w:p w:rsidR="002B308B" w:rsidRPr="00C31856" w:rsidRDefault="002B308B" w:rsidP="0086494E">
      <w:pPr>
        <w:pStyle w:val="HeroRemarka"/>
        <w:rPr>
          <w:lang w:val="uk-UA"/>
        </w:rPr>
      </w:pPr>
      <w:r w:rsidRPr="00C31856">
        <w:rPr>
          <w:lang w:val="uk-UA"/>
        </w:rPr>
        <w:t>(продовж.)</w:t>
      </w:r>
    </w:p>
    <w:p w:rsidR="002B308B" w:rsidRPr="00C31856" w:rsidRDefault="002B308B" w:rsidP="0086494E">
      <w:pPr>
        <w:pStyle w:val="HeroReplica"/>
        <w:rPr>
          <w:lang w:val="uk-UA"/>
        </w:rPr>
      </w:pPr>
      <w:r w:rsidRPr="00C31856">
        <w:rPr>
          <w:lang w:val="uk-UA"/>
        </w:rPr>
        <w:t>Я його вже бачу.</w:t>
      </w:r>
    </w:p>
    <w:p w:rsidR="002B308B" w:rsidRPr="00C31856" w:rsidRDefault="002B308B" w:rsidP="00241FA8">
      <w:pPr>
        <w:rPr>
          <w:lang w:val="uk-UA"/>
        </w:rPr>
      </w:pPr>
    </w:p>
    <w:p w:rsidR="002B308B" w:rsidRPr="00C31856" w:rsidRDefault="002B308B" w:rsidP="0086494E">
      <w:pPr>
        <w:pStyle w:val="ActionDescription"/>
        <w:rPr>
          <w:lang w:val="uk-UA"/>
        </w:rPr>
      </w:pPr>
      <w:r w:rsidRPr="00C31856">
        <w:rPr>
          <w:lang w:val="uk-UA"/>
        </w:rPr>
        <w:t>Микола зупиняється та розвертається до Олі, проводить рукою по щоці, потім прибирає волосся за вухо, підносить долоню під підборіддя й трохи піднявши його, обхопивши великим та вказівним пальцями, дивиться на обличчя Олі.</w:t>
      </w:r>
    </w:p>
    <w:p w:rsidR="002B308B" w:rsidRPr="00C31856" w:rsidRDefault="002B308B" w:rsidP="0086494E">
      <w:pPr>
        <w:pStyle w:val="HeroName"/>
        <w:rPr>
          <w:lang w:val="uk-UA"/>
        </w:rPr>
      </w:pPr>
      <w:r w:rsidRPr="00C31856">
        <w:rPr>
          <w:lang w:val="uk-UA"/>
        </w:rPr>
        <w:t>МИКОЛА</w:t>
      </w:r>
    </w:p>
    <w:p w:rsidR="002B308B" w:rsidRPr="00C31856" w:rsidRDefault="002B308B" w:rsidP="0086494E">
      <w:pPr>
        <w:pStyle w:val="HeroReplica"/>
        <w:rPr>
          <w:lang w:val="uk-UA"/>
        </w:rPr>
      </w:pPr>
      <w:r w:rsidRPr="00C31856">
        <w:rPr>
          <w:lang w:val="uk-UA"/>
        </w:rPr>
        <w:t>В тебе чуттєві губи.</w:t>
      </w:r>
    </w:p>
    <w:p w:rsidR="002B308B" w:rsidRPr="00C31856" w:rsidRDefault="002B308B" w:rsidP="00241FA8">
      <w:pPr>
        <w:rPr>
          <w:lang w:val="uk-UA"/>
        </w:rPr>
      </w:pPr>
    </w:p>
    <w:p w:rsidR="002B308B" w:rsidRPr="00C31856" w:rsidRDefault="002B308B" w:rsidP="0086494E">
      <w:pPr>
        <w:pStyle w:val="ActionDescription"/>
        <w:rPr>
          <w:lang w:val="uk-UA"/>
        </w:rPr>
      </w:pPr>
      <w:r w:rsidRPr="00C31856">
        <w:rPr>
          <w:lang w:val="uk-UA"/>
        </w:rPr>
        <w:t>Оля намагається вивільнити підборіддя, відводячи голову назад</w:t>
      </w:r>
    </w:p>
    <w:p w:rsidR="002B308B" w:rsidRPr="00C31856" w:rsidRDefault="002B308B" w:rsidP="0086494E">
      <w:pPr>
        <w:pStyle w:val="HeroName"/>
        <w:rPr>
          <w:lang w:val="uk-UA"/>
        </w:rPr>
      </w:pPr>
      <w:r w:rsidRPr="00C31856">
        <w:rPr>
          <w:lang w:val="uk-UA"/>
        </w:rPr>
        <w:t>ОЛЯ</w:t>
      </w:r>
    </w:p>
    <w:p w:rsidR="002B308B" w:rsidRPr="00C31856" w:rsidRDefault="002B308B" w:rsidP="0086494E">
      <w:pPr>
        <w:pStyle w:val="HeroReplica"/>
        <w:rPr>
          <w:lang w:val="uk-UA"/>
        </w:rPr>
      </w:pPr>
      <w:r w:rsidRPr="00C31856">
        <w:rPr>
          <w:lang w:val="uk-UA"/>
        </w:rPr>
        <w:t>Я знаю.</w:t>
      </w:r>
    </w:p>
    <w:p w:rsidR="002B308B" w:rsidRPr="00C31856" w:rsidRDefault="002B308B" w:rsidP="000674E9">
      <w:pPr>
        <w:rPr>
          <w:lang w:val="uk-UA"/>
        </w:rPr>
      </w:pPr>
    </w:p>
    <w:p w:rsidR="002B308B" w:rsidRPr="00C31856" w:rsidRDefault="002B308B" w:rsidP="000674E9">
      <w:pPr>
        <w:pStyle w:val="ActionDescription"/>
        <w:rPr>
          <w:lang w:val="uk-UA"/>
        </w:rPr>
      </w:pPr>
      <w:r w:rsidRPr="00C31856">
        <w:rPr>
          <w:lang w:val="uk-UA"/>
        </w:rPr>
        <w:t>Але Микола не випускає підборіддя, сильніше здавлюючи пальці, великим пальцем іншої руки пестить губи</w:t>
      </w:r>
    </w:p>
    <w:p w:rsidR="002B308B" w:rsidRPr="00C31856" w:rsidRDefault="002B308B" w:rsidP="000674E9">
      <w:pPr>
        <w:pStyle w:val="ActionDescription"/>
        <w:rPr>
          <w:lang w:val="uk-UA"/>
        </w:rPr>
      </w:pPr>
      <w:r w:rsidRPr="00C31856">
        <w:rPr>
          <w:lang w:val="uk-UA"/>
        </w:rPr>
        <w:t>Оля прикушує палець Миколи</w:t>
      </w:r>
    </w:p>
    <w:p w:rsidR="002B308B" w:rsidRPr="00C31856" w:rsidRDefault="002B308B" w:rsidP="000674E9">
      <w:pPr>
        <w:pStyle w:val="HeroName"/>
        <w:rPr>
          <w:lang w:val="uk-UA"/>
        </w:rPr>
      </w:pPr>
      <w:r w:rsidRPr="00C31856">
        <w:rPr>
          <w:lang w:val="uk-UA"/>
        </w:rPr>
        <w:t>оля</w:t>
      </w:r>
    </w:p>
    <w:p w:rsidR="002B308B" w:rsidRPr="00C31856" w:rsidRDefault="002B308B" w:rsidP="000674E9">
      <w:pPr>
        <w:pStyle w:val="HeroReplica"/>
        <w:rPr>
          <w:lang w:val="uk-UA"/>
        </w:rPr>
      </w:pPr>
      <w:r w:rsidRPr="00C31856">
        <w:rPr>
          <w:lang w:val="uk-UA"/>
        </w:rPr>
        <w:t>Не займай.</w:t>
      </w:r>
    </w:p>
    <w:p w:rsidR="002B308B" w:rsidRPr="00C31856" w:rsidRDefault="002B308B" w:rsidP="000674E9">
      <w:pPr>
        <w:rPr>
          <w:lang w:val="uk-UA"/>
        </w:rPr>
      </w:pPr>
    </w:p>
    <w:p w:rsidR="002B308B" w:rsidRPr="00C31856" w:rsidRDefault="002B308B" w:rsidP="000674E9">
      <w:pPr>
        <w:pStyle w:val="ActionDescription"/>
        <w:rPr>
          <w:lang w:val="uk-UA"/>
        </w:rPr>
      </w:pPr>
      <w:r w:rsidRPr="00C31856">
        <w:rPr>
          <w:lang w:val="uk-UA"/>
        </w:rPr>
        <w:t>Микола, однією рукою продовжуючи міцно тримати підборіддя, іншою обхоплює потилицю Олі й силоміць притягши її обличчя до свого пестить губами її губи короткими, різкими й грубими поцілунками.</w:t>
      </w:r>
    </w:p>
    <w:p w:rsidR="002B308B" w:rsidRPr="00C31856" w:rsidRDefault="002B308B" w:rsidP="000674E9">
      <w:pPr>
        <w:pStyle w:val="ActionDescription"/>
        <w:rPr>
          <w:lang w:val="uk-UA"/>
        </w:rPr>
      </w:pPr>
      <w:r w:rsidRPr="00C31856">
        <w:rPr>
          <w:lang w:val="uk-UA"/>
        </w:rPr>
        <w:t>Оля повсякчас ухиляється, відводячи голову, наскільки може, й намагається вхопити зубами губу Миколи. Врешті-решт їй це вдається й вона прикушує її. На губі з'являється цяточка крові.</w:t>
      </w:r>
    </w:p>
    <w:p w:rsidR="002B308B" w:rsidRPr="00C31856" w:rsidRDefault="002B308B" w:rsidP="00BF5EC6">
      <w:pPr>
        <w:pStyle w:val="ActionDescription"/>
        <w:rPr>
          <w:lang w:val="uk-UA"/>
        </w:rPr>
      </w:pPr>
      <w:r w:rsidRPr="00C31856">
        <w:rPr>
          <w:lang w:val="uk-UA"/>
        </w:rPr>
        <w:t>Микола тією рукою, що тримав підборіддя, проводить по своїй губі, дивиться на кров й посміхнувшись, дивиться в очі Олі.</w:t>
      </w:r>
    </w:p>
    <w:p w:rsidR="002B308B" w:rsidRPr="00C31856" w:rsidRDefault="002B308B" w:rsidP="00BF5EC6">
      <w:pPr>
        <w:pStyle w:val="HeroName"/>
        <w:rPr>
          <w:lang w:val="uk-UA"/>
        </w:rPr>
      </w:pPr>
      <w:r w:rsidRPr="00C31856">
        <w:rPr>
          <w:lang w:val="uk-UA"/>
        </w:rPr>
        <w:t>микола</w:t>
      </w:r>
    </w:p>
    <w:p w:rsidR="002B308B" w:rsidRPr="00C31856" w:rsidRDefault="002B308B" w:rsidP="00BF5EC6">
      <w:pPr>
        <w:pStyle w:val="HeroReplica"/>
        <w:rPr>
          <w:lang w:val="uk-UA"/>
        </w:rPr>
      </w:pPr>
      <w:r w:rsidRPr="00C31856">
        <w:rPr>
          <w:lang w:val="uk-UA"/>
        </w:rPr>
        <w:t>Я від тебе теж шалію.</w:t>
      </w:r>
    </w:p>
    <w:p w:rsidR="002B308B" w:rsidRPr="00C31856" w:rsidRDefault="002B308B" w:rsidP="00BF5EC6">
      <w:pPr>
        <w:rPr>
          <w:lang w:val="uk-UA"/>
        </w:rPr>
      </w:pPr>
    </w:p>
    <w:p w:rsidR="002B308B" w:rsidRPr="00C31856" w:rsidRDefault="002B308B" w:rsidP="00BF5EC6">
      <w:pPr>
        <w:pStyle w:val="ActionDescription"/>
        <w:rPr>
          <w:lang w:val="uk-UA"/>
        </w:rPr>
      </w:pPr>
      <w:r w:rsidRPr="00C31856">
        <w:rPr>
          <w:lang w:val="uk-UA"/>
        </w:rPr>
        <w:t>Микола різко просовує свою руку між ніг Олі, обхоплюючи таким чином нижню частину спини, а іншою рукою обхопивши плечі, підіймає її та несе до найближчої лавки.</w:t>
      </w:r>
    </w:p>
    <w:p w:rsidR="002B308B" w:rsidRPr="00C31856" w:rsidRDefault="002B308B" w:rsidP="00BF5EC6">
      <w:pPr>
        <w:pStyle w:val="ActionDescription"/>
        <w:rPr>
          <w:lang w:val="uk-UA"/>
        </w:rPr>
      </w:pPr>
      <w:r w:rsidRPr="00C31856">
        <w:rPr>
          <w:lang w:val="uk-UA"/>
        </w:rPr>
        <w:t>При цьому Оля обхвачує його лице обома руками й міцно стискає, відсторонюючи від себе.</w:t>
      </w:r>
    </w:p>
    <w:p w:rsidR="002B308B" w:rsidRPr="00C31856" w:rsidRDefault="002B308B" w:rsidP="00BF5EC6">
      <w:pPr>
        <w:pStyle w:val="HeroName"/>
        <w:rPr>
          <w:lang w:val="uk-UA"/>
        </w:rPr>
      </w:pPr>
      <w:r w:rsidRPr="00C31856">
        <w:rPr>
          <w:lang w:val="uk-UA"/>
        </w:rPr>
        <w:t>оля</w:t>
      </w:r>
    </w:p>
    <w:p w:rsidR="002B308B" w:rsidRPr="00C31856" w:rsidRDefault="002B308B" w:rsidP="00BF5EC6">
      <w:pPr>
        <w:pStyle w:val="HeroRemarka"/>
        <w:rPr>
          <w:lang w:val="uk-UA"/>
        </w:rPr>
      </w:pPr>
      <w:r w:rsidRPr="00C31856">
        <w:rPr>
          <w:lang w:val="uk-UA"/>
        </w:rPr>
        <w:t>(невдоволено)</w:t>
      </w:r>
    </w:p>
    <w:p w:rsidR="002B308B" w:rsidRPr="00C31856" w:rsidRDefault="002B308B" w:rsidP="00BF5EC6">
      <w:pPr>
        <w:pStyle w:val="HeroReplica"/>
        <w:rPr>
          <w:lang w:val="uk-UA"/>
        </w:rPr>
      </w:pPr>
      <w:r w:rsidRPr="00C31856">
        <w:rPr>
          <w:lang w:val="uk-UA"/>
        </w:rPr>
        <w:t>Ти що робиш?</w:t>
      </w:r>
    </w:p>
    <w:p w:rsidR="002B308B" w:rsidRPr="00C31856" w:rsidRDefault="002B308B" w:rsidP="00BF5EC6">
      <w:pPr>
        <w:rPr>
          <w:lang w:val="uk-UA"/>
        </w:rPr>
      </w:pPr>
    </w:p>
    <w:p w:rsidR="002B308B" w:rsidRPr="00C31856" w:rsidRDefault="002B308B" w:rsidP="00BF5EC6">
      <w:pPr>
        <w:pStyle w:val="ActionDescription"/>
        <w:rPr>
          <w:lang w:val="uk-UA"/>
        </w:rPr>
      </w:pPr>
      <w:r w:rsidRPr="00C31856">
        <w:rPr>
          <w:lang w:val="uk-UA"/>
        </w:rPr>
        <w:t>Микола підносить її до лавки, й поставивши на неї, тримаючи одною рукою за спину, починає крізь сукню тими ж короткими й різкими поцілунками пестити груди.</w:t>
      </w:r>
    </w:p>
    <w:p w:rsidR="002B308B" w:rsidRPr="00C31856" w:rsidRDefault="002B308B" w:rsidP="00BF5EC6">
      <w:pPr>
        <w:pStyle w:val="ActionDescription"/>
        <w:rPr>
          <w:lang w:val="uk-UA"/>
        </w:rPr>
      </w:pPr>
      <w:r w:rsidRPr="00C31856">
        <w:rPr>
          <w:lang w:val="uk-UA"/>
        </w:rPr>
        <w:t>Оля</w:t>
      </w:r>
      <w:r>
        <w:rPr>
          <w:lang w:val="uk-UA"/>
        </w:rPr>
        <w:t xml:space="preserve"> відпускає йому ляпас</w:t>
      </w:r>
    </w:p>
    <w:p w:rsidR="002B308B" w:rsidRPr="00C31856" w:rsidRDefault="002B308B" w:rsidP="00BF5EC6">
      <w:pPr>
        <w:pStyle w:val="HeroName"/>
        <w:rPr>
          <w:lang w:val="uk-UA"/>
        </w:rPr>
      </w:pPr>
      <w:r w:rsidRPr="00C31856">
        <w:rPr>
          <w:lang w:val="uk-UA"/>
        </w:rPr>
        <w:t>оля</w:t>
      </w:r>
    </w:p>
    <w:p w:rsidR="002B308B" w:rsidRPr="00C31856" w:rsidRDefault="002B308B" w:rsidP="00BF5EC6">
      <w:pPr>
        <w:pStyle w:val="HeroReplica"/>
        <w:rPr>
          <w:lang w:val="uk-UA"/>
        </w:rPr>
      </w:pPr>
      <w:r w:rsidRPr="00C31856">
        <w:rPr>
          <w:lang w:val="uk-UA"/>
        </w:rPr>
        <w:t>Припини.</w:t>
      </w:r>
    </w:p>
    <w:p w:rsidR="002B308B" w:rsidRPr="00C31856" w:rsidRDefault="002B308B" w:rsidP="00BF5EC6">
      <w:pPr>
        <w:rPr>
          <w:lang w:val="uk-UA"/>
        </w:rPr>
      </w:pPr>
    </w:p>
    <w:p w:rsidR="002B308B" w:rsidRPr="00C31856" w:rsidRDefault="002B308B" w:rsidP="002A2428">
      <w:pPr>
        <w:pStyle w:val="ActionDescription"/>
        <w:rPr>
          <w:lang w:val="uk-UA"/>
        </w:rPr>
      </w:pPr>
      <w:r w:rsidRPr="00C31856">
        <w:rPr>
          <w:lang w:val="uk-UA"/>
        </w:rPr>
        <w:t>На що Микола притискається обличчям до її грудей, ближче до тої руки, що била й обхоплює руку, що нею він тримав її спину цю руку, притискаючи її до тіла, а іншу свою руку він запускає під сукню, пробирається нею до грудей.</w:t>
      </w:r>
    </w:p>
    <w:p w:rsidR="002B308B" w:rsidRPr="00C31856" w:rsidRDefault="002B308B" w:rsidP="002A2428">
      <w:pPr>
        <w:pStyle w:val="ActionDescription"/>
        <w:rPr>
          <w:lang w:val="uk-UA"/>
        </w:rPr>
      </w:pPr>
      <w:r w:rsidRPr="00C31856">
        <w:rPr>
          <w:lang w:val="uk-UA"/>
        </w:rPr>
        <w:t>Оля б'є його іншою рукою.</w:t>
      </w:r>
    </w:p>
    <w:p w:rsidR="002B308B" w:rsidRPr="00C31856" w:rsidRDefault="002B308B" w:rsidP="002A2428">
      <w:pPr>
        <w:pStyle w:val="ActionDescription"/>
        <w:rPr>
          <w:lang w:val="uk-UA"/>
        </w:rPr>
      </w:pPr>
      <w:r w:rsidRPr="00C31856">
        <w:rPr>
          <w:lang w:val="uk-UA"/>
        </w:rPr>
        <w:t>Микола ще сильніше її пригортає до себе, так, що й іншу руку, щойно його вдарившу, може тримати тою, рукою, що обхоплює спину, піднімає обличчя й дивлячись Олі в очі другою рукою сильно смикає ліфчик під сукнею на себе й вниз, так, що в результаті він рветься й Микола витягує його з під сукні, в той час як</w:t>
      </w:r>
    </w:p>
    <w:p w:rsidR="002B308B" w:rsidRPr="00C31856" w:rsidRDefault="002B308B" w:rsidP="002A2428">
      <w:pPr>
        <w:pStyle w:val="ActionDescription"/>
        <w:rPr>
          <w:lang w:val="uk-UA"/>
        </w:rPr>
      </w:pPr>
      <w:r w:rsidRPr="00C31856">
        <w:rPr>
          <w:lang w:val="uk-UA"/>
        </w:rPr>
        <w:t>Оля плює йому в обличчя</w:t>
      </w:r>
    </w:p>
    <w:p w:rsidR="002B308B" w:rsidRPr="00C31856" w:rsidRDefault="002B308B" w:rsidP="002A2428">
      <w:pPr>
        <w:pStyle w:val="HeroName"/>
        <w:rPr>
          <w:lang w:val="uk-UA"/>
        </w:rPr>
      </w:pPr>
      <w:r w:rsidRPr="00C31856">
        <w:rPr>
          <w:lang w:val="uk-UA"/>
        </w:rPr>
        <w:t>оля</w:t>
      </w:r>
    </w:p>
    <w:p w:rsidR="002B308B" w:rsidRPr="00C31856" w:rsidRDefault="002B308B" w:rsidP="002A2428">
      <w:pPr>
        <w:pStyle w:val="HeroReplica"/>
        <w:rPr>
          <w:lang w:val="uk-UA"/>
        </w:rPr>
      </w:pPr>
      <w:r w:rsidRPr="00C31856">
        <w:rPr>
          <w:lang w:val="uk-UA"/>
        </w:rPr>
        <w:t>Пусти мене, наволоч!</w:t>
      </w:r>
    </w:p>
    <w:p w:rsidR="002B308B" w:rsidRPr="00C31856" w:rsidRDefault="002B308B" w:rsidP="002A2428">
      <w:pPr>
        <w:rPr>
          <w:lang w:val="uk-UA"/>
        </w:rPr>
      </w:pPr>
    </w:p>
    <w:p w:rsidR="002B308B" w:rsidRPr="00C31856" w:rsidRDefault="002B308B" w:rsidP="00382445">
      <w:pPr>
        <w:pStyle w:val="ActionDescription"/>
        <w:rPr>
          <w:lang w:val="uk-UA"/>
        </w:rPr>
      </w:pPr>
      <w:r w:rsidRPr="00C31856">
        <w:rPr>
          <w:lang w:val="uk-UA"/>
        </w:rPr>
        <w:t xml:space="preserve">Микола ліфчиком стирає слину з обличчя, продовжуючи дивитися на Олю та тримати її руки своєю, відкидає ліфчик в сторону й вказівним пальцем вільної руки починає від грудей вести вздовж животика, переходить на стегно й довівши до коліна, починає вести ним по нозі в гору. Видно, як палець ховається під сукнею та просувається під нею по стегну, поступово зміщуючись на його внутрішню частину, відтягує трусики. </w:t>
      </w:r>
    </w:p>
    <w:p w:rsidR="002B308B" w:rsidRPr="00C31856" w:rsidRDefault="002B308B" w:rsidP="00382445">
      <w:pPr>
        <w:pStyle w:val="ActionDescription"/>
        <w:rPr>
          <w:lang w:val="uk-UA"/>
        </w:rPr>
      </w:pPr>
      <w:r w:rsidRPr="00C31856">
        <w:rPr>
          <w:lang w:val="uk-UA"/>
        </w:rPr>
        <w:t xml:space="preserve">Оля закушує губу. Микола крізь сукню пестить губами її животик, відпускає її руки й вивільненою рукою пестить сідниці. </w:t>
      </w:r>
    </w:p>
    <w:p w:rsidR="002B308B" w:rsidRPr="00C31856" w:rsidRDefault="002B308B" w:rsidP="00C31856">
      <w:pPr>
        <w:pStyle w:val="ActionDescription"/>
        <w:rPr>
          <w:lang w:val="uk-UA"/>
        </w:rPr>
      </w:pPr>
      <w:r w:rsidRPr="00C31856">
        <w:rPr>
          <w:lang w:val="uk-UA"/>
        </w:rPr>
        <w:t xml:space="preserve">Оля вивільненими руками починає бити його повільними й не дуже сильними але хльосткими ударами по обличчю. </w:t>
      </w:r>
    </w:p>
    <w:p w:rsidR="002B308B" w:rsidRPr="00C31856" w:rsidRDefault="002B308B" w:rsidP="00382445">
      <w:pPr>
        <w:pStyle w:val="ActionDescription"/>
        <w:rPr>
          <w:lang w:val="uk-UA"/>
        </w:rPr>
      </w:pPr>
      <w:r w:rsidRPr="00C31856">
        <w:rPr>
          <w:lang w:val="uk-UA"/>
        </w:rPr>
        <w:t xml:space="preserve">Микола підхоплює Олю з лавки, поваливши її на своє плече, обходить лавку й вмощує Олю на траву. Сам вмощується зверху й приспустивши джинси, оволодіває нею. </w:t>
      </w:r>
    </w:p>
    <w:p w:rsidR="002B308B" w:rsidRPr="00C31856" w:rsidRDefault="002B308B" w:rsidP="00C31856">
      <w:pPr>
        <w:pStyle w:val="ActionDescription"/>
        <w:rPr>
          <w:lang w:val="uk-UA"/>
        </w:rPr>
      </w:pPr>
      <w:r w:rsidRPr="00C31856">
        <w:rPr>
          <w:lang w:val="uk-UA"/>
        </w:rPr>
        <w:t xml:space="preserve">Видно обличчя Олі, відведене трохи в сторону від тіла, воно виражає суміш приреченості та смиренності, очі повні сухих сліз. </w:t>
      </w:r>
    </w:p>
    <w:p w:rsidR="002B308B" w:rsidRPr="00C31856" w:rsidRDefault="002B308B" w:rsidP="00C31856">
      <w:pPr>
        <w:pStyle w:val="ActionDescription"/>
        <w:rPr>
          <w:lang w:val="uk-UA"/>
        </w:rPr>
      </w:pPr>
      <w:r w:rsidRPr="00C31856">
        <w:rPr>
          <w:lang w:val="uk-UA"/>
        </w:rPr>
        <w:t xml:space="preserve">Видно темний парк, тишу, й невиразне ворушіння тіл. </w:t>
      </w:r>
    </w:p>
    <w:p w:rsidR="002B308B" w:rsidRPr="001076CF" w:rsidRDefault="002B308B" w:rsidP="00C31856">
      <w:pPr>
        <w:pStyle w:val="ActionDescription"/>
        <w:rPr>
          <w:lang w:val="uk-UA"/>
        </w:rPr>
      </w:pPr>
      <w:r w:rsidRPr="00C31856">
        <w:rPr>
          <w:lang w:val="uk-UA"/>
        </w:rPr>
        <w:t xml:space="preserve">Видно Пашка, що той спускається спиною вздовж дерева й сівши на траву, обхоплює </w:t>
      </w:r>
      <w:r w:rsidRPr="001076CF">
        <w:rPr>
          <w:lang w:val="uk-UA"/>
        </w:rPr>
        <w:t xml:space="preserve">скроні долонями та здавлює їх. </w:t>
      </w:r>
    </w:p>
    <w:p w:rsidR="002B308B" w:rsidRPr="001076CF" w:rsidRDefault="002B308B" w:rsidP="00C31856">
      <w:pPr>
        <w:pStyle w:val="ActionTimeArena"/>
        <w:rPr>
          <w:lang w:val="uk-UA"/>
        </w:rPr>
      </w:pPr>
      <w:r w:rsidRPr="001076CF">
        <w:rPr>
          <w:lang w:val="uk-UA"/>
        </w:rPr>
        <w:t>інт. райвідділок - кабінет</w:t>
      </w:r>
      <w:r w:rsidRPr="00F806D3">
        <w:rPr>
          <w:lang w:val="ru-RU"/>
        </w:rPr>
        <w:t xml:space="preserve"> - день</w:t>
      </w:r>
    </w:p>
    <w:p w:rsidR="002B308B" w:rsidRPr="001076CF" w:rsidRDefault="002B308B" w:rsidP="00C31856">
      <w:pPr>
        <w:pStyle w:val="ActionDescription"/>
        <w:rPr>
          <w:lang w:val="uk-UA"/>
        </w:rPr>
      </w:pPr>
      <w:r w:rsidRPr="001076CF">
        <w:rPr>
          <w:lang w:val="uk-UA"/>
        </w:rPr>
        <w:t>Оля випускає дим у стелю.</w:t>
      </w:r>
    </w:p>
    <w:p w:rsidR="002B308B" w:rsidRPr="001076CF" w:rsidRDefault="002B308B" w:rsidP="00C31856">
      <w:pPr>
        <w:pStyle w:val="HeroName"/>
        <w:rPr>
          <w:lang w:val="uk-UA"/>
        </w:rPr>
      </w:pPr>
      <w:r w:rsidRPr="001076CF">
        <w:rPr>
          <w:lang w:val="uk-UA"/>
        </w:rPr>
        <w:t>майор</w:t>
      </w:r>
    </w:p>
    <w:p w:rsidR="002B308B" w:rsidRPr="001076CF" w:rsidRDefault="002B308B" w:rsidP="00C31856">
      <w:pPr>
        <w:pStyle w:val="HeroReplica"/>
        <w:rPr>
          <w:lang w:val="uk-UA"/>
        </w:rPr>
      </w:pPr>
      <w:r w:rsidRPr="001076CF">
        <w:rPr>
          <w:lang w:val="uk-UA"/>
        </w:rPr>
        <w:t>Так виходить, що він зґвалтував тебе?</w:t>
      </w:r>
    </w:p>
    <w:p w:rsidR="002B308B" w:rsidRPr="001076CF" w:rsidRDefault="002B308B" w:rsidP="00C31856">
      <w:pPr>
        <w:rPr>
          <w:lang w:val="uk-UA"/>
        </w:rPr>
      </w:pPr>
    </w:p>
    <w:p w:rsidR="002B308B" w:rsidRPr="001076CF" w:rsidRDefault="002B308B" w:rsidP="00C31856">
      <w:pPr>
        <w:pStyle w:val="HeroName"/>
        <w:rPr>
          <w:lang w:val="uk-UA"/>
        </w:rPr>
      </w:pPr>
      <w:r w:rsidRPr="001076CF">
        <w:rPr>
          <w:lang w:val="uk-UA"/>
        </w:rPr>
        <w:t>оля</w:t>
      </w:r>
    </w:p>
    <w:p w:rsidR="002B308B" w:rsidRPr="004D6A2B" w:rsidRDefault="002B308B" w:rsidP="00612CF2">
      <w:pPr>
        <w:pStyle w:val="HeroReplica"/>
        <w:rPr>
          <w:lang w:val="uk-UA"/>
        </w:rPr>
      </w:pPr>
      <w:r w:rsidRPr="001076CF">
        <w:rPr>
          <w:lang w:val="uk-UA"/>
        </w:rPr>
        <w:t>Виходить.</w:t>
      </w:r>
      <w:r w:rsidRPr="00AF314A">
        <w:rPr>
          <w:lang w:val="ru-RU"/>
        </w:rPr>
        <w:t xml:space="preserve"> </w:t>
      </w:r>
      <w:r w:rsidRPr="004D6A2B">
        <w:rPr>
          <w:lang w:val="uk-UA"/>
        </w:rPr>
        <w:t>Не виходить. Біс його знає.</w:t>
      </w:r>
    </w:p>
    <w:p w:rsidR="002B308B" w:rsidRPr="004D6A2B" w:rsidRDefault="002B308B" w:rsidP="00612CF2">
      <w:pPr>
        <w:rPr>
          <w:lang w:val="uk-UA"/>
        </w:rPr>
      </w:pPr>
    </w:p>
    <w:p w:rsidR="002B308B" w:rsidRPr="001076CF" w:rsidRDefault="002B308B" w:rsidP="00612CF2">
      <w:pPr>
        <w:pStyle w:val="HeroName"/>
        <w:rPr>
          <w:lang w:val="uk-UA"/>
        </w:rPr>
      </w:pPr>
      <w:r w:rsidRPr="001076CF">
        <w:rPr>
          <w:lang w:val="uk-UA"/>
        </w:rPr>
        <w:t>майор</w:t>
      </w:r>
    </w:p>
    <w:p w:rsidR="002B308B" w:rsidRPr="001076CF" w:rsidRDefault="002B308B" w:rsidP="00612CF2">
      <w:pPr>
        <w:pStyle w:val="HeroReplica"/>
        <w:rPr>
          <w:lang w:val="uk-UA"/>
        </w:rPr>
      </w:pPr>
      <w:r w:rsidRPr="001076CF">
        <w:rPr>
          <w:lang w:val="uk-UA"/>
        </w:rPr>
        <w:t xml:space="preserve">Ти </w:t>
      </w:r>
      <w:r>
        <w:rPr>
          <w:lang w:val="uk-UA"/>
        </w:rPr>
        <w:t>кому</w:t>
      </w:r>
      <w:r w:rsidRPr="00AF314A">
        <w:rPr>
          <w:lang w:val="ru-RU"/>
        </w:rPr>
        <w:t>-</w:t>
      </w:r>
      <w:r w:rsidRPr="001076CF">
        <w:rPr>
          <w:lang w:val="uk-UA"/>
        </w:rPr>
        <w:t>небу</w:t>
      </w:r>
      <w:r w:rsidRPr="00AF314A">
        <w:rPr>
          <w:lang w:val="ru-RU"/>
        </w:rPr>
        <w:t>д</w:t>
      </w:r>
      <w:r w:rsidRPr="001076CF">
        <w:rPr>
          <w:lang w:val="uk-UA"/>
        </w:rPr>
        <w:t>ь розповідала?</w:t>
      </w:r>
    </w:p>
    <w:p w:rsidR="002B308B" w:rsidRPr="001076CF" w:rsidRDefault="002B308B" w:rsidP="00612CF2">
      <w:pPr>
        <w:rPr>
          <w:lang w:val="uk-UA"/>
        </w:rPr>
      </w:pPr>
    </w:p>
    <w:p w:rsidR="002B308B" w:rsidRPr="001076CF" w:rsidRDefault="002B308B" w:rsidP="00612CF2">
      <w:pPr>
        <w:pStyle w:val="HeroName"/>
        <w:rPr>
          <w:lang w:val="uk-UA"/>
        </w:rPr>
      </w:pPr>
      <w:r w:rsidRPr="001076CF">
        <w:rPr>
          <w:lang w:val="uk-UA"/>
        </w:rPr>
        <w:t>оля</w:t>
      </w:r>
    </w:p>
    <w:p w:rsidR="002B308B" w:rsidRPr="001076CF" w:rsidRDefault="002B308B" w:rsidP="00612CF2">
      <w:pPr>
        <w:pStyle w:val="HeroReplica"/>
        <w:rPr>
          <w:lang w:val="uk-UA"/>
        </w:rPr>
      </w:pPr>
      <w:r w:rsidRPr="001076CF">
        <w:rPr>
          <w:lang w:val="uk-UA"/>
        </w:rPr>
        <w:t>Ні.</w:t>
      </w:r>
    </w:p>
    <w:p w:rsidR="002B308B" w:rsidRPr="001076CF" w:rsidRDefault="002B308B" w:rsidP="00612CF2">
      <w:pPr>
        <w:rPr>
          <w:lang w:val="uk-UA"/>
        </w:rPr>
      </w:pPr>
    </w:p>
    <w:p w:rsidR="002B308B" w:rsidRPr="001076CF" w:rsidRDefault="002B308B" w:rsidP="00612CF2">
      <w:pPr>
        <w:pStyle w:val="HeroName"/>
        <w:rPr>
          <w:lang w:val="uk-UA"/>
        </w:rPr>
      </w:pPr>
      <w:r w:rsidRPr="001076CF">
        <w:rPr>
          <w:lang w:val="uk-UA"/>
        </w:rPr>
        <w:t>майор</w:t>
      </w:r>
    </w:p>
    <w:p w:rsidR="002B308B" w:rsidRPr="001076CF" w:rsidRDefault="002B308B" w:rsidP="00612CF2">
      <w:pPr>
        <w:pStyle w:val="HeroReplica"/>
        <w:rPr>
          <w:lang w:val="uk-UA"/>
        </w:rPr>
      </w:pPr>
      <w:r w:rsidRPr="001076CF">
        <w:rPr>
          <w:lang w:val="uk-UA"/>
        </w:rPr>
        <w:t>Точно ні? Це ж може бути мотивом.</w:t>
      </w:r>
    </w:p>
    <w:p w:rsidR="002B308B" w:rsidRPr="001076CF" w:rsidRDefault="002B308B" w:rsidP="00612CF2">
      <w:pPr>
        <w:rPr>
          <w:lang w:val="uk-UA"/>
        </w:rPr>
      </w:pPr>
    </w:p>
    <w:p w:rsidR="002B308B" w:rsidRPr="001076CF" w:rsidRDefault="002B308B" w:rsidP="00612CF2">
      <w:pPr>
        <w:pStyle w:val="HeroName"/>
        <w:rPr>
          <w:lang w:val="uk-UA"/>
        </w:rPr>
      </w:pPr>
      <w:r w:rsidRPr="001076CF">
        <w:rPr>
          <w:lang w:val="uk-UA"/>
        </w:rPr>
        <w:t>оля</w:t>
      </w:r>
    </w:p>
    <w:p w:rsidR="002B308B" w:rsidRPr="001076CF" w:rsidRDefault="002B308B" w:rsidP="00612CF2">
      <w:pPr>
        <w:pStyle w:val="HeroReplica"/>
        <w:rPr>
          <w:lang w:val="uk-UA"/>
        </w:rPr>
      </w:pPr>
      <w:r w:rsidRPr="001076CF">
        <w:rPr>
          <w:lang w:val="uk-UA"/>
        </w:rPr>
        <w:t>Точно ні.</w:t>
      </w:r>
    </w:p>
    <w:p w:rsidR="002B308B" w:rsidRPr="001076CF" w:rsidRDefault="002B308B" w:rsidP="00612CF2">
      <w:pPr>
        <w:rPr>
          <w:lang w:val="uk-UA"/>
        </w:rPr>
      </w:pPr>
    </w:p>
    <w:p w:rsidR="002B308B" w:rsidRPr="001076CF" w:rsidRDefault="002B308B" w:rsidP="00612CF2">
      <w:pPr>
        <w:pStyle w:val="HeroName"/>
        <w:rPr>
          <w:lang w:val="uk-UA"/>
        </w:rPr>
      </w:pPr>
      <w:r w:rsidRPr="001076CF">
        <w:rPr>
          <w:lang w:val="uk-UA"/>
        </w:rPr>
        <w:t>майор</w:t>
      </w:r>
    </w:p>
    <w:p w:rsidR="002B308B" w:rsidRPr="001076CF" w:rsidRDefault="002B308B" w:rsidP="00612CF2">
      <w:pPr>
        <w:pStyle w:val="HeroReplica"/>
        <w:rPr>
          <w:lang w:val="uk-UA"/>
        </w:rPr>
      </w:pPr>
      <w:r w:rsidRPr="001076CF">
        <w:rPr>
          <w:lang w:val="uk-UA"/>
        </w:rPr>
        <w:t>А заяву чому не писала?</w:t>
      </w:r>
    </w:p>
    <w:p w:rsidR="002B308B" w:rsidRPr="001076CF" w:rsidRDefault="002B308B" w:rsidP="00612CF2">
      <w:pPr>
        <w:rPr>
          <w:lang w:val="uk-UA"/>
        </w:rPr>
      </w:pPr>
    </w:p>
    <w:p w:rsidR="002B308B" w:rsidRPr="001076CF" w:rsidRDefault="002B308B" w:rsidP="00612CF2">
      <w:pPr>
        <w:pStyle w:val="HeroName"/>
        <w:rPr>
          <w:lang w:val="uk-UA"/>
        </w:rPr>
      </w:pPr>
      <w:r w:rsidRPr="001076CF">
        <w:rPr>
          <w:lang w:val="uk-UA"/>
        </w:rPr>
        <w:t>оля</w:t>
      </w:r>
    </w:p>
    <w:p w:rsidR="002B308B" w:rsidRPr="001076CF" w:rsidRDefault="002B308B" w:rsidP="00612CF2">
      <w:pPr>
        <w:pStyle w:val="HeroReplica"/>
        <w:rPr>
          <w:lang w:val="uk-UA"/>
        </w:rPr>
      </w:pPr>
      <w:r w:rsidRPr="001076CF">
        <w:rPr>
          <w:lang w:val="uk-UA"/>
        </w:rPr>
        <w:t>А смисл?</w:t>
      </w:r>
    </w:p>
    <w:p w:rsidR="002B308B" w:rsidRPr="001076CF" w:rsidRDefault="002B308B" w:rsidP="00964646">
      <w:pPr>
        <w:rPr>
          <w:lang w:val="uk-UA"/>
        </w:rPr>
      </w:pPr>
    </w:p>
    <w:p w:rsidR="002B308B" w:rsidRPr="001076CF" w:rsidRDefault="002B308B" w:rsidP="00964646">
      <w:pPr>
        <w:pStyle w:val="HeroName"/>
        <w:rPr>
          <w:lang w:val="uk-UA"/>
        </w:rPr>
      </w:pPr>
      <w:r w:rsidRPr="001076CF">
        <w:rPr>
          <w:lang w:val="uk-UA"/>
        </w:rPr>
        <w:t>майор</w:t>
      </w:r>
    </w:p>
    <w:p w:rsidR="002B308B" w:rsidRPr="001076CF" w:rsidRDefault="002B308B" w:rsidP="00964646">
      <w:pPr>
        <w:pStyle w:val="HeroReplica"/>
        <w:rPr>
          <w:lang w:val="uk-UA"/>
        </w:rPr>
      </w:pPr>
      <w:r w:rsidRPr="001076CF">
        <w:rPr>
          <w:lang w:val="uk-UA"/>
        </w:rPr>
        <w:t>Не зрозумів?</w:t>
      </w:r>
    </w:p>
    <w:p w:rsidR="002B308B" w:rsidRPr="001076CF" w:rsidRDefault="002B308B" w:rsidP="00964646">
      <w:pPr>
        <w:rPr>
          <w:lang w:val="uk-UA"/>
        </w:rPr>
      </w:pPr>
    </w:p>
    <w:p w:rsidR="002B308B" w:rsidRPr="001076CF" w:rsidRDefault="002B308B" w:rsidP="00964646">
      <w:pPr>
        <w:pStyle w:val="HeroName"/>
        <w:rPr>
          <w:lang w:val="uk-UA"/>
        </w:rPr>
      </w:pPr>
      <w:r w:rsidRPr="001076CF">
        <w:rPr>
          <w:lang w:val="uk-UA"/>
        </w:rPr>
        <w:t>оля</w:t>
      </w:r>
    </w:p>
    <w:p w:rsidR="002B308B" w:rsidRPr="001076CF" w:rsidRDefault="002B308B" w:rsidP="00964646">
      <w:pPr>
        <w:pStyle w:val="HeroReplica"/>
        <w:rPr>
          <w:lang w:val="uk-UA"/>
        </w:rPr>
      </w:pPr>
      <w:r w:rsidRPr="001076CF">
        <w:rPr>
          <w:lang w:val="uk-UA"/>
        </w:rPr>
        <w:t>В перше, чи що?.</w:t>
      </w:r>
    </w:p>
    <w:p w:rsidR="002B308B" w:rsidRPr="001076CF" w:rsidRDefault="002B308B" w:rsidP="00964646">
      <w:pPr>
        <w:rPr>
          <w:lang w:val="uk-UA"/>
        </w:rPr>
      </w:pPr>
    </w:p>
    <w:p w:rsidR="002B308B" w:rsidRPr="001076CF" w:rsidRDefault="002B308B" w:rsidP="00964646">
      <w:pPr>
        <w:rPr>
          <w:lang w:val="uk-UA"/>
        </w:rPr>
      </w:pPr>
      <w:r w:rsidRPr="001076CF">
        <w:rPr>
          <w:lang w:val="uk-UA"/>
        </w:rPr>
        <w:t>Майор задумується, стукаючи кульковою ручкою по столу.</w:t>
      </w:r>
    </w:p>
    <w:p w:rsidR="002B308B" w:rsidRPr="001076CF" w:rsidRDefault="002B308B" w:rsidP="00964646">
      <w:pPr>
        <w:rPr>
          <w:lang w:val="uk-UA"/>
        </w:rPr>
      </w:pPr>
    </w:p>
    <w:p w:rsidR="002B308B" w:rsidRPr="001076CF" w:rsidRDefault="002B308B" w:rsidP="00964646">
      <w:pPr>
        <w:pStyle w:val="HeroName"/>
        <w:rPr>
          <w:lang w:val="uk-UA"/>
        </w:rPr>
      </w:pPr>
      <w:r w:rsidRPr="001076CF">
        <w:rPr>
          <w:lang w:val="uk-UA"/>
        </w:rPr>
        <w:t>майор</w:t>
      </w:r>
    </w:p>
    <w:p w:rsidR="002B308B" w:rsidRPr="001076CF" w:rsidRDefault="002B308B" w:rsidP="00964646">
      <w:pPr>
        <w:pStyle w:val="HeroReplica"/>
        <w:rPr>
          <w:lang w:val="uk-UA"/>
        </w:rPr>
      </w:pPr>
      <w:r w:rsidRPr="001076CF">
        <w:rPr>
          <w:lang w:val="uk-UA"/>
        </w:rPr>
        <w:t>Зрозуміло. Не любиш жалітися?</w:t>
      </w:r>
    </w:p>
    <w:p w:rsidR="002B308B" w:rsidRPr="001076CF" w:rsidRDefault="002B308B" w:rsidP="00964646">
      <w:pPr>
        <w:rPr>
          <w:lang w:val="uk-UA"/>
        </w:rPr>
      </w:pPr>
    </w:p>
    <w:p w:rsidR="002B308B" w:rsidRPr="00AF314A" w:rsidRDefault="002B308B" w:rsidP="006667DA">
      <w:pPr>
        <w:pStyle w:val="ActionDescription"/>
        <w:rPr>
          <w:lang w:val="ru-RU"/>
        </w:rPr>
      </w:pPr>
      <w:r w:rsidRPr="001076CF">
        <w:rPr>
          <w:lang w:val="uk-UA"/>
        </w:rPr>
        <w:t>Оля знизує плечима.</w:t>
      </w:r>
    </w:p>
    <w:p w:rsidR="002B308B" w:rsidRPr="00495A7C" w:rsidRDefault="002B308B" w:rsidP="006667DA">
      <w:pPr>
        <w:pStyle w:val="ActionTimeArena"/>
        <w:rPr>
          <w:lang w:val="uk-UA"/>
        </w:rPr>
      </w:pPr>
      <w:r w:rsidRPr="00495A7C">
        <w:rPr>
          <w:lang w:val="uk-UA"/>
        </w:rPr>
        <w:t>інт. зйомна квартира - світанок</w:t>
      </w:r>
    </w:p>
    <w:p w:rsidR="002B308B" w:rsidRPr="00495A7C" w:rsidRDefault="002B308B" w:rsidP="006667DA">
      <w:pPr>
        <w:pStyle w:val="ActionDescription"/>
        <w:rPr>
          <w:lang w:val="uk-UA"/>
        </w:rPr>
      </w:pPr>
      <w:r w:rsidRPr="00495A7C">
        <w:rPr>
          <w:lang w:val="uk-UA"/>
        </w:rPr>
        <w:t>Пашко сидить в кріслі й дивиться перед собою. Перебуваючи ніби в прострації.</w:t>
      </w:r>
    </w:p>
    <w:p w:rsidR="002B308B" w:rsidRPr="00495A7C" w:rsidRDefault="002B308B" w:rsidP="006667DA">
      <w:pPr>
        <w:pStyle w:val="ActionDescription"/>
        <w:rPr>
          <w:lang w:val="uk-UA"/>
        </w:rPr>
      </w:pPr>
      <w:r w:rsidRPr="00495A7C">
        <w:rPr>
          <w:lang w:val="uk-UA"/>
        </w:rPr>
        <w:t>Чути звук відчиняючихся й потім зачиняючихся дверей, на що Пашко ніяк не реагує.</w:t>
      </w:r>
    </w:p>
    <w:p w:rsidR="002B308B" w:rsidRPr="00495A7C" w:rsidRDefault="002B308B" w:rsidP="006667DA">
      <w:pPr>
        <w:pStyle w:val="ActionDescription"/>
        <w:rPr>
          <w:lang w:val="uk-UA"/>
        </w:rPr>
      </w:pPr>
      <w:r w:rsidRPr="00495A7C">
        <w:rPr>
          <w:lang w:val="uk-UA"/>
        </w:rPr>
        <w:t>Входить Микола та вмикає світло. Зауважує Пашка.</w:t>
      </w:r>
    </w:p>
    <w:p w:rsidR="002B308B" w:rsidRPr="00495A7C" w:rsidRDefault="002B308B" w:rsidP="006667DA">
      <w:pPr>
        <w:pStyle w:val="HeroName"/>
        <w:rPr>
          <w:lang w:val="uk-UA"/>
        </w:rPr>
      </w:pPr>
      <w:r w:rsidRPr="00495A7C">
        <w:rPr>
          <w:lang w:val="uk-UA"/>
        </w:rPr>
        <w:t>микола</w:t>
      </w:r>
    </w:p>
    <w:p w:rsidR="002B308B" w:rsidRPr="00495A7C" w:rsidRDefault="002B308B" w:rsidP="006667DA">
      <w:pPr>
        <w:pStyle w:val="HeroReplica"/>
        <w:rPr>
          <w:lang w:val="uk-UA"/>
        </w:rPr>
      </w:pPr>
      <w:r w:rsidRPr="00495A7C">
        <w:rPr>
          <w:lang w:val="uk-UA"/>
        </w:rPr>
        <w:t>О, а ти чого в темряві кукуєш?</w:t>
      </w:r>
    </w:p>
    <w:p w:rsidR="002B308B" w:rsidRPr="00495A7C" w:rsidRDefault="002B308B" w:rsidP="006667DA">
      <w:pPr>
        <w:rPr>
          <w:lang w:val="uk-UA"/>
        </w:rPr>
      </w:pPr>
    </w:p>
    <w:p w:rsidR="002B308B" w:rsidRPr="00495A7C" w:rsidRDefault="002B308B" w:rsidP="006667DA">
      <w:pPr>
        <w:rPr>
          <w:lang w:val="uk-UA"/>
        </w:rPr>
      </w:pPr>
      <w:r w:rsidRPr="00495A7C">
        <w:rPr>
          <w:lang w:val="uk-UA"/>
        </w:rPr>
        <w:t>Пашко підводить погляд на декілька секунд й потім знову приймає вихідне положення.</w:t>
      </w:r>
    </w:p>
    <w:p w:rsidR="002B308B" w:rsidRPr="00495A7C" w:rsidRDefault="002B308B" w:rsidP="006667DA">
      <w:pPr>
        <w:rPr>
          <w:lang w:val="uk-UA"/>
        </w:rPr>
      </w:pPr>
    </w:p>
    <w:p w:rsidR="002B308B" w:rsidRPr="00495A7C" w:rsidRDefault="002B308B" w:rsidP="006667DA">
      <w:pPr>
        <w:pStyle w:val="HeroName"/>
        <w:rPr>
          <w:lang w:val="uk-UA"/>
        </w:rPr>
      </w:pPr>
      <w:r w:rsidRPr="00495A7C">
        <w:rPr>
          <w:lang w:val="uk-UA"/>
        </w:rPr>
        <w:t>микола</w:t>
      </w:r>
    </w:p>
    <w:p w:rsidR="002B308B" w:rsidRPr="00495A7C" w:rsidRDefault="002B308B" w:rsidP="006667DA">
      <w:pPr>
        <w:pStyle w:val="HeroReplica"/>
        <w:rPr>
          <w:lang w:val="uk-UA"/>
        </w:rPr>
      </w:pPr>
      <w:r>
        <w:rPr>
          <w:lang w:val="uk-UA"/>
        </w:rPr>
        <w:t>Ти що</w:t>
      </w:r>
      <w:r w:rsidRPr="007F4ADE">
        <w:rPr>
          <w:lang w:val="ru-RU"/>
        </w:rPr>
        <w:t>?</w:t>
      </w:r>
      <w:r w:rsidRPr="00495A7C">
        <w:rPr>
          <w:lang w:val="uk-UA"/>
        </w:rPr>
        <w:t xml:space="preserve"> Щось сталося?</w:t>
      </w:r>
    </w:p>
    <w:p w:rsidR="002B308B" w:rsidRPr="00495A7C" w:rsidRDefault="002B308B" w:rsidP="006667DA">
      <w:pPr>
        <w:rPr>
          <w:lang w:val="uk-UA"/>
        </w:rPr>
      </w:pPr>
    </w:p>
    <w:p w:rsidR="002B308B" w:rsidRPr="00495A7C" w:rsidRDefault="002B308B" w:rsidP="006667DA">
      <w:pPr>
        <w:pStyle w:val="HeroName"/>
        <w:rPr>
          <w:lang w:val="uk-UA"/>
        </w:rPr>
      </w:pPr>
      <w:r w:rsidRPr="00495A7C">
        <w:rPr>
          <w:lang w:val="uk-UA"/>
        </w:rPr>
        <w:t>паша</w:t>
      </w:r>
    </w:p>
    <w:p w:rsidR="002B308B" w:rsidRPr="00495A7C" w:rsidRDefault="002B308B" w:rsidP="006667DA">
      <w:pPr>
        <w:pStyle w:val="HeroRemarka"/>
        <w:rPr>
          <w:lang w:val="uk-UA"/>
        </w:rPr>
      </w:pPr>
      <w:r w:rsidRPr="00495A7C">
        <w:rPr>
          <w:lang w:val="uk-UA"/>
        </w:rPr>
        <w:t>(крізь зуби)</w:t>
      </w:r>
    </w:p>
    <w:p w:rsidR="002B308B" w:rsidRPr="00495A7C" w:rsidRDefault="002B308B" w:rsidP="006667DA">
      <w:pPr>
        <w:pStyle w:val="HeroReplica"/>
        <w:rPr>
          <w:lang w:val="uk-UA"/>
        </w:rPr>
      </w:pPr>
      <w:r w:rsidRPr="00495A7C">
        <w:rPr>
          <w:lang w:val="uk-UA"/>
        </w:rPr>
        <w:t>Я ж тебе по-людськи прохав.</w:t>
      </w:r>
    </w:p>
    <w:p w:rsidR="002B308B" w:rsidRPr="00495A7C" w:rsidRDefault="002B308B" w:rsidP="006667DA">
      <w:pPr>
        <w:rPr>
          <w:lang w:val="uk-UA"/>
        </w:rPr>
      </w:pPr>
    </w:p>
    <w:p w:rsidR="002B308B" w:rsidRPr="00495A7C" w:rsidRDefault="002B308B" w:rsidP="006667DA">
      <w:pPr>
        <w:pStyle w:val="HeroName"/>
        <w:rPr>
          <w:lang w:val="uk-UA"/>
        </w:rPr>
      </w:pPr>
      <w:r w:rsidRPr="00495A7C">
        <w:rPr>
          <w:lang w:val="uk-UA"/>
        </w:rPr>
        <w:t>микола</w:t>
      </w:r>
    </w:p>
    <w:p w:rsidR="002B308B" w:rsidRPr="00495A7C" w:rsidRDefault="002B308B" w:rsidP="006667DA">
      <w:pPr>
        <w:pStyle w:val="HeroReplica"/>
        <w:rPr>
          <w:lang w:val="uk-UA"/>
        </w:rPr>
      </w:pPr>
      <w:r w:rsidRPr="00495A7C">
        <w:rPr>
          <w:lang w:val="uk-UA"/>
        </w:rPr>
        <w:t>А, ти про це. Не переймайся, все вже сталося.</w:t>
      </w:r>
    </w:p>
    <w:p w:rsidR="002B308B" w:rsidRPr="00495A7C" w:rsidRDefault="002B308B" w:rsidP="006667DA">
      <w:pPr>
        <w:rPr>
          <w:lang w:val="uk-UA"/>
        </w:rPr>
      </w:pPr>
    </w:p>
    <w:p w:rsidR="002B308B" w:rsidRPr="00495A7C" w:rsidRDefault="002B308B" w:rsidP="006667DA">
      <w:pPr>
        <w:pStyle w:val="HeroName"/>
        <w:rPr>
          <w:lang w:val="uk-UA"/>
        </w:rPr>
      </w:pPr>
      <w:r w:rsidRPr="00495A7C">
        <w:rPr>
          <w:lang w:val="uk-UA"/>
        </w:rPr>
        <w:t>паша</w:t>
      </w:r>
    </w:p>
    <w:p w:rsidR="002B308B" w:rsidRPr="00495A7C" w:rsidRDefault="002B308B" w:rsidP="006667DA">
      <w:pPr>
        <w:pStyle w:val="HeroRemarka"/>
        <w:rPr>
          <w:lang w:val="uk-UA"/>
        </w:rPr>
      </w:pPr>
      <w:r w:rsidRPr="00495A7C">
        <w:rPr>
          <w:lang w:val="uk-UA"/>
        </w:rPr>
        <w:t>(спокійно)</w:t>
      </w:r>
    </w:p>
    <w:p w:rsidR="002B308B" w:rsidRPr="00495A7C" w:rsidRDefault="002B308B" w:rsidP="006667DA">
      <w:pPr>
        <w:pStyle w:val="HeroReplica"/>
        <w:rPr>
          <w:lang w:val="uk-UA"/>
        </w:rPr>
      </w:pPr>
      <w:r w:rsidRPr="00495A7C">
        <w:rPr>
          <w:lang w:val="uk-UA"/>
        </w:rPr>
        <w:t>Я в курсі.</w:t>
      </w:r>
    </w:p>
    <w:p w:rsidR="002B308B" w:rsidRPr="00495A7C" w:rsidRDefault="002B308B" w:rsidP="006667DA">
      <w:pPr>
        <w:rPr>
          <w:lang w:val="uk-UA"/>
        </w:rPr>
      </w:pPr>
    </w:p>
    <w:p w:rsidR="002B308B" w:rsidRPr="00495A7C" w:rsidRDefault="002B308B" w:rsidP="006667DA">
      <w:pPr>
        <w:pStyle w:val="HeroName"/>
        <w:rPr>
          <w:lang w:val="uk-UA"/>
        </w:rPr>
      </w:pPr>
      <w:r w:rsidRPr="00495A7C">
        <w:rPr>
          <w:lang w:val="uk-UA"/>
        </w:rPr>
        <w:t>микола</w:t>
      </w:r>
    </w:p>
    <w:p w:rsidR="002B308B" w:rsidRPr="00495A7C" w:rsidRDefault="002B308B" w:rsidP="006667DA">
      <w:pPr>
        <w:pStyle w:val="HeroReplica"/>
        <w:rPr>
          <w:lang w:val="uk-UA"/>
        </w:rPr>
      </w:pPr>
      <w:r w:rsidRPr="00495A7C">
        <w:rPr>
          <w:lang w:val="uk-UA"/>
        </w:rPr>
        <w:t xml:space="preserve">Ти що, слідкував за мною? </w:t>
      </w:r>
    </w:p>
    <w:p w:rsidR="002B308B" w:rsidRPr="00495A7C" w:rsidRDefault="002B308B" w:rsidP="006667DA">
      <w:pPr>
        <w:pStyle w:val="HeroRemarka"/>
        <w:rPr>
          <w:lang w:val="uk-UA"/>
        </w:rPr>
      </w:pPr>
      <w:r w:rsidRPr="00495A7C">
        <w:rPr>
          <w:lang w:val="uk-UA"/>
        </w:rPr>
        <w:t>(видихає)</w:t>
      </w:r>
    </w:p>
    <w:p w:rsidR="002B308B" w:rsidRPr="00495A7C" w:rsidRDefault="002B308B" w:rsidP="006667DA">
      <w:pPr>
        <w:pStyle w:val="HeroReplica"/>
        <w:rPr>
          <w:lang w:val="uk-UA"/>
        </w:rPr>
      </w:pPr>
      <w:r w:rsidRPr="00495A7C">
        <w:rPr>
          <w:lang w:val="uk-UA"/>
        </w:rPr>
        <w:t>А, байдуже, твої проблеми.</w:t>
      </w:r>
    </w:p>
    <w:p w:rsidR="002B308B" w:rsidRPr="00495A7C" w:rsidRDefault="002B308B" w:rsidP="006667DA">
      <w:pPr>
        <w:pStyle w:val="HeroRemarka"/>
        <w:rPr>
          <w:lang w:val="uk-UA"/>
        </w:rPr>
      </w:pPr>
      <w:r w:rsidRPr="00495A7C">
        <w:rPr>
          <w:lang w:val="uk-UA"/>
        </w:rPr>
        <w:t>(пауза)</w:t>
      </w:r>
    </w:p>
    <w:p w:rsidR="002B308B" w:rsidRPr="00495A7C" w:rsidRDefault="002B308B" w:rsidP="006667DA">
      <w:pPr>
        <w:pStyle w:val="HeroReplica"/>
        <w:rPr>
          <w:lang w:val="uk-UA"/>
        </w:rPr>
      </w:pPr>
      <w:r w:rsidRPr="00495A7C">
        <w:rPr>
          <w:lang w:val="uk-UA"/>
        </w:rPr>
        <w:t>Тільки от що. Я свої слова забираю назад. Не поступлюся я нею. Я її собі залишу.</w:t>
      </w:r>
    </w:p>
    <w:p w:rsidR="002B308B" w:rsidRPr="00495A7C" w:rsidRDefault="002B308B" w:rsidP="004054F1">
      <w:pPr>
        <w:rPr>
          <w:lang w:val="uk-UA"/>
        </w:rPr>
      </w:pPr>
    </w:p>
    <w:p w:rsidR="002B308B" w:rsidRPr="00495A7C" w:rsidRDefault="002B308B" w:rsidP="004054F1">
      <w:pPr>
        <w:pStyle w:val="HeroName"/>
        <w:rPr>
          <w:lang w:val="uk-UA"/>
        </w:rPr>
      </w:pPr>
      <w:r w:rsidRPr="00495A7C">
        <w:rPr>
          <w:lang w:val="uk-UA"/>
        </w:rPr>
        <w:t>пашко</w:t>
      </w:r>
    </w:p>
    <w:p w:rsidR="002B308B" w:rsidRPr="00495A7C" w:rsidRDefault="002B308B" w:rsidP="004054F1">
      <w:pPr>
        <w:pStyle w:val="HeroReplica"/>
        <w:rPr>
          <w:lang w:val="uk-UA"/>
        </w:rPr>
      </w:pPr>
      <w:r w:rsidRPr="00495A7C">
        <w:rPr>
          <w:lang w:val="uk-UA"/>
        </w:rPr>
        <w:t>Що, нарешті оцінив. Хоча як скажеш. Мені вже все однакове.</w:t>
      </w:r>
    </w:p>
    <w:p w:rsidR="002B308B" w:rsidRPr="00495A7C" w:rsidRDefault="002B308B" w:rsidP="003358C9">
      <w:pPr>
        <w:rPr>
          <w:lang w:val="uk-UA"/>
        </w:rPr>
      </w:pPr>
    </w:p>
    <w:p w:rsidR="002B308B" w:rsidRPr="00495A7C" w:rsidRDefault="002B308B" w:rsidP="003358C9">
      <w:pPr>
        <w:pStyle w:val="ActionDescription"/>
        <w:rPr>
          <w:lang w:val="uk-UA"/>
        </w:rPr>
      </w:pPr>
      <w:r w:rsidRPr="00495A7C">
        <w:rPr>
          <w:lang w:val="uk-UA"/>
        </w:rPr>
        <w:t>Встає та хрумтить кісточками пальців рук, об'єднавши їх в замок та витягнувши перед собою.</w:t>
      </w:r>
    </w:p>
    <w:p w:rsidR="002B308B" w:rsidRPr="00495A7C" w:rsidRDefault="002B308B" w:rsidP="003358C9">
      <w:pPr>
        <w:pStyle w:val="HeroName"/>
        <w:rPr>
          <w:lang w:val="uk-UA"/>
        </w:rPr>
      </w:pPr>
      <w:r w:rsidRPr="00495A7C">
        <w:rPr>
          <w:lang w:val="uk-UA"/>
        </w:rPr>
        <w:t>пашко</w:t>
      </w:r>
    </w:p>
    <w:p w:rsidR="002B308B" w:rsidRPr="00495A7C" w:rsidRDefault="002B308B" w:rsidP="003358C9">
      <w:pPr>
        <w:pStyle w:val="HeroContinue"/>
        <w:rPr>
          <w:lang w:val="uk-UA"/>
        </w:rPr>
      </w:pPr>
      <w:r w:rsidRPr="00495A7C">
        <w:rPr>
          <w:lang w:val="uk-UA"/>
        </w:rPr>
        <w:t>(продовж.)</w:t>
      </w:r>
    </w:p>
    <w:p w:rsidR="002B308B" w:rsidRPr="00495A7C" w:rsidRDefault="002B308B" w:rsidP="003358C9">
      <w:pPr>
        <w:pStyle w:val="HeroReplica"/>
        <w:rPr>
          <w:lang w:val="uk-UA"/>
        </w:rPr>
      </w:pPr>
      <w:r w:rsidRPr="00495A7C">
        <w:rPr>
          <w:lang w:val="uk-UA"/>
        </w:rPr>
        <w:t>Піду прогуляюсь.</w:t>
      </w:r>
    </w:p>
    <w:p w:rsidR="002B308B" w:rsidRPr="00495A7C" w:rsidRDefault="002B308B" w:rsidP="003358C9">
      <w:pPr>
        <w:rPr>
          <w:lang w:val="uk-UA"/>
        </w:rPr>
      </w:pPr>
    </w:p>
    <w:p w:rsidR="002B308B" w:rsidRPr="00495A7C" w:rsidRDefault="002B308B" w:rsidP="003358C9">
      <w:pPr>
        <w:pStyle w:val="ActionDescription"/>
        <w:rPr>
          <w:lang w:val="uk-UA"/>
        </w:rPr>
      </w:pPr>
      <w:r w:rsidRPr="00495A7C">
        <w:rPr>
          <w:lang w:val="uk-UA"/>
        </w:rPr>
        <w:t>Пашко йде.</w:t>
      </w:r>
    </w:p>
    <w:p w:rsidR="002B308B" w:rsidRPr="00495A7C" w:rsidRDefault="002B308B" w:rsidP="003358C9">
      <w:pPr>
        <w:rPr>
          <w:lang w:val="uk-UA"/>
        </w:rPr>
      </w:pPr>
    </w:p>
    <w:p w:rsidR="002B308B" w:rsidRPr="00495A7C" w:rsidRDefault="002B308B" w:rsidP="003358C9">
      <w:pPr>
        <w:pStyle w:val="HeroName"/>
        <w:rPr>
          <w:lang w:val="uk-UA"/>
        </w:rPr>
      </w:pPr>
      <w:r w:rsidRPr="00495A7C">
        <w:rPr>
          <w:lang w:val="uk-UA"/>
        </w:rPr>
        <w:t>микола</w:t>
      </w:r>
    </w:p>
    <w:p w:rsidR="002B308B" w:rsidRPr="00495A7C" w:rsidRDefault="002B308B" w:rsidP="003358C9">
      <w:pPr>
        <w:pStyle w:val="HeroReplica"/>
        <w:rPr>
          <w:lang w:val="uk-UA"/>
        </w:rPr>
      </w:pPr>
      <w:r w:rsidRPr="00495A7C">
        <w:rPr>
          <w:lang w:val="uk-UA"/>
        </w:rPr>
        <w:t>Ну-ну.</w:t>
      </w:r>
    </w:p>
    <w:p w:rsidR="002B308B" w:rsidRPr="00495A7C" w:rsidRDefault="002B308B" w:rsidP="003358C9">
      <w:pPr>
        <w:rPr>
          <w:lang w:val="uk-UA"/>
        </w:rPr>
      </w:pPr>
    </w:p>
    <w:p w:rsidR="002B308B" w:rsidRPr="00495A7C" w:rsidRDefault="002B308B" w:rsidP="003358C9">
      <w:pPr>
        <w:rPr>
          <w:lang w:val="uk-UA"/>
        </w:rPr>
      </w:pPr>
      <w:r w:rsidRPr="00495A7C">
        <w:rPr>
          <w:lang w:val="uk-UA"/>
        </w:rPr>
        <w:t>Коли Пашко виходить з кімнати</w:t>
      </w:r>
    </w:p>
    <w:p w:rsidR="002B308B" w:rsidRPr="00495A7C" w:rsidRDefault="002B308B" w:rsidP="003358C9">
      <w:pPr>
        <w:rPr>
          <w:lang w:val="uk-UA"/>
        </w:rPr>
      </w:pPr>
    </w:p>
    <w:p w:rsidR="002B308B" w:rsidRPr="00495A7C" w:rsidRDefault="002B308B" w:rsidP="003358C9">
      <w:pPr>
        <w:pStyle w:val="HeroName"/>
        <w:rPr>
          <w:lang w:val="uk-UA"/>
        </w:rPr>
      </w:pPr>
      <w:r w:rsidRPr="00495A7C">
        <w:rPr>
          <w:lang w:val="uk-UA"/>
        </w:rPr>
        <w:t>микола</w:t>
      </w:r>
    </w:p>
    <w:p w:rsidR="002B308B" w:rsidRPr="00495A7C" w:rsidRDefault="002B308B" w:rsidP="003358C9">
      <w:pPr>
        <w:pStyle w:val="HeroRemarka"/>
        <w:rPr>
          <w:lang w:val="uk-UA"/>
        </w:rPr>
      </w:pPr>
      <w:r w:rsidRPr="00495A7C">
        <w:rPr>
          <w:lang w:val="uk-UA"/>
        </w:rPr>
        <w:t>(до себе)</w:t>
      </w:r>
    </w:p>
    <w:p w:rsidR="002B308B" w:rsidRPr="00495A7C" w:rsidRDefault="002B308B" w:rsidP="003358C9">
      <w:pPr>
        <w:pStyle w:val="HeroReplica"/>
        <w:rPr>
          <w:lang w:val="uk-UA"/>
        </w:rPr>
      </w:pPr>
      <w:r w:rsidRPr="00495A7C">
        <w:rPr>
          <w:lang w:val="uk-UA"/>
        </w:rPr>
        <w:t>Все однаково йому, а як же ж.</w:t>
      </w:r>
    </w:p>
    <w:p w:rsidR="002B308B" w:rsidRPr="00495A7C" w:rsidRDefault="002B308B" w:rsidP="00287D85">
      <w:pPr>
        <w:rPr>
          <w:lang w:val="uk-UA"/>
        </w:rPr>
      </w:pPr>
    </w:p>
    <w:p w:rsidR="002B308B" w:rsidRPr="00495A7C" w:rsidRDefault="002B308B" w:rsidP="003358C9">
      <w:pPr>
        <w:pStyle w:val="ActionTimeArena"/>
        <w:rPr>
          <w:lang w:val="uk-UA"/>
        </w:rPr>
      </w:pPr>
      <w:r w:rsidRPr="00495A7C">
        <w:rPr>
          <w:lang w:val="uk-UA"/>
        </w:rPr>
        <w:t xml:space="preserve">ЕКСТ. ЛАВКА КОЛО </w:t>
      </w:r>
      <w:r w:rsidRPr="00361962">
        <w:rPr>
          <w:lang w:val="ru-RU"/>
        </w:rPr>
        <w:t xml:space="preserve">елітного </w:t>
      </w:r>
      <w:r w:rsidRPr="00495A7C">
        <w:rPr>
          <w:lang w:val="uk-UA"/>
        </w:rPr>
        <w:t>ПІД'ЇЗДУ БАГАТОПОВЕРХІВКИ - РАНОК</w:t>
      </w:r>
    </w:p>
    <w:p w:rsidR="002B308B" w:rsidRPr="00495A7C" w:rsidRDefault="002B308B" w:rsidP="003358C9">
      <w:pPr>
        <w:pStyle w:val="ActionDescription"/>
        <w:rPr>
          <w:lang w:val="uk-UA"/>
        </w:rPr>
      </w:pPr>
      <w:r w:rsidRPr="00495A7C">
        <w:rPr>
          <w:lang w:val="uk-UA"/>
        </w:rPr>
        <w:t>На лавці сидить Пашко та задумливо копирсає прутиком землю в себе під ногами, ганяючи туди сюди недопалок.</w:t>
      </w:r>
    </w:p>
    <w:p w:rsidR="002B308B" w:rsidRPr="00495A7C" w:rsidRDefault="002B308B" w:rsidP="00315C78">
      <w:pPr>
        <w:pStyle w:val="ActionDescription"/>
        <w:rPr>
          <w:lang w:val="uk-UA"/>
        </w:rPr>
      </w:pPr>
      <w:r w:rsidRPr="00495A7C">
        <w:rPr>
          <w:lang w:val="uk-UA"/>
        </w:rPr>
        <w:t>З під'їзду виходить Оля, вдягнена по домашньому. Прямує до Пашка.</w:t>
      </w:r>
    </w:p>
    <w:p w:rsidR="002B308B" w:rsidRPr="00495A7C" w:rsidRDefault="002B308B" w:rsidP="00315C78">
      <w:pPr>
        <w:pStyle w:val="HeroName"/>
        <w:rPr>
          <w:lang w:val="uk-UA"/>
        </w:rPr>
      </w:pPr>
      <w:r w:rsidRPr="00495A7C">
        <w:rPr>
          <w:lang w:val="uk-UA"/>
        </w:rPr>
        <w:t>оля</w:t>
      </w:r>
    </w:p>
    <w:p w:rsidR="002B308B" w:rsidRPr="00495A7C" w:rsidRDefault="002B308B" w:rsidP="00315C78">
      <w:pPr>
        <w:pStyle w:val="HeroReplica"/>
        <w:rPr>
          <w:lang w:val="uk-UA"/>
        </w:rPr>
      </w:pPr>
      <w:r w:rsidRPr="00495A7C">
        <w:rPr>
          <w:lang w:val="uk-UA"/>
        </w:rPr>
        <w:t>Привіт. А ти чого тут з самого ранку стирчиш?</w:t>
      </w:r>
    </w:p>
    <w:p w:rsidR="002B308B" w:rsidRPr="00495A7C" w:rsidRDefault="002B308B" w:rsidP="00315C78">
      <w:pPr>
        <w:rPr>
          <w:lang w:val="uk-UA"/>
        </w:rPr>
      </w:pPr>
    </w:p>
    <w:p w:rsidR="002B308B" w:rsidRPr="00495A7C" w:rsidRDefault="002B308B" w:rsidP="00315C78">
      <w:pPr>
        <w:pStyle w:val="HeroName"/>
        <w:rPr>
          <w:lang w:val="uk-UA"/>
        </w:rPr>
      </w:pPr>
      <w:r w:rsidRPr="00495A7C">
        <w:rPr>
          <w:lang w:val="uk-UA"/>
        </w:rPr>
        <w:t>паша</w:t>
      </w:r>
    </w:p>
    <w:p w:rsidR="002B308B" w:rsidRPr="00495A7C" w:rsidRDefault="002B308B" w:rsidP="00315C78">
      <w:pPr>
        <w:pStyle w:val="HeroReplica"/>
        <w:rPr>
          <w:lang w:val="uk-UA"/>
        </w:rPr>
      </w:pPr>
      <w:r w:rsidRPr="00495A7C">
        <w:rPr>
          <w:lang w:val="uk-UA"/>
        </w:rPr>
        <w:t>А ти звідкіля знаєш, що з самого ранку.</w:t>
      </w:r>
    </w:p>
    <w:p w:rsidR="002B308B" w:rsidRPr="00495A7C" w:rsidRDefault="002B308B" w:rsidP="00315C78">
      <w:pPr>
        <w:rPr>
          <w:lang w:val="uk-UA"/>
        </w:rPr>
      </w:pPr>
    </w:p>
    <w:p w:rsidR="002B308B" w:rsidRPr="00495A7C" w:rsidRDefault="002B308B" w:rsidP="00315C78">
      <w:pPr>
        <w:pStyle w:val="HeroName"/>
        <w:rPr>
          <w:lang w:val="uk-UA"/>
        </w:rPr>
      </w:pPr>
      <w:r w:rsidRPr="00495A7C">
        <w:rPr>
          <w:lang w:val="uk-UA"/>
        </w:rPr>
        <w:t>оля</w:t>
      </w:r>
    </w:p>
    <w:p w:rsidR="002B308B" w:rsidRPr="00495A7C" w:rsidRDefault="002B308B" w:rsidP="00315C78">
      <w:pPr>
        <w:pStyle w:val="HeroReplica"/>
        <w:rPr>
          <w:lang w:val="uk-UA"/>
        </w:rPr>
      </w:pPr>
      <w:r w:rsidRPr="00495A7C">
        <w:rPr>
          <w:lang w:val="uk-UA"/>
        </w:rPr>
        <w:t>У вікно бачила.</w:t>
      </w:r>
    </w:p>
    <w:p w:rsidR="002B308B" w:rsidRPr="00495A7C" w:rsidRDefault="002B308B" w:rsidP="00315C78">
      <w:pPr>
        <w:rPr>
          <w:lang w:val="uk-UA"/>
        </w:rPr>
      </w:pPr>
    </w:p>
    <w:p w:rsidR="002B308B" w:rsidRPr="00495A7C" w:rsidRDefault="002B308B" w:rsidP="00315C78">
      <w:pPr>
        <w:pStyle w:val="HeroName"/>
        <w:rPr>
          <w:lang w:val="uk-UA"/>
        </w:rPr>
      </w:pPr>
      <w:r w:rsidRPr="00495A7C">
        <w:rPr>
          <w:lang w:val="uk-UA"/>
        </w:rPr>
        <w:t>паша</w:t>
      </w:r>
    </w:p>
    <w:p w:rsidR="002B308B" w:rsidRPr="00495A7C" w:rsidRDefault="002B308B" w:rsidP="00315C78">
      <w:pPr>
        <w:pStyle w:val="HeroRemarka"/>
        <w:rPr>
          <w:lang w:val="uk-UA"/>
        </w:rPr>
      </w:pPr>
      <w:r w:rsidRPr="00495A7C">
        <w:rPr>
          <w:lang w:val="uk-UA"/>
        </w:rPr>
        <w:t>(задумливо)</w:t>
      </w:r>
    </w:p>
    <w:p w:rsidR="002B308B" w:rsidRPr="00495A7C" w:rsidRDefault="002B308B" w:rsidP="00315C78">
      <w:pPr>
        <w:pStyle w:val="HeroReplica"/>
        <w:rPr>
          <w:lang w:val="uk-UA"/>
        </w:rPr>
      </w:pPr>
      <w:r w:rsidRPr="00495A7C">
        <w:rPr>
          <w:lang w:val="uk-UA"/>
        </w:rPr>
        <w:t>А-а-а. Он воно як.</w:t>
      </w:r>
    </w:p>
    <w:p w:rsidR="002B308B" w:rsidRPr="00495A7C" w:rsidRDefault="002B308B" w:rsidP="00315C78">
      <w:pPr>
        <w:pStyle w:val="HeroRemarka"/>
        <w:rPr>
          <w:lang w:val="uk-UA"/>
        </w:rPr>
      </w:pPr>
      <w:r w:rsidRPr="00495A7C">
        <w:rPr>
          <w:lang w:val="uk-UA"/>
        </w:rPr>
        <w:t>(пауза)</w:t>
      </w:r>
    </w:p>
    <w:p w:rsidR="002B308B" w:rsidRPr="00495A7C" w:rsidRDefault="002B308B" w:rsidP="00315C78">
      <w:pPr>
        <w:pStyle w:val="HeroReplica"/>
        <w:rPr>
          <w:lang w:val="uk-UA"/>
        </w:rPr>
      </w:pPr>
      <w:r w:rsidRPr="00495A7C">
        <w:rPr>
          <w:lang w:val="uk-UA"/>
        </w:rPr>
        <w:t>Ти знаєш, навіть не знаю, навіщо. Тебе бачити хотів. А зараз й сам не розумію, навіщо. Ти як взагалі?</w:t>
      </w:r>
    </w:p>
    <w:p w:rsidR="002B308B" w:rsidRPr="00495A7C" w:rsidRDefault="002B308B" w:rsidP="00315C78">
      <w:pPr>
        <w:rPr>
          <w:lang w:val="uk-UA"/>
        </w:rPr>
      </w:pPr>
    </w:p>
    <w:p w:rsidR="002B308B" w:rsidRPr="00495A7C" w:rsidRDefault="002B308B" w:rsidP="00315C78">
      <w:pPr>
        <w:rPr>
          <w:lang w:val="uk-UA"/>
        </w:rPr>
      </w:pPr>
      <w:r w:rsidRPr="00495A7C">
        <w:rPr>
          <w:lang w:val="uk-UA"/>
        </w:rPr>
        <w:t>Оля присаджується поруч.</w:t>
      </w:r>
    </w:p>
    <w:p w:rsidR="002B308B" w:rsidRPr="00495A7C" w:rsidRDefault="002B308B" w:rsidP="00315C78">
      <w:pPr>
        <w:rPr>
          <w:lang w:val="uk-UA"/>
        </w:rPr>
      </w:pPr>
    </w:p>
    <w:p w:rsidR="002B308B" w:rsidRPr="00495A7C" w:rsidRDefault="002B308B" w:rsidP="00315C78">
      <w:pPr>
        <w:pStyle w:val="HeroName"/>
        <w:rPr>
          <w:lang w:val="uk-UA"/>
        </w:rPr>
      </w:pPr>
      <w:r w:rsidRPr="00495A7C">
        <w:rPr>
          <w:lang w:val="uk-UA"/>
        </w:rPr>
        <w:t>оля</w:t>
      </w:r>
    </w:p>
    <w:p w:rsidR="002B308B" w:rsidRPr="00495A7C" w:rsidRDefault="002B308B" w:rsidP="00315C78">
      <w:pPr>
        <w:pStyle w:val="HeroReplica"/>
        <w:rPr>
          <w:lang w:val="uk-UA"/>
        </w:rPr>
      </w:pPr>
      <w:r w:rsidRPr="00495A7C">
        <w:rPr>
          <w:lang w:val="uk-UA"/>
        </w:rPr>
        <w:t>Нормально. А що мені буде?</w:t>
      </w:r>
    </w:p>
    <w:p w:rsidR="002B308B" w:rsidRPr="00495A7C" w:rsidRDefault="002B308B" w:rsidP="00315C78">
      <w:pPr>
        <w:rPr>
          <w:lang w:val="uk-UA"/>
        </w:rPr>
      </w:pPr>
    </w:p>
    <w:p w:rsidR="002B308B" w:rsidRPr="00495A7C" w:rsidRDefault="002B308B" w:rsidP="00315C78">
      <w:pPr>
        <w:pStyle w:val="HeroName"/>
        <w:rPr>
          <w:lang w:val="uk-UA"/>
        </w:rPr>
      </w:pPr>
      <w:r w:rsidRPr="00495A7C">
        <w:rPr>
          <w:lang w:val="uk-UA"/>
        </w:rPr>
        <w:t>паша</w:t>
      </w:r>
    </w:p>
    <w:p w:rsidR="002B308B" w:rsidRPr="00495A7C" w:rsidRDefault="002B308B" w:rsidP="00315C78">
      <w:pPr>
        <w:pStyle w:val="HeroReplica"/>
        <w:rPr>
          <w:lang w:val="uk-UA"/>
        </w:rPr>
      </w:pPr>
      <w:r w:rsidRPr="00495A7C">
        <w:rPr>
          <w:lang w:val="uk-UA"/>
        </w:rPr>
        <w:t xml:space="preserve">Не знаю. Так, просто запитую. Цікаво напевно. Не знаю. </w:t>
      </w:r>
    </w:p>
    <w:p w:rsidR="002B308B" w:rsidRPr="00495A7C" w:rsidRDefault="002B308B" w:rsidP="00315C78">
      <w:pPr>
        <w:rPr>
          <w:lang w:val="uk-UA"/>
        </w:rPr>
      </w:pPr>
    </w:p>
    <w:p w:rsidR="002B308B" w:rsidRPr="00495A7C" w:rsidRDefault="002B308B" w:rsidP="00315C78">
      <w:pPr>
        <w:pStyle w:val="HeroName"/>
        <w:rPr>
          <w:lang w:val="uk-UA"/>
        </w:rPr>
      </w:pPr>
      <w:r w:rsidRPr="00495A7C">
        <w:rPr>
          <w:lang w:val="uk-UA"/>
        </w:rPr>
        <w:t>оля</w:t>
      </w:r>
    </w:p>
    <w:p w:rsidR="002B308B" w:rsidRPr="00495A7C" w:rsidRDefault="002B308B" w:rsidP="00315C78">
      <w:pPr>
        <w:pStyle w:val="HeroReplica"/>
        <w:rPr>
          <w:lang w:val="uk-UA"/>
        </w:rPr>
      </w:pPr>
      <w:r w:rsidRPr="00495A7C">
        <w:rPr>
          <w:lang w:val="uk-UA"/>
        </w:rPr>
        <w:t>Ти чимось засмучений?</w:t>
      </w:r>
    </w:p>
    <w:p w:rsidR="002B308B" w:rsidRPr="00495A7C" w:rsidRDefault="002B308B" w:rsidP="00315C78">
      <w:pPr>
        <w:rPr>
          <w:lang w:val="uk-UA"/>
        </w:rPr>
      </w:pPr>
    </w:p>
    <w:p w:rsidR="002B308B" w:rsidRPr="00495A7C" w:rsidRDefault="002B308B" w:rsidP="00315C78">
      <w:pPr>
        <w:pStyle w:val="HeroName"/>
        <w:rPr>
          <w:lang w:val="uk-UA"/>
        </w:rPr>
      </w:pPr>
      <w:r w:rsidRPr="00495A7C">
        <w:rPr>
          <w:lang w:val="uk-UA"/>
        </w:rPr>
        <w:t>паша</w:t>
      </w:r>
    </w:p>
    <w:p w:rsidR="002B308B" w:rsidRPr="00495A7C" w:rsidRDefault="002B308B" w:rsidP="00315C78">
      <w:pPr>
        <w:pStyle w:val="HeroReplica"/>
        <w:rPr>
          <w:lang w:val="uk-UA"/>
        </w:rPr>
      </w:pPr>
      <w:r w:rsidRPr="00495A7C">
        <w:rPr>
          <w:lang w:val="uk-UA"/>
        </w:rPr>
        <w:t>Я все про вчорашнє знаю.</w:t>
      </w:r>
    </w:p>
    <w:p w:rsidR="002B308B" w:rsidRPr="00495A7C" w:rsidRDefault="002B308B" w:rsidP="00F10C8E">
      <w:pPr>
        <w:rPr>
          <w:lang w:val="uk-UA"/>
        </w:rPr>
      </w:pPr>
    </w:p>
    <w:p w:rsidR="002B308B" w:rsidRPr="00495A7C" w:rsidRDefault="002B308B" w:rsidP="00F10C8E">
      <w:pPr>
        <w:rPr>
          <w:lang w:val="uk-UA"/>
        </w:rPr>
      </w:pPr>
      <w:r w:rsidRPr="00495A7C">
        <w:rPr>
          <w:lang w:val="uk-UA"/>
        </w:rPr>
        <w:t>Оля стискує губи та киває головою.</w:t>
      </w:r>
    </w:p>
    <w:p w:rsidR="002B308B" w:rsidRPr="00495A7C" w:rsidRDefault="002B308B" w:rsidP="00F10C8E">
      <w:pPr>
        <w:rPr>
          <w:lang w:val="uk-UA"/>
        </w:rPr>
      </w:pPr>
    </w:p>
    <w:p w:rsidR="002B308B" w:rsidRPr="00495A7C" w:rsidRDefault="002B308B" w:rsidP="00F10C8E">
      <w:pPr>
        <w:pStyle w:val="HeroName"/>
        <w:rPr>
          <w:lang w:val="uk-UA"/>
        </w:rPr>
      </w:pPr>
      <w:r w:rsidRPr="00495A7C">
        <w:rPr>
          <w:lang w:val="uk-UA"/>
        </w:rPr>
        <w:t>оля</w:t>
      </w:r>
    </w:p>
    <w:p w:rsidR="002B308B" w:rsidRPr="00495A7C" w:rsidRDefault="002B308B" w:rsidP="00F10C8E">
      <w:pPr>
        <w:pStyle w:val="HeroReplica"/>
        <w:rPr>
          <w:lang w:val="uk-UA"/>
        </w:rPr>
      </w:pPr>
      <w:r w:rsidRPr="00495A7C">
        <w:rPr>
          <w:lang w:val="uk-UA"/>
        </w:rPr>
        <w:t>І що?</w:t>
      </w:r>
    </w:p>
    <w:p w:rsidR="002B308B" w:rsidRPr="00495A7C" w:rsidRDefault="002B308B" w:rsidP="00F10C8E">
      <w:pPr>
        <w:rPr>
          <w:lang w:val="uk-UA"/>
        </w:rPr>
      </w:pPr>
    </w:p>
    <w:p w:rsidR="002B308B" w:rsidRPr="00495A7C" w:rsidRDefault="002B308B" w:rsidP="00F10C8E">
      <w:pPr>
        <w:pStyle w:val="HeroName"/>
        <w:rPr>
          <w:lang w:val="uk-UA"/>
        </w:rPr>
      </w:pPr>
      <w:r w:rsidRPr="00495A7C">
        <w:rPr>
          <w:lang w:val="uk-UA"/>
        </w:rPr>
        <w:t>паша</w:t>
      </w:r>
    </w:p>
    <w:p w:rsidR="002B308B" w:rsidRPr="00495A7C" w:rsidRDefault="002B308B" w:rsidP="00F10C8E">
      <w:pPr>
        <w:pStyle w:val="HeroReplica"/>
        <w:rPr>
          <w:lang w:val="uk-UA"/>
        </w:rPr>
      </w:pPr>
      <w:r w:rsidRPr="00495A7C">
        <w:rPr>
          <w:lang w:val="uk-UA"/>
        </w:rPr>
        <w:t>Ти зостанешся з ним?</w:t>
      </w:r>
    </w:p>
    <w:p w:rsidR="002B308B" w:rsidRPr="00495A7C" w:rsidRDefault="002B308B" w:rsidP="00F10C8E">
      <w:pPr>
        <w:rPr>
          <w:lang w:val="uk-UA"/>
        </w:rPr>
      </w:pPr>
    </w:p>
    <w:p w:rsidR="002B308B" w:rsidRPr="00495A7C" w:rsidRDefault="002B308B" w:rsidP="00F10C8E">
      <w:pPr>
        <w:pStyle w:val="HeroName"/>
        <w:rPr>
          <w:lang w:val="uk-UA"/>
        </w:rPr>
      </w:pPr>
      <w:r w:rsidRPr="00495A7C">
        <w:rPr>
          <w:lang w:val="uk-UA"/>
        </w:rPr>
        <w:t>оля</w:t>
      </w:r>
    </w:p>
    <w:p w:rsidR="002B308B" w:rsidRPr="00495A7C" w:rsidRDefault="002B308B" w:rsidP="00F10C8E">
      <w:pPr>
        <w:pStyle w:val="HeroReplica"/>
        <w:rPr>
          <w:lang w:val="uk-UA"/>
        </w:rPr>
      </w:pPr>
      <w:r w:rsidRPr="00495A7C">
        <w:rPr>
          <w:lang w:val="uk-UA"/>
        </w:rPr>
        <w:t>Не знаю. І взагалі, тобі яке діло?</w:t>
      </w:r>
    </w:p>
    <w:p w:rsidR="002B308B" w:rsidRPr="00495A7C" w:rsidRDefault="002B308B" w:rsidP="00F10C8E">
      <w:pPr>
        <w:rPr>
          <w:lang w:val="uk-UA"/>
        </w:rPr>
      </w:pPr>
    </w:p>
    <w:p w:rsidR="002B308B" w:rsidRPr="00495A7C" w:rsidRDefault="002B308B" w:rsidP="00F10C8E">
      <w:pPr>
        <w:rPr>
          <w:lang w:val="uk-UA"/>
        </w:rPr>
      </w:pPr>
      <w:r w:rsidRPr="00495A7C">
        <w:rPr>
          <w:lang w:val="uk-UA"/>
        </w:rPr>
        <w:t>Паша деякий час дивиться в її обличчя.</w:t>
      </w:r>
    </w:p>
    <w:p w:rsidR="002B308B" w:rsidRPr="00495A7C" w:rsidRDefault="002B308B" w:rsidP="00F10C8E">
      <w:pPr>
        <w:rPr>
          <w:lang w:val="uk-UA"/>
        </w:rPr>
      </w:pPr>
    </w:p>
    <w:p w:rsidR="002B308B" w:rsidRPr="00495A7C" w:rsidRDefault="002B308B" w:rsidP="00F10C8E">
      <w:pPr>
        <w:pStyle w:val="HeroName"/>
        <w:rPr>
          <w:lang w:val="uk-UA"/>
        </w:rPr>
      </w:pPr>
      <w:r w:rsidRPr="00495A7C">
        <w:rPr>
          <w:lang w:val="uk-UA"/>
        </w:rPr>
        <w:t>паша</w:t>
      </w:r>
    </w:p>
    <w:p w:rsidR="002B308B" w:rsidRPr="00495A7C" w:rsidRDefault="002B308B" w:rsidP="00F10C8E">
      <w:pPr>
        <w:pStyle w:val="HeroReplica"/>
        <w:rPr>
          <w:lang w:val="uk-UA"/>
        </w:rPr>
      </w:pPr>
      <w:r w:rsidRPr="00495A7C">
        <w:rPr>
          <w:lang w:val="uk-UA"/>
        </w:rPr>
        <w:t xml:space="preserve">Ти не ображайся. Я розумію, що то занадто особисте. </w:t>
      </w:r>
    </w:p>
    <w:p w:rsidR="002B308B" w:rsidRPr="00495A7C" w:rsidRDefault="002B308B" w:rsidP="00F10C8E">
      <w:pPr>
        <w:pStyle w:val="HeroRemarka"/>
        <w:rPr>
          <w:lang w:val="uk-UA"/>
        </w:rPr>
      </w:pPr>
      <w:r w:rsidRPr="00495A7C">
        <w:rPr>
          <w:lang w:val="uk-UA"/>
        </w:rPr>
        <w:t>(пауза)</w:t>
      </w:r>
    </w:p>
    <w:p w:rsidR="002B308B" w:rsidRPr="00495A7C" w:rsidRDefault="002B308B" w:rsidP="00F10C8E">
      <w:pPr>
        <w:pStyle w:val="HeroReplica"/>
        <w:rPr>
          <w:lang w:val="uk-UA"/>
        </w:rPr>
      </w:pPr>
      <w:r w:rsidRPr="00495A7C">
        <w:rPr>
          <w:lang w:val="uk-UA"/>
        </w:rPr>
        <w:t xml:space="preserve">Тільки ти запам'ятай, я заради тебе…ти лише натякни. </w:t>
      </w:r>
    </w:p>
    <w:p w:rsidR="002B308B" w:rsidRPr="00495A7C" w:rsidRDefault="002B308B" w:rsidP="00F10C8E">
      <w:pPr>
        <w:rPr>
          <w:lang w:val="uk-UA"/>
        </w:rPr>
      </w:pPr>
    </w:p>
    <w:p w:rsidR="002B308B" w:rsidRPr="00495A7C" w:rsidRDefault="002B308B" w:rsidP="00F10C8E">
      <w:pPr>
        <w:pStyle w:val="HeroName"/>
        <w:rPr>
          <w:lang w:val="uk-UA"/>
        </w:rPr>
      </w:pPr>
      <w:r w:rsidRPr="00495A7C">
        <w:rPr>
          <w:lang w:val="uk-UA"/>
        </w:rPr>
        <w:t>оля</w:t>
      </w:r>
    </w:p>
    <w:p w:rsidR="002B308B" w:rsidRPr="00495A7C" w:rsidRDefault="002B308B" w:rsidP="00F10C8E">
      <w:pPr>
        <w:pStyle w:val="HeroReplica"/>
        <w:rPr>
          <w:lang w:val="uk-UA"/>
        </w:rPr>
      </w:pPr>
      <w:r w:rsidRPr="00495A7C">
        <w:rPr>
          <w:lang w:val="uk-UA"/>
        </w:rPr>
        <w:t>Так це ти Сашку квіткою обличчя все спаскудив?</w:t>
      </w:r>
    </w:p>
    <w:p w:rsidR="002B308B" w:rsidRPr="00495A7C" w:rsidRDefault="002B308B" w:rsidP="00F10C8E">
      <w:pPr>
        <w:rPr>
          <w:lang w:val="uk-UA"/>
        </w:rPr>
      </w:pPr>
    </w:p>
    <w:p w:rsidR="002B308B" w:rsidRPr="00495A7C" w:rsidRDefault="002B308B" w:rsidP="00F10C8E">
      <w:pPr>
        <w:pStyle w:val="HeroName"/>
        <w:rPr>
          <w:lang w:val="uk-UA"/>
        </w:rPr>
      </w:pPr>
      <w:r w:rsidRPr="00495A7C">
        <w:rPr>
          <w:lang w:val="uk-UA"/>
        </w:rPr>
        <w:t>паша</w:t>
      </w:r>
    </w:p>
    <w:p w:rsidR="002B308B" w:rsidRPr="00495A7C" w:rsidRDefault="002B308B" w:rsidP="00F10C8E">
      <w:pPr>
        <w:pStyle w:val="HeroReplica"/>
        <w:rPr>
          <w:lang w:val="uk-UA"/>
        </w:rPr>
      </w:pPr>
      <w:r w:rsidRPr="00495A7C">
        <w:rPr>
          <w:lang w:val="uk-UA"/>
        </w:rPr>
        <w:t>А він що, досі за тобою вештається? Я ж його попередив.</w:t>
      </w:r>
    </w:p>
    <w:p w:rsidR="002B308B" w:rsidRPr="00495A7C" w:rsidRDefault="002B308B" w:rsidP="00F10C8E">
      <w:pPr>
        <w:rPr>
          <w:lang w:val="uk-UA"/>
        </w:rPr>
      </w:pPr>
    </w:p>
    <w:p w:rsidR="002B308B" w:rsidRPr="00495A7C" w:rsidRDefault="002B308B" w:rsidP="00F10C8E">
      <w:pPr>
        <w:rPr>
          <w:lang w:val="uk-UA"/>
        </w:rPr>
      </w:pPr>
      <w:r w:rsidRPr="00495A7C">
        <w:rPr>
          <w:lang w:val="uk-UA"/>
        </w:rPr>
        <w:t>Деякий час мовчать.</w:t>
      </w:r>
    </w:p>
    <w:p w:rsidR="002B308B" w:rsidRPr="00495A7C" w:rsidRDefault="002B308B" w:rsidP="00F10C8E">
      <w:pPr>
        <w:rPr>
          <w:lang w:val="uk-UA"/>
        </w:rPr>
      </w:pPr>
    </w:p>
    <w:p w:rsidR="002B308B" w:rsidRPr="00495A7C" w:rsidRDefault="002B308B" w:rsidP="00F10C8E">
      <w:pPr>
        <w:pStyle w:val="HeroName"/>
        <w:rPr>
          <w:lang w:val="uk-UA"/>
        </w:rPr>
      </w:pPr>
      <w:r w:rsidRPr="00495A7C">
        <w:rPr>
          <w:lang w:val="uk-UA"/>
        </w:rPr>
        <w:t>паша</w:t>
      </w:r>
    </w:p>
    <w:p w:rsidR="002B308B" w:rsidRPr="00495A7C" w:rsidRDefault="002B308B" w:rsidP="00F10C8E">
      <w:pPr>
        <w:pStyle w:val="HeroReplica"/>
        <w:rPr>
          <w:lang w:val="uk-UA"/>
        </w:rPr>
      </w:pPr>
      <w:r w:rsidRPr="00495A7C">
        <w:rPr>
          <w:lang w:val="uk-UA"/>
        </w:rPr>
        <w:t>А ти за мною підеш?</w:t>
      </w:r>
    </w:p>
    <w:p w:rsidR="002B308B" w:rsidRPr="00495A7C" w:rsidRDefault="002B308B" w:rsidP="00495A7C">
      <w:pPr>
        <w:rPr>
          <w:lang w:val="uk-UA"/>
        </w:rPr>
      </w:pPr>
    </w:p>
    <w:p w:rsidR="002B308B" w:rsidRPr="00495A7C" w:rsidRDefault="002B308B" w:rsidP="00495A7C">
      <w:pPr>
        <w:pStyle w:val="HeroName"/>
        <w:rPr>
          <w:lang w:val="uk-UA"/>
        </w:rPr>
      </w:pPr>
      <w:r w:rsidRPr="00495A7C">
        <w:rPr>
          <w:lang w:val="uk-UA"/>
        </w:rPr>
        <w:t>оля</w:t>
      </w:r>
    </w:p>
    <w:p w:rsidR="002B308B" w:rsidRPr="00495A7C" w:rsidRDefault="002B308B" w:rsidP="00495A7C">
      <w:pPr>
        <w:pStyle w:val="HeroReplica"/>
        <w:rPr>
          <w:lang w:val="uk-UA"/>
        </w:rPr>
      </w:pPr>
      <w:r w:rsidRPr="00495A7C">
        <w:rPr>
          <w:lang w:val="uk-UA"/>
        </w:rPr>
        <w:t>Куди?</w:t>
      </w:r>
    </w:p>
    <w:p w:rsidR="002B308B" w:rsidRPr="00495A7C" w:rsidRDefault="002B308B" w:rsidP="00495A7C">
      <w:pPr>
        <w:rPr>
          <w:lang w:val="uk-UA"/>
        </w:rPr>
      </w:pPr>
    </w:p>
    <w:p w:rsidR="002B308B" w:rsidRPr="00495A7C" w:rsidRDefault="002B308B" w:rsidP="00495A7C">
      <w:pPr>
        <w:pStyle w:val="HeroName"/>
        <w:rPr>
          <w:lang w:val="uk-UA"/>
        </w:rPr>
      </w:pPr>
      <w:r w:rsidRPr="00495A7C">
        <w:rPr>
          <w:lang w:val="uk-UA"/>
        </w:rPr>
        <w:t>паша</w:t>
      </w:r>
    </w:p>
    <w:p w:rsidR="002B308B" w:rsidRPr="00495A7C" w:rsidRDefault="002B308B" w:rsidP="00495A7C">
      <w:pPr>
        <w:pStyle w:val="HeroReplica"/>
        <w:rPr>
          <w:lang w:val="uk-UA"/>
        </w:rPr>
      </w:pPr>
      <w:r w:rsidRPr="00495A7C">
        <w:rPr>
          <w:lang w:val="uk-UA"/>
        </w:rPr>
        <w:t xml:space="preserve">Та хоч куди. </w:t>
      </w:r>
    </w:p>
    <w:p w:rsidR="002B308B" w:rsidRPr="00495A7C" w:rsidRDefault="002B308B" w:rsidP="00495A7C">
      <w:pPr>
        <w:rPr>
          <w:lang w:val="uk-UA"/>
        </w:rPr>
      </w:pPr>
    </w:p>
    <w:p w:rsidR="002B308B" w:rsidRPr="00495A7C" w:rsidRDefault="002B308B" w:rsidP="00495A7C">
      <w:pPr>
        <w:pStyle w:val="HeroName"/>
        <w:rPr>
          <w:lang w:val="uk-UA"/>
        </w:rPr>
      </w:pPr>
      <w:r w:rsidRPr="00495A7C">
        <w:rPr>
          <w:lang w:val="uk-UA"/>
        </w:rPr>
        <w:t>оля</w:t>
      </w:r>
    </w:p>
    <w:p w:rsidR="002B308B" w:rsidRPr="00495A7C" w:rsidRDefault="002B308B" w:rsidP="00495A7C">
      <w:pPr>
        <w:pStyle w:val="HeroReplica"/>
        <w:rPr>
          <w:lang w:val="uk-UA"/>
        </w:rPr>
      </w:pPr>
      <w:r w:rsidRPr="00495A7C">
        <w:rPr>
          <w:lang w:val="uk-UA"/>
        </w:rPr>
        <w:t xml:space="preserve">А, ти про це. </w:t>
      </w:r>
    </w:p>
    <w:p w:rsidR="002B308B" w:rsidRPr="00495A7C" w:rsidRDefault="002B308B" w:rsidP="00495A7C">
      <w:pPr>
        <w:pStyle w:val="HeroRemarka"/>
        <w:rPr>
          <w:lang w:val="uk-UA"/>
        </w:rPr>
      </w:pPr>
      <w:r w:rsidRPr="00495A7C">
        <w:rPr>
          <w:lang w:val="uk-UA"/>
        </w:rPr>
        <w:t>(пауза й повільно видихнувши)</w:t>
      </w:r>
    </w:p>
    <w:p w:rsidR="002B308B" w:rsidRPr="00495A7C" w:rsidRDefault="002B308B" w:rsidP="00495A7C">
      <w:pPr>
        <w:pStyle w:val="HeroReplica"/>
        <w:rPr>
          <w:lang w:val="uk-UA"/>
        </w:rPr>
      </w:pPr>
      <w:r w:rsidRPr="00495A7C">
        <w:rPr>
          <w:lang w:val="uk-UA"/>
        </w:rPr>
        <w:t>Знаєш, не треба все ускладнювати.</w:t>
      </w:r>
    </w:p>
    <w:p w:rsidR="002B308B" w:rsidRPr="00495A7C" w:rsidRDefault="002B308B" w:rsidP="00495A7C">
      <w:pPr>
        <w:rPr>
          <w:lang w:val="uk-UA"/>
        </w:rPr>
      </w:pPr>
    </w:p>
    <w:p w:rsidR="002B308B" w:rsidRPr="00495A7C" w:rsidRDefault="002B308B" w:rsidP="00495A7C">
      <w:pPr>
        <w:pStyle w:val="HeroName"/>
        <w:rPr>
          <w:lang w:val="uk-UA"/>
        </w:rPr>
      </w:pPr>
      <w:r w:rsidRPr="00495A7C">
        <w:rPr>
          <w:lang w:val="uk-UA"/>
        </w:rPr>
        <w:t>паша</w:t>
      </w:r>
    </w:p>
    <w:p w:rsidR="002B308B" w:rsidRPr="00973D3F" w:rsidRDefault="002B308B" w:rsidP="00495A7C">
      <w:pPr>
        <w:pStyle w:val="HeroReplica"/>
        <w:rPr>
          <w:lang w:val="uk-UA"/>
        </w:rPr>
      </w:pPr>
      <w:r w:rsidRPr="00495A7C">
        <w:rPr>
          <w:lang w:val="uk-UA"/>
        </w:rPr>
        <w:t>Як скажеш. Як</w:t>
      </w:r>
      <w:r w:rsidRPr="00973D3F">
        <w:rPr>
          <w:lang w:val="uk-UA"/>
        </w:rPr>
        <w:t xml:space="preserve"> скажеш. Ти головне не засмучуйся. Все буде добре.</w:t>
      </w:r>
    </w:p>
    <w:p w:rsidR="002B308B" w:rsidRPr="00973D3F" w:rsidRDefault="002B308B" w:rsidP="00973D3F">
      <w:pPr>
        <w:rPr>
          <w:lang w:val="uk-UA"/>
        </w:rPr>
      </w:pPr>
    </w:p>
    <w:p w:rsidR="002B308B" w:rsidRPr="00973D3F" w:rsidRDefault="002B308B" w:rsidP="00973D3F">
      <w:pPr>
        <w:rPr>
          <w:lang w:val="uk-UA"/>
        </w:rPr>
      </w:pPr>
      <w:r w:rsidRPr="00973D3F">
        <w:rPr>
          <w:lang w:val="uk-UA"/>
        </w:rPr>
        <w:t>Оля киває головою.</w:t>
      </w:r>
    </w:p>
    <w:p w:rsidR="002B308B" w:rsidRPr="00973D3F" w:rsidRDefault="002B308B" w:rsidP="00973D3F">
      <w:pPr>
        <w:rPr>
          <w:lang w:val="uk-UA"/>
        </w:rPr>
      </w:pPr>
    </w:p>
    <w:p w:rsidR="002B308B" w:rsidRPr="00973D3F" w:rsidRDefault="002B308B" w:rsidP="00973D3F">
      <w:pPr>
        <w:pStyle w:val="HeroName"/>
        <w:rPr>
          <w:lang w:val="uk-UA"/>
        </w:rPr>
      </w:pPr>
      <w:r w:rsidRPr="00973D3F">
        <w:rPr>
          <w:lang w:val="uk-UA"/>
        </w:rPr>
        <w:t>паша</w:t>
      </w:r>
    </w:p>
    <w:p w:rsidR="002B308B" w:rsidRPr="00973D3F" w:rsidRDefault="002B308B" w:rsidP="00973D3F">
      <w:pPr>
        <w:pStyle w:val="HeroContinue"/>
        <w:rPr>
          <w:lang w:val="uk-UA"/>
        </w:rPr>
      </w:pPr>
      <w:r w:rsidRPr="00973D3F">
        <w:rPr>
          <w:lang w:val="uk-UA"/>
        </w:rPr>
        <w:t>(продовж.)</w:t>
      </w:r>
    </w:p>
    <w:p w:rsidR="002B308B" w:rsidRPr="002611DA" w:rsidRDefault="002B308B" w:rsidP="00973D3F">
      <w:pPr>
        <w:pStyle w:val="HeroReplica"/>
        <w:rPr>
          <w:lang w:val="uk-UA"/>
        </w:rPr>
      </w:pPr>
      <w:r w:rsidRPr="002611DA">
        <w:rPr>
          <w:lang w:val="ru-RU"/>
        </w:rPr>
        <w:t xml:space="preserve">Й </w:t>
      </w:r>
      <w:r w:rsidRPr="002611DA">
        <w:rPr>
          <w:lang w:val="uk-UA"/>
        </w:rPr>
        <w:t>в решті решт Коля хлопець не поганий.</w:t>
      </w:r>
    </w:p>
    <w:p w:rsidR="002B308B" w:rsidRPr="00973D3F" w:rsidRDefault="002B308B" w:rsidP="00495A7C">
      <w:pPr>
        <w:rPr>
          <w:lang w:val="uk-UA"/>
        </w:rPr>
      </w:pPr>
    </w:p>
    <w:p w:rsidR="002B308B" w:rsidRPr="00973D3F" w:rsidRDefault="002B308B" w:rsidP="00495A7C">
      <w:pPr>
        <w:rPr>
          <w:lang w:val="uk-UA"/>
        </w:rPr>
      </w:pPr>
      <w:r w:rsidRPr="00973D3F">
        <w:rPr>
          <w:lang w:val="uk-UA"/>
        </w:rPr>
        <w:t>Оля іронічно посміхається.</w:t>
      </w:r>
    </w:p>
    <w:p w:rsidR="002B308B" w:rsidRPr="00973D3F" w:rsidRDefault="002B308B" w:rsidP="00495A7C">
      <w:pPr>
        <w:rPr>
          <w:lang w:val="uk-UA"/>
        </w:rPr>
      </w:pPr>
    </w:p>
    <w:p w:rsidR="002B308B" w:rsidRPr="00973D3F" w:rsidRDefault="002B308B" w:rsidP="00973D3F">
      <w:pPr>
        <w:pStyle w:val="HeroName"/>
        <w:rPr>
          <w:lang w:val="uk-UA"/>
        </w:rPr>
      </w:pPr>
      <w:r w:rsidRPr="00973D3F">
        <w:rPr>
          <w:lang w:val="uk-UA"/>
        </w:rPr>
        <w:t>оля</w:t>
      </w:r>
    </w:p>
    <w:p w:rsidR="002B308B" w:rsidRPr="00973D3F" w:rsidRDefault="002B308B" w:rsidP="00973D3F">
      <w:pPr>
        <w:pStyle w:val="HeroReplica"/>
        <w:rPr>
          <w:lang w:val="uk-UA"/>
        </w:rPr>
      </w:pPr>
      <w:r w:rsidRPr="00973D3F">
        <w:rPr>
          <w:lang w:val="uk-UA"/>
        </w:rPr>
        <w:t>Такий не поганий, що ти готовий поступитися?</w:t>
      </w:r>
    </w:p>
    <w:p w:rsidR="002B308B" w:rsidRPr="00973D3F" w:rsidRDefault="002B308B" w:rsidP="00973D3F">
      <w:pPr>
        <w:rPr>
          <w:lang w:val="uk-UA"/>
        </w:rPr>
      </w:pPr>
    </w:p>
    <w:p w:rsidR="002B308B" w:rsidRPr="00973D3F" w:rsidRDefault="002B308B" w:rsidP="00973D3F">
      <w:pPr>
        <w:pStyle w:val="HeroName"/>
        <w:rPr>
          <w:lang w:val="uk-UA"/>
        </w:rPr>
      </w:pPr>
      <w:r w:rsidRPr="00973D3F">
        <w:rPr>
          <w:lang w:val="uk-UA"/>
        </w:rPr>
        <w:t>паша</w:t>
      </w:r>
    </w:p>
    <w:p w:rsidR="002B308B" w:rsidRPr="00973D3F" w:rsidRDefault="002B308B" w:rsidP="00973D3F">
      <w:pPr>
        <w:pStyle w:val="HeroReplica"/>
        <w:rPr>
          <w:lang w:val="uk-UA"/>
        </w:rPr>
      </w:pPr>
      <w:r w:rsidRPr="00973D3F">
        <w:rPr>
          <w:lang w:val="uk-UA"/>
        </w:rPr>
        <w:t>Я цього не казав.</w:t>
      </w:r>
    </w:p>
    <w:p w:rsidR="002B308B" w:rsidRPr="00973D3F" w:rsidRDefault="002B308B" w:rsidP="00973D3F">
      <w:pPr>
        <w:rPr>
          <w:lang w:val="uk-UA"/>
        </w:rPr>
      </w:pPr>
    </w:p>
    <w:p w:rsidR="002B308B" w:rsidRPr="00973D3F" w:rsidRDefault="002B308B" w:rsidP="00973D3F">
      <w:pPr>
        <w:pStyle w:val="HeroName"/>
        <w:rPr>
          <w:lang w:val="uk-UA"/>
        </w:rPr>
      </w:pPr>
      <w:r w:rsidRPr="00973D3F">
        <w:rPr>
          <w:lang w:val="uk-UA"/>
        </w:rPr>
        <w:t>оля</w:t>
      </w:r>
    </w:p>
    <w:p w:rsidR="002B308B" w:rsidRPr="001A2095" w:rsidRDefault="002B308B" w:rsidP="00973D3F">
      <w:pPr>
        <w:pStyle w:val="HeroReplica"/>
        <w:rPr>
          <w:lang w:val="uk-UA"/>
        </w:rPr>
      </w:pPr>
      <w:r w:rsidRPr="001A2095">
        <w:rPr>
          <w:lang w:val="uk-UA"/>
        </w:rPr>
        <w:t>Ти це робиш.</w:t>
      </w:r>
    </w:p>
    <w:p w:rsidR="002B308B" w:rsidRPr="00AF314A" w:rsidRDefault="002B308B" w:rsidP="00964646">
      <w:pPr>
        <w:rPr>
          <w:highlight w:val="yellow"/>
          <w:lang w:val="ru-RU"/>
        </w:rPr>
      </w:pPr>
    </w:p>
    <w:p w:rsidR="002B308B" w:rsidRPr="00FE7D45" w:rsidRDefault="002B308B" w:rsidP="00F64E63">
      <w:pPr>
        <w:pStyle w:val="ActionTimeArena"/>
        <w:rPr>
          <w:lang w:val="uk-UA"/>
        </w:rPr>
      </w:pPr>
      <w:r w:rsidRPr="00FE7D45">
        <w:rPr>
          <w:lang w:val="uk-UA"/>
        </w:rPr>
        <w:t>екст. парк - вечір</w:t>
      </w:r>
    </w:p>
    <w:p w:rsidR="002B308B" w:rsidRPr="00FE7D45" w:rsidRDefault="002B308B" w:rsidP="00F64E63">
      <w:pPr>
        <w:pStyle w:val="ActionDescription"/>
        <w:rPr>
          <w:lang w:val="uk-UA"/>
        </w:rPr>
      </w:pPr>
      <w:r w:rsidRPr="00FE7D45">
        <w:rPr>
          <w:lang w:val="uk-UA"/>
        </w:rPr>
        <w:t>На лавці, коло тротуару, що той коло проїзної частини</w:t>
      </w:r>
      <w:r w:rsidRPr="00FE7D45">
        <w:rPr>
          <w:lang w:val="ru-RU"/>
        </w:rPr>
        <w:t xml:space="preserve"> дороги</w:t>
      </w:r>
      <w:r w:rsidRPr="00FE7D45">
        <w:rPr>
          <w:lang w:val="uk-UA"/>
        </w:rPr>
        <w:t>, сидить засмучений Пашко та сьорбає пиво з банки.</w:t>
      </w:r>
    </w:p>
    <w:p w:rsidR="002B308B" w:rsidRPr="00FE7D45" w:rsidRDefault="002B308B" w:rsidP="00F64E63">
      <w:pPr>
        <w:pStyle w:val="ActionDescription"/>
        <w:rPr>
          <w:lang w:val="uk-UA"/>
        </w:rPr>
      </w:pPr>
      <w:r w:rsidRPr="00FE7D45">
        <w:rPr>
          <w:lang w:val="uk-UA"/>
        </w:rPr>
        <w:t>Навпроти лавки, на дорозі, зупиняється авто кремезного чоловіка, Пашко цього не помічає.</w:t>
      </w:r>
    </w:p>
    <w:p w:rsidR="002B308B" w:rsidRPr="00FE7D45" w:rsidRDefault="002B308B" w:rsidP="00AF314A">
      <w:pPr>
        <w:pStyle w:val="ActionDescription"/>
        <w:rPr>
          <w:lang w:val="uk-UA"/>
        </w:rPr>
      </w:pPr>
      <w:r w:rsidRPr="00FE7D45">
        <w:rPr>
          <w:lang w:val="uk-UA"/>
        </w:rPr>
        <w:t>Кремезний вилазить з авта, обходить його й прочинивши багажник, дістає звідти битку.</w:t>
      </w:r>
    </w:p>
    <w:p w:rsidR="002B308B" w:rsidRPr="00FE7D45" w:rsidRDefault="002B308B" w:rsidP="00AF314A">
      <w:pPr>
        <w:pStyle w:val="ActionDescription"/>
        <w:rPr>
          <w:lang w:val="uk-UA"/>
        </w:rPr>
      </w:pPr>
      <w:r w:rsidRPr="00FE7D45">
        <w:rPr>
          <w:lang w:val="uk-UA"/>
        </w:rPr>
        <w:t>Кремезний йде до Пашка.</w:t>
      </w:r>
    </w:p>
    <w:p w:rsidR="002B308B" w:rsidRPr="00FE7D45" w:rsidRDefault="002B308B" w:rsidP="00AF314A">
      <w:pPr>
        <w:pStyle w:val="ActionDescription"/>
        <w:rPr>
          <w:lang w:val="uk-UA"/>
        </w:rPr>
      </w:pPr>
      <w:r w:rsidRPr="00FE7D45">
        <w:rPr>
          <w:lang w:val="uk-UA"/>
        </w:rPr>
        <w:t>Пашко підіймає погляд й в кількох метрах від себе зауважує кремезного, що той крутить в руці битку, розминаючи руку та кривить лице в посмішці.</w:t>
      </w:r>
    </w:p>
    <w:p w:rsidR="002B308B" w:rsidRPr="00FE7D45" w:rsidRDefault="002B308B" w:rsidP="00AF314A">
      <w:pPr>
        <w:pStyle w:val="ActionDescription"/>
        <w:rPr>
          <w:lang w:val="uk-UA"/>
        </w:rPr>
      </w:pPr>
      <w:r w:rsidRPr="00FE7D45">
        <w:rPr>
          <w:lang w:val="uk-UA"/>
        </w:rPr>
        <w:t>Пашко підхоплюється з лавки, але одразу ж завмирає та дивиться на кремезного. Кремезний дивиться на нього й ще більш вишкіряється.</w:t>
      </w:r>
    </w:p>
    <w:p w:rsidR="002B308B" w:rsidRPr="00FE7D45" w:rsidRDefault="002B308B" w:rsidP="00AF314A">
      <w:pPr>
        <w:pStyle w:val="HeroName"/>
        <w:rPr>
          <w:lang w:val="uk-UA"/>
        </w:rPr>
      </w:pPr>
      <w:r w:rsidRPr="00FE7D45">
        <w:rPr>
          <w:lang w:val="uk-UA"/>
        </w:rPr>
        <w:t>кремезний</w:t>
      </w:r>
    </w:p>
    <w:p w:rsidR="002B308B" w:rsidRPr="00FE7D45" w:rsidRDefault="002B308B" w:rsidP="00AF314A">
      <w:pPr>
        <w:pStyle w:val="HeroRemarka"/>
        <w:rPr>
          <w:lang w:val="uk-UA"/>
        </w:rPr>
      </w:pPr>
      <w:r w:rsidRPr="00FE7D45">
        <w:rPr>
          <w:lang w:val="uk-UA"/>
        </w:rPr>
        <w:t>(лагідно)</w:t>
      </w:r>
    </w:p>
    <w:p w:rsidR="002B308B" w:rsidRPr="00FE7D45" w:rsidRDefault="002B308B" w:rsidP="00AF314A">
      <w:pPr>
        <w:pStyle w:val="HeroReplica"/>
        <w:rPr>
          <w:lang w:val="uk-UA"/>
        </w:rPr>
      </w:pPr>
      <w:r w:rsidRPr="00FE7D45">
        <w:rPr>
          <w:lang w:val="uk-UA"/>
        </w:rPr>
        <w:t>Неочікувано, так?</w:t>
      </w:r>
    </w:p>
    <w:p w:rsidR="002B308B" w:rsidRPr="00FE7D45" w:rsidRDefault="002B308B" w:rsidP="00AF314A">
      <w:pPr>
        <w:pStyle w:val="HeroName"/>
        <w:rPr>
          <w:lang w:val="uk-UA"/>
        </w:rPr>
      </w:pPr>
    </w:p>
    <w:p w:rsidR="002B308B" w:rsidRPr="00FE7D45" w:rsidRDefault="002B308B" w:rsidP="00AF314A">
      <w:pPr>
        <w:pStyle w:val="ActionDescription"/>
        <w:rPr>
          <w:lang w:val="uk-UA"/>
        </w:rPr>
      </w:pPr>
      <w:r w:rsidRPr="00FE7D45">
        <w:rPr>
          <w:lang w:val="uk-UA"/>
        </w:rPr>
        <w:t>Пашко посміхається, жбурляє банку в обличчя кремезному й розвернувшись, перестрибує лавку та кидається навтьоки в глиб парку.</w:t>
      </w:r>
    </w:p>
    <w:p w:rsidR="002B308B" w:rsidRPr="00FE7D45" w:rsidRDefault="002B308B" w:rsidP="00FE7D45">
      <w:pPr>
        <w:pStyle w:val="ActionDescription"/>
        <w:rPr>
          <w:lang w:val="uk-UA"/>
        </w:rPr>
      </w:pPr>
      <w:r w:rsidRPr="00FE7D45">
        <w:rPr>
          <w:lang w:val="uk-UA"/>
        </w:rPr>
        <w:t>Кремезний кидає битку вслід Пашку й влучає йому по ногам.</w:t>
      </w:r>
    </w:p>
    <w:p w:rsidR="002B308B" w:rsidRPr="00FE7D45" w:rsidRDefault="002B308B" w:rsidP="00FE7D45">
      <w:pPr>
        <w:pStyle w:val="ActionDescription"/>
        <w:rPr>
          <w:lang w:val="uk-UA"/>
        </w:rPr>
      </w:pPr>
      <w:r w:rsidRPr="00FE7D45">
        <w:rPr>
          <w:lang w:val="uk-UA"/>
        </w:rPr>
        <w:t>Пашко падає, але швидко підхоплюється та біжить далі.</w:t>
      </w:r>
    </w:p>
    <w:p w:rsidR="002B308B" w:rsidRPr="00FE7D45" w:rsidRDefault="002B308B" w:rsidP="00FE7D45">
      <w:pPr>
        <w:pStyle w:val="ActionDescription"/>
        <w:rPr>
          <w:lang w:val="uk-UA"/>
        </w:rPr>
      </w:pPr>
      <w:r w:rsidRPr="00FE7D45">
        <w:rPr>
          <w:lang w:val="uk-UA"/>
        </w:rPr>
        <w:t>Захек5авшийся кремезний підбігає до битки, підіймає її й дивиться в слід Пашку.</w:t>
      </w:r>
    </w:p>
    <w:p w:rsidR="002B308B" w:rsidRPr="00FE7D45" w:rsidRDefault="002B308B" w:rsidP="00FE7D45">
      <w:pPr>
        <w:pStyle w:val="HeroName"/>
        <w:rPr>
          <w:lang w:val="uk-UA"/>
        </w:rPr>
      </w:pPr>
      <w:r w:rsidRPr="00FE7D45">
        <w:rPr>
          <w:lang w:val="uk-UA"/>
        </w:rPr>
        <w:t>кремезний</w:t>
      </w:r>
    </w:p>
    <w:p w:rsidR="002B308B" w:rsidRPr="001554E3" w:rsidRDefault="002B308B" w:rsidP="00FE7D45">
      <w:pPr>
        <w:pStyle w:val="HeroReplica"/>
        <w:rPr>
          <w:lang w:val="uk-UA"/>
        </w:rPr>
      </w:pPr>
      <w:r w:rsidRPr="00FE7D45">
        <w:rPr>
          <w:lang w:val="uk-UA"/>
        </w:rPr>
        <w:t>Нічого. Ще зустрінемось</w:t>
      </w:r>
      <w:r w:rsidRPr="001554E3">
        <w:rPr>
          <w:lang w:val="uk-UA"/>
        </w:rPr>
        <w:t>. Й кореша твого знайду.</w:t>
      </w:r>
    </w:p>
    <w:p w:rsidR="002B308B" w:rsidRPr="00FE7D45" w:rsidRDefault="002B308B" w:rsidP="00FE7D45">
      <w:pPr>
        <w:rPr>
          <w:lang w:val="uk-UA"/>
        </w:rPr>
      </w:pPr>
    </w:p>
    <w:p w:rsidR="002B308B" w:rsidRPr="00D54458" w:rsidRDefault="002B308B" w:rsidP="001554E3">
      <w:pPr>
        <w:pStyle w:val="ActionDescription"/>
        <w:rPr>
          <w:lang w:val="uk-UA"/>
        </w:rPr>
      </w:pPr>
      <w:r w:rsidRPr="00FE7D45">
        <w:rPr>
          <w:lang w:val="uk-UA"/>
        </w:rPr>
        <w:t>Кремезний розвертається та прямує до свого авта.</w:t>
      </w:r>
    </w:p>
    <w:p w:rsidR="002B308B" w:rsidRPr="00C11B31" w:rsidRDefault="002B308B" w:rsidP="00D54458">
      <w:pPr>
        <w:pStyle w:val="ActionTimeArena"/>
        <w:rPr>
          <w:lang w:val="uk-UA"/>
        </w:rPr>
      </w:pPr>
      <w:r w:rsidRPr="00C11B31">
        <w:rPr>
          <w:lang w:val="uk-UA"/>
        </w:rPr>
        <w:t>Інт. Райвідділок - кабінет</w:t>
      </w:r>
      <w:r w:rsidRPr="00F806D3">
        <w:rPr>
          <w:lang w:val="uk-UA"/>
        </w:rPr>
        <w:t xml:space="preserve"> - день</w:t>
      </w:r>
    </w:p>
    <w:p w:rsidR="002B308B" w:rsidRPr="00C11B31" w:rsidRDefault="002B308B" w:rsidP="00D54458">
      <w:pPr>
        <w:pStyle w:val="ActionDescription"/>
        <w:rPr>
          <w:lang w:val="uk-UA"/>
        </w:rPr>
      </w:pPr>
      <w:r w:rsidRPr="00C11B31">
        <w:rPr>
          <w:lang w:val="uk-UA"/>
        </w:rPr>
        <w:t>Майор передає Олі списані ручкою декілька аркушів паперу й ручку.</w:t>
      </w:r>
    </w:p>
    <w:p w:rsidR="002B308B" w:rsidRPr="00C11B31" w:rsidRDefault="002B308B" w:rsidP="00D54458">
      <w:pPr>
        <w:pStyle w:val="HeroName"/>
        <w:rPr>
          <w:lang w:val="uk-UA"/>
        </w:rPr>
      </w:pPr>
      <w:r w:rsidRPr="00C11B31">
        <w:rPr>
          <w:lang w:val="uk-UA"/>
        </w:rPr>
        <w:t>майор</w:t>
      </w:r>
    </w:p>
    <w:p w:rsidR="002B308B" w:rsidRPr="00C11B31" w:rsidRDefault="002B308B" w:rsidP="00D54458">
      <w:pPr>
        <w:pStyle w:val="HeroReplica"/>
        <w:rPr>
          <w:lang w:val="uk-UA"/>
        </w:rPr>
      </w:pPr>
      <w:r w:rsidRPr="00C11B31">
        <w:rPr>
          <w:lang w:val="uk-UA"/>
        </w:rPr>
        <w:t xml:space="preserve">Так, на кожній сторінці з низу - з моїх слів записано вірно, мною прочитано. Дата, підпис. </w:t>
      </w:r>
    </w:p>
    <w:p w:rsidR="002B308B" w:rsidRPr="00C11B31" w:rsidRDefault="002B308B" w:rsidP="00D54458">
      <w:pPr>
        <w:rPr>
          <w:lang w:val="uk-UA"/>
        </w:rPr>
      </w:pPr>
    </w:p>
    <w:p w:rsidR="002B308B" w:rsidRPr="00C11B31" w:rsidRDefault="002B308B" w:rsidP="00D54458">
      <w:pPr>
        <w:pStyle w:val="ActionDescription"/>
        <w:rPr>
          <w:lang w:val="uk-UA"/>
        </w:rPr>
      </w:pPr>
      <w:r w:rsidRPr="00C11B31">
        <w:rPr>
          <w:lang w:val="uk-UA"/>
        </w:rPr>
        <w:t>Оля бере аркуші й ручку, кивнувши погоджувально головою, кладе їх перед собою й починає писати.</w:t>
      </w:r>
    </w:p>
    <w:p w:rsidR="002B308B" w:rsidRPr="00C11B31" w:rsidRDefault="002B308B" w:rsidP="00D54458">
      <w:pPr>
        <w:pStyle w:val="ActionDescription"/>
        <w:rPr>
          <w:lang w:val="uk-UA"/>
        </w:rPr>
      </w:pPr>
      <w:r w:rsidRPr="00C11B31">
        <w:rPr>
          <w:lang w:val="uk-UA"/>
        </w:rPr>
        <w:t>Майор дивиться на її тонкі та довгі пальці, акуратні, нафарбовані прозорим лаком нігті.</w:t>
      </w:r>
    </w:p>
    <w:p w:rsidR="002B308B" w:rsidRPr="00C11B31" w:rsidRDefault="002B308B" w:rsidP="00D54458">
      <w:pPr>
        <w:pStyle w:val="HeroName"/>
        <w:rPr>
          <w:lang w:val="uk-UA"/>
        </w:rPr>
      </w:pPr>
      <w:r w:rsidRPr="00C11B31">
        <w:rPr>
          <w:lang w:val="uk-UA"/>
        </w:rPr>
        <w:t>майор</w:t>
      </w:r>
    </w:p>
    <w:p w:rsidR="002B308B" w:rsidRPr="00C11B31" w:rsidRDefault="002B308B" w:rsidP="00D54458">
      <w:pPr>
        <w:pStyle w:val="HeroReplica"/>
        <w:rPr>
          <w:lang w:val="uk-UA"/>
        </w:rPr>
      </w:pPr>
      <w:r w:rsidRPr="00C11B31">
        <w:rPr>
          <w:lang w:val="uk-UA"/>
        </w:rPr>
        <w:t xml:space="preserve">А </w:t>
      </w:r>
      <w:r>
        <w:rPr>
          <w:lang w:val="uk-UA"/>
        </w:rPr>
        <w:t>знаєш, чому тебе повсяк</w:t>
      </w:r>
      <w:r w:rsidRPr="00C11B31">
        <w:rPr>
          <w:lang w:val="uk-UA"/>
        </w:rPr>
        <w:t>час бажають зґвалтувати?</w:t>
      </w:r>
    </w:p>
    <w:p w:rsidR="002B308B" w:rsidRPr="00C11B31" w:rsidRDefault="002B308B" w:rsidP="00D54458">
      <w:pPr>
        <w:rPr>
          <w:lang w:val="uk-UA"/>
        </w:rPr>
      </w:pPr>
    </w:p>
    <w:p w:rsidR="002B308B" w:rsidRPr="00C11B31" w:rsidRDefault="002B308B" w:rsidP="00D54458">
      <w:pPr>
        <w:rPr>
          <w:lang w:val="uk-UA"/>
        </w:rPr>
      </w:pPr>
      <w:r w:rsidRPr="00C11B31">
        <w:rPr>
          <w:lang w:val="uk-UA"/>
        </w:rPr>
        <w:t>Оля підводить погляд й дивиться запитально.</w:t>
      </w:r>
    </w:p>
    <w:p w:rsidR="002B308B" w:rsidRPr="00C11B31" w:rsidRDefault="002B308B" w:rsidP="00D54458">
      <w:pPr>
        <w:rPr>
          <w:lang w:val="uk-UA"/>
        </w:rPr>
      </w:pPr>
    </w:p>
    <w:p w:rsidR="002B308B" w:rsidRPr="00C11B31" w:rsidRDefault="002B308B" w:rsidP="00D54458">
      <w:pPr>
        <w:pStyle w:val="HeroName"/>
        <w:rPr>
          <w:lang w:val="uk-UA"/>
        </w:rPr>
      </w:pPr>
      <w:r w:rsidRPr="00C11B31">
        <w:rPr>
          <w:lang w:val="uk-UA"/>
        </w:rPr>
        <w:t>майор</w:t>
      </w:r>
    </w:p>
    <w:p w:rsidR="002B308B" w:rsidRPr="00C11B31" w:rsidRDefault="002B308B" w:rsidP="00D54458">
      <w:pPr>
        <w:pStyle w:val="HeroContinue"/>
        <w:rPr>
          <w:lang w:val="uk-UA"/>
        </w:rPr>
      </w:pPr>
      <w:r w:rsidRPr="00C11B31">
        <w:rPr>
          <w:lang w:val="uk-UA"/>
        </w:rPr>
        <w:t>(продовж.)</w:t>
      </w:r>
    </w:p>
    <w:p w:rsidR="002B308B" w:rsidRPr="00C11B31" w:rsidRDefault="002B308B" w:rsidP="00D54458">
      <w:pPr>
        <w:pStyle w:val="HeroReplica"/>
        <w:rPr>
          <w:lang w:val="uk-UA"/>
        </w:rPr>
      </w:pPr>
      <w:r w:rsidRPr="00C11B31">
        <w:rPr>
          <w:lang w:val="uk-UA"/>
        </w:rPr>
        <w:t>Бо ти вродлива, але проста, а тому виглядаєш легкодоступною. Що про це думаєш?</w:t>
      </w:r>
    </w:p>
    <w:p w:rsidR="002B308B" w:rsidRPr="00C11B31" w:rsidRDefault="002B308B" w:rsidP="00D54458">
      <w:pPr>
        <w:rPr>
          <w:lang w:val="uk-UA"/>
        </w:rPr>
      </w:pPr>
    </w:p>
    <w:p w:rsidR="002B308B" w:rsidRPr="00C11B31" w:rsidRDefault="002B308B" w:rsidP="00D54458">
      <w:pPr>
        <w:rPr>
          <w:lang w:val="uk-UA"/>
        </w:rPr>
      </w:pPr>
      <w:r w:rsidRPr="00C11B31">
        <w:rPr>
          <w:lang w:val="uk-UA"/>
        </w:rPr>
        <w:t>Оля продовжує писати.</w:t>
      </w:r>
    </w:p>
    <w:p w:rsidR="002B308B" w:rsidRPr="00C11B31" w:rsidRDefault="002B308B" w:rsidP="00D54458">
      <w:pPr>
        <w:rPr>
          <w:lang w:val="uk-UA"/>
        </w:rPr>
      </w:pPr>
    </w:p>
    <w:p w:rsidR="002B308B" w:rsidRPr="00C11B31" w:rsidRDefault="002B308B" w:rsidP="00D54458">
      <w:pPr>
        <w:pStyle w:val="HeroName"/>
        <w:rPr>
          <w:lang w:val="uk-UA"/>
        </w:rPr>
      </w:pPr>
      <w:r w:rsidRPr="00C11B31">
        <w:rPr>
          <w:lang w:val="uk-UA"/>
        </w:rPr>
        <w:t>оля</w:t>
      </w:r>
    </w:p>
    <w:p w:rsidR="002B308B" w:rsidRPr="00C11B31" w:rsidRDefault="002B308B" w:rsidP="00D54458">
      <w:pPr>
        <w:pStyle w:val="HeroReplica"/>
        <w:rPr>
          <w:lang w:val="uk-UA"/>
        </w:rPr>
      </w:pPr>
      <w:r w:rsidRPr="00C11B31">
        <w:rPr>
          <w:lang w:val="uk-UA"/>
        </w:rPr>
        <w:t>Нічого не думаю.</w:t>
      </w:r>
    </w:p>
    <w:p w:rsidR="002B308B" w:rsidRPr="00C11B31" w:rsidRDefault="002B308B" w:rsidP="00D54458">
      <w:pPr>
        <w:rPr>
          <w:lang w:val="uk-UA"/>
        </w:rPr>
      </w:pPr>
    </w:p>
    <w:p w:rsidR="002B308B" w:rsidRPr="00C11B31" w:rsidRDefault="002B308B" w:rsidP="00D54458">
      <w:pPr>
        <w:pStyle w:val="HeroName"/>
        <w:rPr>
          <w:lang w:val="uk-UA"/>
        </w:rPr>
      </w:pPr>
      <w:r w:rsidRPr="00C11B31">
        <w:rPr>
          <w:lang w:val="uk-UA"/>
        </w:rPr>
        <w:t>майор</w:t>
      </w:r>
    </w:p>
    <w:p w:rsidR="002B308B" w:rsidRPr="00C11B31" w:rsidRDefault="002B308B" w:rsidP="00D54458">
      <w:pPr>
        <w:pStyle w:val="HeroReplica"/>
        <w:rPr>
          <w:lang w:val="uk-UA"/>
        </w:rPr>
      </w:pPr>
      <w:r w:rsidRPr="00C11B31">
        <w:rPr>
          <w:lang w:val="uk-UA"/>
        </w:rPr>
        <w:t>Так таки нічого.</w:t>
      </w:r>
    </w:p>
    <w:p w:rsidR="002B308B" w:rsidRPr="00C11B31" w:rsidRDefault="002B308B" w:rsidP="00D54458">
      <w:pPr>
        <w:rPr>
          <w:lang w:val="uk-UA"/>
        </w:rPr>
      </w:pPr>
    </w:p>
    <w:p w:rsidR="002B308B" w:rsidRPr="00C11B31" w:rsidRDefault="002B308B" w:rsidP="00D54458">
      <w:pPr>
        <w:pStyle w:val="HeroName"/>
        <w:rPr>
          <w:lang w:val="uk-UA"/>
        </w:rPr>
      </w:pPr>
      <w:r w:rsidRPr="00C11B31">
        <w:rPr>
          <w:lang w:val="uk-UA"/>
        </w:rPr>
        <w:t>оля</w:t>
      </w:r>
    </w:p>
    <w:p w:rsidR="002B308B" w:rsidRPr="00C11B31" w:rsidRDefault="002B308B" w:rsidP="00D54458">
      <w:pPr>
        <w:pStyle w:val="HeroReplica"/>
        <w:rPr>
          <w:lang w:val="uk-UA"/>
        </w:rPr>
      </w:pPr>
      <w:r w:rsidRPr="00C11B31">
        <w:rPr>
          <w:lang w:val="uk-UA"/>
        </w:rPr>
        <w:t>Мені якось все</w:t>
      </w:r>
      <w:r w:rsidRPr="00AF314A">
        <w:rPr>
          <w:lang w:val="ru-RU"/>
        </w:rPr>
        <w:t xml:space="preserve"> </w:t>
      </w:r>
      <w:r w:rsidRPr="00C11B31">
        <w:rPr>
          <w:lang w:val="uk-UA"/>
        </w:rPr>
        <w:t>одно. Все рівне одне одному.</w:t>
      </w:r>
    </w:p>
    <w:p w:rsidR="002B308B" w:rsidRPr="00C11B31" w:rsidRDefault="002B308B" w:rsidP="00D54458">
      <w:pPr>
        <w:rPr>
          <w:lang w:val="uk-UA"/>
        </w:rPr>
      </w:pPr>
    </w:p>
    <w:p w:rsidR="002B308B" w:rsidRPr="00C11B31" w:rsidRDefault="002B308B" w:rsidP="00D54458">
      <w:pPr>
        <w:pStyle w:val="HeroName"/>
        <w:rPr>
          <w:lang w:val="uk-UA"/>
        </w:rPr>
      </w:pPr>
      <w:r w:rsidRPr="00C11B31">
        <w:rPr>
          <w:lang w:val="uk-UA"/>
        </w:rPr>
        <w:t>майор</w:t>
      </w:r>
    </w:p>
    <w:p w:rsidR="002B308B" w:rsidRPr="00C11B31" w:rsidRDefault="002B308B" w:rsidP="00D54458">
      <w:pPr>
        <w:pStyle w:val="HeroRemarka"/>
        <w:rPr>
          <w:lang w:val="uk-UA"/>
        </w:rPr>
      </w:pPr>
      <w:r w:rsidRPr="00C11B31">
        <w:rPr>
          <w:lang w:val="uk-UA"/>
        </w:rPr>
        <w:t>(роздратовано)</w:t>
      </w:r>
    </w:p>
    <w:p w:rsidR="002B308B" w:rsidRPr="00C11B31" w:rsidRDefault="002B308B" w:rsidP="00D54458">
      <w:pPr>
        <w:pStyle w:val="HeroReplica"/>
        <w:rPr>
          <w:lang w:val="uk-UA"/>
        </w:rPr>
      </w:pPr>
      <w:r w:rsidRPr="00C11B31">
        <w:rPr>
          <w:lang w:val="uk-UA"/>
        </w:rPr>
        <w:t>Ах тобі все</w:t>
      </w:r>
      <w:r w:rsidRPr="00AF314A">
        <w:rPr>
          <w:lang w:val="ru-RU"/>
        </w:rPr>
        <w:t xml:space="preserve"> </w:t>
      </w:r>
      <w:r w:rsidRPr="00C11B31">
        <w:rPr>
          <w:lang w:val="uk-UA"/>
        </w:rPr>
        <w:t>одно!</w:t>
      </w:r>
    </w:p>
    <w:p w:rsidR="002B308B" w:rsidRPr="00C11B31" w:rsidRDefault="002B308B" w:rsidP="00D54458">
      <w:pPr>
        <w:rPr>
          <w:lang w:val="uk-UA"/>
        </w:rPr>
      </w:pPr>
    </w:p>
    <w:p w:rsidR="002B308B" w:rsidRPr="00C11B31" w:rsidRDefault="002B308B" w:rsidP="00D54458">
      <w:pPr>
        <w:pStyle w:val="ActionDescription"/>
        <w:rPr>
          <w:lang w:val="uk-UA"/>
        </w:rPr>
      </w:pPr>
      <w:r w:rsidRPr="00C11B31">
        <w:rPr>
          <w:lang w:val="uk-UA"/>
        </w:rPr>
        <w:t>Майор схоплюється з свого місця й прямує до дверей. Достає з кишені ключ та відчинивши двері, озирається, потім зачиняє двері та замка їх на ключ. Повертається та суне на Олю.</w:t>
      </w:r>
    </w:p>
    <w:p w:rsidR="002B308B" w:rsidRPr="00C11B31" w:rsidRDefault="002B308B" w:rsidP="0021419E">
      <w:pPr>
        <w:pStyle w:val="HeroName"/>
        <w:rPr>
          <w:lang w:val="uk-UA"/>
        </w:rPr>
      </w:pPr>
      <w:r w:rsidRPr="00C11B31">
        <w:rPr>
          <w:lang w:val="uk-UA"/>
        </w:rPr>
        <w:t>майор</w:t>
      </w:r>
    </w:p>
    <w:p w:rsidR="002B308B" w:rsidRPr="00C11B31" w:rsidRDefault="002B308B" w:rsidP="0021419E">
      <w:pPr>
        <w:pStyle w:val="HeroReplica"/>
        <w:rPr>
          <w:lang w:val="uk-UA"/>
        </w:rPr>
      </w:pPr>
      <w:r w:rsidRPr="00C11B31">
        <w:rPr>
          <w:lang w:val="uk-UA"/>
        </w:rPr>
        <w:t>Все</w:t>
      </w:r>
      <w:r w:rsidRPr="00AF314A">
        <w:rPr>
          <w:lang w:val="ru-RU"/>
        </w:rPr>
        <w:t xml:space="preserve"> </w:t>
      </w:r>
      <w:r w:rsidRPr="00C11B31">
        <w:rPr>
          <w:lang w:val="uk-UA"/>
        </w:rPr>
        <w:t>одно кажеш?</w:t>
      </w:r>
    </w:p>
    <w:p w:rsidR="002B308B" w:rsidRPr="00C11B31" w:rsidRDefault="002B308B" w:rsidP="0021419E">
      <w:pPr>
        <w:rPr>
          <w:lang w:val="uk-UA"/>
        </w:rPr>
      </w:pPr>
    </w:p>
    <w:p w:rsidR="002B308B" w:rsidRPr="00C11B31" w:rsidRDefault="002B308B" w:rsidP="0021419E">
      <w:pPr>
        <w:pStyle w:val="HeroName"/>
        <w:rPr>
          <w:lang w:val="uk-UA"/>
        </w:rPr>
      </w:pPr>
      <w:r w:rsidRPr="00C11B31">
        <w:rPr>
          <w:lang w:val="uk-UA"/>
        </w:rPr>
        <w:t>оля</w:t>
      </w:r>
    </w:p>
    <w:p w:rsidR="002B308B" w:rsidRPr="00C11B31" w:rsidRDefault="002B308B" w:rsidP="0021419E">
      <w:pPr>
        <w:pStyle w:val="HeroRemarka"/>
        <w:rPr>
          <w:lang w:val="uk-UA"/>
        </w:rPr>
      </w:pPr>
      <w:r w:rsidRPr="00C11B31">
        <w:rPr>
          <w:lang w:val="uk-UA"/>
        </w:rPr>
        <w:t>(наполохано)</w:t>
      </w:r>
    </w:p>
    <w:p w:rsidR="002B308B" w:rsidRPr="00C11B31" w:rsidRDefault="002B308B" w:rsidP="0021419E">
      <w:pPr>
        <w:pStyle w:val="HeroReplica"/>
        <w:rPr>
          <w:lang w:val="uk-UA"/>
        </w:rPr>
      </w:pPr>
      <w:r w:rsidRPr="00C11B31">
        <w:rPr>
          <w:lang w:val="uk-UA"/>
        </w:rPr>
        <w:t>Ви що?</w:t>
      </w:r>
    </w:p>
    <w:p w:rsidR="002B308B" w:rsidRPr="00C11B31" w:rsidRDefault="002B308B" w:rsidP="0021419E">
      <w:pPr>
        <w:rPr>
          <w:lang w:val="uk-UA"/>
        </w:rPr>
      </w:pPr>
    </w:p>
    <w:p w:rsidR="002B308B" w:rsidRPr="00C11B31" w:rsidRDefault="002B308B" w:rsidP="0021419E">
      <w:pPr>
        <w:pStyle w:val="ActionDescription"/>
        <w:rPr>
          <w:lang w:val="uk-UA"/>
        </w:rPr>
      </w:pPr>
      <w:r w:rsidRPr="00C11B31">
        <w:rPr>
          <w:lang w:val="uk-UA"/>
        </w:rPr>
        <w:t>Майор бере її в оберемок та кладе на стіл, відпустивши ля</w:t>
      </w:r>
      <w:r>
        <w:rPr>
          <w:lang w:val="uk-UA"/>
        </w:rPr>
        <w:t>пас</w:t>
      </w:r>
      <w:r w:rsidRPr="00C11B31">
        <w:rPr>
          <w:lang w:val="uk-UA"/>
        </w:rPr>
        <w:t>, замахується кулаком</w:t>
      </w:r>
    </w:p>
    <w:p w:rsidR="002B308B" w:rsidRPr="00C11B31" w:rsidRDefault="002B308B" w:rsidP="0021419E">
      <w:pPr>
        <w:pStyle w:val="HeroName"/>
        <w:rPr>
          <w:lang w:val="uk-UA"/>
        </w:rPr>
      </w:pPr>
      <w:r w:rsidRPr="00C11B31">
        <w:rPr>
          <w:lang w:val="uk-UA"/>
        </w:rPr>
        <w:t>майор</w:t>
      </w:r>
    </w:p>
    <w:p w:rsidR="002B308B" w:rsidRPr="00C11B31" w:rsidRDefault="002B308B" w:rsidP="0021419E">
      <w:pPr>
        <w:pStyle w:val="HeroReplica"/>
        <w:rPr>
          <w:lang w:val="uk-UA"/>
        </w:rPr>
      </w:pPr>
      <w:r w:rsidRPr="00C11B31">
        <w:rPr>
          <w:lang w:val="uk-UA"/>
        </w:rPr>
        <w:t>В'якнеш - ніс зламаю, зрозуміла?</w:t>
      </w:r>
    </w:p>
    <w:p w:rsidR="002B308B" w:rsidRPr="00C11B31" w:rsidRDefault="002B308B" w:rsidP="0021419E">
      <w:pPr>
        <w:rPr>
          <w:lang w:val="uk-UA"/>
        </w:rPr>
      </w:pPr>
    </w:p>
    <w:p w:rsidR="002B308B" w:rsidRPr="00C11B31" w:rsidRDefault="002B308B" w:rsidP="0021419E">
      <w:pPr>
        <w:pStyle w:val="ActionDescription"/>
        <w:rPr>
          <w:lang w:val="uk-UA"/>
        </w:rPr>
      </w:pPr>
      <w:r w:rsidRPr="00C11B31">
        <w:rPr>
          <w:lang w:val="uk-UA"/>
        </w:rPr>
        <w:t>Майор, тримаючи її руки, перехиляється через стіл, та відкриває шухляду столу, дістає звідти кайданки.</w:t>
      </w:r>
    </w:p>
    <w:p w:rsidR="002B308B" w:rsidRPr="00C11B31" w:rsidRDefault="002B308B" w:rsidP="0021419E">
      <w:pPr>
        <w:pStyle w:val="HeroName"/>
        <w:rPr>
          <w:lang w:val="uk-UA"/>
        </w:rPr>
      </w:pPr>
      <w:r w:rsidRPr="00C11B31">
        <w:rPr>
          <w:lang w:val="uk-UA"/>
        </w:rPr>
        <w:t>оля</w:t>
      </w:r>
    </w:p>
    <w:p w:rsidR="002B308B" w:rsidRPr="00C11B31" w:rsidRDefault="002B308B" w:rsidP="0021419E">
      <w:pPr>
        <w:pStyle w:val="HeroRemarka"/>
        <w:rPr>
          <w:lang w:val="uk-UA"/>
        </w:rPr>
      </w:pPr>
      <w:r w:rsidRPr="00C11B31">
        <w:rPr>
          <w:lang w:val="uk-UA"/>
        </w:rPr>
        <w:t>(без емоційно)</w:t>
      </w:r>
    </w:p>
    <w:p w:rsidR="002B308B" w:rsidRPr="00C11B31" w:rsidRDefault="002B308B" w:rsidP="0021419E">
      <w:pPr>
        <w:pStyle w:val="HeroReplica"/>
        <w:rPr>
          <w:lang w:val="uk-UA"/>
        </w:rPr>
      </w:pPr>
      <w:r w:rsidRPr="00C11B31">
        <w:rPr>
          <w:lang w:val="uk-UA"/>
        </w:rPr>
        <w:t>Не треба.</w:t>
      </w:r>
    </w:p>
    <w:p w:rsidR="002B308B" w:rsidRPr="00C11B31" w:rsidRDefault="002B308B" w:rsidP="0021419E">
      <w:pPr>
        <w:rPr>
          <w:lang w:val="uk-UA"/>
        </w:rPr>
      </w:pPr>
    </w:p>
    <w:p w:rsidR="002B308B" w:rsidRPr="00C11B31" w:rsidRDefault="002B308B" w:rsidP="0021419E">
      <w:pPr>
        <w:pStyle w:val="HeroName"/>
        <w:rPr>
          <w:lang w:val="uk-UA"/>
        </w:rPr>
      </w:pPr>
      <w:r w:rsidRPr="00C11B31">
        <w:rPr>
          <w:lang w:val="uk-UA"/>
        </w:rPr>
        <w:t>майор</w:t>
      </w:r>
    </w:p>
    <w:p w:rsidR="002B308B" w:rsidRPr="00C11B31" w:rsidRDefault="002B308B" w:rsidP="0021419E">
      <w:pPr>
        <w:pStyle w:val="HeroRemarka"/>
        <w:rPr>
          <w:lang w:val="uk-UA"/>
        </w:rPr>
      </w:pPr>
      <w:r w:rsidRPr="00C11B31">
        <w:rPr>
          <w:lang w:val="uk-UA"/>
        </w:rPr>
        <w:t>(крізь зуби)</w:t>
      </w:r>
    </w:p>
    <w:p w:rsidR="002B308B" w:rsidRPr="00C11B31" w:rsidRDefault="002B308B" w:rsidP="0021419E">
      <w:pPr>
        <w:pStyle w:val="HeroReplica"/>
        <w:rPr>
          <w:lang w:val="uk-UA"/>
        </w:rPr>
      </w:pPr>
      <w:r w:rsidRPr="00C11B31">
        <w:rPr>
          <w:lang w:val="uk-UA"/>
        </w:rPr>
        <w:t>Мовчи курва. Тобі ж все одно.</w:t>
      </w:r>
    </w:p>
    <w:p w:rsidR="002B308B" w:rsidRPr="00C11B31" w:rsidRDefault="002B308B" w:rsidP="0021419E">
      <w:pPr>
        <w:rPr>
          <w:lang w:val="uk-UA"/>
        </w:rPr>
      </w:pPr>
    </w:p>
    <w:p w:rsidR="002B308B" w:rsidRPr="00C11B31" w:rsidRDefault="002B308B" w:rsidP="0021419E">
      <w:pPr>
        <w:pStyle w:val="ActionDescription"/>
        <w:rPr>
          <w:lang w:val="uk-UA"/>
        </w:rPr>
      </w:pPr>
      <w:r w:rsidRPr="00C11B31">
        <w:rPr>
          <w:lang w:val="uk-UA"/>
        </w:rPr>
        <w:t>Майор перевертає її на живіт й завівши руки за спину, одягає на них кайданки, підтягує тіло до краю столу, так що ноги звисають, й закочує сукню.</w:t>
      </w:r>
    </w:p>
    <w:p w:rsidR="002B308B" w:rsidRPr="00C11B31" w:rsidRDefault="002B308B" w:rsidP="00E35159">
      <w:pPr>
        <w:pStyle w:val="ActionDescription"/>
        <w:rPr>
          <w:lang w:val="uk-UA"/>
        </w:rPr>
      </w:pPr>
      <w:r w:rsidRPr="00C11B31">
        <w:rPr>
          <w:lang w:val="uk-UA"/>
        </w:rPr>
        <w:t>Майор розстібує ремінь на штанях.</w:t>
      </w:r>
    </w:p>
    <w:p w:rsidR="002B308B" w:rsidRPr="00C11B31" w:rsidRDefault="002B308B" w:rsidP="00E35159">
      <w:pPr>
        <w:pStyle w:val="ActionDescription"/>
        <w:rPr>
          <w:lang w:val="uk-UA"/>
        </w:rPr>
      </w:pPr>
      <w:r w:rsidRPr="00C11B31">
        <w:rPr>
          <w:lang w:val="uk-UA"/>
        </w:rPr>
        <w:t>Оля скрикує та впирається в стіну приреченим поглядом, з ока скочується одна сльоза, чути пихтіння майора.</w:t>
      </w:r>
    </w:p>
    <w:p w:rsidR="002B308B" w:rsidRPr="00361962" w:rsidRDefault="002B308B" w:rsidP="00361962">
      <w:pPr>
        <w:pStyle w:val="ActionTimeArena"/>
        <w:rPr>
          <w:lang w:val="uk-UA"/>
        </w:rPr>
      </w:pPr>
      <w:r w:rsidRPr="00361962">
        <w:rPr>
          <w:lang w:val="uk-UA"/>
        </w:rPr>
        <w:t>ІНТ. КВАРТИРА - КРІСЛО</w:t>
      </w:r>
    </w:p>
    <w:p w:rsidR="002B308B" w:rsidRPr="00361962" w:rsidRDefault="002B308B" w:rsidP="00361962">
      <w:pPr>
        <w:pStyle w:val="ActionDescription"/>
        <w:rPr>
          <w:lang w:val="uk-UA"/>
        </w:rPr>
      </w:pPr>
      <w:r w:rsidRPr="00361962">
        <w:rPr>
          <w:lang w:val="uk-UA"/>
        </w:rPr>
        <w:t>Микола сидить в кріслі й беземоційно говорить.</w:t>
      </w:r>
    </w:p>
    <w:p w:rsidR="002B308B" w:rsidRPr="00361962" w:rsidRDefault="002B308B" w:rsidP="00361962">
      <w:pPr>
        <w:pStyle w:val="HeroName"/>
        <w:rPr>
          <w:lang w:val="uk-UA"/>
        </w:rPr>
      </w:pPr>
      <w:r w:rsidRPr="00361962">
        <w:rPr>
          <w:lang w:val="uk-UA"/>
        </w:rPr>
        <w:t>МИКОЛА</w:t>
      </w:r>
    </w:p>
    <w:p w:rsidR="002B308B" w:rsidRPr="002D0B0B" w:rsidRDefault="002B308B" w:rsidP="00361962">
      <w:pPr>
        <w:pStyle w:val="HeroReplica"/>
        <w:rPr>
          <w:lang w:val="ru-RU"/>
        </w:rPr>
      </w:pPr>
      <w:r w:rsidRPr="00361962">
        <w:rPr>
          <w:lang w:val="uk-UA"/>
        </w:rPr>
        <w:t xml:space="preserve">Ми є діти свого часу, який вмирає. Ми є діти часу, в якому співіснують безліч істин й ще безмежніша незліченність правд. А звідси – незліченність світів, що вириваються з кожної голови. Час вмирає. Ми вмираємо разом з ним. Ми не маємо перспектив, не маємо цілей, які необхідно було б досягати з бажанням цього, не маємо цілей, які б виходили за рамки нашого окремо взятого життя. Для нас немає майбутнього й тому ми мерці й поводимось як мерці. Ми не маємо істини, правди, а тому й не знаємо справедливості. Ми живемо за якимись старими, затертими, вже давно розміняними, знецінившимися законами. Ми навчені жити за ними, але ми знаємо, що вони ніщо, порожнеча. А тому оточуючий світ постійно од нас вислизає. Ми звичайно можемо судити про нього та його, але це лише припущення. Й всі наші припущення брехня та маячня. Ми змушені відвернутися від нього й замкнутися в собі та на собі, тобто на суспільстві й суспільних проблемах. Й ось саме тому ми просто приречені жити не по правді. Бо альтернативи насправді немає й бути не може. Бо всі альтернативи рівні, а отже й незрівнянні. Ми померли, перш, ніж почали жити. Й яка тоді різниця, як саме це наше неправдиве, неправильне життя буде виглядати.  </w:t>
      </w:r>
    </w:p>
    <w:p w:rsidR="002B308B" w:rsidRPr="00361962" w:rsidRDefault="002B308B" w:rsidP="00361962">
      <w:pPr>
        <w:rPr>
          <w:lang w:val="uk-UA"/>
        </w:rPr>
      </w:pPr>
    </w:p>
    <w:p w:rsidR="002B308B" w:rsidRPr="00C11B31" w:rsidRDefault="002B308B" w:rsidP="00361962">
      <w:pPr>
        <w:pStyle w:val="ActionTimeArena"/>
        <w:rPr>
          <w:lang w:val="uk-UA"/>
        </w:rPr>
      </w:pPr>
      <w:r w:rsidRPr="00C11B31">
        <w:rPr>
          <w:lang w:val="uk-UA"/>
        </w:rPr>
        <w:t xml:space="preserve">екст. коло райвідділу - </w:t>
      </w:r>
      <w:r w:rsidRPr="00F806D3">
        <w:rPr>
          <w:lang w:val="ru-RU"/>
        </w:rPr>
        <w:t>день</w:t>
      </w:r>
    </w:p>
    <w:p w:rsidR="002B308B" w:rsidRPr="00C11B31" w:rsidRDefault="002B308B" w:rsidP="00E35159">
      <w:pPr>
        <w:pStyle w:val="ActionDescription"/>
        <w:rPr>
          <w:lang w:val="uk-UA"/>
        </w:rPr>
      </w:pPr>
      <w:r w:rsidRPr="00C11B31">
        <w:rPr>
          <w:lang w:val="uk-UA"/>
        </w:rPr>
        <w:t>На лавці коло райвідділу сидить Пашко й палить.</w:t>
      </w:r>
    </w:p>
    <w:p w:rsidR="002B308B" w:rsidRPr="00C11B31" w:rsidRDefault="002B308B" w:rsidP="00E35159">
      <w:pPr>
        <w:pStyle w:val="ActionDescription"/>
        <w:rPr>
          <w:lang w:val="uk-UA"/>
        </w:rPr>
      </w:pPr>
      <w:r w:rsidRPr="00C11B31">
        <w:rPr>
          <w:lang w:val="uk-UA"/>
        </w:rPr>
        <w:t>З дверей райвідділу змореною ходою виходить оля й такою ж ходою прямує до Пашка. Опускається коло нього на лавку. Видно, що в неї трохи припухлий куточок губи.</w:t>
      </w:r>
    </w:p>
    <w:p w:rsidR="002B308B" w:rsidRPr="00C11B31" w:rsidRDefault="002B308B" w:rsidP="00E35159">
      <w:pPr>
        <w:pStyle w:val="HeroName"/>
        <w:rPr>
          <w:lang w:val="uk-UA"/>
        </w:rPr>
      </w:pPr>
      <w:r w:rsidRPr="00C11B31">
        <w:rPr>
          <w:lang w:val="uk-UA"/>
        </w:rPr>
        <w:t>паша</w:t>
      </w:r>
    </w:p>
    <w:p w:rsidR="002B308B" w:rsidRPr="00C11B31" w:rsidRDefault="002B308B" w:rsidP="00E35159">
      <w:pPr>
        <w:pStyle w:val="HeroReplica"/>
        <w:rPr>
          <w:lang w:val="uk-UA"/>
        </w:rPr>
      </w:pPr>
      <w:r w:rsidRPr="00C11B31">
        <w:rPr>
          <w:lang w:val="uk-UA"/>
        </w:rPr>
        <w:t>Що трапилось?</w:t>
      </w:r>
    </w:p>
    <w:p w:rsidR="002B308B" w:rsidRPr="00C11B31" w:rsidRDefault="002B308B" w:rsidP="00E35159">
      <w:pPr>
        <w:rPr>
          <w:lang w:val="uk-UA"/>
        </w:rPr>
      </w:pPr>
    </w:p>
    <w:p w:rsidR="002B308B" w:rsidRPr="00C11B31" w:rsidRDefault="002B308B" w:rsidP="00E35159">
      <w:pPr>
        <w:pStyle w:val="HeroName"/>
        <w:rPr>
          <w:lang w:val="uk-UA"/>
        </w:rPr>
      </w:pPr>
      <w:r w:rsidRPr="00C11B31">
        <w:rPr>
          <w:lang w:val="uk-UA"/>
        </w:rPr>
        <w:t>оля</w:t>
      </w:r>
    </w:p>
    <w:p w:rsidR="002B308B" w:rsidRPr="00C11B31" w:rsidRDefault="002B308B" w:rsidP="00E35159">
      <w:pPr>
        <w:pStyle w:val="HeroReplica"/>
        <w:rPr>
          <w:lang w:val="uk-UA"/>
        </w:rPr>
      </w:pPr>
      <w:r w:rsidRPr="00C11B31">
        <w:rPr>
          <w:lang w:val="uk-UA"/>
        </w:rPr>
        <w:t>Забери мене звідси.</w:t>
      </w:r>
    </w:p>
    <w:p w:rsidR="002B308B" w:rsidRPr="00C11B31" w:rsidRDefault="002B308B" w:rsidP="00E35159">
      <w:pPr>
        <w:rPr>
          <w:lang w:val="uk-UA"/>
        </w:rPr>
      </w:pPr>
    </w:p>
    <w:p w:rsidR="002B308B" w:rsidRPr="00C11B31" w:rsidRDefault="002B308B" w:rsidP="00E35159">
      <w:pPr>
        <w:pStyle w:val="ActionDescription"/>
        <w:rPr>
          <w:lang w:val="uk-UA"/>
        </w:rPr>
      </w:pPr>
      <w:r w:rsidRPr="00C11B31">
        <w:rPr>
          <w:lang w:val="uk-UA"/>
        </w:rPr>
        <w:t>Пашко зминає підпалену цигарку в кулаці й впродовж декількох секунд сильно стискує його. Розтискує кулак й перевернувши долоню, зсипає розім'ятий та потухлий недопалок, на руці помітно опік.</w:t>
      </w:r>
    </w:p>
    <w:p w:rsidR="002B308B" w:rsidRPr="00C11B31" w:rsidRDefault="002B308B" w:rsidP="00E35159">
      <w:pPr>
        <w:pStyle w:val="HeroName"/>
        <w:rPr>
          <w:lang w:val="uk-UA"/>
        </w:rPr>
      </w:pPr>
      <w:r w:rsidRPr="00C11B31">
        <w:rPr>
          <w:lang w:val="uk-UA"/>
        </w:rPr>
        <w:t>паша</w:t>
      </w:r>
    </w:p>
    <w:p w:rsidR="002B308B" w:rsidRPr="00C11B31" w:rsidRDefault="002B308B" w:rsidP="00E35159">
      <w:pPr>
        <w:pStyle w:val="HeroRemarka"/>
        <w:rPr>
          <w:lang w:val="uk-UA"/>
        </w:rPr>
      </w:pPr>
      <w:r w:rsidRPr="00C11B31">
        <w:rPr>
          <w:lang w:val="uk-UA"/>
        </w:rPr>
        <w:t>(тихо)</w:t>
      </w:r>
    </w:p>
    <w:p w:rsidR="002B308B" w:rsidRPr="00C11B31" w:rsidRDefault="002B308B" w:rsidP="00E35159">
      <w:pPr>
        <w:pStyle w:val="HeroReplica"/>
        <w:rPr>
          <w:lang w:val="uk-UA"/>
        </w:rPr>
      </w:pPr>
      <w:r w:rsidRPr="00C11B31">
        <w:rPr>
          <w:lang w:val="uk-UA"/>
        </w:rPr>
        <w:t>Вб'ю суку.</w:t>
      </w:r>
    </w:p>
    <w:p w:rsidR="002B308B" w:rsidRPr="00C11B31" w:rsidRDefault="002B308B" w:rsidP="00E35159">
      <w:pPr>
        <w:rPr>
          <w:lang w:val="uk-UA"/>
        </w:rPr>
      </w:pPr>
    </w:p>
    <w:p w:rsidR="002B308B" w:rsidRPr="00C11B31" w:rsidRDefault="002B308B" w:rsidP="00E35159">
      <w:pPr>
        <w:pStyle w:val="HeroName"/>
        <w:rPr>
          <w:lang w:val="uk-UA"/>
        </w:rPr>
      </w:pPr>
      <w:r w:rsidRPr="00C11B31">
        <w:rPr>
          <w:lang w:val="uk-UA"/>
        </w:rPr>
        <w:t>оля</w:t>
      </w:r>
    </w:p>
    <w:p w:rsidR="002B308B" w:rsidRPr="00C11B31" w:rsidRDefault="002B308B" w:rsidP="00E35159">
      <w:pPr>
        <w:pStyle w:val="HeroRemarka"/>
        <w:rPr>
          <w:lang w:val="uk-UA"/>
        </w:rPr>
      </w:pPr>
      <w:r w:rsidRPr="00C11B31">
        <w:rPr>
          <w:lang w:val="uk-UA"/>
        </w:rPr>
        <w:t>(тихо й монотонно)</w:t>
      </w:r>
    </w:p>
    <w:p w:rsidR="002B308B" w:rsidRPr="00C11B31" w:rsidRDefault="002B308B" w:rsidP="00E35159">
      <w:pPr>
        <w:pStyle w:val="HeroReplica"/>
        <w:rPr>
          <w:lang w:val="uk-UA"/>
        </w:rPr>
      </w:pPr>
      <w:r w:rsidRPr="00C11B31">
        <w:rPr>
          <w:lang w:val="uk-UA"/>
        </w:rPr>
        <w:t>Забери мене звідси.</w:t>
      </w:r>
    </w:p>
    <w:p w:rsidR="002B308B" w:rsidRPr="00C11B31" w:rsidRDefault="002B308B" w:rsidP="00E35159">
      <w:pPr>
        <w:rPr>
          <w:lang w:val="uk-UA"/>
        </w:rPr>
      </w:pPr>
    </w:p>
    <w:p w:rsidR="002B308B" w:rsidRPr="00C11B31" w:rsidRDefault="002B308B" w:rsidP="00E35159">
      <w:pPr>
        <w:rPr>
          <w:lang w:val="uk-UA"/>
        </w:rPr>
      </w:pPr>
      <w:r w:rsidRPr="00C11B31">
        <w:rPr>
          <w:lang w:val="uk-UA"/>
        </w:rPr>
        <w:t>Пашко наче перебуває в прострації, киває не</w:t>
      </w:r>
      <w:r w:rsidRPr="00C11B31">
        <w:rPr>
          <w:lang w:val="ru-RU"/>
        </w:rPr>
        <w:t xml:space="preserve"> </w:t>
      </w:r>
      <w:r w:rsidRPr="00C11B31">
        <w:rPr>
          <w:lang w:val="uk-UA"/>
        </w:rPr>
        <w:t>отямленно головою.</w:t>
      </w:r>
    </w:p>
    <w:p w:rsidR="002B308B" w:rsidRPr="00C11B31" w:rsidRDefault="002B308B" w:rsidP="00E35159">
      <w:pPr>
        <w:rPr>
          <w:lang w:val="uk-UA"/>
        </w:rPr>
      </w:pPr>
    </w:p>
    <w:p w:rsidR="002B308B" w:rsidRPr="00412971" w:rsidRDefault="002B308B" w:rsidP="00E35159">
      <w:pPr>
        <w:pStyle w:val="HeroName"/>
        <w:rPr>
          <w:lang w:val="uk-UA"/>
        </w:rPr>
      </w:pPr>
      <w:r w:rsidRPr="00412971">
        <w:rPr>
          <w:lang w:val="uk-UA"/>
        </w:rPr>
        <w:t>ОЛЯ</w:t>
      </w:r>
    </w:p>
    <w:p w:rsidR="002B308B" w:rsidRPr="00412971" w:rsidRDefault="002B308B" w:rsidP="00E35159">
      <w:pPr>
        <w:pStyle w:val="HeroRemarka"/>
        <w:rPr>
          <w:lang w:val="uk-UA"/>
        </w:rPr>
      </w:pPr>
      <w:r w:rsidRPr="00412971">
        <w:rPr>
          <w:lang w:val="uk-UA"/>
        </w:rPr>
        <w:t>(наполегливіше)</w:t>
      </w:r>
    </w:p>
    <w:p w:rsidR="002B308B" w:rsidRPr="00412971" w:rsidRDefault="002B308B" w:rsidP="00A46F35">
      <w:pPr>
        <w:pStyle w:val="HeroReplica"/>
        <w:rPr>
          <w:lang w:val="uk-UA"/>
        </w:rPr>
      </w:pPr>
      <w:r w:rsidRPr="00412971">
        <w:rPr>
          <w:lang w:val="uk-UA"/>
        </w:rPr>
        <w:t>Забери мене звідси.</w:t>
      </w:r>
    </w:p>
    <w:p w:rsidR="002B308B" w:rsidRPr="00412971" w:rsidRDefault="002B308B" w:rsidP="00A46F35">
      <w:pPr>
        <w:rPr>
          <w:lang w:val="uk-UA"/>
        </w:rPr>
      </w:pPr>
    </w:p>
    <w:p w:rsidR="002B308B" w:rsidRPr="00412971" w:rsidRDefault="002B308B" w:rsidP="00A46F35">
      <w:pPr>
        <w:pStyle w:val="ActionDescription"/>
        <w:rPr>
          <w:lang w:val="uk-UA"/>
        </w:rPr>
      </w:pPr>
      <w:r w:rsidRPr="00412971">
        <w:rPr>
          <w:lang w:val="uk-UA"/>
        </w:rPr>
        <w:t>Пашко отямлюється та</w:t>
      </w:r>
    </w:p>
    <w:p w:rsidR="002B308B" w:rsidRPr="00412971" w:rsidRDefault="002B308B" w:rsidP="00A46F35">
      <w:pPr>
        <w:pStyle w:val="HeroName"/>
        <w:rPr>
          <w:lang w:val="uk-UA"/>
        </w:rPr>
      </w:pPr>
      <w:r w:rsidRPr="00412971">
        <w:rPr>
          <w:lang w:val="uk-UA"/>
        </w:rPr>
        <w:t>паша</w:t>
      </w:r>
    </w:p>
    <w:p w:rsidR="002B308B" w:rsidRPr="00412971" w:rsidRDefault="002B308B" w:rsidP="00A46F35">
      <w:pPr>
        <w:pStyle w:val="HeroReplica"/>
        <w:rPr>
          <w:lang w:val="uk-UA"/>
        </w:rPr>
      </w:pPr>
      <w:r w:rsidRPr="00412971">
        <w:rPr>
          <w:lang w:val="uk-UA"/>
        </w:rPr>
        <w:t>Так, так, звичайно.</w:t>
      </w:r>
    </w:p>
    <w:p w:rsidR="002B308B" w:rsidRPr="00412971" w:rsidRDefault="002B308B" w:rsidP="00A46F35">
      <w:pPr>
        <w:rPr>
          <w:lang w:val="uk-UA"/>
        </w:rPr>
      </w:pPr>
    </w:p>
    <w:p w:rsidR="002B308B" w:rsidRPr="002D0B0B" w:rsidRDefault="002B308B" w:rsidP="00883D51">
      <w:pPr>
        <w:pStyle w:val="ActionDescription"/>
        <w:rPr>
          <w:lang w:val="ru-RU"/>
        </w:rPr>
      </w:pPr>
      <w:r w:rsidRPr="00412971">
        <w:rPr>
          <w:lang w:val="uk-UA"/>
        </w:rPr>
        <w:t>Підхоплюється з лавки та прямує на дорогу, зупиняє проїжджаюче повз таксі.</w:t>
      </w:r>
    </w:p>
    <w:p w:rsidR="002B308B" w:rsidRPr="00412971" w:rsidRDefault="002B308B" w:rsidP="00667EA3">
      <w:pPr>
        <w:pStyle w:val="ActionTimeArena"/>
        <w:rPr>
          <w:lang w:val="uk-UA"/>
        </w:rPr>
      </w:pPr>
      <w:r w:rsidRPr="00412971">
        <w:rPr>
          <w:lang w:val="uk-UA"/>
        </w:rPr>
        <w:t xml:space="preserve">інт. зйомна квартира - кухня - </w:t>
      </w:r>
      <w:r w:rsidRPr="00F806D3">
        <w:rPr>
          <w:lang w:val="ru-RU"/>
        </w:rPr>
        <w:t>день</w:t>
      </w:r>
    </w:p>
    <w:p w:rsidR="002B308B" w:rsidRPr="00412971" w:rsidRDefault="002B308B" w:rsidP="00667EA3">
      <w:pPr>
        <w:pStyle w:val="ActionDescription"/>
        <w:rPr>
          <w:lang w:val="uk-UA"/>
        </w:rPr>
      </w:pPr>
      <w:r w:rsidRPr="00412971">
        <w:rPr>
          <w:lang w:val="uk-UA"/>
        </w:rPr>
        <w:t>Пашко проводить, притримуючи за плече та садить Олю на стілець.</w:t>
      </w:r>
    </w:p>
    <w:p w:rsidR="002B308B" w:rsidRPr="00412971" w:rsidRDefault="002B308B" w:rsidP="00667EA3">
      <w:pPr>
        <w:pStyle w:val="HeroName"/>
        <w:rPr>
          <w:lang w:val="uk-UA"/>
        </w:rPr>
      </w:pPr>
      <w:r w:rsidRPr="00412971">
        <w:rPr>
          <w:lang w:val="uk-UA"/>
        </w:rPr>
        <w:t>паша</w:t>
      </w:r>
    </w:p>
    <w:p w:rsidR="002B308B" w:rsidRPr="00412971" w:rsidRDefault="002B308B" w:rsidP="00667EA3">
      <w:pPr>
        <w:pStyle w:val="HeroReplica"/>
        <w:rPr>
          <w:lang w:val="uk-UA"/>
        </w:rPr>
      </w:pPr>
      <w:r w:rsidRPr="00412971">
        <w:rPr>
          <w:lang w:val="uk-UA"/>
        </w:rPr>
        <w:t xml:space="preserve">Ось так. Посидь тут трохи. </w:t>
      </w:r>
    </w:p>
    <w:p w:rsidR="002B308B" w:rsidRPr="00412971" w:rsidRDefault="002B308B" w:rsidP="00667EA3">
      <w:pPr>
        <w:rPr>
          <w:lang w:val="uk-UA"/>
        </w:rPr>
      </w:pPr>
    </w:p>
    <w:p w:rsidR="002B308B" w:rsidRPr="00412971" w:rsidRDefault="002B308B" w:rsidP="00667EA3">
      <w:pPr>
        <w:pStyle w:val="HeroName"/>
        <w:rPr>
          <w:lang w:val="uk-UA"/>
        </w:rPr>
      </w:pPr>
      <w:r w:rsidRPr="00412971">
        <w:rPr>
          <w:lang w:val="uk-UA"/>
        </w:rPr>
        <w:t>оля</w:t>
      </w:r>
    </w:p>
    <w:p w:rsidR="002B308B" w:rsidRPr="00412971" w:rsidRDefault="002B308B" w:rsidP="00667EA3">
      <w:pPr>
        <w:pStyle w:val="HeroReplica"/>
        <w:rPr>
          <w:lang w:val="uk-UA"/>
        </w:rPr>
      </w:pPr>
      <w:r w:rsidRPr="00412971">
        <w:rPr>
          <w:lang w:val="uk-UA"/>
        </w:rPr>
        <w:t>Що це за місце?</w:t>
      </w:r>
    </w:p>
    <w:p w:rsidR="002B308B" w:rsidRPr="00412971" w:rsidRDefault="002B308B" w:rsidP="00667EA3">
      <w:pPr>
        <w:rPr>
          <w:lang w:val="uk-UA"/>
        </w:rPr>
      </w:pPr>
    </w:p>
    <w:p w:rsidR="002B308B" w:rsidRPr="00412971" w:rsidRDefault="002B308B" w:rsidP="00667EA3">
      <w:pPr>
        <w:pStyle w:val="HeroName"/>
        <w:rPr>
          <w:lang w:val="uk-UA"/>
        </w:rPr>
      </w:pPr>
      <w:r w:rsidRPr="00412971">
        <w:rPr>
          <w:lang w:val="uk-UA"/>
        </w:rPr>
        <w:t>паша</w:t>
      </w:r>
    </w:p>
    <w:p w:rsidR="002B308B" w:rsidRPr="00412971" w:rsidRDefault="002B308B" w:rsidP="00667EA3">
      <w:pPr>
        <w:pStyle w:val="HeroReplica"/>
        <w:rPr>
          <w:lang w:val="uk-UA"/>
        </w:rPr>
      </w:pPr>
      <w:r w:rsidRPr="00412971">
        <w:rPr>
          <w:lang w:val="uk-UA"/>
        </w:rPr>
        <w:t>Та це ми винаймали. Була необхідність. Скоро строк закінчується, але пару днів можна перекантуватися. Чи тобі не подобається?</w:t>
      </w:r>
    </w:p>
    <w:p w:rsidR="002B308B" w:rsidRPr="00412971" w:rsidRDefault="002B308B" w:rsidP="00667EA3">
      <w:pPr>
        <w:rPr>
          <w:lang w:val="uk-UA"/>
        </w:rPr>
      </w:pPr>
    </w:p>
    <w:p w:rsidR="002B308B" w:rsidRPr="00412971" w:rsidRDefault="002B308B" w:rsidP="00667EA3">
      <w:pPr>
        <w:pStyle w:val="HeroName"/>
        <w:rPr>
          <w:lang w:val="uk-UA"/>
        </w:rPr>
      </w:pPr>
      <w:r w:rsidRPr="00412971">
        <w:rPr>
          <w:lang w:val="uk-UA"/>
        </w:rPr>
        <w:t>оля</w:t>
      </w:r>
    </w:p>
    <w:p w:rsidR="002B308B" w:rsidRPr="00412971" w:rsidRDefault="002B308B" w:rsidP="00667EA3">
      <w:pPr>
        <w:pStyle w:val="HeroReplica"/>
        <w:rPr>
          <w:lang w:val="uk-UA"/>
        </w:rPr>
      </w:pPr>
      <w:r w:rsidRPr="00412971">
        <w:rPr>
          <w:lang w:val="uk-UA"/>
        </w:rPr>
        <w:t>Та байдуже.</w:t>
      </w:r>
    </w:p>
    <w:p w:rsidR="002B308B" w:rsidRPr="00412971" w:rsidRDefault="002B308B" w:rsidP="00667EA3">
      <w:pPr>
        <w:rPr>
          <w:lang w:val="uk-UA"/>
        </w:rPr>
      </w:pPr>
    </w:p>
    <w:p w:rsidR="002B308B" w:rsidRPr="00412971" w:rsidRDefault="002B308B" w:rsidP="00667EA3">
      <w:pPr>
        <w:pStyle w:val="HeroName"/>
        <w:rPr>
          <w:lang w:val="uk-UA"/>
        </w:rPr>
      </w:pPr>
      <w:r w:rsidRPr="00412971">
        <w:rPr>
          <w:lang w:val="uk-UA"/>
        </w:rPr>
        <w:t>паша</w:t>
      </w:r>
    </w:p>
    <w:p w:rsidR="002B308B" w:rsidRPr="00412971" w:rsidRDefault="002B308B" w:rsidP="00667EA3">
      <w:pPr>
        <w:pStyle w:val="HeroReplica"/>
        <w:rPr>
          <w:lang w:val="uk-UA"/>
        </w:rPr>
      </w:pPr>
      <w:r w:rsidRPr="00412971">
        <w:rPr>
          <w:lang w:val="uk-UA"/>
        </w:rPr>
        <w:t>Ось і добре. Ти посидь трохи. Я зараз повернуся.</w:t>
      </w:r>
    </w:p>
    <w:p w:rsidR="002B308B" w:rsidRPr="00412971" w:rsidRDefault="002B308B" w:rsidP="00667EA3">
      <w:pPr>
        <w:rPr>
          <w:lang w:val="uk-UA"/>
        </w:rPr>
      </w:pPr>
    </w:p>
    <w:p w:rsidR="002B308B" w:rsidRPr="00412971" w:rsidRDefault="002B308B" w:rsidP="00667EA3">
      <w:pPr>
        <w:rPr>
          <w:lang w:val="uk-UA"/>
        </w:rPr>
      </w:pPr>
      <w:r w:rsidRPr="00412971">
        <w:rPr>
          <w:lang w:val="uk-UA"/>
        </w:rPr>
        <w:t>Пашко йде.</w:t>
      </w:r>
    </w:p>
    <w:p w:rsidR="002B308B" w:rsidRPr="00412971" w:rsidRDefault="002B308B" w:rsidP="00667EA3">
      <w:pPr>
        <w:rPr>
          <w:lang w:val="uk-UA"/>
        </w:rPr>
      </w:pPr>
    </w:p>
    <w:p w:rsidR="002B308B" w:rsidRPr="00412971" w:rsidRDefault="002B308B" w:rsidP="00667EA3">
      <w:pPr>
        <w:pStyle w:val="ActionTimeArena"/>
        <w:rPr>
          <w:lang w:val="uk-UA"/>
        </w:rPr>
      </w:pPr>
      <w:r w:rsidRPr="00412971">
        <w:rPr>
          <w:lang w:val="uk-UA"/>
        </w:rPr>
        <w:t>Інт. Зйомна квартира - коридор - вечір</w:t>
      </w:r>
    </w:p>
    <w:p w:rsidR="002B308B" w:rsidRPr="00E44756" w:rsidRDefault="002B308B" w:rsidP="00667EA3">
      <w:pPr>
        <w:pStyle w:val="ActionDescription"/>
        <w:rPr>
          <w:lang w:val="uk-UA"/>
        </w:rPr>
      </w:pPr>
      <w:r w:rsidRPr="00E44756">
        <w:rPr>
          <w:lang w:val="uk-UA"/>
        </w:rPr>
        <w:t>Входить Пашко, в нього в одній руці пляшка горілки та пакет з продуктами, а в іншій застібнута спортивна сумка.</w:t>
      </w:r>
    </w:p>
    <w:p w:rsidR="002B308B" w:rsidRPr="00412971" w:rsidRDefault="002B308B" w:rsidP="00667EA3">
      <w:pPr>
        <w:pStyle w:val="ActionDescription"/>
        <w:rPr>
          <w:lang w:val="uk-UA"/>
        </w:rPr>
      </w:pPr>
      <w:r w:rsidRPr="00412971">
        <w:rPr>
          <w:lang w:val="uk-UA"/>
        </w:rPr>
        <w:t>Пашко бачить, як Оля стоїть у ванній кімнаті й тримає пальцями з нашвидкуруч та недбало обрізаними нігтями пасмо волосся, яке намагається обрізати ножицями, що в іншій, руці з так само понівеченими нігтями.</w:t>
      </w:r>
    </w:p>
    <w:p w:rsidR="002B308B" w:rsidRPr="00E44756" w:rsidRDefault="002B308B" w:rsidP="00667EA3">
      <w:pPr>
        <w:pStyle w:val="ActionDescription"/>
        <w:rPr>
          <w:lang w:val="uk-UA"/>
        </w:rPr>
      </w:pPr>
      <w:r w:rsidRPr="00412971">
        <w:rPr>
          <w:lang w:val="uk-UA"/>
        </w:rPr>
        <w:t xml:space="preserve">Пашко </w:t>
      </w:r>
      <w:r w:rsidRPr="00E44756">
        <w:rPr>
          <w:lang w:val="uk-UA"/>
        </w:rPr>
        <w:t>кидає сумку на підлогу, зверху кидає продукти та пляшку.</w:t>
      </w:r>
    </w:p>
    <w:p w:rsidR="002B308B" w:rsidRPr="00412971" w:rsidRDefault="002B308B" w:rsidP="00667EA3">
      <w:pPr>
        <w:pStyle w:val="HeroName"/>
        <w:rPr>
          <w:lang w:val="uk-UA"/>
        </w:rPr>
      </w:pPr>
      <w:r w:rsidRPr="00412971">
        <w:rPr>
          <w:lang w:val="uk-UA"/>
        </w:rPr>
        <w:t>паша</w:t>
      </w:r>
    </w:p>
    <w:p w:rsidR="002B308B" w:rsidRPr="00412971" w:rsidRDefault="002B308B" w:rsidP="00667EA3">
      <w:pPr>
        <w:pStyle w:val="HeroReplica"/>
        <w:rPr>
          <w:lang w:val="uk-UA"/>
        </w:rPr>
      </w:pPr>
      <w:r w:rsidRPr="00412971">
        <w:rPr>
          <w:lang w:val="uk-UA"/>
        </w:rPr>
        <w:t>Сонечко, ти що, що ти з собою чиниш?</w:t>
      </w:r>
    </w:p>
    <w:p w:rsidR="002B308B" w:rsidRPr="00412971" w:rsidRDefault="002B308B" w:rsidP="00667EA3">
      <w:pPr>
        <w:rPr>
          <w:lang w:val="uk-UA"/>
        </w:rPr>
      </w:pPr>
    </w:p>
    <w:p w:rsidR="002B308B" w:rsidRPr="00412971" w:rsidRDefault="002B308B" w:rsidP="00667EA3">
      <w:pPr>
        <w:pStyle w:val="ActionDescription"/>
        <w:rPr>
          <w:lang w:val="uk-UA"/>
        </w:rPr>
      </w:pPr>
      <w:r w:rsidRPr="00412971">
        <w:rPr>
          <w:lang w:val="uk-UA"/>
        </w:rPr>
        <w:t>Пашко за плечі розвертає Олю до себе й забравши в неї з безвільно обм'яклої руки ножиці та відкинувши їх в сторону, пригортає її до себе.</w:t>
      </w:r>
    </w:p>
    <w:p w:rsidR="002B308B" w:rsidRPr="00412971" w:rsidRDefault="002B308B" w:rsidP="00431084">
      <w:pPr>
        <w:pStyle w:val="ActionDescription"/>
        <w:rPr>
          <w:lang w:val="uk-UA"/>
        </w:rPr>
      </w:pPr>
      <w:r w:rsidRPr="00412971">
        <w:rPr>
          <w:lang w:val="uk-UA"/>
        </w:rPr>
        <w:t>Оля безвільно повисає на Пашку й починає плакати навзрид.</w:t>
      </w:r>
    </w:p>
    <w:p w:rsidR="002B308B" w:rsidRPr="00412971" w:rsidRDefault="002B308B" w:rsidP="00431084">
      <w:pPr>
        <w:pStyle w:val="HeroName"/>
        <w:rPr>
          <w:lang w:val="uk-UA"/>
        </w:rPr>
      </w:pPr>
      <w:r w:rsidRPr="00412971">
        <w:rPr>
          <w:lang w:val="uk-UA"/>
        </w:rPr>
        <w:t>оля</w:t>
      </w:r>
    </w:p>
    <w:p w:rsidR="002B308B" w:rsidRPr="00412971" w:rsidRDefault="002B308B" w:rsidP="00431084">
      <w:pPr>
        <w:pStyle w:val="HeroReplica"/>
        <w:rPr>
          <w:lang w:val="uk-UA"/>
        </w:rPr>
      </w:pPr>
      <w:r w:rsidRPr="00412971">
        <w:rPr>
          <w:lang w:val="uk-UA"/>
        </w:rPr>
        <w:t>За що мені таке. За що.</w:t>
      </w:r>
    </w:p>
    <w:p w:rsidR="002B308B" w:rsidRPr="00412971" w:rsidRDefault="002B308B" w:rsidP="00431084">
      <w:pPr>
        <w:rPr>
          <w:lang w:val="uk-UA"/>
        </w:rPr>
      </w:pPr>
    </w:p>
    <w:p w:rsidR="002B308B" w:rsidRPr="00412971" w:rsidRDefault="002B308B" w:rsidP="00431084">
      <w:pPr>
        <w:rPr>
          <w:lang w:val="uk-UA"/>
        </w:rPr>
      </w:pPr>
      <w:r w:rsidRPr="00412971">
        <w:rPr>
          <w:lang w:val="uk-UA"/>
        </w:rPr>
        <w:t>Пашко заспокійливо похлопує її по спині.</w:t>
      </w:r>
    </w:p>
    <w:p w:rsidR="002B308B" w:rsidRPr="00412971" w:rsidRDefault="002B308B" w:rsidP="00431084">
      <w:pPr>
        <w:rPr>
          <w:lang w:val="uk-UA"/>
        </w:rPr>
      </w:pPr>
    </w:p>
    <w:p w:rsidR="002B308B" w:rsidRPr="00412971" w:rsidRDefault="002B308B" w:rsidP="00431084">
      <w:pPr>
        <w:pStyle w:val="HeroName"/>
        <w:rPr>
          <w:lang w:val="uk-UA"/>
        </w:rPr>
      </w:pPr>
      <w:r w:rsidRPr="00412971">
        <w:rPr>
          <w:lang w:val="uk-UA"/>
        </w:rPr>
        <w:t>паша</w:t>
      </w:r>
    </w:p>
    <w:p w:rsidR="002B308B" w:rsidRPr="00412971" w:rsidRDefault="002B308B" w:rsidP="00431084">
      <w:pPr>
        <w:pStyle w:val="HeroReplica"/>
        <w:rPr>
          <w:lang w:val="uk-UA"/>
        </w:rPr>
      </w:pPr>
      <w:r w:rsidRPr="00412971">
        <w:rPr>
          <w:lang w:val="uk-UA"/>
        </w:rPr>
        <w:t>Все. Все скінчилося. Все вже добре. Я поруч. Я буду поруч.</w:t>
      </w:r>
    </w:p>
    <w:p w:rsidR="002B308B" w:rsidRPr="00412971" w:rsidRDefault="002B308B" w:rsidP="00431084">
      <w:pPr>
        <w:rPr>
          <w:lang w:val="uk-UA"/>
        </w:rPr>
      </w:pPr>
    </w:p>
    <w:p w:rsidR="002B308B" w:rsidRPr="00412971" w:rsidRDefault="002B308B" w:rsidP="00431084">
      <w:pPr>
        <w:pStyle w:val="ActionTimeArena"/>
        <w:rPr>
          <w:lang w:val="uk-UA"/>
        </w:rPr>
      </w:pPr>
      <w:r w:rsidRPr="00412971">
        <w:rPr>
          <w:lang w:val="uk-UA"/>
        </w:rPr>
        <w:t xml:space="preserve">Інт. Зйомна квартира - кухня - </w:t>
      </w:r>
      <w:r w:rsidRPr="00F806D3">
        <w:rPr>
          <w:lang w:val="ru-RU"/>
        </w:rPr>
        <w:t>вечір</w:t>
      </w:r>
    </w:p>
    <w:p w:rsidR="002B308B" w:rsidRPr="005D05AF" w:rsidRDefault="002B308B" w:rsidP="00431084">
      <w:pPr>
        <w:pStyle w:val="ActionDescription"/>
        <w:rPr>
          <w:lang w:val="uk-UA"/>
        </w:rPr>
      </w:pPr>
      <w:r w:rsidRPr="00412971">
        <w:rPr>
          <w:lang w:val="uk-UA"/>
        </w:rPr>
        <w:t>На столі майже порожня пляшка горілки, нашвидкуруч сервовані недоїдки</w:t>
      </w:r>
      <w:r w:rsidRPr="005D05AF">
        <w:rPr>
          <w:lang w:val="ru-RU"/>
        </w:rPr>
        <w:t xml:space="preserve">, </w:t>
      </w:r>
      <w:r w:rsidRPr="005D05AF">
        <w:rPr>
          <w:lang w:val="uk-UA"/>
        </w:rPr>
        <w:t>серед них також помітно капронову пляшку кетчупу, об'ємом коло літри.</w:t>
      </w:r>
    </w:p>
    <w:p w:rsidR="002B308B" w:rsidRPr="00614D42" w:rsidRDefault="002B308B" w:rsidP="00431084">
      <w:pPr>
        <w:pStyle w:val="ActionDescription"/>
        <w:rPr>
          <w:lang w:val="uk-UA"/>
        </w:rPr>
      </w:pPr>
      <w:r w:rsidRPr="005D05AF">
        <w:rPr>
          <w:lang w:val="uk-UA"/>
        </w:rPr>
        <w:t>Оля сидить, відкинувшись</w:t>
      </w:r>
      <w:r w:rsidRPr="00412971">
        <w:rPr>
          <w:lang w:val="uk-UA"/>
        </w:rPr>
        <w:t xml:space="preserve"> спиною на </w:t>
      </w:r>
      <w:r w:rsidRPr="00614D42">
        <w:rPr>
          <w:lang w:val="uk-UA"/>
        </w:rPr>
        <w:t>стільці й запрокинувши підборіддя. Очі заплющенні. Волосся місцями понівечене. Видно, що вона добряче напідпитку.</w:t>
      </w:r>
    </w:p>
    <w:p w:rsidR="002B308B" w:rsidRPr="00412971" w:rsidRDefault="002B308B" w:rsidP="00431084">
      <w:pPr>
        <w:pStyle w:val="ActionDescription"/>
        <w:rPr>
          <w:lang w:val="uk-UA"/>
        </w:rPr>
      </w:pPr>
      <w:r w:rsidRPr="00412971">
        <w:rPr>
          <w:lang w:val="uk-UA"/>
        </w:rPr>
        <w:t xml:space="preserve">Пашко, </w:t>
      </w:r>
      <w:r w:rsidRPr="006216D9">
        <w:rPr>
          <w:lang w:val="uk-UA"/>
        </w:rPr>
        <w:t>виглядаючи тверезо, сидить навпроти, палить, поклавши руки навколішки</w:t>
      </w:r>
      <w:r w:rsidRPr="00412971">
        <w:rPr>
          <w:lang w:val="uk-UA"/>
        </w:rPr>
        <w:t xml:space="preserve"> й серйозним поглядом дивиться на Олю. </w:t>
      </w:r>
    </w:p>
    <w:p w:rsidR="002B308B" w:rsidRPr="00412971" w:rsidRDefault="002B308B" w:rsidP="00431084">
      <w:pPr>
        <w:pStyle w:val="HeroName"/>
        <w:rPr>
          <w:lang w:val="uk-UA"/>
        </w:rPr>
      </w:pPr>
      <w:r w:rsidRPr="00412971">
        <w:rPr>
          <w:lang w:val="uk-UA"/>
        </w:rPr>
        <w:t>пашко</w:t>
      </w:r>
    </w:p>
    <w:p w:rsidR="002B308B" w:rsidRPr="00412971" w:rsidRDefault="002B308B" w:rsidP="00431084">
      <w:pPr>
        <w:pStyle w:val="HeroReplica"/>
        <w:rPr>
          <w:lang w:val="uk-UA"/>
        </w:rPr>
      </w:pPr>
      <w:r w:rsidRPr="00412971">
        <w:rPr>
          <w:lang w:val="uk-UA"/>
        </w:rPr>
        <w:t>Полишайся зі мною.</w:t>
      </w:r>
    </w:p>
    <w:p w:rsidR="002B308B" w:rsidRPr="00412971" w:rsidRDefault="002B308B" w:rsidP="00431084">
      <w:pPr>
        <w:rPr>
          <w:lang w:val="uk-UA"/>
        </w:rPr>
      </w:pPr>
    </w:p>
    <w:p w:rsidR="002B308B" w:rsidRPr="00412971" w:rsidRDefault="002B308B" w:rsidP="00431084">
      <w:pPr>
        <w:pStyle w:val="HeroName"/>
        <w:rPr>
          <w:lang w:val="uk-UA"/>
        </w:rPr>
      </w:pPr>
      <w:r w:rsidRPr="00412971">
        <w:rPr>
          <w:lang w:val="uk-UA"/>
        </w:rPr>
        <w:t>оля</w:t>
      </w:r>
    </w:p>
    <w:p w:rsidR="002B308B" w:rsidRPr="00412971" w:rsidRDefault="002B308B" w:rsidP="00431084">
      <w:pPr>
        <w:pStyle w:val="HeroRemarka"/>
        <w:rPr>
          <w:lang w:val="uk-UA"/>
        </w:rPr>
      </w:pPr>
      <w:r w:rsidRPr="00412971">
        <w:rPr>
          <w:lang w:val="uk-UA"/>
        </w:rPr>
        <w:t>(не розплющуючи очей)</w:t>
      </w:r>
    </w:p>
    <w:p w:rsidR="002B308B" w:rsidRPr="00412971" w:rsidRDefault="002B308B" w:rsidP="00431084">
      <w:pPr>
        <w:pStyle w:val="HeroReplica"/>
        <w:rPr>
          <w:lang w:val="uk-UA"/>
        </w:rPr>
      </w:pPr>
      <w:r w:rsidRPr="00412971">
        <w:rPr>
          <w:lang w:val="uk-UA"/>
        </w:rPr>
        <w:t>Навіщо?</w:t>
      </w:r>
    </w:p>
    <w:p w:rsidR="002B308B" w:rsidRPr="00412971" w:rsidRDefault="002B308B" w:rsidP="00431084">
      <w:pPr>
        <w:rPr>
          <w:lang w:val="uk-UA"/>
        </w:rPr>
      </w:pPr>
    </w:p>
    <w:p w:rsidR="002B308B" w:rsidRPr="00412971" w:rsidRDefault="002B308B" w:rsidP="00431084">
      <w:pPr>
        <w:pStyle w:val="HeroName"/>
        <w:rPr>
          <w:lang w:val="uk-UA"/>
        </w:rPr>
      </w:pPr>
      <w:r w:rsidRPr="00412971">
        <w:rPr>
          <w:lang w:val="uk-UA"/>
        </w:rPr>
        <w:t>пашко</w:t>
      </w:r>
    </w:p>
    <w:p w:rsidR="002B308B" w:rsidRPr="00412971" w:rsidRDefault="002B308B" w:rsidP="00431084">
      <w:pPr>
        <w:pStyle w:val="HeroReplica"/>
        <w:rPr>
          <w:lang w:val="uk-UA"/>
        </w:rPr>
      </w:pPr>
      <w:r w:rsidRPr="00412971">
        <w:rPr>
          <w:lang w:val="uk-UA"/>
        </w:rPr>
        <w:t>Я серйозно. Винайму на довший строк цю квартиру. Буде наша домівка. Будемо жити разом. Зоставайся.</w:t>
      </w:r>
    </w:p>
    <w:p w:rsidR="002B308B" w:rsidRPr="00412971" w:rsidRDefault="002B308B" w:rsidP="00412971">
      <w:pPr>
        <w:rPr>
          <w:lang w:val="uk-UA"/>
        </w:rPr>
      </w:pPr>
    </w:p>
    <w:p w:rsidR="002B308B" w:rsidRPr="00412971" w:rsidRDefault="002B308B" w:rsidP="00412971">
      <w:pPr>
        <w:pStyle w:val="ActionDescription"/>
        <w:rPr>
          <w:lang w:val="uk-UA"/>
        </w:rPr>
      </w:pPr>
      <w:r w:rsidRPr="00412971">
        <w:rPr>
          <w:lang w:val="uk-UA"/>
        </w:rPr>
        <w:t>Оля розплющує очі й відсторонюється від спинки стільця.</w:t>
      </w:r>
    </w:p>
    <w:p w:rsidR="002B308B" w:rsidRPr="00412971" w:rsidRDefault="002B308B" w:rsidP="00412971">
      <w:pPr>
        <w:pStyle w:val="HeroName"/>
        <w:rPr>
          <w:lang w:val="uk-UA"/>
        </w:rPr>
      </w:pPr>
      <w:r w:rsidRPr="00412971">
        <w:rPr>
          <w:lang w:val="uk-UA"/>
        </w:rPr>
        <w:t>оля</w:t>
      </w:r>
    </w:p>
    <w:p w:rsidR="002B308B" w:rsidRPr="00412971" w:rsidRDefault="002B308B" w:rsidP="00412971">
      <w:pPr>
        <w:pStyle w:val="HeroReplica"/>
        <w:rPr>
          <w:lang w:val="uk-UA"/>
        </w:rPr>
      </w:pPr>
      <w:r w:rsidRPr="00412971">
        <w:rPr>
          <w:lang w:val="uk-UA"/>
        </w:rPr>
        <w:t>Навіщо я тобі така потрібна.</w:t>
      </w:r>
    </w:p>
    <w:p w:rsidR="002B308B" w:rsidRPr="00412971" w:rsidRDefault="002B308B" w:rsidP="00412971">
      <w:pPr>
        <w:rPr>
          <w:lang w:val="uk-UA"/>
        </w:rPr>
      </w:pPr>
    </w:p>
    <w:p w:rsidR="002B308B" w:rsidRPr="00412971" w:rsidRDefault="002B308B" w:rsidP="00412971">
      <w:pPr>
        <w:pStyle w:val="HeroName"/>
        <w:rPr>
          <w:lang w:val="uk-UA"/>
        </w:rPr>
      </w:pPr>
      <w:r w:rsidRPr="00412971">
        <w:rPr>
          <w:lang w:val="uk-UA"/>
        </w:rPr>
        <w:t>паша</w:t>
      </w:r>
    </w:p>
    <w:p w:rsidR="002B308B" w:rsidRPr="00412971" w:rsidRDefault="002B308B" w:rsidP="00412971">
      <w:pPr>
        <w:pStyle w:val="HeroReplica"/>
        <w:rPr>
          <w:lang w:val="uk-UA"/>
        </w:rPr>
      </w:pPr>
      <w:r w:rsidRPr="00412971">
        <w:rPr>
          <w:lang w:val="uk-UA"/>
        </w:rPr>
        <w:t>Потрібна. Ти й не уявляєш, як сильно ти мені потрібна.</w:t>
      </w:r>
    </w:p>
    <w:p w:rsidR="002B308B" w:rsidRPr="00412971" w:rsidRDefault="002B308B" w:rsidP="00412971">
      <w:pPr>
        <w:rPr>
          <w:lang w:val="uk-UA"/>
        </w:rPr>
      </w:pPr>
    </w:p>
    <w:p w:rsidR="002B308B" w:rsidRPr="00412971" w:rsidRDefault="002B308B" w:rsidP="00412971">
      <w:pPr>
        <w:pStyle w:val="ActionDescription"/>
        <w:rPr>
          <w:lang w:val="uk-UA"/>
        </w:rPr>
      </w:pPr>
      <w:r w:rsidRPr="00412971">
        <w:rPr>
          <w:lang w:val="uk-UA"/>
        </w:rPr>
        <w:t>Оля гірко посміхається, нахиляється ближче до Пашка й піднісши руку до його щоки, починає її гладити.</w:t>
      </w:r>
    </w:p>
    <w:p w:rsidR="002B308B" w:rsidRPr="00412971" w:rsidRDefault="002B308B" w:rsidP="00412971">
      <w:pPr>
        <w:pStyle w:val="ActionDescription"/>
        <w:rPr>
          <w:lang w:val="uk-UA"/>
        </w:rPr>
      </w:pPr>
      <w:r w:rsidRPr="00412971">
        <w:rPr>
          <w:lang w:val="uk-UA"/>
        </w:rPr>
        <w:t>Пашко притискає її руку своєю до щоки й потім підносить до губ та цілує.</w:t>
      </w:r>
    </w:p>
    <w:p w:rsidR="002B308B" w:rsidRPr="00412971" w:rsidRDefault="002B308B" w:rsidP="00412971">
      <w:pPr>
        <w:pStyle w:val="HeroName"/>
        <w:rPr>
          <w:lang w:val="uk-UA"/>
        </w:rPr>
      </w:pPr>
      <w:r w:rsidRPr="00412971">
        <w:rPr>
          <w:lang w:val="uk-UA"/>
        </w:rPr>
        <w:t>паша</w:t>
      </w:r>
    </w:p>
    <w:p w:rsidR="002B308B" w:rsidRPr="00F806D3" w:rsidRDefault="002B308B" w:rsidP="005D2B77">
      <w:pPr>
        <w:pStyle w:val="HeroReplica"/>
        <w:rPr>
          <w:lang w:val="ru-RU"/>
        </w:rPr>
      </w:pPr>
      <w:r w:rsidRPr="00412971">
        <w:rPr>
          <w:lang w:val="uk-UA"/>
        </w:rPr>
        <w:t xml:space="preserve">Зоставайся. </w:t>
      </w:r>
    </w:p>
    <w:p w:rsidR="002B308B" w:rsidRPr="00F806D3" w:rsidRDefault="002B308B" w:rsidP="005D2B77">
      <w:pPr>
        <w:rPr>
          <w:lang w:val="ru-RU"/>
        </w:rPr>
      </w:pPr>
    </w:p>
    <w:p w:rsidR="002B308B" w:rsidRPr="00614D42" w:rsidRDefault="002B308B" w:rsidP="005D2B77">
      <w:pPr>
        <w:pStyle w:val="ActionTimeArena"/>
        <w:rPr>
          <w:lang w:val="uk-UA"/>
        </w:rPr>
      </w:pPr>
      <w:r w:rsidRPr="00614D42">
        <w:rPr>
          <w:lang w:val="uk-UA"/>
        </w:rPr>
        <w:t>інт. зйомна квартира - кімната -ніч</w:t>
      </w:r>
    </w:p>
    <w:p w:rsidR="002B308B" w:rsidRPr="00614D42" w:rsidRDefault="002B308B" w:rsidP="005D2B77">
      <w:pPr>
        <w:pStyle w:val="ActionDescription"/>
        <w:rPr>
          <w:lang w:val="uk-UA"/>
        </w:rPr>
      </w:pPr>
      <w:r w:rsidRPr="00614D42">
        <w:rPr>
          <w:lang w:val="uk-UA"/>
        </w:rPr>
        <w:t>Пашко застилає диван. Йде.</w:t>
      </w:r>
    </w:p>
    <w:p w:rsidR="002B308B" w:rsidRPr="00614D42" w:rsidRDefault="002B308B" w:rsidP="005D2B77">
      <w:pPr>
        <w:pStyle w:val="ActionDescription"/>
        <w:rPr>
          <w:lang w:val="uk-UA"/>
        </w:rPr>
      </w:pPr>
      <w:r w:rsidRPr="00614D42">
        <w:rPr>
          <w:lang w:val="uk-UA"/>
        </w:rPr>
        <w:t>Пашко на руках заносить засинаючу та п'яну Олю до кімнати, вмощує її на диван.</w:t>
      </w:r>
    </w:p>
    <w:p w:rsidR="002B308B" w:rsidRPr="00614D42" w:rsidRDefault="002B308B" w:rsidP="005D2B77">
      <w:pPr>
        <w:pStyle w:val="HeroName"/>
        <w:rPr>
          <w:lang w:val="uk-UA"/>
        </w:rPr>
      </w:pPr>
      <w:r w:rsidRPr="00614D42">
        <w:rPr>
          <w:lang w:val="uk-UA"/>
        </w:rPr>
        <w:t>оля</w:t>
      </w:r>
    </w:p>
    <w:p w:rsidR="002B308B" w:rsidRPr="00614D42" w:rsidRDefault="002B308B" w:rsidP="005D2B77">
      <w:pPr>
        <w:pStyle w:val="HeroRemarka"/>
        <w:rPr>
          <w:lang w:val="uk-UA"/>
        </w:rPr>
      </w:pPr>
      <w:r w:rsidRPr="00614D42">
        <w:rPr>
          <w:lang w:val="uk-UA"/>
        </w:rPr>
        <w:t>(п'яно)</w:t>
      </w:r>
    </w:p>
    <w:p w:rsidR="002B308B" w:rsidRPr="00614D42" w:rsidRDefault="002B308B" w:rsidP="005D2B77">
      <w:pPr>
        <w:pStyle w:val="HeroReplica"/>
        <w:rPr>
          <w:lang w:val="uk-UA"/>
        </w:rPr>
      </w:pPr>
      <w:r w:rsidRPr="00614D42">
        <w:rPr>
          <w:lang w:val="uk-UA"/>
        </w:rPr>
        <w:t>Що ти робиш?</w:t>
      </w:r>
    </w:p>
    <w:p w:rsidR="002B308B" w:rsidRPr="00614D42" w:rsidRDefault="002B308B" w:rsidP="005D2B77">
      <w:pPr>
        <w:rPr>
          <w:lang w:val="uk-UA"/>
        </w:rPr>
      </w:pPr>
    </w:p>
    <w:p w:rsidR="002B308B" w:rsidRPr="00614D42" w:rsidRDefault="002B308B" w:rsidP="005D2B77">
      <w:pPr>
        <w:pStyle w:val="HeroName"/>
        <w:rPr>
          <w:lang w:val="uk-UA"/>
        </w:rPr>
      </w:pPr>
      <w:r w:rsidRPr="00614D42">
        <w:rPr>
          <w:lang w:val="uk-UA"/>
        </w:rPr>
        <w:t>паша</w:t>
      </w:r>
    </w:p>
    <w:p w:rsidR="002B308B" w:rsidRPr="00614D42" w:rsidRDefault="002B308B" w:rsidP="005D2B77">
      <w:pPr>
        <w:pStyle w:val="HeroReplica"/>
        <w:rPr>
          <w:lang w:val="uk-UA"/>
        </w:rPr>
      </w:pPr>
      <w:r w:rsidRPr="00614D42">
        <w:rPr>
          <w:lang w:val="uk-UA"/>
        </w:rPr>
        <w:t>Ти втомилася. Поспи трохи.</w:t>
      </w:r>
    </w:p>
    <w:p w:rsidR="002B308B" w:rsidRPr="00614D42" w:rsidRDefault="002B308B" w:rsidP="005D2B77">
      <w:pPr>
        <w:rPr>
          <w:lang w:val="uk-UA"/>
        </w:rPr>
      </w:pPr>
    </w:p>
    <w:p w:rsidR="002B308B" w:rsidRPr="00614D42" w:rsidRDefault="002B308B" w:rsidP="005D2B77">
      <w:pPr>
        <w:rPr>
          <w:lang w:val="uk-UA"/>
        </w:rPr>
      </w:pPr>
      <w:r w:rsidRPr="00614D42">
        <w:rPr>
          <w:lang w:val="uk-UA"/>
        </w:rPr>
        <w:t>Пашко лагідно укриває Олю простирадлом, підводячи його під саму шию, розправляє та гладить понівечене волосся, лагідно вбирає одне пасмо з чола, деякий час лагідно дивиться, потім відходить, вимикає світло та йде.</w:t>
      </w:r>
    </w:p>
    <w:p w:rsidR="002B308B" w:rsidRPr="00614D42" w:rsidRDefault="002B308B" w:rsidP="005D2B77">
      <w:pPr>
        <w:rPr>
          <w:lang w:val="uk-UA"/>
        </w:rPr>
      </w:pPr>
    </w:p>
    <w:p w:rsidR="002B308B" w:rsidRPr="00614D42" w:rsidRDefault="002B308B" w:rsidP="00614D42">
      <w:pPr>
        <w:pStyle w:val="ActionTimeArena"/>
        <w:rPr>
          <w:lang w:val="uk-UA"/>
        </w:rPr>
      </w:pPr>
      <w:r w:rsidRPr="00614D42">
        <w:rPr>
          <w:lang w:val="uk-UA"/>
        </w:rPr>
        <w:t>ІНТ. ЗЙОМНА КВАРТИРА - КІМНАТА -НІЧ</w:t>
      </w:r>
    </w:p>
    <w:p w:rsidR="002B308B" w:rsidRPr="00614D42" w:rsidRDefault="002B308B" w:rsidP="00614D42">
      <w:pPr>
        <w:pStyle w:val="ActionDescription"/>
        <w:rPr>
          <w:lang w:val="uk-UA"/>
        </w:rPr>
      </w:pPr>
      <w:r w:rsidRPr="00614D42">
        <w:rPr>
          <w:lang w:val="uk-UA"/>
        </w:rPr>
        <w:t>Пашко заходить до кімнати, яку освічує місячне сяйво. Схиляється над Ольгою, яка спить, трохи зсунувши простирадло, знову вкриває її, легенько цілує у скроню</w:t>
      </w:r>
    </w:p>
    <w:p w:rsidR="002B308B" w:rsidRPr="00614D42" w:rsidRDefault="002B308B" w:rsidP="00614D42">
      <w:pPr>
        <w:pStyle w:val="HeroName"/>
        <w:rPr>
          <w:lang w:val="uk-UA"/>
        </w:rPr>
      </w:pPr>
      <w:r w:rsidRPr="00614D42">
        <w:rPr>
          <w:lang w:val="uk-UA"/>
        </w:rPr>
        <w:t>паша</w:t>
      </w:r>
    </w:p>
    <w:p w:rsidR="002B308B" w:rsidRPr="00614D42" w:rsidRDefault="002B308B" w:rsidP="00614D42">
      <w:pPr>
        <w:pStyle w:val="HeroRemarka"/>
        <w:rPr>
          <w:lang w:val="uk-UA"/>
        </w:rPr>
      </w:pPr>
      <w:r w:rsidRPr="00614D42">
        <w:rPr>
          <w:lang w:val="uk-UA"/>
        </w:rPr>
        <w:t>(пошепки)</w:t>
      </w:r>
    </w:p>
    <w:p w:rsidR="002B308B" w:rsidRPr="00614D42" w:rsidRDefault="002B308B" w:rsidP="00614D42">
      <w:pPr>
        <w:pStyle w:val="HeroReplica"/>
        <w:rPr>
          <w:lang w:val="uk-UA"/>
        </w:rPr>
      </w:pPr>
      <w:r w:rsidRPr="00614D42">
        <w:rPr>
          <w:lang w:val="uk-UA"/>
        </w:rPr>
        <w:t>Ось так. Відпочинь. А я незабаром повернуся.</w:t>
      </w:r>
    </w:p>
    <w:p w:rsidR="002B308B" w:rsidRPr="00614D42" w:rsidRDefault="002B308B" w:rsidP="00614D42">
      <w:pPr>
        <w:rPr>
          <w:lang w:val="uk-UA"/>
        </w:rPr>
      </w:pPr>
    </w:p>
    <w:p w:rsidR="002B308B" w:rsidRPr="005D05AF" w:rsidRDefault="002B308B" w:rsidP="00611AE0">
      <w:pPr>
        <w:pStyle w:val="ActionDescription"/>
        <w:rPr>
          <w:lang w:val="uk-UA"/>
        </w:rPr>
      </w:pPr>
      <w:r>
        <w:rPr>
          <w:lang w:val="uk-UA"/>
        </w:rPr>
        <w:t xml:space="preserve">Пашко </w:t>
      </w:r>
      <w:r w:rsidRPr="00E44756">
        <w:rPr>
          <w:lang w:val="uk-UA"/>
        </w:rPr>
        <w:t xml:space="preserve">виходить в коридор, схиляється над спортивною сумкою, розстібає її, дістає звідти спортивну курку, вдягає її, </w:t>
      </w:r>
      <w:r w:rsidRPr="005D05AF">
        <w:rPr>
          <w:lang w:val="uk-UA"/>
        </w:rPr>
        <w:t xml:space="preserve">кладе в сумку капронову пляшку з під кетчупу, що стояла поруч, </w:t>
      </w:r>
      <w:r w:rsidRPr="00E44756">
        <w:rPr>
          <w:lang w:val="uk-UA"/>
        </w:rPr>
        <w:t>застібає сумку, й закинувши її на плече, тихо прочиняє двері й вийшовши, так же тихо зачиняє їх, замикає.</w:t>
      </w:r>
    </w:p>
    <w:p w:rsidR="002B308B" w:rsidRPr="00307077" w:rsidRDefault="002B308B" w:rsidP="00611AE0">
      <w:pPr>
        <w:pStyle w:val="ActionTimeArena"/>
        <w:rPr>
          <w:lang w:val="uk-UA"/>
        </w:rPr>
      </w:pPr>
      <w:r w:rsidRPr="00307077">
        <w:rPr>
          <w:lang w:val="uk-UA"/>
        </w:rPr>
        <w:t>інт. сходова клітина - ніч</w:t>
      </w:r>
    </w:p>
    <w:p w:rsidR="002B308B" w:rsidRPr="00307077" w:rsidRDefault="002B308B" w:rsidP="00611AE0">
      <w:pPr>
        <w:pStyle w:val="ActionDescription"/>
        <w:rPr>
          <w:lang w:val="uk-UA"/>
        </w:rPr>
      </w:pPr>
      <w:r w:rsidRPr="00307077">
        <w:rPr>
          <w:lang w:val="uk-UA"/>
        </w:rPr>
        <w:t>Пашко підіймається сходами на сходову клітину, озирається, розглядаючи номери квартир. Підходить до потрібної та скидає з плеча сумку. Присідає та розглядає замок. Встає, бере сумку й підіймається сходами далі.</w:t>
      </w:r>
    </w:p>
    <w:p w:rsidR="002B308B" w:rsidRPr="00307077" w:rsidRDefault="002B308B" w:rsidP="003843E1">
      <w:pPr>
        <w:pStyle w:val="ActionTimeArena"/>
        <w:rPr>
          <w:lang w:val="uk-UA"/>
        </w:rPr>
      </w:pPr>
      <w:r w:rsidRPr="00307077">
        <w:rPr>
          <w:lang w:val="uk-UA"/>
        </w:rPr>
        <w:t>Інт. сходова клітина останнього поверху - ніч</w:t>
      </w:r>
    </w:p>
    <w:p w:rsidR="002B308B" w:rsidRPr="00307077" w:rsidRDefault="002B308B" w:rsidP="003843E1">
      <w:pPr>
        <w:pStyle w:val="ActionDescription"/>
        <w:rPr>
          <w:lang w:val="uk-UA"/>
        </w:rPr>
      </w:pPr>
      <w:r w:rsidRPr="00307077">
        <w:rPr>
          <w:lang w:val="uk-UA"/>
        </w:rPr>
        <w:t>Пашко підходить до решітчастих дверей, що відгороджують прохід на дах та замкнені на замок. Розглядає замок. Ставить сумку, розстібає й попоравшись в ній, одягає медичні рукавички, потім дістає відмички. Трохи попоравшись, відкриває замок та акуратно знімає його, бере сумку, прикриває решітку й з замком йде на дах.</w:t>
      </w:r>
    </w:p>
    <w:p w:rsidR="002B308B" w:rsidRPr="00307077" w:rsidRDefault="002B308B" w:rsidP="003843E1">
      <w:pPr>
        <w:pStyle w:val="ActionTimeArena"/>
        <w:rPr>
          <w:lang w:val="uk-UA"/>
        </w:rPr>
      </w:pPr>
      <w:r w:rsidRPr="00307077">
        <w:rPr>
          <w:lang w:val="uk-UA"/>
        </w:rPr>
        <w:t>Екст. Дах багатоповерхівки - ніч</w:t>
      </w:r>
    </w:p>
    <w:p w:rsidR="002B308B" w:rsidRPr="00307077" w:rsidRDefault="002B308B" w:rsidP="003843E1">
      <w:pPr>
        <w:pStyle w:val="ActionDescription"/>
        <w:rPr>
          <w:lang w:val="uk-UA"/>
        </w:rPr>
      </w:pPr>
      <w:r w:rsidRPr="00307077">
        <w:rPr>
          <w:lang w:val="uk-UA"/>
        </w:rPr>
        <w:t>Пашко порається коло сумки, дістає звідти обріз одноствольного ружа, кладе поруч, дістає пляшку кетчупу, скоч.</w:t>
      </w:r>
    </w:p>
    <w:p w:rsidR="002B308B" w:rsidRPr="00FA309B" w:rsidRDefault="002B308B" w:rsidP="00A05D13">
      <w:pPr>
        <w:pStyle w:val="ActionDescription"/>
        <w:rPr>
          <w:lang w:val="uk-UA"/>
        </w:rPr>
      </w:pPr>
      <w:r w:rsidRPr="00307077">
        <w:rPr>
          <w:lang w:val="uk-UA"/>
        </w:rPr>
        <w:t xml:space="preserve">Пашко дірявить цвяхом пляшку, потім </w:t>
      </w:r>
      <w:r w:rsidRPr="00FA309B">
        <w:rPr>
          <w:lang w:val="uk-UA"/>
        </w:rPr>
        <w:t xml:space="preserve">наганяє її на ствол обрізу, примотує скочем. Оглядає. Заряджає обріз. </w:t>
      </w:r>
    </w:p>
    <w:p w:rsidR="002B308B" w:rsidRPr="00FA309B" w:rsidRDefault="002B308B" w:rsidP="001E7070">
      <w:pPr>
        <w:pStyle w:val="ActionDescription"/>
        <w:rPr>
          <w:lang w:val="uk-UA"/>
        </w:rPr>
      </w:pPr>
      <w:r w:rsidRPr="00FA309B">
        <w:rPr>
          <w:lang w:val="uk-UA"/>
        </w:rPr>
        <w:t>Пашко б'є себе по кишенях, поправляє куртку, забирає сумку та йде.</w:t>
      </w:r>
    </w:p>
    <w:p w:rsidR="002B308B" w:rsidRPr="00FA309B" w:rsidRDefault="002B308B" w:rsidP="001E7070">
      <w:pPr>
        <w:pStyle w:val="ActionDescription"/>
        <w:rPr>
          <w:lang w:val="uk-UA"/>
        </w:rPr>
      </w:pPr>
      <w:r w:rsidRPr="00FA309B">
        <w:rPr>
          <w:lang w:val="uk-UA"/>
        </w:rPr>
        <w:t>ІНТ. СХОДОВА КЛІТИНА - НІЧ</w:t>
      </w:r>
    </w:p>
    <w:p w:rsidR="002B308B" w:rsidRPr="00307077" w:rsidRDefault="002B308B" w:rsidP="001E7070">
      <w:pPr>
        <w:pStyle w:val="ActionDescription"/>
        <w:rPr>
          <w:lang w:val="uk-UA"/>
        </w:rPr>
      </w:pPr>
      <w:r w:rsidRPr="00307077">
        <w:rPr>
          <w:lang w:val="uk-UA"/>
        </w:rPr>
        <w:t>Пашко підходить до дверей, замок яких розглядав раніше, присідає коло них, дістає з кишені куртки відмички та порається з замком.</w:t>
      </w:r>
    </w:p>
    <w:p w:rsidR="002B308B" w:rsidRPr="00307077" w:rsidRDefault="002B308B" w:rsidP="001E7070">
      <w:pPr>
        <w:pStyle w:val="ActionDescription"/>
        <w:rPr>
          <w:lang w:val="uk-UA"/>
        </w:rPr>
      </w:pPr>
      <w:r w:rsidRPr="00307077">
        <w:rPr>
          <w:lang w:val="uk-UA"/>
        </w:rPr>
        <w:t>Пашко виймає відмичку, акуратно прочиняє двері, ті піддаються. Дістає з іншої кишені ліхтарика, присвічує ним, забирає сумку,проходить в середину, зачиняє двері.</w:t>
      </w:r>
    </w:p>
    <w:p w:rsidR="002B308B" w:rsidRPr="00307077" w:rsidRDefault="002B308B" w:rsidP="001E7070">
      <w:pPr>
        <w:pStyle w:val="ActionDescription"/>
        <w:rPr>
          <w:lang w:val="uk-UA"/>
        </w:rPr>
      </w:pPr>
      <w:r w:rsidRPr="00307077">
        <w:rPr>
          <w:lang w:val="uk-UA"/>
        </w:rPr>
        <w:t>Пашко світить ліхтариком, озирається, ставить в куток сумк</w:t>
      </w:r>
      <w:r w:rsidRPr="00FA309B">
        <w:rPr>
          <w:lang w:val="uk-UA"/>
        </w:rPr>
        <w:t>у</w:t>
      </w:r>
      <w:r w:rsidRPr="00307077">
        <w:rPr>
          <w:lang w:val="uk-UA"/>
        </w:rPr>
        <w:t xml:space="preserve">, акуратно розстьобує її, дістає звідти обріз, відсовує сумку далі, крадучись йде до наступних дверей, кладе обріз на підлогу, бере ліхтарик зубами, дістає з кишені відмичку й порається з замком. Дістає відмичку, </w:t>
      </w:r>
      <w:r w:rsidRPr="00FA309B">
        <w:rPr>
          <w:lang w:val="uk-UA"/>
        </w:rPr>
        <w:t>ховає</w:t>
      </w:r>
      <w:r w:rsidRPr="00307077">
        <w:rPr>
          <w:lang w:val="uk-UA"/>
        </w:rPr>
        <w:t xml:space="preserve"> її в кишеню, гасить ліхтарик, бере обріз, тихо прочиняє двері.</w:t>
      </w:r>
    </w:p>
    <w:p w:rsidR="002B308B" w:rsidRPr="00307077" w:rsidRDefault="002B308B" w:rsidP="006543E1">
      <w:pPr>
        <w:pStyle w:val="ActionTimeArena"/>
        <w:rPr>
          <w:lang w:val="uk-UA"/>
        </w:rPr>
      </w:pPr>
      <w:r w:rsidRPr="00307077">
        <w:rPr>
          <w:lang w:val="uk-UA"/>
        </w:rPr>
        <w:t>Інт. Квартира майора - ніч</w:t>
      </w:r>
    </w:p>
    <w:p w:rsidR="002B308B" w:rsidRPr="00307077" w:rsidRDefault="002B308B" w:rsidP="006543E1">
      <w:pPr>
        <w:pStyle w:val="ActionDescription"/>
        <w:rPr>
          <w:lang w:val="uk-UA"/>
        </w:rPr>
      </w:pPr>
      <w:r w:rsidRPr="00307077">
        <w:rPr>
          <w:lang w:val="uk-UA"/>
        </w:rPr>
        <w:t>Пашко входить до квартири, акуратно зачиняє двері, крадучись проходить до кімнати, затамувавши подих зупиняється, озирається, запалює ліхтарик, тримаючи обріз напоготові.</w:t>
      </w:r>
    </w:p>
    <w:p w:rsidR="002B308B" w:rsidRPr="00307077" w:rsidRDefault="002B308B" w:rsidP="006543E1">
      <w:pPr>
        <w:pStyle w:val="ActionDescription"/>
        <w:rPr>
          <w:lang w:val="uk-UA"/>
        </w:rPr>
      </w:pPr>
      <w:r w:rsidRPr="00307077">
        <w:rPr>
          <w:lang w:val="uk-UA"/>
        </w:rPr>
        <w:t>Ліхтарик вихоплює підлогу, потім ліжко, на ньому сплячого на животі майора в самих трусах.</w:t>
      </w:r>
    </w:p>
    <w:p w:rsidR="002B308B" w:rsidRPr="00307077" w:rsidRDefault="002B308B" w:rsidP="006543E1">
      <w:pPr>
        <w:pStyle w:val="ActionDescription"/>
        <w:rPr>
          <w:lang w:val="uk-UA"/>
        </w:rPr>
      </w:pPr>
      <w:r w:rsidRPr="00307077">
        <w:rPr>
          <w:lang w:val="uk-UA"/>
        </w:rPr>
        <w:t>Пашко тою рукою, що тримає ліхтарик, запалює світло.</w:t>
      </w:r>
    </w:p>
    <w:p w:rsidR="002B308B" w:rsidRPr="00307077" w:rsidRDefault="002B308B" w:rsidP="006543E1">
      <w:pPr>
        <w:pStyle w:val="ActionDescription"/>
        <w:rPr>
          <w:lang w:val="uk-UA"/>
        </w:rPr>
      </w:pPr>
      <w:r w:rsidRPr="00307077">
        <w:rPr>
          <w:lang w:val="uk-UA"/>
        </w:rPr>
        <w:t xml:space="preserve">Майор підхоплюється на </w:t>
      </w:r>
      <w:r w:rsidRPr="006216D9">
        <w:rPr>
          <w:lang w:val="uk-UA"/>
        </w:rPr>
        <w:t xml:space="preserve">ліжку </w:t>
      </w:r>
      <w:r w:rsidRPr="00307077">
        <w:rPr>
          <w:lang w:val="uk-UA"/>
        </w:rPr>
        <w:t>на одній руці, іншу запускаючи під подушку.</w:t>
      </w:r>
    </w:p>
    <w:p w:rsidR="002B308B" w:rsidRPr="00307077" w:rsidRDefault="002B308B" w:rsidP="006543E1">
      <w:pPr>
        <w:pStyle w:val="HeroName"/>
        <w:rPr>
          <w:lang w:val="uk-UA"/>
        </w:rPr>
      </w:pPr>
      <w:r w:rsidRPr="00307077">
        <w:rPr>
          <w:lang w:val="uk-UA"/>
        </w:rPr>
        <w:t>паша</w:t>
      </w:r>
    </w:p>
    <w:p w:rsidR="002B308B" w:rsidRPr="00307077" w:rsidRDefault="002B308B" w:rsidP="006543E1">
      <w:pPr>
        <w:pStyle w:val="HeroReplica"/>
        <w:rPr>
          <w:lang w:val="uk-UA"/>
        </w:rPr>
      </w:pPr>
      <w:r w:rsidRPr="00307077">
        <w:rPr>
          <w:lang w:val="uk-UA"/>
        </w:rPr>
        <w:t>Завмер. Руку з під подушки. Повільно.</w:t>
      </w:r>
    </w:p>
    <w:p w:rsidR="002B308B" w:rsidRPr="00307077" w:rsidRDefault="002B308B" w:rsidP="006543E1">
      <w:pPr>
        <w:rPr>
          <w:lang w:val="uk-UA"/>
        </w:rPr>
      </w:pPr>
    </w:p>
    <w:p w:rsidR="002B308B" w:rsidRPr="00307077" w:rsidRDefault="002B308B" w:rsidP="006543E1">
      <w:pPr>
        <w:rPr>
          <w:lang w:val="uk-UA"/>
        </w:rPr>
      </w:pPr>
      <w:r w:rsidRPr="00307077">
        <w:rPr>
          <w:lang w:val="uk-UA"/>
        </w:rPr>
        <w:t>Майор завмирає та повільно повертає обличчя, бачить направлений на нього обріз, повільно виймає руку.</w:t>
      </w:r>
    </w:p>
    <w:p w:rsidR="002B308B" w:rsidRPr="00307077" w:rsidRDefault="002B308B" w:rsidP="006543E1">
      <w:pPr>
        <w:rPr>
          <w:lang w:val="uk-UA"/>
        </w:rPr>
      </w:pPr>
    </w:p>
    <w:p w:rsidR="002B308B" w:rsidRPr="00307077" w:rsidRDefault="002B308B" w:rsidP="006029F5">
      <w:pPr>
        <w:pStyle w:val="HeroName"/>
        <w:rPr>
          <w:lang w:val="uk-UA"/>
        </w:rPr>
      </w:pPr>
      <w:r w:rsidRPr="00307077">
        <w:rPr>
          <w:lang w:val="uk-UA"/>
        </w:rPr>
        <w:t>майор</w:t>
      </w:r>
    </w:p>
    <w:p w:rsidR="002B308B" w:rsidRPr="00307077" w:rsidRDefault="002B308B" w:rsidP="006029F5">
      <w:pPr>
        <w:pStyle w:val="HeroReplica"/>
        <w:rPr>
          <w:lang w:val="uk-UA"/>
        </w:rPr>
      </w:pPr>
      <w:r w:rsidRPr="00307077">
        <w:rPr>
          <w:lang w:val="uk-UA"/>
        </w:rPr>
        <w:t>Що ти хочеш?</w:t>
      </w:r>
    </w:p>
    <w:p w:rsidR="002B308B" w:rsidRPr="00307077" w:rsidRDefault="002B308B" w:rsidP="006029F5">
      <w:pPr>
        <w:rPr>
          <w:lang w:val="uk-UA"/>
        </w:rPr>
      </w:pPr>
    </w:p>
    <w:p w:rsidR="002B308B" w:rsidRPr="00307077" w:rsidRDefault="002B308B" w:rsidP="006029F5">
      <w:pPr>
        <w:pStyle w:val="HeroName"/>
        <w:rPr>
          <w:lang w:val="uk-UA"/>
        </w:rPr>
      </w:pPr>
      <w:r w:rsidRPr="00307077">
        <w:rPr>
          <w:lang w:val="uk-UA"/>
        </w:rPr>
        <w:t>паша</w:t>
      </w:r>
    </w:p>
    <w:p w:rsidR="002B308B" w:rsidRPr="00307077" w:rsidRDefault="002B308B" w:rsidP="006029F5">
      <w:pPr>
        <w:pStyle w:val="HeroReplica"/>
        <w:rPr>
          <w:lang w:val="uk-UA"/>
        </w:rPr>
      </w:pPr>
      <w:r w:rsidRPr="00307077">
        <w:rPr>
          <w:lang w:val="uk-UA"/>
        </w:rPr>
        <w:t>Мовчи. Вставай. Обличчям до мене. Швидко.</w:t>
      </w:r>
    </w:p>
    <w:p w:rsidR="002B308B" w:rsidRPr="00307077" w:rsidRDefault="002B308B" w:rsidP="006029F5">
      <w:pPr>
        <w:rPr>
          <w:lang w:val="uk-UA"/>
        </w:rPr>
      </w:pPr>
    </w:p>
    <w:p w:rsidR="002B308B" w:rsidRPr="00307077" w:rsidRDefault="002B308B" w:rsidP="006029F5">
      <w:pPr>
        <w:pStyle w:val="HeroName"/>
        <w:rPr>
          <w:lang w:val="uk-UA"/>
        </w:rPr>
      </w:pPr>
      <w:r w:rsidRPr="00307077">
        <w:rPr>
          <w:lang w:val="uk-UA"/>
        </w:rPr>
        <w:t>майор</w:t>
      </w:r>
    </w:p>
    <w:p w:rsidR="002B308B" w:rsidRPr="00307077" w:rsidRDefault="002B308B" w:rsidP="006029F5">
      <w:pPr>
        <w:pStyle w:val="HeroReplica"/>
        <w:rPr>
          <w:lang w:val="uk-UA"/>
        </w:rPr>
      </w:pPr>
      <w:r w:rsidRPr="00307077">
        <w:rPr>
          <w:lang w:val="uk-UA"/>
        </w:rPr>
        <w:t>Як ти мене знайшов?</w:t>
      </w:r>
    </w:p>
    <w:p w:rsidR="002B308B" w:rsidRPr="00307077" w:rsidRDefault="002B308B" w:rsidP="006029F5">
      <w:pPr>
        <w:rPr>
          <w:lang w:val="uk-UA"/>
        </w:rPr>
      </w:pPr>
    </w:p>
    <w:p w:rsidR="002B308B" w:rsidRPr="00307077" w:rsidRDefault="002B308B" w:rsidP="006029F5">
      <w:pPr>
        <w:pStyle w:val="ActionDescription"/>
        <w:rPr>
          <w:lang w:val="uk-UA"/>
        </w:rPr>
      </w:pPr>
      <w:r w:rsidRPr="00307077">
        <w:rPr>
          <w:lang w:val="uk-UA"/>
        </w:rPr>
        <w:t>Майор повільно підводиться та розвертається, піднявши руки.</w:t>
      </w:r>
    </w:p>
    <w:p w:rsidR="002B308B" w:rsidRPr="00307077" w:rsidRDefault="002B308B" w:rsidP="006029F5">
      <w:pPr>
        <w:pStyle w:val="HeroName"/>
        <w:rPr>
          <w:lang w:val="uk-UA"/>
        </w:rPr>
      </w:pPr>
      <w:r w:rsidRPr="00307077">
        <w:rPr>
          <w:lang w:val="uk-UA"/>
        </w:rPr>
        <w:t>паша</w:t>
      </w:r>
    </w:p>
    <w:p w:rsidR="002B308B" w:rsidRPr="00307077" w:rsidRDefault="002B308B" w:rsidP="006029F5">
      <w:pPr>
        <w:pStyle w:val="HeroRemarka"/>
        <w:rPr>
          <w:lang w:val="uk-UA"/>
        </w:rPr>
      </w:pPr>
      <w:r w:rsidRPr="00307077">
        <w:rPr>
          <w:lang w:val="uk-UA"/>
        </w:rPr>
        <w:t>(іронічно)</w:t>
      </w:r>
    </w:p>
    <w:p w:rsidR="002B308B" w:rsidRPr="00307077" w:rsidRDefault="002B308B" w:rsidP="006029F5">
      <w:pPr>
        <w:pStyle w:val="HeroReplica"/>
        <w:rPr>
          <w:lang w:val="uk-UA"/>
        </w:rPr>
      </w:pPr>
      <w:r w:rsidRPr="00307077">
        <w:rPr>
          <w:lang w:val="uk-UA"/>
        </w:rPr>
        <w:t xml:space="preserve">Кореша твої злили. </w:t>
      </w:r>
      <w:r w:rsidRPr="006216D9">
        <w:rPr>
          <w:lang w:val="ru-RU"/>
        </w:rPr>
        <w:t xml:space="preserve">За гроші. </w:t>
      </w:r>
      <w:r w:rsidRPr="00307077">
        <w:rPr>
          <w:lang w:val="uk-UA"/>
        </w:rPr>
        <w:t>Ти думаєш, для тебе це зараз важливо.</w:t>
      </w:r>
    </w:p>
    <w:p w:rsidR="002B308B" w:rsidRPr="00307077" w:rsidRDefault="002B308B" w:rsidP="006029F5">
      <w:pPr>
        <w:rPr>
          <w:lang w:val="uk-UA"/>
        </w:rPr>
      </w:pPr>
    </w:p>
    <w:p w:rsidR="002B308B" w:rsidRPr="00307077" w:rsidRDefault="002B308B" w:rsidP="006029F5">
      <w:pPr>
        <w:pStyle w:val="HeroName"/>
        <w:rPr>
          <w:lang w:val="uk-UA"/>
        </w:rPr>
      </w:pPr>
      <w:r w:rsidRPr="00307077">
        <w:rPr>
          <w:lang w:val="uk-UA"/>
        </w:rPr>
        <w:t>майор</w:t>
      </w:r>
    </w:p>
    <w:p w:rsidR="002B308B" w:rsidRPr="00307077" w:rsidRDefault="002B308B" w:rsidP="006029F5">
      <w:pPr>
        <w:pStyle w:val="HeroReplica"/>
        <w:rPr>
          <w:lang w:val="uk-UA"/>
        </w:rPr>
      </w:pPr>
      <w:r w:rsidRPr="00307077">
        <w:rPr>
          <w:lang w:val="uk-UA"/>
        </w:rPr>
        <w:t>Не роби дурниць. Пошкодуєш.</w:t>
      </w:r>
    </w:p>
    <w:p w:rsidR="002B308B" w:rsidRPr="00307077" w:rsidRDefault="002B308B" w:rsidP="006029F5">
      <w:pPr>
        <w:rPr>
          <w:lang w:val="uk-UA"/>
        </w:rPr>
      </w:pPr>
    </w:p>
    <w:p w:rsidR="002B308B" w:rsidRPr="00307077" w:rsidRDefault="002B308B" w:rsidP="006029F5">
      <w:pPr>
        <w:pStyle w:val="HeroName"/>
        <w:rPr>
          <w:lang w:val="uk-UA"/>
        </w:rPr>
      </w:pPr>
      <w:r w:rsidRPr="00307077">
        <w:rPr>
          <w:lang w:val="uk-UA"/>
        </w:rPr>
        <w:t>паша</w:t>
      </w:r>
    </w:p>
    <w:p w:rsidR="002B308B" w:rsidRPr="00307077" w:rsidRDefault="002B308B" w:rsidP="006029F5">
      <w:pPr>
        <w:pStyle w:val="HeroReplica"/>
        <w:rPr>
          <w:lang w:val="uk-UA"/>
        </w:rPr>
      </w:pPr>
      <w:r w:rsidRPr="00307077">
        <w:rPr>
          <w:lang w:val="uk-UA"/>
        </w:rPr>
        <w:t xml:space="preserve">Наразі твоя черга шкодувати. Береш пульт та голосно вмикаєш телевізор. </w:t>
      </w:r>
    </w:p>
    <w:p w:rsidR="002B308B" w:rsidRPr="00307077" w:rsidRDefault="002B308B" w:rsidP="006029F5">
      <w:pPr>
        <w:rPr>
          <w:lang w:val="uk-UA"/>
        </w:rPr>
      </w:pPr>
    </w:p>
    <w:p w:rsidR="002B308B" w:rsidRPr="00307077" w:rsidRDefault="002B308B" w:rsidP="006029F5">
      <w:pPr>
        <w:pStyle w:val="HeroName"/>
        <w:rPr>
          <w:lang w:val="uk-UA"/>
        </w:rPr>
      </w:pPr>
      <w:r w:rsidRPr="00307077">
        <w:rPr>
          <w:lang w:val="uk-UA"/>
        </w:rPr>
        <w:t>майор</w:t>
      </w:r>
    </w:p>
    <w:p w:rsidR="002B308B" w:rsidRPr="00307077" w:rsidRDefault="002B308B" w:rsidP="006029F5">
      <w:pPr>
        <w:pStyle w:val="HeroRemarka"/>
        <w:rPr>
          <w:lang w:val="uk-UA"/>
        </w:rPr>
      </w:pPr>
      <w:r w:rsidRPr="00307077">
        <w:rPr>
          <w:lang w:val="uk-UA"/>
        </w:rPr>
        <w:t>(шкірячись)</w:t>
      </w:r>
    </w:p>
    <w:p w:rsidR="002B308B" w:rsidRPr="00307077" w:rsidRDefault="002B308B" w:rsidP="006029F5">
      <w:pPr>
        <w:pStyle w:val="HeroReplica"/>
        <w:rPr>
          <w:lang w:val="uk-UA"/>
        </w:rPr>
      </w:pPr>
      <w:r w:rsidRPr="00307077">
        <w:rPr>
          <w:lang w:val="uk-UA"/>
        </w:rPr>
        <w:t xml:space="preserve">Ага, знайшов дурня. </w:t>
      </w:r>
    </w:p>
    <w:p w:rsidR="002B308B" w:rsidRPr="00307077" w:rsidRDefault="002B308B" w:rsidP="006029F5">
      <w:pPr>
        <w:rPr>
          <w:lang w:val="uk-UA"/>
        </w:rPr>
      </w:pPr>
    </w:p>
    <w:p w:rsidR="002B308B" w:rsidRPr="00307077" w:rsidRDefault="002B308B" w:rsidP="006029F5">
      <w:pPr>
        <w:rPr>
          <w:lang w:val="uk-UA"/>
        </w:rPr>
      </w:pPr>
      <w:r w:rsidRPr="00307077">
        <w:rPr>
          <w:lang w:val="uk-UA"/>
        </w:rPr>
        <w:t>Пашко вистрілює, роздається хлопок, поціляє майору проміж ніг, той хапається за рану та з криком скручується. Пашко підходить до столику, бере пульт та вмикає голосно телевізор. Підходить до ліжка, обрізом підіймає подушку. Там пістолет.</w:t>
      </w:r>
    </w:p>
    <w:p w:rsidR="002B308B" w:rsidRPr="00307077" w:rsidRDefault="002B308B" w:rsidP="006029F5">
      <w:pPr>
        <w:rPr>
          <w:lang w:val="uk-UA"/>
        </w:rPr>
      </w:pPr>
    </w:p>
    <w:p w:rsidR="002B308B" w:rsidRPr="00307077" w:rsidRDefault="002B308B" w:rsidP="006029F5">
      <w:pPr>
        <w:pStyle w:val="HeroName"/>
        <w:rPr>
          <w:lang w:val="uk-UA"/>
        </w:rPr>
      </w:pPr>
      <w:r w:rsidRPr="00307077">
        <w:rPr>
          <w:lang w:val="uk-UA"/>
        </w:rPr>
        <w:t>паша</w:t>
      </w:r>
    </w:p>
    <w:p w:rsidR="002B308B" w:rsidRPr="00307077" w:rsidRDefault="002B308B" w:rsidP="006029F5">
      <w:pPr>
        <w:pStyle w:val="HeroReplica"/>
        <w:rPr>
          <w:lang w:val="uk-UA"/>
        </w:rPr>
      </w:pPr>
      <w:r w:rsidRPr="00307077">
        <w:rPr>
          <w:lang w:val="uk-UA"/>
        </w:rPr>
        <w:t>Ну що, тебе ножем добити, чи пристрелити? Чи хочеш кров'ю стекти? Обирай.</w:t>
      </w:r>
    </w:p>
    <w:p w:rsidR="002B308B" w:rsidRPr="00307077" w:rsidRDefault="002B308B" w:rsidP="006029F5">
      <w:pPr>
        <w:rPr>
          <w:lang w:val="uk-UA"/>
        </w:rPr>
      </w:pPr>
    </w:p>
    <w:p w:rsidR="002B308B" w:rsidRPr="00307077" w:rsidRDefault="002B308B" w:rsidP="006029F5">
      <w:pPr>
        <w:pStyle w:val="ActionDescription"/>
        <w:rPr>
          <w:lang w:val="uk-UA"/>
        </w:rPr>
      </w:pPr>
      <w:r w:rsidRPr="00307077">
        <w:rPr>
          <w:lang w:val="uk-UA"/>
        </w:rPr>
        <w:t>Майор скиглить та підвиває.</w:t>
      </w:r>
    </w:p>
    <w:p w:rsidR="002B308B" w:rsidRPr="00307077" w:rsidRDefault="002B308B" w:rsidP="00F3337D">
      <w:pPr>
        <w:pStyle w:val="ActionDescription"/>
        <w:rPr>
          <w:lang w:val="uk-UA"/>
        </w:rPr>
      </w:pPr>
      <w:r w:rsidRPr="00307077">
        <w:rPr>
          <w:lang w:val="uk-UA"/>
        </w:rPr>
        <w:t>Пашко кладе обріз на ліжко, бере подушку та пістолет й піднісши до голови майора, вистрілює. Кидає пістолет додолу, знімає, та кладе в кишеню куртки рукавички, дивлячись при цьому на тіло майора.</w:t>
      </w:r>
    </w:p>
    <w:p w:rsidR="002B308B" w:rsidRPr="00307077" w:rsidRDefault="002B308B" w:rsidP="006029F5">
      <w:pPr>
        <w:rPr>
          <w:lang w:val="uk-UA"/>
        </w:rPr>
      </w:pPr>
      <w:r w:rsidRPr="00307077">
        <w:rPr>
          <w:lang w:val="uk-UA"/>
        </w:rPr>
        <w:t>Пашко забирає обріз та йде.</w:t>
      </w:r>
    </w:p>
    <w:p w:rsidR="002B308B" w:rsidRPr="00307077" w:rsidRDefault="002B308B" w:rsidP="006029F5">
      <w:pPr>
        <w:rPr>
          <w:lang w:val="uk-UA"/>
        </w:rPr>
      </w:pPr>
    </w:p>
    <w:p w:rsidR="002B308B" w:rsidRPr="00307077" w:rsidRDefault="002B308B" w:rsidP="00F3337D">
      <w:pPr>
        <w:pStyle w:val="ActionTimeArena"/>
        <w:rPr>
          <w:lang w:val="uk-UA"/>
        </w:rPr>
      </w:pPr>
      <w:r w:rsidRPr="00307077">
        <w:rPr>
          <w:lang w:val="uk-UA"/>
        </w:rPr>
        <w:t>Екст. Підїзд багатоповерхівки - ніч</w:t>
      </w:r>
    </w:p>
    <w:p w:rsidR="002B308B" w:rsidRPr="00307077" w:rsidRDefault="002B308B" w:rsidP="00F3337D">
      <w:pPr>
        <w:pStyle w:val="ActionDescription"/>
        <w:rPr>
          <w:lang w:val="uk-UA"/>
        </w:rPr>
      </w:pPr>
      <w:r w:rsidRPr="00307077">
        <w:rPr>
          <w:lang w:val="uk-UA"/>
        </w:rPr>
        <w:t>Пашко з сумкою через плече виходить з під'їзду, бере кілька уламків цегли, що лежать коло дверей, що ними зазвичай підмощують двері від закривання та поклавши їх в сумку, не озираючись йде геть.</w:t>
      </w:r>
    </w:p>
    <w:p w:rsidR="002B308B" w:rsidRPr="00307077" w:rsidRDefault="002B308B" w:rsidP="00F3337D">
      <w:pPr>
        <w:pStyle w:val="ActionTimeArena"/>
        <w:rPr>
          <w:lang w:val="uk-UA"/>
        </w:rPr>
      </w:pPr>
      <w:r w:rsidRPr="00307077">
        <w:rPr>
          <w:lang w:val="uk-UA"/>
        </w:rPr>
        <w:t>екст. міст - ніч</w:t>
      </w:r>
    </w:p>
    <w:p w:rsidR="002B308B" w:rsidRPr="00307077" w:rsidRDefault="002B308B" w:rsidP="00F3337D">
      <w:pPr>
        <w:pStyle w:val="ActionDescription"/>
        <w:rPr>
          <w:lang w:val="uk-UA"/>
        </w:rPr>
      </w:pPr>
      <w:r w:rsidRPr="00307077">
        <w:rPr>
          <w:lang w:val="uk-UA"/>
        </w:rPr>
        <w:t xml:space="preserve">Пашко йде вздовж безлюдного моста. Спортивна сумка через плече. </w:t>
      </w:r>
    </w:p>
    <w:p w:rsidR="002B308B" w:rsidRPr="00307077" w:rsidRDefault="002B308B" w:rsidP="00F3337D">
      <w:pPr>
        <w:pStyle w:val="ActionDescription"/>
        <w:rPr>
          <w:lang w:val="uk-UA"/>
        </w:rPr>
      </w:pPr>
      <w:r w:rsidRPr="00307077">
        <w:rPr>
          <w:lang w:val="uk-UA"/>
        </w:rPr>
        <w:t>Пашко зупиняється на середині мосту, знімає та ставить сумку, розстьобує її, знімає та кидає в сумку спортивну куртку, застібає сумку й піднявши, кидає її з мосту.</w:t>
      </w:r>
    </w:p>
    <w:p w:rsidR="002B308B" w:rsidRPr="00307077" w:rsidRDefault="002B308B" w:rsidP="00F3337D">
      <w:pPr>
        <w:pStyle w:val="ActionTimeArena"/>
        <w:rPr>
          <w:lang w:val="uk-UA"/>
        </w:rPr>
      </w:pPr>
      <w:r w:rsidRPr="00307077">
        <w:rPr>
          <w:lang w:val="uk-UA"/>
        </w:rPr>
        <w:t xml:space="preserve">інт. зйомна квартира </w:t>
      </w:r>
      <w:r w:rsidRPr="002D0B0B">
        <w:rPr>
          <w:lang w:val="ru-RU"/>
        </w:rPr>
        <w:t xml:space="preserve">- кімната </w:t>
      </w:r>
      <w:r w:rsidRPr="00307077">
        <w:rPr>
          <w:lang w:val="uk-UA"/>
        </w:rPr>
        <w:t>- світанок</w:t>
      </w:r>
    </w:p>
    <w:p w:rsidR="002B308B" w:rsidRPr="00307077" w:rsidRDefault="002B308B" w:rsidP="00F3337D">
      <w:pPr>
        <w:pStyle w:val="ActionDescription"/>
        <w:rPr>
          <w:lang w:val="uk-UA"/>
        </w:rPr>
      </w:pPr>
      <w:r w:rsidRPr="00307077">
        <w:rPr>
          <w:lang w:val="uk-UA"/>
        </w:rPr>
        <w:t>Пашко заходить до кімнати, дивиться на сплячу Олю, підходить, вкриває її.</w:t>
      </w:r>
    </w:p>
    <w:p w:rsidR="002B308B" w:rsidRPr="00307077" w:rsidRDefault="002B308B" w:rsidP="00307077">
      <w:pPr>
        <w:pStyle w:val="ActionDescription"/>
        <w:rPr>
          <w:lang w:val="uk-UA"/>
        </w:rPr>
      </w:pPr>
      <w:r w:rsidRPr="00307077">
        <w:rPr>
          <w:lang w:val="uk-UA"/>
        </w:rPr>
        <w:t>Пашко дістає з-за крісла матрац та кладе його в звичне місце під батарею.</w:t>
      </w:r>
    </w:p>
    <w:p w:rsidR="002B308B" w:rsidRPr="00307077" w:rsidRDefault="002B308B" w:rsidP="00307077">
      <w:pPr>
        <w:pStyle w:val="ActionDescription"/>
        <w:rPr>
          <w:lang w:val="uk-UA"/>
        </w:rPr>
      </w:pPr>
      <w:r w:rsidRPr="00307077">
        <w:rPr>
          <w:lang w:val="uk-UA"/>
        </w:rPr>
        <w:t>Пашко вмощується на застелений матрац.</w:t>
      </w:r>
    </w:p>
    <w:p w:rsidR="002B308B" w:rsidRPr="00307077" w:rsidRDefault="002B308B" w:rsidP="00307077">
      <w:pPr>
        <w:pStyle w:val="HeroName"/>
        <w:rPr>
          <w:lang w:val="uk-UA"/>
        </w:rPr>
      </w:pPr>
      <w:r w:rsidRPr="00307077">
        <w:rPr>
          <w:lang w:val="uk-UA"/>
        </w:rPr>
        <w:t>оля</w:t>
      </w:r>
    </w:p>
    <w:p w:rsidR="002B308B" w:rsidRPr="00307077" w:rsidRDefault="002B308B" w:rsidP="00307077">
      <w:pPr>
        <w:pStyle w:val="HeroReplica"/>
        <w:rPr>
          <w:lang w:val="uk-UA"/>
        </w:rPr>
      </w:pPr>
      <w:r w:rsidRPr="00307077">
        <w:rPr>
          <w:lang w:val="uk-UA"/>
        </w:rPr>
        <w:t>Ти де був?</w:t>
      </w:r>
    </w:p>
    <w:p w:rsidR="002B308B" w:rsidRPr="00307077" w:rsidRDefault="002B308B" w:rsidP="00307077">
      <w:pPr>
        <w:rPr>
          <w:lang w:val="uk-UA"/>
        </w:rPr>
      </w:pPr>
    </w:p>
    <w:p w:rsidR="002B308B" w:rsidRPr="00307077" w:rsidRDefault="002B308B" w:rsidP="00307077">
      <w:pPr>
        <w:pStyle w:val="HeroName"/>
        <w:rPr>
          <w:lang w:val="uk-UA"/>
        </w:rPr>
      </w:pPr>
      <w:r w:rsidRPr="00307077">
        <w:rPr>
          <w:lang w:val="uk-UA"/>
        </w:rPr>
        <w:t>паша</w:t>
      </w:r>
    </w:p>
    <w:p w:rsidR="002B308B" w:rsidRPr="00307077" w:rsidRDefault="002B308B" w:rsidP="00307077">
      <w:pPr>
        <w:pStyle w:val="HeroRemarka"/>
        <w:rPr>
          <w:lang w:val="uk-UA"/>
        </w:rPr>
      </w:pPr>
      <w:r w:rsidRPr="00307077">
        <w:rPr>
          <w:lang w:val="uk-UA"/>
        </w:rPr>
        <w:t>(пошепки)</w:t>
      </w:r>
    </w:p>
    <w:p w:rsidR="002B308B" w:rsidRPr="00307077" w:rsidRDefault="002B308B" w:rsidP="00307077">
      <w:pPr>
        <w:pStyle w:val="HeroReplica"/>
        <w:rPr>
          <w:lang w:val="uk-UA"/>
        </w:rPr>
      </w:pPr>
      <w:r w:rsidRPr="00307077">
        <w:rPr>
          <w:lang w:val="uk-UA"/>
        </w:rPr>
        <w:t>Спи, ще ніч, висипайся.</w:t>
      </w:r>
    </w:p>
    <w:p w:rsidR="002B308B" w:rsidRPr="00307077" w:rsidRDefault="002B308B" w:rsidP="00307077">
      <w:pPr>
        <w:rPr>
          <w:lang w:val="uk-UA"/>
        </w:rPr>
      </w:pPr>
    </w:p>
    <w:p w:rsidR="002B308B" w:rsidRPr="00307077" w:rsidRDefault="002B308B" w:rsidP="00307077">
      <w:pPr>
        <w:pStyle w:val="HeroName"/>
        <w:rPr>
          <w:lang w:val="uk-UA"/>
        </w:rPr>
      </w:pPr>
      <w:r w:rsidRPr="00307077">
        <w:rPr>
          <w:lang w:val="uk-UA"/>
        </w:rPr>
        <w:t>оля</w:t>
      </w:r>
    </w:p>
    <w:p w:rsidR="002B308B" w:rsidRPr="00307077" w:rsidRDefault="002B308B" w:rsidP="00307077">
      <w:pPr>
        <w:pStyle w:val="HeroReplica"/>
        <w:rPr>
          <w:lang w:val="uk-UA"/>
        </w:rPr>
      </w:pPr>
      <w:r w:rsidRPr="00307077">
        <w:rPr>
          <w:lang w:val="uk-UA"/>
        </w:rPr>
        <w:t>Лягай на диван, що ти там мостишся?</w:t>
      </w:r>
    </w:p>
    <w:p w:rsidR="002B308B" w:rsidRPr="00307077" w:rsidRDefault="002B308B" w:rsidP="00307077">
      <w:pPr>
        <w:rPr>
          <w:lang w:val="uk-UA"/>
        </w:rPr>
      </w:pPr>
    </w:p>
    <w:p w:rsidR="002B308B" w:rsidRPr="006216D9" w:rsidRDefault="002B308B" w:rsidP="00307077">
      <w:pPr>
        <w:pStyle w:val="HeroName"/>
        <w:rPr>
          <w:lang w:val="uk-UA"/>
        </w:rPr>
      </w:pPr>
      <w:r w:rsidRPr="006216D9">
        <w:rPr>
          <w:lang w:val="uk-UA"/>
        </w:rPr>
        <w:t>паша</w:t>
      </w:r>
    </w:p>
    <w:p w:rsidR="002B308B" w:rsidRPr="006216D9" w:rsidRDefault="002B308B" w:rsidP="008C6C7E">
      <w:pPr>
        <w:pStyle w:val="HeroReplica"/>
        <w:rPr>
          <w:lang w:val="uk-UA"/>
        </w:rPr>
      </w:pPr>
      <w:r w:rsidRPr="006216D9">
        <w:rPr>
          <w:lang w:val="uk-UA"/>
        </w:rPr>
        <w:t>Ще встигнеться. Так спати хочу. Давай потім поговоримо.</w:t>
      </w:r>
    </w:p>
    <w:p w:rsidR="002B308B" w:rsidRPr="006216D9" w:rsidRDefault="002B308B" w:rsidP="008C6C7E">
      <w:pPr>
        <w:rPr>
          <w:lang w:val="uk-UA"/>
        </w:rPr>
      </w:pPr>
    </w:p>
    <w:p w:rsidR="002B308B" w:rsidRPr="006216D9" w:rsidRDefault="002B308B" w:rsidP="008C6C7E">
      <w:pPr>
        <w:pStyle w:val="ActionTimeArena"/>
        <w:rPr>
          <w:lang w:val="uk-UA"/>
        </w:rPr>
      </w:pPr>
      <w:r w:rsidRPr="006216D9">
        <w:rPr>
          <w:lang w:val="uk-UA"/>
        </w:rPr>
        <w:t>ІНТ. ЗЙОМНА КВАРТИРА - КІМНАТА - рАНОК</w:t>
      </w:r>
    </w:p>
    <w:p w:rsidR="002B308B" w:rsidRPr="006216D9" w:rsidRDefault="002B308B" w:rsidP="005D2B77">
      <w:pPr>
        <w:pStyle w:val="ActionDescription"/>
        <w:rPr>
          <w:lang w:val="uk-UA"/>
        </w:rPr>
      </w:pPr>
      <w:r w:rsidRPr="006216D9">
        <w:rPr>
          <w:lang w:val="uk-UA"/>
        </w:rPr>
        <w:t>Пашко спить на матраці. Коло нього, вмостившись на підлозі, сидить Оля й деякий час дивиться на нього. Потім лагідно проводить долонею по щоці, наступним рухом гладить волосся.</w:t>
      </w:r>
    </w:p>
    <w:p w:rsidR="002B308B" w:rsidRPr="006216D9" w:rsidRDefault="002B308B" w:rsidP="00733F87">
      <w:pPr>
        <w:pStyle w:val="ActionDescription"/>
        <w:rPr>
          <w:lang w:val="uk-UA"/>
        </w:rPr>
      </w:pPr>
      <w:r w:rsidRPr="006216D9">
        <w:rPr>
          <w:lang w:val="uk-UA"/>
        </w:rPr>
        <w:t>Пашко прокидається та посміхаючись дивиться на Олю.</w:t>
      </w:r>
    </w:p>
    <w:p w:rsidR="002B308B" w:rsidRPr="006216D9" w:rsidRDefault="002B308B" w:rsidP="00733F87">
      <w:pPr>
        <w:pStyle w:val="HeroName"/>
        <w:rPr>
          <w:lang w:val="uk-UA"/>
        </w:rPr>
      </w:pPr>
      <w:r w:rsidRPr="006216D9">
        <w:rPr>
          <w:lang w:val="uk-UA"/>
        </w:rPr>
        <w:t>паша</w:t>
      </w:r>
    </w:p>
    <w:p w:rsidR="002B308B" w:rsidRPr="006216D9" w:rsidRDefault="002B308B" w:rsidP="00733F87">
      <w:pPr>
        <w:pStyle w:val="HeroReplica"/>
        <w:rPr>
          <w:lang w:val="uk-UA"/>
        </w:rPr>
      </w:pPr>
      <w:r w:rsidRPr="006216D9">
        <w:rPr>
          <w:lang w:val="uk-UA"/>
        </w:rPr>
        <w:t>Приємно. Продовжуй.</w:t>
      </w:r>
    </w:p>
    <w:p w:rsidR="002B308B" w:rsidRPr="006216D9" w:rsidRDefault="002B308B" w:rsidP="00733F87">
      <w:pPr>
        <w:rPr>
          <w:lang w:val="uk-UA"/>
        </w:rPr>
      </w:pPr>
    </w:p>
    <w:p w:rsidR="002B308B" w:rsidRPr="006216D9" w:rsidRDefault="002B308B" w:rsidP="00733F87">
      <w:pPr>
        <w:pStyle w:val="ActionDescription"/>
        <w:rPr>
          <w:lang w:val="uk-UA"/>
        </w:rPr>
      </w:pPr>
      <w:r w:rsidRPr="006216D9">
        <w:rPr>
          <w:lang w:val="uk-UA"/>
        </w:rPr>
        <w:t>Оля теж посміхається, та проводить вказівним пальцем по його губам, потім схиляється над ним й легенько цілує губи, трохи відсторонює лице та дивиться усміхнено-запитливо на обличчя Пашка.</w:t>
      </w:r>
    </w:p>
    <w:p w:rsidR="002B308B" w:rsidRPr="006216D9" w:rsidRDefault="002B308B" w:rsidP="00733F87">
      <w:pPr>
        <w:rPr>
          <w:lang w:val="uk-UA"/>
        </w:rPr>
      </w:pPr>
    </w:p>
    <w:p w:rsidR="002B308B" w:rsidRPr="006216D9" w:rsidRDefault="002B308B" w:rsidP="00733F87">
      <w:pPr>
        <w:pStyle w:val="ActionDescription"/>
        <w:rPr>
          <w:lang w:val="uk-UA"/>
        </w:rPr>
      </w:pPr>
      <w:r w:rsidRPr="006216D9">
        <w:rPr>
          <w:lang w:val="uk-UA"/>
        </w:rPr>
        <w:t>Пашко гладить рукою покуйовджене волосся Олі, потім притягує її голову до себе та цілує. Далі обхоплює за плече й перекинувши через себе, вмощує її на бік й сам перевернувшись на бік, дивиться в обличчя.</w:t>
      </w:r>
    </w:p>
    <w:p w:rsidR="002B308B" w:rsidRPr="006216D9" w:rsidRDefault="002B308B" w:rsidP="00733F87">
      <w:pPr>
        <w:pStyle w:val="HeroName"/>
        <w:rPr>
          <w:lang w:val="uk-UA"/>
        </w:rPr>
      </w:pPr>
      <w:r w:rsidRPr="006216D9">
        <w:rPr>
          <w:lang w:val="uk-UA"/>
        </w:rPr>
        <w:t>паша</w:t>
      </w:r>
    </w:p>
    <w:p w:rsidR="002B308B" w:rsidRPr="006216D9" w:rsidRDefault="002B308B" w:rsidP="00733F87">
      <w:pPr>
        <w:pStyle w:val="HeroReplica"/>
        <w:rPr>
          <w:lang w:val="uk-UA"/>
        </w:rPr>
      </w:pPr>
      <w:r w:rsidRPr="006216D9">
        <w:rPr>
          <w:lang w:val="uk-UA"/>
        </w:rPr>
        <w:t>Так ти залишаєшся?</w:t>
      </w:r>
    </w:p>
    <w:p w:rsidR="002B308B" w:rsidRPr="006216D9" w:rsidRDefault="002B308B" w:rsidP="00733F87">
      <w:pPr>
        <w:rPr>
          <w:lang w:val="uk-UA"/>
        </w:rPr>
      </w:pPr>
    </w:p>
    <w:p w:rsidR="002B308B" w:rsidRPr="006216D9" w:rsidRDefault="002B308B" w:rsidP="00733F87">
      <w:pPr>
        <w:pStyle w:val="HeroName"/>
        <w:rPr>
          <w:lang w:val="uk-UA"/>
        </w:rPr>
      </w:pPr>
      <w:r w:rsidRPr="006216D9">
        <w:rPr>
          <w:lang w:val="uk-UA"/>
        </w:rPr>
        <w:t>оля</w:t>
      </w:r>
    </w:p>
    <w:p w:rsidR="002B308B" w:rsidRPr="006216D9" w:rsidRDefault="002B308B" w:rsidP="00733F87">
      <w:pPr>
        <w:pStyle w:val="HeroReplica"/>
        <w:rPr>
          <w:lang w:val="uk-UA"/>
        </w:rPr>
      </w:pPr>
      <w:r w:rsidRPr="006216D9">
        <w:rPr>
          <w:lang w:val="uk-UA"/>
        </w:rPr>
        <w:t>Хочу кави, а то вчора ми вочевидь зайвого хильнули.</w:t>
      </w:r>
    </w:p>
    <w:p w:rsidR="002B308B" w:rsidRPr="006216D9" w:rsidRDefault="002B308B" w:rsidP="00733F87">
      <w:pPr>
        <w:rPr>
          <w:lang w:val="uk-UA"/>
        </w:rPr>
      </w:pPr>
    </w:p>
    <w:p w:rsidR="002B308B" w:rsidRPr="006216D9" w:rsidRDefault="002B308B" w:rsidP="00733F87">
      <w:pPr>
        <w:rPr>
          <w:lang w:val="uk-UA"/>
        </w:rPr>
      </w:pPr>
      <w:r w:rsidRPr="006216D9">
        <w:rPr>
          <w:lang w:val="uk-UA"/>
        </w:rPr>
        <w:t>Пашко посміхається, лагідно цілує недовгим поцілунком губи.</w:t>
      </w:r>
    </w:p>
    <w:p w:rsidR="002B308B" w:rsidRPr="006216D9" w:rsidRDefault="002B308B" w:rsidP="00733F87">
      <w:pPr>
        <w:rPr>
          <w:lang w:val="uk-UA"/>
        </w:rPr>
      </w:pPr>
    </w:p>
    <w:p w:rsidR="002B308B" w:rsidRPr="006216D9" w:rsidRDefault="002B308B" w:rsidP="00733F87">
      <w:pPr>
        <w:pStyle w:val="HeroName"/>
        <w:rPr>
          <w:lang w:val="uk-UA"/>
        </w:rPr>
      </w:pPr>
      <w:r w:rsidRPr="006216D9">
        <w:rPr>
          <w:lang w:val="uk-UA"/>
        </w:rPr>
        <w:t>паша</w:t>
      </w:r>
    </w:p>
    <w:p w:rsidR="002B308B" w:rsidRPr="006216D9" w:rsidRDefault="002B308B" w:rsidP="00733F87">
      <w:pPr>
        <w:pStyle w:val="HeroReplica"/>
        <w:rPr>
          <w:lang w:val="uk-UA"/>
        </w:rPr>
      </w:pPr>
      <w:r w:rsidRPr="006216D9">
        <w:rPr>
          <w:lang w:val="uk-UA"/>
        </w:rPr>
        <w:t>Хоч кожного ранку буду тобі каву готувати, Хочеш?</w:t>
      </w:r>
    </w:p>
    <w:p w:rsidR="002B308B" w:rsidRPr="006216D9" w:rsidRDefault="002B308B" w:rsidP="00733F87">
      <w:pPr>
        <w:rPr>
          <w:lang w:val="uk-UA"/>
        </w:rPr>
      </w:pPr>
    </w:p>
    <w:p w:rsidR="002B308B" w:rsidRPr="006216D9" w:rsidRDefault="002B308B" w:rsidP="00733F87">
      <w:pPr>
        <w:pStyle w:val="HeroName"/>
        <w:rPr>
          <w:lang w:val="uk-UA"/>
        </w:rPr>
      </w:pPr>
      <w:r w:rsidRPr="006216D9">
        <w:rPr>
          <w:lang w:val="uk-UA"/>
        </w:rPr>
        <w:t>оля</w:t>
      </w:r>
    </w:p>
    <w:p w:rsidR="002B308B" w:rsidRPr="006216D9" w:rsidRDefault="002B308B" w:rsidP="00733F87">
      <w:pPr>
        <w:pStyle w:val="HeroReplica"/>
        <w:rPr>
          <w:lang w:val="uk-UA"/>
        </w:rPr>
      </w:pPr>
      <w:r w:rsidRPr="006216D9">
        <w:rPr>
          <w:lang w:val="uk-UA"/>
        </w:rPr>
        <w:t>Так.</w:t>
      </w:r>
    </w:p>
    <w:p w:rsidR="002B308B" w:rsidRPr="006216D9" w:rsidRDefault="002B308B" w:rsidP="00733F87">
      <w:pPr>
        <w:rPr>
          <w:lang w:val="uk-UA"/>
        </w:rPr>
      </w:pPr>
    </w:p>
    <w:p w:rsidR="002B308B" w:rsidRPr="006216D9" w:rsidRDefault="002B308B" w:rsidP="00733F87">
      <w:pPr>
        <w:pStyle w:val="ActionDescription"/>
        <w:rPr>
          <w:lang w:val="uk-UA"/>
        </w:rPr>
      </w:pPr>
      <w:r w:rsidRPr="006216D9">
        <w:rPr>
          <w:lang w:val="uk-UA"/>
        </w:rPr>
        <w:t>Пашко підіймається та йде.</w:t>
      </w:r>
    </w:p>
    <w:p w:rsidR="002B308B" w:rsidRPr="006216D9" w:rsidRDefault="002B308B" w:rsidP="00733F87">
      <w:pPr>
        <w:pStyle w:val="ActionDescription"/>
        <w:rPr>
          <w:lang w:val="uk-UA"/>
        </w:rPr>
      </w:pPr>
      <w:r w:rsidRPr="006216D9">
        <w:rPr>
          <w:lang w:val="uk-UA"/>
        </w:rPr>
        <w:t xml:space="preserve">Оля відвертається до стіни та задумливо дивиться на батарею. </w:t>
      </w:r>
    </w:p>
    <w:p w:rsidR="002B308B" w:rsidRPr="00FE7D45" w:rsidRDefault="002B308B" w:rsidP="00733F87">
      <w:pPr>
        <w:pStyle w:val="ActionTimeArena"/>
        <w:rPr>
          <w:lang w:val="ru-RU"/>
        </w:rPr>
      </w:pPr>
      <w:r w:rsidRPr="00FE7D45">
        <w:rPr>
          <w:lang w:val="ru-RU"/>
        </w:rPr>
        <w:t>ЕКТ. ПОЛЕ - ДЕНЬ</w:t>
      </w:r>
    </w:p>
    <w:p w:rsidR="002B308B" w:rsidRPr="008C6C7E" w:rsidRDefault="002B308B" w:rsidP="00FE7D45">
      <w:pPr>
        <w:pStyle w:val="ActionDescription"/>
        <w:rPr>
          <w:lang w:val="uk-UA"/>
        </w:rPr>
      </w:pPr>
      <w:r w:rsidRPr="008C6C7E">
        <w:rPr>
          <w:lang w:val="uk-UA"/>
        </w:rPr>
        <w:t xml:space="preserve">Видно ряди тополь, що обрамляють поле. Листя тополь дрижить тонким рухом від вітерцю. </w:t>
      </w:r>
    </w:p>
    <w:p w:rsidR="002B308B" w:rsidRPr="008C6C7E" w:rsidRDefault="002B308B" w:rsidP="00FE7D45">
      <w:pPr>
        <w:pStyle w:val="ActionDescription"/>
        <w:rPr>
          <w:lang w:val="uk-UA"/>
        </w:rPr>
      </w:pPr>
      <w:r w:rsidRPr="008C6C7E">
        <w:rPr>
          <w:lang w:val="uk-UA"/>
        </w:rPr>
        <w:t>Перспектива продовжує розширюватися й перед тополями видно цвинтар.</w:t>
      </w:r>
    </w:p>
    <w:p w:rsidR="002B308B" w:rsidRPr="00FE7D45" w:rsidRDefault="002B308B" w:rsidP="00FE7D45">
      <w:pPr>
        <w:pStyle w:val="ActionTimeArena"/>
        <w:rPr>
          <w:lang w:val="uk-UA"/>
        </w:rPr>
      </w:pPr>
      <w:r w:rsidRPr="00FE7D45">
        <w:rPr>
          <w:lang w:val="uk-UA"/>
        </w:rPr>
        <w:t>ЕКСТ. ЦВИНТАР - ДЕНЬ</w:t>
      </w:r>
    </w:p>
    <w:p w:rsidR="002B308B" w:rsidRPr="00FE7D45" w:rsidRDefault="002B308B" w:rsidP="00FE7D45">
      <w:pPr>
        <w:pStyle w:val="ActionDescription"/>
        <w:rPr>
          <w:lang w:val="uk-UA"/>
        </w:rPr>
      </w:pPr>
      <w:r w:rsidRPr="00FE7D45">
        <w:rPr>
          <w:lang w:val="uk-UA"/>
        </w:rPr>
        <w:t>На цвинтарі, над свіжим глиняним насипом стоїть новий хрест з</w:t>
      </w:r>
      <w:r>
        <w:rPr>
          <w:lang w:val="uk-UA"/>
        </w:rPr>
        <w:t xml:space="preserve"> дуба, міцний, важкий, гладкий.</w:t>
      </w:r>
      <w:r w:rsidRPr="00FE7D45">
        <w:rPr>
          <w:lang w:val="uk-UA"/>
        </w:rPr>
        <w:t xml:space="preserve"> На самій могилі зів'ялий букет декоративних соняхів. </w:t>
      </w:r>
    </w:p>
    <w:p w:rsidR="002B308B" w:rsidRPr="00FE7D45" w:rsidRDefault="002B308B" w:rsidP="00FE7D45">
      <w:pPr>
        <w:pStyle w:val="ActionDescription"/>
        <w:rPr>
          <w:lang w:val="uk-UA"/>
        </w:rPr>
      </w:pPr>
      <w:r w:rsidRPr="00FE7D45">
        <w:rPr>
          <w:lang w:val="uk-UA"/>
        </w:rPr>
        <w:t>Холодний вітер дзвенить і дзвенить порцеляновим вінком біля підніжжя хреста.</w:t>
      </w:r>
    </w:p>
    <w:p w:rsidR="002B308B" w:rsidRPr="00FE7D45" w:rsidRDefault="002B308B" w:rsidP="00FE7D45">
      <w:pPr>
        <w:pStyle w:val="ActionDescription"/>
        <w:rPr>
          <w:lang w:val="uk-UA"/>
        </w:rPr>
      </w:pPr>
      <w:r w:rsidRPr="00FE7D45">
        <w:rPr>
          <w:lang w:val="uk-UA"/>
        </w:rPr>
        <w:t>В самий же хрест вставлений досить великий, опуклий фарфоровий медальйон, а в медальйоні - фотографічний портрет Миколи. Злегка розкуйовджене біляве волосся, та великі, блакитні та збайдужілі очі дивляться на глядача.</w:t>
      </w:r>
    </w:p>
    <w:p w:rsidR="002B308B" w:rsidRPr="00FE7D45" w:rsidRDefault="002B308B" w:rsidP="00FE7D45">
      <w:pPr>
        <w:pStyle w:val="ActionDescription"/>
        <w:rPr>
          <w:lang w:val="uk-UA"/>
        </w:rPr>
      </w:pPr>
      <w:r w:rsidRPr="00FE7D45">
        <w:rPr>
          <w:lang w:val="uk-UA"/>
        </w:rPr>
        <w:t>Перспектива розширюється й видно просту збиту з однієї дошки лавку коло могили. На ній сидить Пашко, палить й дивиться на медальйон сумними та запитуючими очима.</w:t>
      </w:r>
    </w:p>
    <w:p w:rsidR="002B308B" w:rsidRPr="00FE7D45" w:rsidRDefault="002B308B" w:rsidP="00FE7D45">
      <w:pPr>
        <w:pStyle w:val="ActionDescription"/>
        <w:rPr>
          <w:lang w:val="uk-UA"/>
        </w:rPr>
      </w:pPr>
      <w:r w:rsidRPr="00FE7D45">
        <w:rPr>
          <w:lang w:val="uk-UA"/>
        </w:rPr>
        <w:t>Пашко шумно видихає, кидає недопалок додолу й затоптує його.</w:t>
      </w:r>
    </w:p>
    <w:p w:rsidR="002B308B" w:rsidRPr="00FE7D45" w:rsidRDefault="002B308B" w:rsidP="00FE7D45">
      <w:pPr>
        <w:pStyle w:val="ActionDescription"/>
        <w:rPr>
          <w:lang w:val="uk-UA"/>
        </w:rPr>
      </w:pPr>
      <w:r w:rsidRPr="00FE7D45">
        <w:rPr>
          <w:lang w:val="uk-UA"/>
        </w:rPr>
        <w:t>За спиною Пашка з'являється Оля. В неї в руках свіжий букет декоративних соняхів.</w:t>
      </w:r>
    </w:p>
    <w:p w:rsidR="002B308B" w:rsidRPr="00FE7D45" w:rsidRDefault="002B308B" w:rsidP="00FE7D45">
      <w:pPr>
        <w:pStyle w:val="HeroName"/>
        <w:rPr>
          <w:lang w:val="uk-UA"/>
        </w:rPr>
      </w:pPr>
      <w:r w:rsidRPr="00FE7D45">
        <w:rPr>
          <w:lang w:val="uk-UA"/>
        </w:rPr>
        <w:t>ОЛЯ</w:t>
      </w:r>
    </w:p>
    <w:p w:rsidR="002B308B" w:rsidRPr="00FE7D45" w:rsidRDefault="002B308B" w:rsidP="00FE7D45">
      <w:pPr>
        <w:pStyle w:val="HeroReplica"/>
        <w:rPr>
          <w:lang w:val="uk-UA"/>
        </w:rPr>
      </w:pPr>
      <w:r w:rsidRPr="00FE7D45">
        <w:rPr>
          <w:lang w:val="uk-UA"/>
        </w:rPr>
        <w:t>Привіт. Де б ми ще зустрілися.</w:t>
      </w:r>
    </w:p>
    <w:p w:rsidR="002B308B" w:rsidRPr="00FE7D45" w:rsidRDefault="002B308B" w:rsidP="00FE7D45">
      <w:pPr>
        <w:pStyle w:val="HeroName"/>
        <w:rPr>
          <w:lang w:val="uk-UA"/>
        </w:rPr>
      </w:pPr>
    </w:p>
    <w:p w:rsidR="002B308B" w:rsidRPr="00FE7D45" w:rsidRDefault="002B308B" w:rsidP="00FE7D45">
      <w:pPr>
        <w:pStyle w:val="ActionDescription"/>
        <w:rPr>
          <w:lang w:val="uk-UA"/>
        </w:rPr>
      </w:pPr>
      <w:r w:rsidRPr="00FE7D45">
        <w:rPr>
          <w:lang w:val="uk-UA"/>
        </w:rPr>
        <w:t>Пашко обертається та трохи здивовано дивиться на Олю.</w:t>
      </w:r>
    </w:p>
    <w:p w:rsidR="002B308B" w:rsidRPr="00FE7D45" w:rsidRDefault="002B308B" w:rsidP="00FE7D45">
      <w:pPr>
        <w:pStyle w:val="HeroName"/>
        <w:rPr>
          <w:lang w:val="uk-UA"/>
        </w:rPr>
      </w:pPr>
      <w:r w:rsidRPr="00FE7D45">
        <w:rPr>
          <w:lang w:val="uk-UA"/>
        </w:rPr>
        <w:t>ПАША</w:t>
      </w:r>
    </w:p>
    <w:p w:rsidR="002B308B" w:rsidRPr="00FE7D45" w:rsidRDefault="002B308B" w:rsidP="00FE7D45">
      <w:pPr>
        <w:pStyle w:val="HeroReplica"/>
        <w:rPr>
          <w:lang w:val="uk-UA"/>
        </w:rPr>
      </w:pPr>
      <w:r w:rsidRPr="00FE7D45">
        <w:rPr>
          <w:lang w:val="uk-UA"/>
        </w:rPr>
        <w:t>А ти тут що робиш?</w:t>
      </w:r>
    </w:p>
    <w:p w:rsidR="002B308B" w:rsidRPr="00FE7D45" w:rsidRDefault="002B308B" w:rsidP="00FE7D45">
      <w:pPr>
        <w:pStyle w:val="HeroName"/>
        <w:rPr>
          <w:lang w:val="uk-UA"/>
        </w:rPr>
      </w:pPr>
    </w:p>
    <w:p w:rsidR="002B308B" w:rsidRPr="00FE7D45" w:rsidRDefault="002B308B" w:rsidP="00FE7D45">
      <w:pPr>
        <w:pStyle w:val="ActionDescription"/>
        <w:rPr>
          <w:lang w:val="uk-UA"/>
        </w:rPr>
      </w:pPr>
      <w:r w:rsidRPr="00FE7D45">
        <w:rPr>
          <w:lang w:val="uk-UA"/>
        </w:rPr>
        <w:t>Оля нічого не відповідає, проходить до могили, схиляється над нею, самими губами шепоче - привіт й забравши зів'ялий букет, замінює його свіжим. З старим букетом в руках йде до лавки й сідає коло Павла, зітхнувши.</w:t>
      </w:r>
    </w:p>
    <w:p w:rsidR="002B308B" w:rsidRPr="00FE7D45" w:rsidRDefault="002B308B" w:rsidP="00FE7D45">
      <w:pPr>
        <w:pStyle w:val="HeroName"/>
        <w:rPr>
          <w:lang w:val="uk-UA"/>
        </w:rPr>
      </w:pPr>
      <w:r w:rsidRPr="00FE7D45">
        <w:rPr>
          <w:lang w:val="uk-UA"/>
        </w:rPr>
        <w:t>ПАША</w:t>
      </w:r>
    </w:p>
    <w:p w:rsidR="002B308B" w:rsidRPr="00FE7D45" w:rsidRDefault="002B308B" w:rsidP="00FE7D45">
      <w:pPr>
        <w:pStyle w:val="HeroReplica"/>
        <w:rPr>
          <w:lang w:val="uk-UA"/>
        </w:rPr>
      </w:pPr>
      <w:r w:rsidRPr="00FE7D45">
        <w:rPr>
          <w:lang w:val="uk-UA"/>
        </w:rPr>
        <w:t>А чому соняхи?</w:t>
      </w:r>
    </w:p>
    <w:p w:rsidR="002B308B" w:rsidRPr="00FE7D45" w:rsidRDefault="002B308B" w:rsidP="00FE7D45">
      <w:pPr>
        <w:pStyle w:val="HeroName"/>
        <w:rPr>
          <w:lang w:val="uk-UA"/>
        </w:rPr>
      </w:pPr>
    </w:p>
    <w:p w:rsidR="002B308B" w:rsidRPr="00FE7D45" w:rsidRDefault="002B308B" w:rsidP="00FE7D45">
      <w:pPr>
        <w:pStyle w:val="HeroName"/>
        <w:rPr>
          <w:lang w:val="uk-UA"/>
        </w:rPr>
      </w:pPr>
      <w:r w:rsidRPr="00FE7D45">
        <w:rPr>
          <w:lang w:val="uk-UA"/>
        </w:rPr>
        <w:t>ОЛЯ</w:t>
      </w:r>
    </w:p>
    <w:p w:rsidR="002B308B" w:rsidRPr="00FE7D45" w:rsidRDefault="002B308B" w:rsidP="00FE7D45">
      <w:pPr>
        <w:pStyle w:val="HeroRemarka"/>
        <w:rPr>
          <w:lang w:val="uk-UA"/>
        </w:rPr>
      </w:pPr>
      <w:r w:rsidRPr="00FE7D45">
        <w:rPr>
          <w:lang w:val="uk-UA"/>
        </w:rPr>
        <w:t>(знизуючи плечима)</w:t>
      </w:r>
    </w:p>
    <w:p w:rsidR="002B308B" w:rsidRPr="00FE7D45" w:rsidRDefault="002B308B" w:rsidP="00FE7D45">
      <w:pPr>
        <w:pStyle w:val="HeroReplica"/>
        <w:rPr>
          <w:lang w:val="uk-UA"/>
        </w:rPr>
      </w:pPr>
      <w:r w:rsidRPr="00FE7D45">
        <w:rPr>
          <w:lang w:val="uk-UA"/>
        </w:rPr>
        <w:t>Не знаю. Він напевно любив соняхи. Коли його вперше побачила, на ньому сорочка з соняхами була. Та й сам він наче сонце був.</w:t>
      </w:r>
    </w:p>
    <w:p w:rsidR="002B308B" w:rsidRPr="00FE7D45" w:rsidRDefault="002B308B" w:rsidP="00FE7D45">
      <w:pPr>
        <w:pStyle w:val="HeroName"/>
        <w:rPr>
          <w:lang w:val="uk-UA"/>
        </w:rPr>
      </w:pPr>
    </w:p>
    <w:p w:rsidR="002B308B" w:rsidRPr="00FE7D45" w:rsidRDefault="002B308B" w:rsidP="00FE7D45">
      <w:pPr>
        <w:pStyle w:val="HeroName"/>
        <w:rPr>
          <w:lang w:val="uk-UA"/>
        </w:rPr>
      </w:pPr>
      <w:r w:rsidRPr="00FE7D45">
        <w:rPr>
          <w:lang w:val="uk-UA"/>
        </w:rPr>
        <w:t>ПАША</w:t>
      </w:r>
    </w:p>
    <w:p w:rsidR="002B308B" w:rsidRPr="00FE7D45" w:rsidRDefault="002B308B" w:rsidP="00AF3DC2">
      <w:pPr>
        <w:pStyle w:val="HeroReplica"/>
        <w:rPr>
          <w:lang w:val="uk-UA"/>
        </w:rPr>
      </w:pPr>
      <w:r w:rsidRPr="00FE7D45">
        <w:rPr>
          <w:lang w:val="uk-UA"/>
        </w:rPr>
        <w:t>Наче сонце. Наче сонце, яке не гріє.</w:t>
      </w:r>
    </w:p>
    <w:p w:rsidR="002B308B" w:rsidRPr="00FE7D45" w:rsidRDefault="002B308B" w:rsidP="00FE7D45">
      <w:pPr>
        <w:pStyle w:val="HeroName"/>
        <w:rPr>
          <w:lang w:val="uk-UA"/>
        </w:rPr>
      </w:pPr>
      <w:r w:rsidRPr="00FE7D45">
        <w:rPr>
          <w:lang w:val="uk-UA"/>
        </w:rPr>
        <w:t>ОЛЯ</w:t>
      </w:r>
    </w:p>
    <w:p w:rsidR="002B308B" w:rsidRPr="00FE7D45" w:rsidRDefault="002B308B" w:rsidP="00FE7D45">
      <w:pPr>
        <w:pStyle w:val="HeroReplica"/>
        <w:rPr>
          <w:lang w:val="uk-UA"/>
        </w:rPr>
      </w:pPr>
      <w:r w:rsidRPr="00FE7D45">
        <w:rPr>
          <w:lang w:val="uk-UA"/>
        </w:rPr>
        <w:t>Ой, багато ти розумієш.</w:t>
      </w:r>
    </w:p>
    <w:p w:rsidR="002B308B" w:rsidRPr="00FE7D45" w:rsidRDefault="002B308B" w:rsidP="00FE7D45">
      <w:pPr>
        <w:pStyle w:val="HeroName"/>
        <w:rPr>
          <w:lang w:val="uk-UA"/>
        </w:rPr>
      </w:pPr>
    </w:p>
    <w:p w:rsidR="002B308B" w:rsidRPr="00FE7D45" w:rsidRDefault="002B308B" w:rsidP="00FE7D45">
      <w:pPr>
        <w:pStyle w:val="HeroName"/>
        <w:rPr>
          <w:lang w:val="uk-UA"/>
        </w:rPr>
      </w:pPr>
      <w:r w:rsidRPr="00FE7D45">
        <w:rPr>
          <w:lang w:val="uk-UA"/>
        </w:rPr>
        <w:t>ПАША</w:t>
      </w:r>
    </w:p>
    <w:p w:rsidR="002B308B" w:rsidRPr="00FE7D45" w:rsidRDefault="002B308B" w:rsidP="00FE7D45">
      <w:pPr>
        <w:pStyle w:val="HeroReplica"/>
        <w:rPr>
          <w:lang w:val="uk-UA"/>
        </w:rPr>
      </w:pPr>
      <w:r w:rsidRPr="00FE7D45">
        <w:rPr>
          <w:lang w:val="uk-UA"/>
        </w:rPr>
        <w:t>Не починай.</w:t>
      </w:r>
    </w:p>
    <w:p w:rsidR="002B308B" w:rsidRPr="00FE7D45" w:rsidRDefault="002B308B" w:rsidP="00FE7D45">
      <w:pPr>
        <w:pStyle w:val="HeroName"/>
        <w:rPr>
          <w:lang w:val="uk-UA"/>
        </w:rPr>
      </w:pPr>
    </w:p>
    <w:p w:rsidR="002B308B" w:rsidRPr="00F806D3" w:rsidRDefault="002B308B" w:rsidP="00FE7D45">
      <w:pPr>
        <w:pStyle w:val="ActionDescription"/>
        <w:rPr>
          <w:lang w:val="ru-RU"/>
        </w:rPr>
      </w:pPr>
      <w:r w:rsidRPr="00FE7D45">
        <w:rPr>
          <w:lang w:val="uk-UA"/>
        </w:rPr>
        <w:t>Оля кладе букет на лавку, дістає пачку тонких цигарок, запалює. Випускає дим.</w:t>
      </w: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Давно ти сюди ходиш?</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Яка різниця.</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marka"/>
        <w:rPr>
          <w:lang w:val="uk-UA"/>
        </w:rPr>
      </w:pPr>
      <w:r w:rsidRPr="00DA7747">
        <w:rPr>
          <w:lang w:val="uk-UA"/>
        </w:rPr>
        <w:t>(стримано)</w:t>
      </w:r>
    </w:p>
    <w:p w:rsidR="002B308B" w:rsidRPr="00DA7747" w:rsidRDefault="002B308B" w:rsidP="00DA7747">
      <w:pPr>
        <w:pStyle w:val="HeroReplica"/>
        <w:rPr>
          <w:lang w:val="uk-UA"/>
        </w:rPr>
      </w:pPr>
      <w:r w:rsidRPr="00DA7747">
        <w:rPr>
          <w:lang w:val="uk-UA"/>
        </w:rPr>
        <w:t>Чому за моєю спиною?</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Ти ревнуєш?</w:t>
      </w:r>
    </w:p>
    <w:p w:rsidR="002B308B" w:rsidRPr="00DA7747" w:rsidRDefault="002B308B" w:rsidP="00DA7747">
      <w:pPr>
        <w:pStyle w:val="ActionDescription"/>
        <w:rPr>
          <w:lang w:val="uk-UA"/>
        </w:rPr>
      </w:pPr>
    </w:p>
    <w:p w:rsidR="002B308B" w:rsidRPr="00DA7747" w:rsidRDefault="002B308B" w:rsidP="00DA7747">
      <w:pPr>
        <w:pStyle w:val="ActionDescription"/>
        <w:rPr>
          <w:lang w:val="uk-UA"/>
        </w:rPr>
      </w:pPr>
      <w:r w:rsidRPr="00DA7747">
        <w:rPr>
          <w:lang w:val="uk-UA"/>
        </w:rPr>
        <w:t>Паша теж запалює свої цигарки.</w:t>
      </w: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А є привід?</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Ти іноді таку пургу мелеш.</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Знаєш, я все частіше ловлю себе на думці, що ви з ним однаковісінькі.</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То й що?</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 xml:space="preserve">Ти навіть не уявляєш, до чого ви з ним однакові. До чого подібні. Ви порожні. Ви яскраві, як те зимове сонце, що лише блищить, але не гріє, бо ви не можете гріти, не можете страждати, не можете розпалитися пристрастю, бо вам ні за що страждати, бо ви живите в світі, в якому ні за що страждати. </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А ти вважаєш, що є за що страждати? Чи два трупи на моїй совісті зобов'язують мене до страждання?</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Ти лялька, звичайна лялька. Симпатична, але без свого царя в голові лялька.</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 xml:space="preserve">А ти плебей. </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ПАША</w:t>
      </w:r>
    </w:p>
    <w:p w:rsidR="002B308B" w:rsidRPr="00F806D3" w:rsidRDefault="002B308B" w:rsidP="00DA7747">
      <w:pPr>
        <w:pStyle w:val="HeroReplica"/>
        <w:rPr>
          <w:lang w:val="ru-RU"/>
        </w:rPr>
      </w:pPr>
      <w:r w:rsidRPr="00DA7747">
        <w:rPr>
          <w:lang w:val="uk-UA"/>
        </w:rPr>
        <w:t>Та йди ти.</w:t>
      </w:r>
    </w:p>
    <w:p w:rsidR="002B308B" w:rsidRPr="00DA7747" w:rsidRDefault="002B308B" w:rsidP="00DA7747">
      <w:pPr>
        <w:rPr>
          <w:lang w:val="uk-UA"/>
        </w:rPr>
      </w:pP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Так-так, звичайнісінький прихвостень. Ти за ним впадав, а коли його не стало, так на мене перемкнувся, бо ти не можеш самостійним бути.</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Відморожені ви обидва. Ви зі своєї холодної порожнечі не можете зрозуміти та оцінити глибину людських стосунків та відданості. Вам це ввижається звичайною слабкістю.</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ОЛЯ</w:t>
      </w:r>
    </w:p>
    <w:p w:rsidR="002B308B" w:rsidRPr="00F806D3" w:rsidRDefault="002B308B" w:rsidP="00DA7747">
      <w:pPr>
        <w:pStyle w:val="HeroReplica"/>
        <w:rPr>
          <w:lang w:val="ru-RU"/>
        </w:rPr>
      </w:pPr>
      <w:r w:rsidRPr="00DA7747">
        <w:rPr>
          <w:lang w:val="uk-UA"/>
        </w:rPr>
        <w:t>Маячня.</w:t>
      </w:r>
    </w:p>
    <w:p w:rsidR="002B308B" w:rsidRPr="00DA7747" w:rsidRDefault="002B308B" w:rsidP="00DA7747">
      <w:pPr>
        <w:rPr>
          <w:lang w:val="uk-UA"/>
        </w:rPr>
      </w:pP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 xml:space="preserve">Ось й я про це. Для тебе це маячня й буде маячня доти, доки ти не будеш відчувати різницю у ставленні до тебе. Бо для тебе все однаково. </w:t>
      </w:r>
    </w:p>
    <w:p w:rsidR="002B308B" w:rsidRPr="00DA7747" w:rsidRDefault="002B308B" w:rsidP="00DA7747">
      <w:pPr>
        <w:pStyle w:val="ActionDescription"/>
        <w:rPr>
          <w:lang w:val="uk-UA"/>
        </w:rPr>
      </w:pPr>
    </w:p>
    <w:p w:rsidR="002B308B" w:rsidRPr="00DA7747" w:rsidRDefault="002B308B" w:rsidP="00DA7747">
      <w:pPr>
        <w:pStyle w:val="ActionDescription"/>
        <w:rPr>
          <w:lang w:val="uk-UA"/>
        </w:rPr>
      </w:pPr>
      <w:r w:rsidRPr="00DA7747">
        <w:rPr>
          <w:lang w:val="uk-UA"/>
        </w:rPr>
        <w:t>Оля кидає недопалок й довго розтоптує його.</w:t>
      </w: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 xml:space="preserve">Скотина ти. </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Ще й яка. А ти дурепа, бо не можеш розрізнити нічого. Що ґвалтуй тебе, що пести та ніж, тобі різниця не помітна.</w:t>
      </w:r>
    </w:p>
    <w:p w:rsidR="002B308B" w:rsidRPr="00DA7747" w:rsidRDefault="002B308B" w:rsidP="00DA7747">
      <w:pPr>
        <w:pStyle w:val="ActionDescription"/>
        <w:rPr>
          <w:lang w:val="uk-UA"/>
        </w:rPr>
      </w:pPr>
    </w:p>
    <w:p w:rsidR="002B308B" w:rsidRPr="00DA7747" w:rsidRDefault="002B308B" w:rsidP="00DA7747">
      <w:pPr>
        <w:pStyle w:val="ActionDescription"/>
        <w:rPr>
          <w:lang w:val="uk-UA"/>
        </w:rPr>
      </w:pPr>
      <w:r w:rsidRPr="00DA7747">
        <w:rPr>
          <w:lang w:val="uk-UA"/>
        </w:rPr>
        <w:t>Щоку Олі починає сіпати нервовий тик. Вона хватає себе за обличчя, намагаючись його стримати, потім різко підводиться, хапає з лавки зів'ялий букет й розвернувшись до Пашка, починає несамовито букетом його лупцювати.</w:t>
      </w: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А тобі помітна! Тобі помітна!</w:t>
      </w:r>
    </w:p>
    <w:p w:rsidR="002B308B" w:rsidRPr="00DA7747" w:rsidRDefault="002B308B" w:rsidP="00DA7747">
      <w:pPr>
        <w:pStyle w:val="ActionDescription"/>
        <w:rPr>
          <w:lang w:val="uk-UA"/>
        </w:rPr>
      </w:pPr>
    </w:p>
    <w:p w:rsidR="002B308B" w:rsidRPr="00DA7747" w:rsidRDefault="002B308B" w:rsidP="00DA7747">
      <w:pPr>
        <w:pStyle w:val="ActionDescription"/>
        <w:rPr>
          <w:lang w:val="uk-UA"/>
        </w:rPr>
      </w:pPr>
      <w:r w:rsidRPr="00DA7747">
        <w:rPr>
          <w:lang w:val="uk-UA"/>
        </w:rPr>
        <w:t>Пашко деякий час сидить зігнувши</w:t>
      </w:r>
      <w:r w:rsidRPr="008C6C7E">
        <w:rPr>
          <w:lang w:val="uk-UA"/>
        </w:rPr>
        <w:t>сь</w:t>
      </w:r>
      <w:r w:rsidRPr="00DA7747">
        <w:rPr>
          <w:lang w:val="uk-UA"/>
        </w:rPr>
        <w:t xml:space="preserve"> й кволо прикривається від ударів, але коли Оля влучає йому букетом по обличчю знизу, він встає, перехоплює її руки й міцно тримаючи їх, дивиться в обличчя.</w:t>
      </w:r>
    </w:p>
    <w:p w:rsidR="002B308B" w:rsidRPr="00DA7747" w:rsidRDefault="002B308B" w:rsidP="00DA7747">
      <w:pPr>
        <w:pStyle w:val="ActionDescription"/>
        <w:rPr>
          <w:lang w:val="uk-UA"/>
        </w:rPr>
      </w:pPr>
      <w:r w:rsidRPr="00DA7747">
        <w:rPr>
          <w:lang w:val="uk-UA"/>
        </w:rPr>
        <w:t>Оля стоїть таким чином навпроти нього, й смикаючи руками, намагається вирватися.</w:t>
      </w: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plica"/>
        <w:rPr>
          <w:lang w:val="uk-UA"/>
        </w:rPr>
      </w:pPr>
      <w:r w:rsidRPr="00DA7747">
        <w:rPr>
          <w:lang w:val="uk-UA"/>
        </w:rPr>
        <w:t>Пусти! Пусти наволоч!</w:t>
      </w:r>
    </w:p>
    <w:p w:rsidR="002B308B" w:rsidRPr="00DA7747" w:rsidRDefault="002B308B" w:rsidP="00DA7747">
      <w:pPr>
        <w:pStyle w:val="ActionDescription"/>
        <w:rPr>
          <w:lang w:val="uk-UA"/>
        </w:rPr>
      </w:pPr>
    </w:p>
    <w:p w:rsidR="002B308B" w:rsidRPr="00DA7747" w:rsidRDefault="002B308B" w:rsidP="00DA7747">
      <w:pPr>
        <w:pStyle w:val="ActionDescription"/>
        <w:rPr>
          <w:lang w:val="uk-UA"/>
        </w:rPr>
      </w:pPr>
      <w:r w:rsidRPr="00DA7747">
        <w:rPr>
          <w:lang w:val="uk-UA"/>
        </w:rPr>
        <w:t>Пашко облизує губи.</w:t>
      </w: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А то що, плюнеш? Ну давай! Давай! Відчуваєш різницю. Ти відчуваєш?</w:t>
      </w:r>
    </w:p>
    <w:p w:rsidR="002B308B" w:rsidRPr="00DA7747" w:rsidRDefault="002B308B" w:rsidP="00DA7747">
      <w:pPr>
        <w:pStyle w:val="ActionDescription"/>
        <w:rPr>
          <w:lang w:val="uk-UA"/>
        </w:rPr>
      </w:pPr>
    </w:p>
    <w:p w:rsidR="002B308B" w:rsidRPr="00DA7747" w:rsidRDefault="002B308B" w:rsidP="00DA7747">
      <w:pPr>
        <w:pStyle w:val="ActionDescription"/>
        <w:rPr>
          <w:lang w:val="uk-UA"/>
        </w:rPr>
      </w:pPr>
      <w:r w:rsidRPr="00DA7747">
        <w:rPr>
          <w:lang w:val="uk-UA"/>
        </w:rPr>
        <w:t>Оля обм'якає й впавши на плече Пашкові, починає плакати.</w:t>
      </w:r>
    </w:p>
    <w:p w:rsidR="002B308B" w:rsidRPr="00884B87" w:rsidRDefault="002B308B" w:rsidP="00DA7747">
      <w:pPr>
        <w:pStyle w:val="ActionDescription"/>
        <w:rPr>
          <w:lang w:val="uk-UA"/>
        </w:rPr>
      </w:pPr>
      <w:r w:rsidRPr="00DA7747">
        <w:rPr>
          <w:lang w:val="uk-UA"/>
        </w:rPr>
        <w:t>Пашко відпускає її руки, обіймає її за талію й пригорнувши до себе, сідає на лавку, вмощуючи її собі на коліна. Вона обвиває його шию руками, й міцно притулившись до грудей, плаче, схлипуючи.</w:t>
      </w:r>
    </w:p>
    <w:p w:rsidR="002B308B" w:rsidRPr="00884B87" w:rsidRDefault="002B308B" w:rsidP="00CC60F9">
      <w:pPr>
        <w:pStyle w:val="HeroName"/>
        <w:rPr>
          <w:lang w:val="uk-UA"/>
        </w:rPr>
      </w:pPr>
      <w:r w:rsidRPr="00884B87">
        <w:rPr>
          <w:lang w:val="uk-UA"/>
        </w:rPr>
        <w:t>оля</w:t>
      </w:r>
    </w:p>
    <w:p w:rsidR="002B308B" w:rsidRPr="00884B87" w:rsidRDefault="002B308B" w:rsidP="00CC60F9">
      <w:pPr>
        <w:pStyle w:val="HeroReplica"/>
        <w:rPr>
          <w:lang w:val="uk-UA"/>
        </w:rPr>
      </w:pPr>
      <w:r w:rsidRPr="00884B87">
        <w:rPr>
          <w:lang w:val="uk-UA"/>
        </w:rPr>
        <w:t>Я почуваю себе винною перед ним.</w:t>
      </w:r>
    </w:p>
    <w:p w:rsidR="002B308B" w:rsidRPr="00884B87" w:rsidRDefault="002B308B" w:rsidP="00CC60F9">
      <w:pPr>
        <w:rPr>
          <w:lang w:val="uk-UA"/>
        </w:rPr>
      </w:pPr>
    </w:p>
    <w:p w:rsidR="002B308B" w:rsidRPr="00884B87" w:rsidRDefault="002B308B" w:rsidP="00CC60F9">
      <w:pPr>
        <w:pStyle w:val="HeroName"/>
        <w:rPr>
          <w:lang w:val="uk-UA"/>
        </w:rPr>
      </w:pPr>
      <w:r w:rsidRPr="00884B87">
        <w:rPr>
          <w:lang w:val="uk-UA"/>
        </w:rPr>
        <w:t>паша</w:t>
      </w:r>
    </w:p>
    <w:p w:rsidR="002B308B" w:rsidRPr="00884B87" w:rsidRDefault="002B308B" w:rsidP="00CC60F9">
      <w:pPr>
        <w:pStyle w:val="HeroReplica"/>
        <w:rPr>
          <w:lang w:val="uk-UA"/>
        </w:rPr>
      </w:pPr>
      <w:r w:rsidRPr="00884B87">
        <w:rPr>
          <w:lang w:val="uk-UA"/>
        </w:rPr>
        <w:t>То не твоя провина. То мій вибір.</w:t>
      </w:r>
    </w:p>
    <w:p w:rsidR="002B308B" w:rsidRPr="00884B87" w:rsidRDefault="002B308B" w:rsidP="00CC60F9">
      <w:pPr>
        <w:rPr>
          <w:lang w:val="uk-UA"/>
        </w:rPr>
      </w:pPr>
    </w:p>
    <w:p w:rsidR="002B308B" w:rsidRPr="00884B87" w:rsidRDefault="002B308B" w:rsidP="00CC60F9">
      <w:pPr>
        <w:pStyle w:val="ActionTimeArena"/>
        <w:rPr>
          <w:lang w:val="uk-UA"/>
        </w:rPr>
      </w:pPr>
      <w:r w:rsidRPr="00884B87">
        <w:rPr>
          <w:lang w:val="uk-UA"/>
        </w:rPr>
        <w:t>екст. двір багатоповерхівок - ніч</w:t>
      </w:r>
    </w:p>
    <w:p w:rsidR="002B308B" w:rsidRPr="00884B87" w:rsidRDefault="002B308B" w:rsidP="00CC60F9">
      <w:pPr>
        <w:pStyle w:val="ActionDescription"/>
        <w:rPr>
          <w:lang w:val="uk-UA"/>
        </w:rPr>
      </w:pPr>
      <w:r w:rsidRPr="00884B87">
        <w:rPr>
          <w:lang w:val="uk-UA"/>
        </w:rPr>
        <w:t>Микола підходить до своєї дев'ятки, сідає в неї, заводить та рушає, здаючи назад. Машина дриґається та чути як характерно шумить пробите колесо.</w:t>
      </w:r>
    </w:p>
    <w:p w:rsidR="002B308B" w:rsidRPr="00884B87" w:rsidRDefault="002B308B" w:rsidP="00CC60F9">
      <w:pPr>
        <w:pStyle w:val="HeroName"/>
        <w:rPr>
          <w:lang w:val="uk-UA"/>
        </w:rPr>
      </w:pPr>
      <w:r w:rsidRPr="00884B87">
        <w:rPr>
          <w:lang w:val="uk-UA"/>
        </w:rPr>
        <w:t>микола</w:t>
      </w:r>
    </w:p>
    <w:p w:rsidR="002B308B" w:rsidRPr="00884B87" w:rsidRDefault="002B308B" w:rsidP="00CC60F9">
      <w:pPr>
        <w:pStyle w:val="HeroReplica"/>
        <w:rPr>
          <w:lang w:val="uk-UA"/>
        </w:rPr>
      </w:pPr>
      <w:r w:rsidRPr="00884B87">
        <w:rPr>
          <w:lang w:val="uk-UA"/>
        </w:rPr>
        <w:t>Якого?</w:t>
      </w:r>
    </w:p>
    <w:p w:rsidR="002B308B" w:rsidRPr="00884B87" w:rsidRDefault="002B308B" w:rsidP="00CC60F9">
      <w:pPr>
        <w:rPr>
          <w:lang w:val="uk-UA"/>
        </w:rPr>
      </w:pPr>
    </w:p>
    <w:p w:rsidR="002B308B" w:rsidRPr="00884B87" w:rsidRDefault="002B308B" w:rsidP="00CC60F9">
      <w:pPr>
        <w:pStyle w:val="ActionDescription"/>
        <w:rPr>
          <w:lang w:val="uk-UA"/>
        </w:rPr>
      </w:pPr>
      <w:r w:rsidRPr="00884B87">
        <w:rPr>
          <w:lang w:val="uk-UA"/>
        </w:rPr>
        <w:t>Микола вилазить з авта, дивиться на переднє колесо, воно пробите, він дивиться на колесо заднє, воно теж пробите. Микола чухає потилицю, б'є ногою по передньому колесу.</w:t>
      </w:r>
    </w:p>
    <w:p w:rsidR="002B308B" w:rsidRPr="00884B87" w:rsidRDefault="002B308B" w:rsidP="00CC60F9">
      <w:pPr>
        <w:pStyle w:val="HeroName"/>
        <w:rPr>
          <w:lang w:val="uk-UA"/>
        </w:rPr>
      </w:pPr>
      <w:r w:rsidRPr="00884B87">
        <w:rPr>
          <w:lang w:val="uk-UA"/>
        </w:rPr>
        <w:t>микола</w:t>
      </w:r>
    </w:p>
    <w:p w:rsidR="002B308B" w:rsidRPr="00884B87" w:rsidRDefault="002B308B" w:rsidP="00CC60F9">
      <w:pPr>
        <w:pStyle w:val="HeroReplica"/>
        <w:rPr>
          <w:lang w:val="uk-UA"/>
        </w:rPr>
      </w:pPr>
      <w:r w:rsidRPr="00884B87">
        <w:rPr>
          <w:lang w:val="uk-UA"/>
        </w:rPr>
        <w:t>От суки.</w:t>
      </w:r>
    </w:p>
    <w:p w:rsidR="002B308B" w:rsidRPr="00884B87" w:rsidRDefault="002B308B" w:rsidP="00CC60F9">
      <w:pPr>
        <w:rPr>
          <w:lang w:val="uk-UA"/>
        </w:rPr>
      </w:pPr>
    </w:p>
    <w:p w:rsidR="002B308B" w:rsidRPr="00884B87" w:rsidRDefault="002B308B" w:rsidP="00CC60F9">
      <w:pPr>
        <w:pStyle w:val="ActionDescription"/>
        <w:rPr>
          <w:lang w:val="uk-UA"/>
        </w:rPr>
      </w:pPr>
      <w:r w:rsidRPr="00884B87">
        <w:rPr>
          <w:lang w:val="uk-UA"/>
        </w:rPr>
        <w:t>Микола залазить в авто, здає вперед, на вихідну, глушить мотор, вилазить й зачинивши двері та поставивши на сигналізацію, йде.</w:t>
      </w:r>
    </w:p>
    <w:p w:rsidR="002B308B" w:rsidRPr="00884B87" w:rsidRDefault="002B308B" w:rsidP="00CC60F9">
      <w:pPr>
        <w:pStyle w:val="ActionTimeArena"/>
        <w:rPr>
          <w:lang w:val="uk-UA"/>
        </w:rPr>
      </w:pPr>
      <w:r w:rsidRPr="00884B87">
        <w:rPr>
          <w:lang w:val="uk-UA"/>
        </w:rPr>
        <w:t>екст. арка в багатоповерхівці - ніч</w:t>
      </w:r>
    </w:p>
    <w:p w:rsidR="002B308B" w:rsidRPr="00884B87" w:rsidRDefault="002B308B" w:rsidP="00CC60F9">
      <w:pPr>
        <w:pStyle w:val="ActionDescription"/>
        <w:rPr>
          <w:lang w:val="uk-UA"/>
        </w:rPr>
      </w:pPr>
      <w:r w:rsidRPr="00884B87">
        <w:rPr>
          <w:lang w:val="uk-UA"/>
        </w:rPr>
        <w:t>Микола не поспіхом входить в арку й проходить кілька метрів.</w:t>
      </w:r>
    </w:p>
    <w:p w:rsidR="002B308B" w:rsidRPr="00884B87" w:rsidRDefault="002B308B" w:rsidP="00CC60F9">
      <w:pPr>
        <w:pStyle w:val="ActionDescription"/>
        <w:rPr>
          <w:lang w:val="uk-UA"/>
        </w:rPr>
      </w:pPr>
      <w:r w:rsidRPr="00884B87">
        <w:rPr>
          <w:lang w:val="uk-UA"/>
        </w:rPr>
        <w:t xml:space="preserve">Позаду Миколи, з темного кута арки, відділяється силует людини з биткою в руках й на носочках тихо підбігає до Миколи та лупить його биткою по ногах. </w:t>
      </w:r>
    </w:p>
    <w:p w:rsidR="002B308B" w:rsidRPr="00884B87" w:rsidRDefault="002B308B" w:rsidP="00570A26">
      <w:pPr>
        <w:pStyle w:val="ActionDescription"/>
        <w:rPr>
          <w:lang w:val="uk-UA"/>
        </w:rPr>
      </w:pPr>
      <w:r w:rsidRPr="00884B87">
        <w:rPr>
          <w:lang w:val="uk-UA"/>
        </w:rPr>
        <w:t>Микола падає. Перевертається на спину та лежить.</w:t>
      </w:r>
    </w:p>
    <w:p w:rsidR="002B308B" w:rsidRPr="00884B87" w:rsidRDefault="002B308B" w:rsidP="00570A26">
      <w:pPr>
        <w:pStyle w:val="ActionDescription"/>
        <w:rPr>
          <w:lang w:val="uk-UA"/>
        </w:rPr>
      </w:pPr>
      <w:r w:rsidRPr="00884B87">
        <w:rPr>
          <w:lang w:val="uk-UA"/>
        </w:rPr>
        <w:t xml:space="preserve">Над </w:t>
      </w:r>
      <w:r>
        <w:rPr>
          <w:lang w:val="uk-UA"/>
        </w:rPr>
        <w:t>Миколою, з биткою на</w:t>
      </w:r>
      <w:r w:rsidRPr="00884B87">
        <w:rPr>
          <w:lang w:val="uk-UA"/>
        </w:rPr>
        <w:t>поготові, занісши її над плечем та тримаючи обома руками, стоїть силует людини. Обличчя закрите маскою, з прорізами для очей та рота, що зазвичай використовують підрозділи МВС. Людина зодягнута у все чорне, на руках також чорні рукавиці.</w:t>
      </w:r>
    </w:p>
    <w:p w:rsidR="002B308B" w:rsidRPr="00884B87" w:rsidRDefault="002B308B" w:rsidP="00570A26">
      <w:pPr>
        <w:pStyle w:val="ActionDescription"/>
        <w:rPr>
          <w:lang w:val="uk-UA"/>
        </w:rPr>
      </w:pPr>
      <w:r w:rsidRPr="00884B87">
        <w:rPr>
          <w:lang w:val="uk-UA"/>
        </w:rPr>
        <w:t>Микола починає злякано відповзати назад, переставляючи лікті та відштовхуючись п'ятками.</w:t>
      </w:r>
    </w:p>
    <w:p w:rsidR="002B308B" w:rsidRPr="00884B87" w:rsidRDefault="002B308B" w:rsidP="00570A26">
      <w:pPr>
        <w:pStyle w:val="ActionDescription"/>
        <w:rPr>
          <w:lang w:val="uk-UA"/>
        </w:rPr>
      </w:pPr>
      <w:r w:rsidRPr="00884B87">
        <w:rPr>
          <w:lang w:val="uk-UA"/>
        </w:rPr>
        <w:t>Людина в масці б'є його по ступні.</w:t>
      </w:r>
    </w:p>
    <w:p w:rsidR="002B308B" w:rsidRPr="008C6C7E" w:rsidRDefault="002B308B" w:rsidP="00570A26">
      <w:pPr>
        <w:pStyle w:val="ActionDescription"/>
        <w:rPr>
          <w:lang w:val="uk-UA"/>
        </w:rPr>
      </w:pPr>
      <w:r w:rsidRPr="00884B87">
        <w:rPr>
          <w:lang w:val="uk-UA"/>
        </w:rPr>
        <w:t xml:space="preserve">Микола хватається за ступню, сідаючи та стуливши міцно зуби й скриплячи </w:t>
      </w:r>
      <w:r w:rsidRPr="008C6C7E">
        <w:rPr>
          <w:lang w:val="uk-UA"/>
        </w:rPr>
        <w:t>ними</w:t>
      </w:r>
      <w:r w:rsidRPr="00884B87">
        <w:rPr>
          <w:lang w:val="uk-UA"/>
        </w:rPr>
        <w:t xml:space="preserve">, здавлює крик, а потім кидається на нападаючого й отримує ногою по обличчю, відлітає назад, підхоплюється та починає тікати. З цього моменту й надалі Микола під час бігу трохи </w:t>
      </w:r>
      <w:r w:rsidRPr="008C6C7E">
        <w:rPr>
          <w:lang w:val="uk-UA"/>
        </w:rPr>
        <w:t>кульгає.</w:t>
      </w:r>
    </w:p>
    <w:p w:rsidR="002B308B" w:rsidRPr="00884B87" w:rsidRDefault="002B308B" w:rsidP="00570A26">
      <w:pPr>
        <w:pStyle w:val="ActionDescription"/>
        <w:rPr>
          <w:lang w:val="uk-UA"/>
        </w:rPr>
      </w:pPr>
      <w:r w:rsidRPr="008C6C7E">
        <w:rPr>
          <w:lang w:val="uk-UA"/>
        </w:rPr>
        <w:t xml:space="preserve">Під акомпанемент пісні </w:t>
      </w:r>
      <w:r w:rsidRPr="008C6C7E">
        <w:t>Unreal</w:t>
      </w:r>
      <w:r w:rsidRPr="00884B87">
        <w:rPr>
          <w:lang w:val="uk-UA"/>
        </w:rPr>
        <w:t xml:space="preserve"> "Естетика агонії" Микола вибігає з арки, а людина в масці кидається за ним.</w:t>
      </w:r>
    </w:p>
    <w:p w:rsidR="002B308B" w:rsidRPr="00884B87" w:rsidRDefault="002B308B" w:rsidP="003C3900">
      <w:pPr>
        <w:pStyle w:val="ActionTimeArena"/>
        <w:rPr>
          <w:lang w:val="uk-UA"/>
        </w:rPr>
      </w:pPr>
      <w:r w:rsidRPr="00884B87">
        <w:rPr>
          <w:lang w:val="uk-UA"/>
        </w:rPr>
        <w:t>ект.вулиця в спальному районі міста - ніч</w:t>
      </w:r>
    </w:p>
    <w:p w:rsidR="002B308B" w:rsidRPr="00884B87" w:rsidRDefault="002B308B" w:rsidP="003C3900">
      <w:pPr>
        <w:pStyle w:val="ActionDescription"/>
        <w:rPr>
          <w:lang w:val="uk-UA"/>
        </w:rPr>
      </w:pPr>
      <w:r w:rsidRPr="00884B87">
        <w:rPr>
          <w:lang w:val="uk-UA"/>
        </w:rPr>
        <w:t>Микола біжить вулицею не оглядаючись, за ним біжить людина в масці з биткою в руках.</w:t>
      </w:r>
    </w:p>
    <w:p w:rsidR="002B308B" w:rsidRPr="00884B87" w:rsidRDefault="002B308B" w:rsidP="003C3900">
      <w:pPr>
        <w:pStyle w:val="ActionDescription"/>
        <w:rPr>
          <w:lang w:val="uk-UA"/>
        </w:rPr>
      </w:pPr>
      <w:r w:rsidRPr="00884B87">
        <w:rPr>
          <w:lang w:val="uk-UA"/>
        </w:rPr>
        <w:t xml:space="preserve">Видно дрижаче нічне небо, що затягнуте хмарами. </w:t>
      </w:r>
    </w:p>
    <w:p w:rsidR="002B308B" w:rsidRPr="00884B87" w:rsidRDefault="002B308B" w:rsidP="003C3900">
      <w:pPr>
        <w:pStyle w:val="ActionDescription"/>
        <w:rPr>
          <w:lang w:val="uk-UA"/>
        </w:rPr>
      </w:pPr>
      <w:r w:rsidRPr="00884B87">
        <w:rPr>
          <w:lang w:val="uk-UA"/>
        </w:rPr>
        <w:t>Паперове сміття несеться вітром по асфальту назустріч.</w:t>
      </w:r>
    </w:p>
    <w:p w:rsidR="002B308B" w:rsidRPr="00884B87" w:rsidRDefault="002B308B" w:rsidP="00746E97">
      <w:pPr>
        <w:pStyle w:val="ActionDescription"/>
        <w:rPr>
          <w:lang w:val="uk-UA"/>
        </w:rPr>
      </w:pPr>
      <w:r w:rsidRPr="00884B87">
        <w:rPr>
          <w:lang w:val="uk-UA"/>
        </w:rPr>
        <w:t xml:space="preserve">Несеться вітром на зустріч дим з </w:t>
      </w:r>
      <w:r>
        <w:rPr>
          <w:lang w:val="uk-UA"/>
        </w:rPr>
        <w:t>кіптя</w:t>
      </w:r>
      <w:r w:rsidRPr="008C6C7E">
        <w:rPr>
          <w:lang w:val="ru-RU"/>
        </w:rPr>
        <w:t>ч</w:t>
      </w:r>
      <w:r w:rsidRPr="00884B87">
        <w:rPr>
          <w:lang w:val="uk-UA"/>
        </w:rPr>
        <w:t>ого смітника.</w:t>
      </w:r>
    </w:p>
    <w:p w:rsidR="002B308B" w:rsidRPr="008C6C7E" w:rsidRDefault="002B308B" w:rsidP="003C3900">
      <w:pPr>
        <w:pStyle w:val="ActionDescription"/>
        <w:rPr>
          <w:lang w:val="uk-UA"/>
        </w:rPr>
      </w:pPr>
      <w:r w:rsidRPr="00884B87">
        <w:rPr>
          <w:lang w:val="uk-UA"/>
        </w:rPr>
        <w:t>Під слова пісні "</w:t>
      </w:r>
      <w:r w:rsidRPr="008C6C7E">
        <w:rPr>
          <w:lang w:val="ru-RU"/>
        </w:rPr>
        <w:t>Закружимся искрами в танце огня</w:t>
      </w:r>
      <w:r w:rsidRPr="00884B87">
        <w:rPr>
          <w:lang w:val="uk-UA"/>
        </w:rPr>
        <w:t xml:space="preserve">" людина в масці наздоганяє Миколу й в стрибку, робить </w:t>
      </w:r>
      <w:r w:rsidRPr="008C6C7E">
        <w:rPr>
          <w:lang w:val="uk-UA"/>
        </w:rPr>
        <w:t xml:space="preserve">підсічку, б'ючи по ногам Миколи. </w:t>
      </w:r>
    </w:p>
    <w:p w:rsidR="002B308B" w:rsidRPr="00884B87" w:rsidRDefault="002B308B" w:rsidP="00A176C9">
      <w:pPr>
        <w:pStyle w:val="ActionTimeArena"/>
        <w:rPr>
          <w:lang w:val="uk-UA"/>
        </w:rPr>
      </w:pPr>
      <w:r w:rsidRPr="00884B87">
        <w:rPr>
          <w:lang w:val="uk-UA"/>
        </w:rPr>
        <w:t>уповільнена зйомка</w:t>
      </w:r>
    </w:p>
    <w:p w:rsidR="002B308B" w:rsidRPr="00884B87" w:rsidRDefault="002B308B" w:rsidP="00A176C9">
      <w:pPr>
        <w:pStyle w:val="ActionDescription"/>
        <w:rPr>
          <w:lang w:val="uk-UA"/>
        </w:rPr>
      </w:pPr>
      <w:r w:rsidRPr="00884B87">
        <w:rPr>
          <w:lang w:val="uk-UA"/>
        </w:rPr>
        <w:t>Під слова "</w:t>
      </w:r>
      <w:r w:rsidRPr="00546717">
        <w:rPr>
          <w:lang w:val="ru-RU"/>
        </w:rPr>
        <w:t>Лишь ты и я</w:t>
      </w:r>
      <w:r w:rsidRPr="00884B87">
        <w:rPr>
          <w:lang w:val="uk-UA"/>
        </w:rPr>
        <w:t xml:space="preserve">"(17 секунд) обоє повільно падають на асфальт, Микола обличчям вниз й в польоті перевертаючись на спину, обличчям до нападаючого, а нападаючий на бік та плече, тримаючи при цьому битку обома руками. </w:t>
      </w:r>
    </w:p>
    <w:p w:rsidR="002B308B" w:rsidRPr="00884B87" w:rsidRDefault="002B308B" w:rsidP="00746E97">
      <w:pPr>
        <w:pStyle w:val="ActionTimeArena"/>
        <w:rPr>
          <w:lang w:val="uk-UA"/>
        </w:rPr>
      </w:pPr>
      <w:r w:rsidRPr="00884B87">
        <w:rPr>
          <w:lang w:val="uk-UA"/>
        </w:rPr>
        <w:t>кінець уповільненої зйомки</w:t>
      </w:r>
    </w:p>
    <w:p w:rsidR="002B308B" w:rsidRPr="00884B87" w:rsidRDefault="002B308B" w:rsidP="00746E97">
      <w:pPr>
        <w:pStyle w:val="ActionDescription"/>
        <w:rPr>
          <w:lang w:val="uk-UA"/>
        </w:rPr>
      </w:pPr>
      <w:r w:rsidRPr="00884B87">
        <w:rPr>
          <w:lang w:val="uk-UA"/>
        </w:rPr>
        <w:t>Під слова "</w:t>
      </w:r>
      <w:r w:rsidRPr="00546717">
        <w:rPr>
          <w:lang w:val="ru-RU"/>
        </w:rPr>
        <w:t>все кончено</w:t>
      </w:r>
      <w:r w:rsidRPr="00884B87">
        <w:rPr>
          <w:lang w:val="uk-UA"/>
        </w:rPr>
        <w:t xml:space="preserve"> …" (приспів; програється один раз) обидва підхоплюються й ставши один проти одного на зігнутих ногах, дивляться в очі один одному. Нападаючий при цьому мне пальцями битку. (сцена 10 секунд).</w:t>
      </w:r>
    </w:p>
    <w:p w:rsidR="002B308B" w:rsidRPr="00884B87" w:rsidRDefault="002B308B" w:rsidP="002D0D45">
      <w:pPr>
        <w:pStyle w:val="ActionDescription"/>
        <w:rPr>
          <w:lang w:val="uk-UA"/>
        </w:rPr>
      </w:pPr>
      <w:r w:rsidRPr="00884B87">
        <w:rPr>
          <w:lang w:val="uk-UA"/>
        </w:rPr>
        <w:t xml:space="preserve">Під слова </w:t>
      </w:r>
      <w:r w:rsidRPr="00546717">
        <w:rPr>
          <w:lang w:val="ru-RU"/>
        </w:rPr>
        <w:t>"путь разума симфония</w:t>
      </w:r>
      <w:r w:rsidRPr="00884B87">
        <w:rPr>
          <w:lang w:val="uk-UA"/>
        </w:rPr>
        <w:t>…" нападаючий б'є биткою, але Микола відсахується й ухилившись, кидається навтьоки через дорогу. Нападаючий біжить за ним.</w:t>
      </w:r>
    </w:p>
    <w:p w:rsidR="002B308B" w:rsidRPr="00884B87" w:rsidRDefault="002B308B" w:rsidP="002D0D45">
      <w:pPr>
        <w:pStyle w:val="ActionDescription"/>
        <w:rPr>
          <w:lang w:val="uk-UA"/>
        </w:rPr>
      </w:pPr>
      <w:r w:rsidRPr="00884B87">
        <w:rPr>
          <w:lang w:val="uk-UA"/>
        </w:rPr>
        <w:t>Микола біжить, та збиває в сторону нападаючого кіптя</w:t>
      </w:r>
      <w:r w:rsidRPr="00546717">
        <w:rPr>
          <w:lang w:val="ru-RU"/>
        </w:rPr>
        <w:t>ч</w:t>
      </w:r>
      <w:r w:rsidRPr="00884B87">
        <w:rPr>
          <w:lang w:val="uk-UA"/>
        </w:rPr>
        <w:t>ий смітник, в якому тліє папір й іскри паперу летять в обличчя нападаючому.</w:t>
      </w:r>
    </w:p>
    <w:p w:rsidR="002B308B" w:rsidRPr="00884B87" w:rsidRDefault="002B308B" w:rsidP="002D0D45">
      <w:pPr>
        <w:pStyle w:val="ActionDescription"/>
        <w:rPr>
          <w:lang w:val="uk-UA"/>
        </w:rPr>
      </w:pPr>
      <w:r w:rsidRPr="00884B87">
        <w:rPr>
          <w:lang w:val="uk-UA"/>
        </w:rPr>
        <w:t>Нападаючий поступово наздоганяє Миколу. (29-30 секунд)</w:t>
      </w:r>
    </w:p>
    <w:p w:rsidR="002B308B" w:rsidRPr="00884B87" w:rsidRDefault="002B308B" w:rsidP="002D0D45">
      <w:pPr>
        <w:pStyle w:val="ActionTimeArena"/>
        <w:rPr>
          <w:lang w:val="uk-UA"/>
        </w:rPr>
      </w:pPr>
      <w:r w:rsidRPr="00884B87">
        <w:rPr>
          <w:lang w:val="uk-UA"/>
        </w:rPr>
        <w:t>Уповільнена зйомка</w:t>
      </w:r>
    </w:p>
    <w:p w:rsidR="002B308B" w:rsidRPr="00884B87" w:rsidRDefault="002B308B" w:rsidP="002D0D45">
      <w:pPr>
        <w:pStyle w:val="ActionDescription"/>
        <w:rPr>
          <w:lang w:val="uk-UA"/>
        </w:rPr>
      </w:pPr>
      <w:r w:rsidRPr="00884B87">
        <w:rPr>
          <w:lang w:val="uk-UA"/>
        </w:rPr>
        <w:t>Під слова "</w:t>
      </w:r>
      <w:r w:rsidRPr="00546717">
        <w:rPr>
          <w:lang w:val="ru-RU"/>
        </w:rPr>
        <w:t>лишь ты и я</w:t>
      </w:r>
      <w:r w:rsidRPr="00884B87">
        <w:rPr>
          <w:lang w:val="uk-UA"/>
        </w:rPr>
        <w:t>" нападаючий наздогнавши Миколу, б'є його биткою по голові з одного боку, в того розвертається голова від удару вбік й нападаючий одразу, повертаючи удар, б'є з іншого боку, так що удар приходиться по обличчю. Микола починає повільно падати, при цьому від обличчя з розбитого носу та роту відлітають бризки крові.</w:t>
      </w:r>
    </w:p>
    <w:p w:rsidR="002B308B" w:rsidRPr="00884B87" w:rsidRDefault="002B308B" w:rsidP="00BA578C">
      <w:pPr>
        <w:pStyle w:val="ActionTimeArena"/>
        <w:rPr>
          <w:lang w:val="uk-UA"/>
        </w:rPr>
      </w:pPr>
      <w:r w:rsidRPr="00884B87">
        <w:rPr>
          <w:lang w:val="uk-UA"/>
        </w:rPr>
        <w:t>кінець уповільненої зйомки</w:t>
      </w:r>
    </w:p>
    <w:p w:rsidR="002B308B" w:rsidRPr="00884B87" w:rsidRDefault="002B308B" w:rsidP="00BA578C">
      <w:pPr>
        <w:pStyle w:val="ActionDescription"/>
        <w:rPr>
          <w:lang w:val="uk-UA"/>
        </w:rPr>
      </w:pPr>
      <w:r w:rsidRPr="00884B87">
        <w:rPr>
          <w:lang w:val="uk-UA"/>
        </w:rPr>
        <w:t>Під слова "</w:t>
      </w:r>
      <w:r w:rsidRPr="00546717">
        <w:rPr>
          <w:lang w:val="ru-RU"/>
        </w:rPr>
        <w:t>все кончено</w:t>
      </w:r>
      <w:r w:rsidRPr="00884B87">
        <w:rPr>
          <w:lang w:val="uk-UA"/>
        </w:rPr>
        <w:t xml:space="preserve"> …" (приспів; програється один раз й за ним останній приспів, без програшу), Микола падає на асфальт, ударяється об нього головою й безтямно виставляє витягнуту руку вперед, закриваючись від удару.</w:t>
      </w:r>
    </w:p>
    <w:p w:rsidR="002B308B" w:rsidRPr="00884B87" w:rsidRDefault="002B308B" w:rsidP="00BA578C">
      <w:pPr>
        <w:pStyle w:val="ActionDescription"/>
        <w:rPr>
          <w:lang w:val="uk-UA"/>
        </w:rPr>
      </w:pPr>
      <w:r w:rsidRPr="00884B87">
        <w:rPr>
          <w:lang w:val="uk-UA"/>
        </w:rPr>
        <w:t>Нападаючий на зігнутих колінах стоїть над ним, замахнувшись биткою, тримаючи її обома руками. Дивляться один одному в очі.</w:t>
      </w:r>
    </w:p>
    <w:p w:rsidR="002B308B" w:rsidRPr="00884B87" w:rsidRDefault="002B308B" w:rsidP="001021C7">
      <w:pPr>
        <w:pStyle w:val="HeroName"/>
        <w:rPr>
          <w:lang w:val="uk-UA"/>
        </w:rPr>
      </w:pPr>
      <w:r w:rsidRPr="00884B87">
        <w:rPr>
          <w:lang w:val="uk-UA"/>
        </w:rPr>
        <w:t>нападаючий</w:t>
      </w:r>
    </w:p>
    <w:p w:rsidR="002B308B" w:rsidRPr="00884B87" w:rsidRDefault="002B308B" w:rsidP="001021C7">
      <w:pPr>
        <w:pStyle w:val="HeroReplica"/>
        <w:rPr>
          <w:lang w:val="uk-UA"/>
        </w:rPr>
      </w:pPr>
      <w:r w:rsidRPr="00884B87">
        <w:rPr>
          <w:lang w:val="uk-UA"/>
        </w:rPr>
        <w:t>Страшно помирати?</w:t>
      </w:r>
    </w:p>
    <w:p w:rsidR="002B308B" w:rsidRPr="00884B87" w:rsidRDefault="002B308B" w:rsidP="001021C7">
      <w:pPr>
        <w:rPr>
          <w:lang w:val="uk-UA"/>
        </w:rPr>
      </w:pPr>
    </w:p>
    <w:p w:rsidR="002B308B" w:rsidRPr="00884B87" w:rsidRDefault="002B308B" w:rsidP="001021C7">
      <w:pPr>
        <w:pStyle w:val="ActionDescription"/>
        <w:rPr>
          <w:lang w:val="uk-UA"/>
        </w:rPr>
      </w:pPr>
      <w:r w:rsidRPr="00884B87">
        <w:rPr>
          <w:lang w:val="uk-UA"/>
        </w:rPr>
        <w:t>Микола через біль кривить обличчя в посмішці, й продовжуючи тримати витягнуту руку перед собою, обережно підводиться.</w:t>
      </w:r>
    </w:p>
    <w:p w:rsidR="002B308B" w:rsidRPr="00884B87" w:rsidRDefault="002B308B" w:rsidP="001021C7">
      <w:pPr>
        <w:pStyle w:val="HeroName"/>
        <w:rPr>
          <w:lang w:val="uk-UA"/>
        </w:rPr>
      </w:pPr>
      <w:r w:rsidRPr="00884B87">
        <w:rPr>
          <w:lang w:val="uk-UA"/>
        </w:rPr>
        <w:t>микола</w:t>
      </w:r>
    </w:p>
    <w:p w:rsidR="002B308B" w:rsidRPr="00884B87" w:rsidRDefault="002B308B" w:rsidP="001021C7">
      <w:pPr>
        <w:pStyle w:val="HeroReplica"/>
        <w:rPr>
          <w:lang w:val="uk-UA"/>
        </w:rPr>
      </w:pPr>
      <w:r w:rsidRPr="00884B87">
        <w:rPr>
          <w:lang w:val="uk-UA"/>
        </w:rPr>
        <w:t>Звершилось, нарешті ти подорослішав.</w:t>
      </w:r>
    </w:p>
    <w:p w:rsidR="002B308B" w:rsidRPr="00884B87" w:rsidRDefault="002B308B" w:rsidP="001021C7">
      <w:pPr>
        <w:rPr>
          <w:lang w:val="uk-UA"/>
        </w:rPr>
      </w:pPr>
    </w:p>
    <w:p w:rsidR="002B308B" w:rsidRPr="00884B87" w:rsidRDefault="002B308B" w:rsidP="001021C7">
      <w:pPr>
        <w:pStyle w:val="ActionDescription"/>
        <w:rPr>
          <w:lang w:val="uk-UA"/>
        </w:rPr>
      </w:pPr>
      <w:r w:rsidRPr="00884B87">
        <w:rPr>
          <w:lang w:val="uk-UA"/>
        </w:rPr>
        <w:t>Нападаючий тонко посміхається й з усієї сили лупить Миколу по руці, потім по голові. Микола падає, закриває голову руками.</w:t>
      </w:r>
    </w:p>
    <w:p w:rsidR="002B308B" w:rsidRPr="00884B87" w:rsidRDefault="002B308B" w:rsidP="00884B87">
      <w:pPr>
        <w:pStyle w:val="ActionDescription"/>
        <w:rPr>
          <w:lang w:val="uk-UA"/>
        </w:rPr>
      </w:pPr>
      <w:r w:rsidRPr="00884B87">
        <w:rPr>
          <w:lang w:val="uk-UA"/>
        </w:rPr>
        <w:t>Нападаючий продовжує несамовито бити лежачого Миколу биткою по голові. Після кількох ударів руки того обм'якають, спадають з голови. Видно, що Микола втратив свідомість. Нападаючий продовжує бити, трощить череп, під яким повільно розтікається калюжа крові. Найжорсткіші удари приходяться під останні повтори слів пісні "</w:t>
      </w:r>
      <w:r w:rsidRPr="00884B87">
        <w:rPr>
          <w:lang w:val="ru-RU"/>
        </w:rPr>
        <w:t>агонии эстетика</w:t>
      </w:r>
      <w:r w:rsidRPr="00884B87">
        <w:rPr>
          <w:lang w:val="uk-UA"/>
        </w:rPr>
        <w:t>" що наносяться по вочевидь вже бездиханному тілу, яке безвільно здригається під ударами.</w:t>
      </w:r>
    </w:p>
    <w:p w:rsidR="002B308B" w:rsidRPr="00884B87" w:rsidRDefault="002B308B" w:rsidP="00884B87">
      <w:pPr>
        <w:pStyle w:val="ActionDescription"/>
        <w:rPr>
          <w:lang w:val="uk-UA"/>
        </w:rPr>
      </w:pPr>
      <w:r w:rsidRPr="00884B87">
        <w:rPr>
          <w:lang w:val="uk-UA"/>
        </w:rPr>
        <w:t>Нападаючий кидає битку на тіло й повільно йде, через кілька кроків стягуючи з себе маску. Стає видно, що це Пашко.</w:t>
      </w:r>
    </w:p>
    <w:p w:rsidR="002B308B" w:rsidRPr="00884B87" w:rsidRDefault="002B308B" w:rsidP="00884B87">
      <w:pPr>
        <w:pStyle w:val="ActionTimeArena"/>
        <w:rPr>
          <w:lang w:val="uk-UA"/>
        </w:rPr>
      </w:pPr>
      <w:r w:rsidRPr="00884B87">
        <w:rPr>
          <w:lang w:val="uk-UA"/>
        </w:rPr>
        <w:t>ІНТ. КЛАДОВИЩЕ - ВЕЧІР</w:t>
      </w:r>
    </w:p>
    <w:p w:rsidR="002B308B" w:rsidRPr="00DA7747" w:rsidRDefault="002B308B" w:rsidP="00DA7747">
      <w:pPr>
        <w:pStyle w:val="ActionDescription"/>
        <w:rPr>
          <w:lang w:val="uk-UA"/>
        </w:rPr>
      </w:pPr>
      <w:r w:rsidRPr="00DA7747">
        <w:rPr>
          <w:lang w:val="uk-UA"/>
        </w:rPr>
        <w:t>Пашко сидить на лавці коло могили, а Оля, поклавши голову йому на коліна, напівлежить й з виснаженим обличчям дивиться перед собою.</w:t>
      </w:r>
    </w:p>
    <w:p w:rsidR="002B308B" w:rsidRPr="00DA7747" w:rsidRDefault="002B308B" w:rsidP="00DA7747">
      <w:pPr>
        <w:pStyle w:val="HeroName"/>
        <w:rPr>
          <w:lang w:val="uk-UA"/>
        </w:rPr>
      </w:pPr>
      <w:r w:rsidRPr="00DA7747">
        <w:rPr>
          <w:lang w:val="uk-UA"/>
        </w:rPr>
        <w:t>ОЛЯ</w:t>
      </w:r>
    </w:p>
    <w:p w:rsidR="002B308B" w:rsidRPr="00DA7747" w:rsidRDefault="002B308B" w:rsidP="00DA7747">
      <w:pPr>
        <w:pStyle w:val="HeroRemarka"/>
        <w:rPr>
          <w:lang w:val="uk-UA"/>
        </w:rPr>
      </w:pPr>
      <w:r w:rsidRPr="00DA7747">
        <w:rPr>
          <w:lang w:val="uk-UA"/>
        </w:rPr>
        <w:t>(пошепки)</w:t>
      </w:r>
    </w:p>
    <w:p w:rsidR="002B308B" w:rsidRPr="00DA7747" w:rsidRDefault="002B308B" w:rsidP="00DA7747">
      <w:pPr>
        <w:pStyle w:val="HeroReplica"/>
        <w:rPr>
          <w:lang w:val="uk-UA"/>
        </w:rPr>
      </w:pPr>
      <w:r w:rsidRPr="00DA7747">
        <w:rPr>
          <w:lang w:val="uk-UA"/>
        </w:rPr>
        <w:t>Вибач.</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ПАША</w:t>
      </w:r>
    </w:p>
    <w:p w:rsidR="002B308B" w:rsidRPr="00DA7747" w:rsidRDefault="002B308B" w:rsidP="00DA7747">
      <w:pPr>
        <w:pStyle w:val="HeroReplica"/>
        <w:rPr>
          <w:lang w:val="uk-UA"/>
        </w:rPr>
      </w:pPr>
      <w:r w:rsidRPr="00DA7747">
        <w:rPr>
          <w:lang w:val="uk-UA"/>
        </w:rPr>
        <w:t>Ходімо додому.</w:t>
      </w:r>
    </w:p>
    <w:p w:rsidR="002B308B" w:rsidRPr="00DA7747" w:rsidRDefault="002B308B" w:rsidP="00DA7747">
      <w:pPr>
        <w:pStyle w:val="ActionDescription"/>
        <w:rPr>
          <w:lang w:val="uk-UA"/>
        </w:rPr>
      </w:pPr>
    </w:p>
    <w:p w:rsidR="002B308B" w:rsidRPr="00DA7747" w:rsidRDefault="002B308B" w:rsidP="00DA7747">
      <w:pPr>
        <w:pStyle w:val="HeroName"/>
        <w:rPr>
          <w:lang w:val="uk-UA"/>
        </w:rPr>
      </w:pPr>
      <w:r w:rsidRPr="00DA7747">
        <w:rPr>
          <w:lang w:val="uk-UA"/>
        </w:rPr>
        <w:t>ОЛЯ</w:t>
      </w:r>
    </w:p>
    <w:p w:rsidR="002B308B" w:rsidRPr="00F806D3" w:rsidRDefault="002B308B" w:rsidP="00DA7747">
      <w:pPr>
        <w:pStyle w:val="HeroReplica"/>
        <w:rPr>
          <w:lang w:val="ru-RU"/>
        </w:rPr>
      </w:pPr>
      <w:r w:rsidRPr="00DA7747">
        <w:rPr>
          <w:lang w:val="uk-UA"/>
        </w:rPr>
        <w:t>Так, звичайно.</w:t>
      </w:r>
    </w:p>
    <w:p w:rsidR="002B308B" w:rsidRPr="00B57D34" w:rsidRDefault="002B308B" w:rsidP="00DA7747">
      <w:pPr>
        <w:rPr>
          <w:lang w:val="uk-UA"/>
        </w:rPr>
      </w:pPr>
    </w:p>
    <w:p w:rsidR="002B308B" w:rsidRPr="002D0B0B" w:rsidRDefault="002B308B" w:rsidP="00F806D3">
      <w:pPr>
        <w:pStyle w:val="ActionTimeArena"/>
        <w:rPr>
          <w:lang w:val="ru-RU"/>
        </w:rPr>
      </w:pPr>
      <w:r w:rsidRPr="00F806D3">
        <w:rPr>
          <w:lang w:val="uk-UA"/>
        </w:rPr>
        <w:t>ЕКТ. ПОЛЕ - ДЕНЬ</w:t>
      </w:r>
    </w:p>
    <w:p w:rsidR="002B308B" w:rsidRPr="00B57D34" w:rsidRDefault="002B308B" w:rsidP="00F806D3">
      <w:pPr>
        <w:pStyle w:val="ActionDescription"/>
        <w:rPr>
          <w:lang w:val="uk-UA"/>
        </w:rPr>
      </w:pPr>
      <w:r w:rsidRPr="00B57D34">
        <w:rPr>
          <w:lang w:val="uk-UA"/>
        </w:rPr>
        <w:t>Видно спини Паші та Олі, що йдуть вздовж поля соняхів, пелюстками яких грає вітер, обійнявши один одного за талію. Над їх головами тане в небі багрянець сідаючого сонця.</w:t>
      </w:r>
    </w:p>
    <w:p w:rsidR="002B308B" w:rsidRPr="002D0B0B" w:rsidRDefault="002B308B" w:rsidP="00DA7747">
      <w:pPr>
        <w:pStyle w:val="HeroName"/>
        <w:rPr>
          <w:lang w:val="ru-RU"/>
        </w:rPr>
      </w:pPr>
    </w:p>
    <w:p w:rsidR="002B308B" w:rsidRPr="00B57D34" w:rsidRDefault="002B308B" w:rsidP="00DA7747">
      <w:pPr>
        <w:pStyle w:val="HeroName"/>
        <w:rPr>
          <w:lang w:val="ru-RU"/>
        </w:rPr>
      </w:pPr>
      <w:r w:rsidRPr="00B57D34">
        <w:rPr>
          <w:lang w:val="ru-RU"/>
        </w:rPr>
        <w:t>ХЕПІ ЕНД.</w:t>
      </w:r>
    </w:p>
    <w:sectPr w:rsidR="002B308B" w:rsidRPr="00B57D34" w:rsidSect="00771633">
      <w:pgSz w:w="11907" w:h="16839" w:code="9"/>
      <w:pgMar w:top="1418" w:right="1418" w:bottom="709" w:left="212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08B" w:rsidRDefault="002B308B" w:rsidP="002F1F02">
      <w:r>
        <w:separator/>
      </w:r>
    </w:p>
  </w:endnote>
  <w:endnote w:type="continuationSeparator" w:id="0">
    <w:p w:rsidR="002B308B" w:rsidRDefault="002B308B" w:rsidP="002F1F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B0604020202020204"/>
    <w:charset w:val="CC"/>
    <w:family w:val="swiss"/>
    <w:pitch w:val="variable"/>
    <w:sig w:usb0="A00002EF" w:usb1="4000207B" w:usb2="00000000" w:usb3="00000000" w:csb0="0000009F" w:csb1="00000000"/>
  </w:font>
  <w:font w:name="Cambria">
    <w:panose1 w:val="020B060402020202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8B" w:rsidRPr="00771633" w:rsidRDefault="002B308B" w:rsidP="0077163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8B" w:rsidRPr="00771633" w:rsidRDefault="002B308B" w:rsidP="00771633"/>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8B" w:rsidRPr="00771633" w:rsidRDefault="002B308B" w:rsidP="0077163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08B" w:rsidRDefault="002B308B" w:rsidP="002F1F02">
      <w:r>
        <w:separator/>
      </w:r>
    </w:p>
  </w:footnote>
  <w:footnote w:type="continuationSeparator" w:id="0">
    <w:p w:rsidR="002B308B" w:rsidRDefault="002B308B" w:rsidP="002F1F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8B" w:rsidRDefault="002B308B" w:rsidP="00590337">
    <w:pPr>
      <w:pStyle w:val="Header"/>
      <w:framePr w:wrap="around" w:vAnchor="text" w:hAnchor="margin" w:xAlign="right" w:y="1"/>
    </w:pPr>
    <w:r>
      <w:fldChar w:fldCharType="begin"/>
    </w:r>
    <w:r>
      <w:instrText xml:space="preserve">PAGE  </w:instrText>
    </w:r>
    <w:r>
      <w:fldChar w:fldCharType="end"/>
    </w:r>
  </w:p>
  <w:p w:rsidR="002B308B" w:rsidRPr="00771633" w:rsidRDefault="002B308B" w:rsidP="00771633">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8B" w:rsidRDefault="002B308B" w:rsidP="00590337">
    <w:pPr>
      <w:pStyle w:val="Header"/>
      <w:framePr w:wrap="around" w:vAnchor="text" w:hAnchor="margin" w:xAlign="right" w:y="1"/>
    </w:pPr>
    <w:fldSimple w:instr="PAGE  ">
      <w:r>
        <w:rPr>
          <w:noProof/>
        </w:rPr>
        <w:t>2</w:t>
      </w:r>
    </w:fldSimple>
  </w:p>
  <w:p w:rsidR="002B308B" w:rsidRPr="00771633" w:rsidRDefault="002B308B" w:rsidP="00771633">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08B" w:rsidRPr="00771633" w:rsidRDefault="002B308B" w:rsidP="0077163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1AA6D7D4"/>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B050910A"/>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6F16344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A8A65882"/>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46488490"/>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embedSystemFonts/>
  <w:attachedTemplate r:id="rId1"/>
  <w:stylePaneFormatFilter w:val="3F01"/>
  <w:documentProtection w:formatting="1" w:enforcement="1"/>
  <w:defaultTabStop w:val="708"/>
  <w:autoHyphenation/>
  <w:clickAndTypeStyle w:val="ActionTimeArena"/>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77C1"/>
    <w:rsid w:val="000040F3"/>
    <w:rsid w:val="0001571D"/>
    <w:rsid w:val="00016B79"/>
    <w:rsid w:val="000204F7"/>
    <w:rsid w:val="00022034"/>
    <w:rsid w:val="00027436"/>
    <w:rsid w:val="000322AD"/>
    <w:rsid w:val="00033B6D"/>
    <w:rsid w:val="0003421D"/>
    <w:rsid w:val="00043B40"/>
    <w:rsid w:val="00050495"/>
    <w:rsid w:val="00064E7A"/>
    <w:rsid w:val="00066D37"/>
    <w:rsid w:val="000674E9"/>
    <w:rsid w:val="00076DB0"/>
    <w:rsid w:val="0008750A"/>
    <w:rsid w:val="00097A4F"/>
    <w:rsid w:val="000A5EC0"/>
    <w:rsid w:val="000A643C"/>
    <w:rsid w:val="000C5AC2"/>
    <w:rsid w:val="000C6BEE"/>
    <w:rsid w:val="000C741D"/>
    <w:rsid w:val="000C7E71"/>
    <w:rsid w:val="000D3DBA"/>
    <w:rsid w:val="000E30AD"/>
    <w:rsid w:val="000F0CF7"/>
    <w:rsid w:val="00100866"/>
    <w:rsid w:val="001021C7"/>
    <w:rsid w:val="001039AB"/>
    <w:rsid w:val="001076CF"/>
    <w:rsid w:val="00115DD4"/>
    <w:rsid w:val="00130B7C"/>
    <w:rsid w:val="00146692"/>
    <w:rsid w:val="00151B3E"/>
    <w:rsid w:val="00152E81"/>
    <w:rsid w:val="00152ED8"/>
    <w:rsid w:val="00153C59"/>
    <w:rsid w:val="001554E3"/>
    <w:rsid w:val="00170B1B"/>
    <w:rsid w:val="00170F98"/>
    <w:rsid w:val="00171969"/>
    <w:rsid w:val="00176D8B"/>
    <w:rsid w:val="00183157"/>
    <w:rsid w:val="00184B0E"/>
    <w:rsid w:val="00186BEF"/>
    <w:rsid w:val="001A2095"/>
    <w:rsid w:val="001A576B"/>
    <w:rsid w:val="001B0930"/>
    <w:rsid w:val="001B0ED2"/>
    <w:rsid w:val="001B6ED6"/>
    <w:rsid w:val="001B6F02"/>
    <w:rsid w:val="001C2D13"/>
    <w:rsid w:val="001D59BF"/>
    <w:rsid w:val="001D6571"/>
    <w:rsid w:val="001D6856"/>
    <w:rsid w:val="001E7070"/>
    <w:rsid w:val="001F458F"/>
    <w:rsid w:val="00200A63"/>
    <w:rsid w:val="00201BCC"/>
    <w:rsid w:val="00204DCB"/>
    <w:rsid w:val="00205254"/>
    <w:rsid w:val="00211A0F"/>
    <w:rsid w:val="00211AC1"/>
    <w:rsid w:val="0021419E"/>
    <w:rsid w:val="00216853"/>
    <w:rsid w:val="00221007"/>
    <w:rsid w:val="00223647"/>
    <w:rsid w:val="002275F6"/>
    <w:rsid w:val="00236DB4"/>
    <w:rsid w:val="00241FA8"/>
    <w:rsid w:val="00244D9F"/>
    <w:rsid w:val="0025738A"/>
    <w:rsid w:val="002611DA"/>
    <w:rsid w:val="002713A1"/>
    <w:rsid w:val="0027172F"/>
    <w:rsid w:val="00274463"/>
    <w:rsid w:val="00275A32"/>
    <w:rsid w:val="00276EB5"/>
    <w:rsid w:val="00277EE9"/>
    <w:rsid w:val="00287D85"/>
    <w:rsid w:val="002962EF"/>
    <w:rsid w:val="00297E66"/>
    <w:rsid w:val="002A1A16"/>
    <w:rsid w:val="002A2428"/>
    <w:rsid w:val="002A2B1F"/>
    <w:rsid w:val="002A4FE8"/>
    <w:rsid w:val="002B308B"/>
    <w:rsid w:val="002B48BE"/>
    <w:rsid w:val="002B599F"/>
    <w:rsid w:val="002C04A2"/>
    <w:rsid w:val="002D0B0B"/>
    <w:rsid w:val="002D0D45"/>
    <w:rsid w:val="002D1764"/>
    <w:rsid w:val="002D4737"/>
    <w:rsid w:val="002D4FC7"/>
    <w:rsid w:val="002E41EA"/>
    <w:rsid w:val="002F1F02"/>
    <w:rsid w:val="002F3EB8"/>
    <w:rsid w:val="00307077"/>
    <w:rsid w:val="00310C5E"/>
    <w:rsid w:val="00314552"/>
    <w:rsid w:val="00315C78"/>
    <w:rsid w:val="003170AE"/>
    <w:rsid w:val="00325238"/>
    <w:rsid w:val="003300C8"/>
    <w:rsid w:val="00332215"/>
    <w:rsid w:val="003358C9"/>
    <w:rsid w:val="003372AA"/>
    <w:rsid w:val="003430F7"/>
    <w:rsid w:val="00344772"/>
    <w:rsid w:val="0034512F"/>
    <w:rsid w:val="0034686E"/>
    <w:rsid w:val="003519D2"/>
    <w:rsid w:val="00352BD3"/>
    <w:rsid w:val="003543CB"/>
    <w:rsid w:val="00360183"/>
    <w:rsid w:val="00361962"/>
    <w:rsid w:val="003734F3"/>
    <w:rsid w:val="00381BED"/>
    <w:rsid w:val="00382445"/>
    <w:rsid w:val="003843E1"/>
    <w:rsid w:val="00387C7D"/>
    <w:rsid w:val="0039239C"/>
    <w:rsid w:val="003A5C6B"/>
    <w:rsid w:val="003B7F34"/>
    <w:rsid w:val="003C0491"/>
    <w:rsid w:val="003C3900"/>
    <w:rsid w:val="003C4520"/>
    <w:rsid w:val="003D029E"/>
    <w:rsid w:val="003D02CF"/>
    <w:rsid w:val="003D1A06"/>
    <w:rsid w:val="003D5506"/>
    <w:rsid w:val="003D5797"/>
    <w:rsid w:val="003D5931"/>
    <w:rsid w:val="003F01A0"/>
    <w:rsid w:val="003F0319"/>
    <w:rsid w:val="003F74F0"/>
    <w:rsid w:val="00401F2A"/>
    <w:rsid w:val="00403449"/>
    <w:rsid w:val="004054F1"/>
    <w:rsid w:val="00406918"/>
    <w:rsid w:val="004102AD"/>
    <w:rsid w:val="00410A6F"/>
    <w:rsid w:val="00410D18"/>
    <w:rsid w:val="00411956"/>
    <w:rsid w:val="00412971"/>
    <w:rsid w:val="004261B8"/>
    <w:rsid w:val="00431084"/>
    <w:rsid w:val="004343A9"/>
    <w:rsid w:val="004407C6"/>
    <w:rsid w:val="00440F4A"/>
    <w:rsid w:val="00441814"/>
    <w:rsid w:val="00441999"/>
    <w:rsid w:val="0044328D"/>
    <w:rsid w:val="00444114"/>
    <w:rsid w:val="004547DA"/>
    <w:rsid w:val="004567A4"/>
    <w:rsid w:val="004571CB"/>
    <w:rsid w:val="00464192"/>
    <w:rsid w:val="004667D5"/>
    <w:rsid w:val="00484AF6"/>
    <w:rsid w:val="0048553A"/>
    <w:rsid w:val="004941FC"/>
    <w:rsid w:val="0049468C"/>
    <w:rsid w:val="00495A7C"/>
    <w:rsid w:val="004A7EAC"/>
    <w:rsid w:val="004B66CD"/>
    <w:rsid w:val="004C039D"/>
    <w:rsid w:val="004C559C"/>
    <w:rsid w:val="004C6BB6"/>
    <w:rsid w:val="004D2313"/>
    <w:rsid w:val="004D6A2B"/>
    <w:rsid w:val="004E44E4"/>
    <w:rsid w:val="00511356"/>
    <w:rsid w:val="00514B07"/>
    <w:rsid w:val="005205DE"/>
    <w:rsid w:val="0052089B"/>
    <w:rsid w:val="00524A65"/>
    <w:rsid w:val="00524D5A"/>
    <w:rsid w:val="00526835"/>
    <w:rsid w:val="005357A0"/>
    <w:rsid w:val="00546717"/>
    <w:rsid w:val="0055433C"/>
    <w:rsid w:val="00556282"/>
    <w:rsid w:val="00562000"/>
    <w:rsid w:val="00567936"/>
    <w:rsid w:val="00570A26"/>
    <w:rsid w:val="0057671E"/>
    <w:rsid w:val="005845C9"/>
    <w:rsid w:val="00586AD5"/>
    <w:rsid w:val="00590337"/>
    <w:rsid w:val="00591E08"/>
    <w:rsid w:val="00592884"/>
    <w:rsid w:val="00596C64"/>
    <w:rsid w:val="00596F97"/>
    <w:rsid w:val="005972BF"/>
    <w:rsid w:val="005B7079"/>
    <w:rsid w:val="005C4048"/>
    <w:rsid w:val="005C665A"/>
    <w:rsid w:val="005C70CE"/>
    <w:rsid w:val="005D0001"/>
    <w:rsid w:val="005D05AF"/>
    <w:rsid w:val="005D2B77"/>
    <w:rsid w:val="005D2DF6"/>
    <w:rsid w:val="005D3968"/>
    <w:rsid w:val="005D59E4"/>
    <w:rsid w:val="005E09CF"/>
    <w:rsid w:val="005E34EB"/>
    <w:rsid w:val="005E6AC2"/>
    <w:rsid w:val="005E77C1"/>
    <w:rsid w:val="00600CF0"/>
    <w:rsid w:val="006029F5"/>
    <w:rsid w:val="006058E4"/>
    <w:rsid w:val="00606B47"/>
    <w:rsid w:val="006107C7"/>
    <w:rsid w:val="00611AE0"/>
    <w:rsid w:val="00612CF2"/>
    <w:rsid w:val="00614D42"/>
    <w:rsid w:val="006216D9"/>
    <w:rsid w:val="00623471"/>
    <w:rsid w:val="0062599C"/>
    <w:rsid w:val="00625BBC"/>
    <w:rsid w:val="006304FE"/>
    <w:rsid w:val="006337E2"/>
    <w:rsid w:val="00637310"/>
    <w:rsid w:val="00643733"/>
    <w:rsid w:val="00645FCF"/>
    <w:rsid w:val="00646029"/>
    <w:rsid w:val="006543E1"/>
    <w:rsid w:val="0065473B"/>
    <w:rsid w:val="006636C6"/>
    <w:rsid w:val="00665C69"/>
    <w:rsid w:val="006667DA"/>
    <w:rsid w:val="00667EA3"/>
    <w:rsid w:val="00672408"/>
    <w:rsid w:val="00673BDC"/>
    <w:rsid w:val="00690E87"/>
    <w:rsid w:val="0069415D"/>
    <w:rsid w:val="00694569"/>
    <w:rsid w:val="006958DC"/>
    <w:rsid w:val="006C037B"/>
    <w:rsid w:val="006C13EF"/>
    <w:rsid w:val="006D4B2D"/>
    <w:rsid w:val="006E11FE"/>
    <w:rsid w:val="006E1C90"/>
    <w:rsid w:val="006E30E9"/>
    <w:rsid w:val="006F117F"/>
    <w:rsid w:val="006F5928"/>
    <w:rsid w:val="0070786D"/>
    <w:rsid w:val="00733F87"/>
    <w:rsid w:val="00734452"/>
    <w:rsid w:val="00742FD9"/>
    <w:rsid w:val="00746E97"/>
    <w:rsid w:val="00752697"/>
    <w:rsid w:val="00755EF7"/>
    <w:rsid w:val="0077031D"/>
    <w:rsid w:val="00771633"/>
    <w:rsid w:val="00773301"/>
    <w:rsid w:val="00781342"/>
    <w:rsid w:val="0078155E"/>
    <w:rsid w:val="0078155F"/>
    <w:rsid w:val="0078474C"/>
    <w:rsid w:val="00785B51"/>
    <w:rsid w:val="0079129E"/>
    <w:rsid w:val="00797696"/>
    <w:rsid w:val="00797738"/>
    <w:rsid w:val="007A5844"/>
    <w:rsid w:val="007A69F8"/>
    <w:rsid w:val="007A7893"/>
    <w:rsid w:val="007B3E75"/>
    <w:rsid w:val="007C1C06"/>
    <w:rsid w:val="007D42AD"/>
    <w:rsid w:val="007D627F"/>
    <w:rsid w:val="007D73B1"/>
    <w:rsid w:val="007E1FF5"/>
    <w:rsid w:val="007E404A"/>
    <w:rsid w:val="007F4ADE"/>
    <w:rsid w:val="00804199"/>
    <w:rsid w:val="00806B0C"/>
    <w:rsid w:val="00811E8B"/>
    <w:rsid w:val="00814406"/>
    <w:rsid w:val="00822485"/>
    <w:rsid w:val="008329E2"/>
    <w:rsid w:val="00843CBE"/>
    <w:rsid w:val="0084451F"/>
    <w:rsid w:val="00857811"/>
    <w:rsid w:val="00860E2D"/>
    <w:rsid w:val="0086494E"/>
    <w:rsid w:val="00865FE4"/>
    <w:rsid w:val="00874E08"/>
    <w:rsid w:val="0087645D"/>
    <w:rsid w:val="00876521"/>
    <w:rsid w:val="00882D9E"/>
    <w:rsid w:val="00883D51"/>
    <w:rsid w:val="00884B87"/>
    <w:rsid w:val="00885E46"/>
    <w:rsid w:val="0089017C"/>
    <w:rsid w:val="008961F9"/>
    <w:rsid w:val="008A20FD"/>
    <w:rsid w:val="008B6BC8"/>
    <w:rsid w:val="008C0EAF"/>
    <w:rsid w:val="008C45BF"/>
    <w:rsid w:val="008C5584"/>
    <w:rsid w:val="008C6C7E"/>
    <w:rsid w:val="008D0641"/>
    <w:rsid w:val="008D3E20"/>
    <w:rsid w:val="008D4660"/>
    <w:rsid w:val="008E0A9C"/>
    <w:rsid w:val="008E3D9D"/>
    <w:rsid w:val="008F4904"/>
    <w:rsid w:val="008F6D0A"/>
    <w:rsid w:val="009009BA"/>
    <w:rsid w:val="0090104A"/>
    <w:rsid w:val="009035E2"/>
    <w:rsid w:val="0091069D"/>
    <w:rsid w:val="00924F51"/>
    <w:rsid w:val="0092511D"/>
    <w:rsid w:val="009256DD"/>
    <w:rsid w:val="00927570"/>
    <w:rsid w:val="009307A7"/>
    <w:rsid w:val="009333E7"/>
    <w:rsid w:val="009367F2"/>
    <w:rsid w:val="009441E9"/>
    <w:rsid w:val="0094621C"/>
    <w:rsid w:val="0094795B"/>
    <w:rsid w:val="00960DC2"/>
    <w:rsid w:val="00963E7F"/>
    <w:rsid w:val="00964646"/>
    <w:rsid w:val="00967FEA"/>
    <w:rsid w:val="00972E87"/>
    <w:rsid w:val="00973D3F"/>
    <w:rsid w:val="009805BD"/>
    <w:rsid w:val="00980D75"/>
    <w:rsid w:val="00992B06"/>
    <w:rsid w:val="009A0ADA"/>
    <w:rsid w:val="009A2378"/>
    <w:rsid w:val="009A3B08"/>
    <w:rsid w:val="009A7C21"/>
    <w:rsid w:val="009B0986"/>
    <w:rsid w:val="009B4727"/>
    <w:rsid w:val="009B5E4C"/>
    <w:rsid w:val="009D39CA"/>
    <w:rsid w:val="009D4DFF"/>
    <w:rsid w:val="009D742D"/>
    <w:rsid w:val="009E1911"/>
    <w:rsid w:val="009E6577"/>
    <w:rsid w:val="009E68E9"/>
    <w:rsid w:val="009F5A03"/>
    <w:rsid w:val="009F5E99"/>
    <w:rsid w:val="00A05D13"/>
    <w:rsid w:val="00A06943"/>
    <w:rsid w:val="00A111E1"/>
    <w:rsid w:val="00A12825"/>
    <w:rsid w:val="00A1328E"/>
    <w:rsid w:val="00A176C9"/>
    <w:rsid w:val="00A21021"/>
    <w:rsid w:val="00A2532C"/>
    <w:rsid w:val="00A2629B"/>
    <w:rsid w:val="00A350B5"/>
    <w:rsid w:val="00A37E74"/>
    <w:rsid w:val="00A43768"/>
    <w:rsid w:val="00A46C25"/>
    <w:rsid w:val="00A46F35"/>
    <w:rsid w:val="00A72D98"/>
    <w:rsid w:val="00A76288"/>
    <w:rsid w:val="00A81BCE"/>
    <w:rsid w:val="00A91D27"/>
    <w:rsid w:val="00A93183"/>
    <w:rsid w:val="00A94177"/>
    <w:rsid w:val="00A96BE7"/>
    <w:rsid w:val="00AA52A6"/>
    <w:rsid w:val="00AC1065"/>
    <w:rsid w:val="00AC4E8A"/>
    <w:rsid w:val="00AD30E4"/>
    <w:rsid w:val="00AD3925"/>
    <w:rsid w:val="00AD3ABA"/>
    <w:rsid w:val="00AF314A"/>
    <w:rsid w:val="00AF3DC2"/>
    <w:rsid w:val="00AF55B6"/>
    <w:rsid w:val="00AF5D5E"/>
    <w:rsid w:val="00AF5E26"/>
    <w:rsid w:val="00AF6FBB"/>
    <w:rsid w:val="00B038BB"/>
    <w:rsid w:val="00B20896"/>
    <w:rsid w:val="00B218A5"/>
    <w:rsid w:val="00B35F2F"/>
    <w:rsid w:val="00B40348"/>
    <w:rsid w:val="00B418AC"/>
    <w:rsid w:val="00B4643B"/>
    <w:rsid w:val="00B533AD"/>
    <w:rsid w:val="00B536D5"/>
    <w:rsid w:val="00B57D34"/>
    <w:rsid w:val="00B615C2"/>
    <w:rsid w:val="00B620D4"/>
    <w:rsid w:val="00B6357F"/>
    <w:rsid w:val="00B70AF2"/>
    <w:rsid w:val="00B84D1F"/>
    <w:rsid w:val="00B947BF"/>
    <w:rsid w:val="00BA578C"/>
    <w:rsid w:val="00BA7A7A"/>
    <w:rsid w:val="00BB0044"/>
    <w:rsid w:val="00BB5A1B"/>
    <w:rsid w:val="00BC57E7"/>
    <w:rsid w:val="00BD3188"/>
    <w:rsid w:val="00BD4138"/>
    <w:rsid w:val="00BD50FE"/>
    <w:rsid w:val="00BD6E89"/>
    <w:rsid w:val="00BE231C"/>
    <w:rsid w:val="00BF5EC6"/>
    <w:rsid w:val="00C03D87"/>
    <w:rsid w:val="00C056A4"/>
    <w:rsid w:val="00C07F70"/>
    <w:rsid w:val="00C11B31"/>
    <w:rsid w:val="00C16F92"/>
    <w:rsid w:val="00C24F25"/>
    <w:rsid w:val="00C31856"/>
    <w:rsid w:val="00C36B95"/>
    <w:rsid w:val="00C4055D"/>
    <w:rsid w:val="00C44202"/>
    <w:rsid w:val="00C501FF"/>
    <w:rsid w:val="00C56905"/>
    <w:rsid w:val="00C61CC4"/>
    <w:rsid w:val="00C645AC"/>
    <w:rsid w:val="00C65E1E"/>
    <w:rsid w:val="00C71098"/>
    <w:rsid w:val="00C745F0"/>
    <w:rsid w:val="00C757DD"/>
    <w:rsid w:val="00C7790E"/>
    <w:rsid w:val="00C83D43"/>
    <w:rsid w:val="00C91DAD"/>
    <w:rsid w:val="00C92D8F"/>
    <w:rsid w:val="00C943F1"/>
    <w:rsid w:val="00C95DCB"/>
    <w:rsid w:val="00C96EA8"/>
    <w:rsid w:val="00CA64D4"/>
    <w:rsid w:val="00CB6C47"/>
    <w:rsid w:val="00CB76D5"/>
    <w:rsid w:val="00CC60F9"/>
    <w:rsid w:val="00CC616A"/>
    <w:rsid w:val="00CD6F1A"/>
    <w:rsid w:val="00CF7910"/>
    <w:rsid w:val="00D020B0"/>
    <w:rsid w:val="00D065CA"/>
    <w:rsid w:val="00D10824"/>
    <w:rsid w:val="00D165C6"/>
    <w:rsid w:val="00D22519"/>
    <w:rsid w:val="00D237FD"/>
    <w:rsid w:val="00D44110"/>
    <w:rsid w:val="00D452EE"/>
    <w:rsid w:val="00D51FF4"/>
    <w:rsid w:val="00D52651"/>
    <w:rsid w:val="00D54458"/>
    <w:rsid w:val="00D61B77"/>
    <w:rsid w:val="00D632EC"/>
    <w:rsid w:val="00D71945"/>
    <w:rsid w:val="00D7306D"/>
    <w:rsid w:val="00D75D01"/>
    <w:rsid w:val="00D83C5E"/>
    <w:rsid w:val="00DA364F"/>
    <w:rsid w:val="00DA3EC6"/>
    <w:rsid w:val="00DA7747"/>
    <w:rsid w:val="00DB0C08"/>
    <w:rsid w:val="00DB10CF"/>
    <w:rsid w:val="00DC05F1"/>
    <w:rsid w:val="00DC22D6"/>
    <w:rsid w:val="00DC2893"/>
    <w:rsid w:val="00DC3523"/>
    <w:rsid w:val="00DC737E"/>
    <w:rsid w:val="00DD76CB"/>
    <w:rsid w:val="00DF459D"/>
    <w:rsid w:val="00DF6DD8"/>
    <w:rsid w:val="00E019CD"/>
    <w:rsid w:val="00E05292"/>
    <w:rsid w:val="00E078E2"/>
    <w:rsid w:val="00E13015"/>
    <w:rsid w:val="00E146E9"/>
    <w:rsid w:val="00E14B38"/>
    <w:rsid w:val="00E21855"/>
    <w:rsid w:val="00E346AA"/>
    <w:rsid w:val="00E35159"/>
    <w:rsid w:val="00E41969"/>
    <w:rsid w:val="00E42D84"/>
    <w:rsid w:val="00E44756"/>
    <w:rsid w:val="00E52596"/>
    <w:rsid w:val="00E5311C"/>
    <w:rsid w:val="00E61A29"/>
    <w:rsid w:val="00E67A30"/>
    <w:rsid w:val="00E67D86"/>
    <w:rsid w:val="00E73150"/>
    <w:rsid w:val="00E958DC"/>
    <w:rsid w:val="00E9605B"/>
    <w:rsid w:val="00EA2A51"/>
    <w:rsid w:val="00EB491A"/>
    <w:rsid w:val="00EB4DCD"/>
    <w:rsid w:val="00EC13EF"/>
    <w:rsid w:val="00EC5AA1"/>
    <w:rsid w:val="00EE3C6F"/>
    <w:rsid w:val="00EF0E1B"/>
    <w:rsid w:val="00F0318F"/>
    <w:rsid w:val="00F03DC2"/>
    <w:rsid w:val="00F0747D"/>
    <w:rsid w:val="00F10C8E"/>
    <w:rsid w:val="00F14C54"/>
    <w:rsid w:val="00F1723A"/>
    <w:rsid w:val="00F3337D"/>
    <w:rsid w:val="00F33689"/>
    <w:rsid w:val="00F41498"/>
    <w:rsid w:val="00F41D4C"/>
    <w:rsid w:val="00F4604B"/>
    <w:rsid w:val="00F46DA7"/>
    <w:rsid w:val="00F519A8"/>
    <w:rsid w:val="00F55E6F"/>
    <w:rsid w:val="00F561A9"/>
    <w:rsid w:val="00F57A95"/>
    <w:rsid w:val="00F62B19"/>
    <w:rsid w:val="00F62D24"/>
    <w:rsid w:val="00F64E63"/>
    <w:rsid w:val="00F66967"/>
    <w:rsid w:val="00F7258D"/>
    <w:rsid w:val="00F746B1"/>
    <w:rsid w:val="00F806D3"/>
    <w:rsid w:val="00F8086F"/>
    <w:rsid w:val="00F826EC"/>
    <w:rsid w:val="00F8270A"/>
    <w:rsid w:val="00F90C7F"/>
    <w:rsid w:val="00F9286F"/>
    <w:rsid w:val="00F97CDD"/>
    <w:rsid w:val="00F97D10"/>
    <w:rsid w:val="00FA309B"/>
    <w:rsid w:val="00FA33D9"/>
    <w:rsid w:val="00FA3463"/>
    <w:rsid w:val="00FA6A79"/>
    <w:rsid w:val="00FB26F6"/>
    <w:rsid w:val="00FC5FFD"/>
    <w:rsid w:val="00FC7029"/>
    <w:rsid w:val="00FD51E1"/>
    <w:rsid w:val="00FE061D"/>
    <w:rsid w:val="00FE3B9B"/>
    <w:rsid w:val="00FE7D45"/>
    <w:rsid w:val="00FF0B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alibri" w:hAnsi="Courier New"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locked="1" w:uiPriority="39" w:unhideWhenUsed="1"/>
    <w:lsdException w:name="toc 2" w:locked="1" w:uiPriority="39" w:unhideWhenUsed="1"/>
    <w:lsdException w:name="toc 3" w:locked="1" w:uiPriority="39" w:unhideWhenUsed="1"/>
    <w:lsdException w:name="toc 4" w:locked="1" w:uiPriority="39" w:unhideWhenUsed="1"/>
    <w:lsdException w:name="toc 5" w:locked="1" w:uiPriority="39" w:unhideWhenUsed="1"/>
    <w:lsdException w:name="toc 6" w:locked="1" w:uiPriority="39" w:unhideWhenUsed="1"/>
    <w:lsdException w:name="toc 7" w:locked="1" w:uiPriority="39" w:unhideWhenUsed="1"/>
    <w:lsdException w:name="toc 8" w:locked="1" w:uiPriority="39" w:unhideWhenUsed="1"/>
    <w:lsdException w:name="toc 9" w:locked="1" w:uiPriority="39" w:unhideWhenUsed="1"/>
    <w:lsdException w:name="Normal Indent" w:locked="1" w:unhideWhenUsed="1"/>
    <w:lsdException w:name="footnote text" w:locked="1" w:unhideWhenUsed="1"/>
    <w:lsdException w:name="annotation text" w:locked="1" w:unhideWhenUsed="1"/>
    <w:lsdException w:name="header" w:semiHidden="0" w:uiPriority="0"/>
    <w:lsdException w:name="footer" w:semiHidden="0" w:uiPriority="0"/>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semiHidden="0" w:uiPriority="0"/>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semiHidden="0" w:uiPriority="0"/>
    <w:lsdException w:name="HTML Bottom of Form" w:semiHidden="0" w:uiPriority="0"/>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semiHidden="0" w:uiPriority="0"/>
    <w:lsdException w:name="annotation subject" w:locked="1" w:unhideWhenUsed="1"/>
    <w:lsdException w:name="No List" w:semiHidden="0" w:uiPriority="0"/>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locked="1"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B615C2"/>
    <w:rPr>
      <w:sz w:val="24"/>
      <w:szCs w:val="24"/>
      <w:lang w:val="en-US" w:eastAsia="en-US"/>
    </w:rPr>
  </w:style>
  <w:style w:type="paragraph" w:styleId="Heading1">
    <w:name w:val="heading 1"/>
    <w:basedOn w:val="Normal"/>
    <w:next w:val="Normal"/>
    <w:link w:val="Heading1Char"/>
    <w:uiPriority w:val="99"/>
    <w:qFormat/>
    <w:locked/>
    <w:rsid w:val="0039239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locked/>
    <w:rsid w:val="0039239C"/>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locked/>
    <w:rsid w:val="0039239C"/>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9"/>
    <w:qFormat/>
    <w:locked/>
    <w:rsid w:val="0039239C"/>
    <w:pPr>
      <w:keepNext/>
      <w:keepLine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locked/>
    <w:rsid w:val="0039239C"/>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uiPriority w:val="99"/>
    <w:qFormat/>
    <w:locked/>
    <w:rsid w:val="0039239C"/>
    <w:pPr>
      <w:keepNext/>
      <w:keepLines/>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qFormat/>
    <w:locked/>
    <w:rsid w:val="0039239C"/>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qFormat/>
    <w:locked/>
    <w:rsid w:val="0039239C"/>
    <w:pPr>
      <w:keepNext/>
      <w:keepLines/>
      <w:spacing w:before="200"/>
      <w:outlineLvl w:val="7"/>
    </w:pPr>
    <w:rPr>
      <w:rFonts w:ascii="Cambria" w:eastAsia="Times New Roman" w:hAnsi="Cambria"/>
      <w:color w:val="4F81BD"/>
      <w:sz w:val="20"/>
      <w:szCs w:val="20"/>
    </w:rPr>
  </w:style>
  <w:style w:type="paragraph" w:styleId="Heading9">
    <w:name w:val="heading 9"/>
    <w:basedOn w:val="Normal"/>
    <w:next w:val="Normal"/>
    <w:link w:val="Heading9Char"/>
    <w:uiPriority w:val="99"/>
    <w:qFormat/>
    <w:locked/>
    <w:rsid w:val="0039239C"/>
    <w:pPr>
      <w:keepNext/>
      <w:keepLines/>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9239C"/>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sid w:val="0039239C"/>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39239C"/>
    <w:rPr>
      <w:rFonts w:ascii="Cambria" w:hAnsi="Cambria" w:cs="Times New Roman"/>
      <w:b/>
      <w:bCs/>
      <w:color w:val="4F81BD"/>
    </w:rPr>
  </w:style>
  <w:style w:type="character" w:customStyle="1" w:styleId="Heading4Char">
    <w:name w:val="Heading 4 Char"/>
    <w:basedOn w:val="DefaultParagraphFont"/>
    <w:link w:val="Heading4"/>
    <w:uiPriority w:val="99"/>
    <w:locked/>
    <w:rsid w:val="0039239C"/>
    <w:rPr>
      <w:rFonts w:ascii="Cambria" w:hAnsi="Cambria" w:cs="Times New Roman"/>
      <w:b/>
      <w:bCs/>
      <w:i/>
      <w:iCs/>
      <w:color w:val="4F81BD"/>
    </w:rPr>
  </w:style>
  <w:style w:type="character" w:customStyle="1" w:styleId="Heading5Char">
    <w:name w:val="Heading 5 Char"/>
    <w:basedOn w:val="DefaultParagraphFont"/>
    <w:link w:val="Heading5"/>
    <w:uiPriority w:val="99"/>
    <w:locked/>
    <w:rsid w:val="0039239C"/>
    <w:rPr>
      <w:rFonts w:ascii="Cambria" w:hAnsi="Cambria" w:cs="Times New Roman"/>
      <w:color w:val="243F60"/>
    </w:rPr>
  </w:style>
  <w:style w:type="character" w:customStyle="1" w:styleId="Heading6Char">
    <w:name w:val="Heading 6 Char"/>
    <w:basedOn w:val="DefaultParagraphFont"/>
    <w:link w:val="Heading6"/>
    <w:uiPriority w:val="99"/>
    <w:locked/>
    <w:rsid w:val="0039239C"/>
    <w:rPr>
      <w:rFonts w:ascii="Cambria" w:hAnsi="Cambria" w:cs="Times New Roman"/>
      <w:i/>
      <w:iCs/>
      <w:color w:val="243F60"/>
    </w:rPr>
  </w:style>
  <w:style w:type="character" w:customStyle="1" w:styleId="Heading7Char">
    <w:name w:val="Heading 7 Char"/>
    <w:basedOn w:val="DefaultParagraphFont"/>
    <w:link w:val="Heading7"/>
    <w:uiPriority w:val="99"/>
    <w:locked/>
    <w:rsid w:val="0039239C"/>
    <w:rPr>
      <w:rFonts w:ascii="Cambria" w:hAnsi="Cambria" w:cs="Times New Roman"/>
      <w:i/>
      <w:iCs/>
      <w:color w:val="404040"/>
    </w:rPr>
  </w:style>
  <w:style w:type="character" w:customStyle="1" w:styleId="Heading8Char">
    <w:name w:val="Heading 8 Char"/>
    <w:basedOn w:val="DefaultParagraphFont"/>
    <w:link w:val="Heading8"/>
    <w:uiPriority w:val="99"/>
    <w:locked/>
    <w:rsid w:val="0039239C"/>
    <w:rPr>
      <w:rFonts w:ascii="Cambria" w:hAnsi="Cambria" w:cs="Times New Roman"/>
      <w:color w:val="4F81BD"/>
      <w:sz w:val="20"/>
      <w:szCs w:val="20"/>
    </w:rPr>
  </w:style>
  <w:style w:type="character" w:customStyle="1" w:styleId="Heading9Char">
    <w:name w:val="Heading 9 Char"/>
    <w:basedOn w:val="DefaultParagraphFont"/>
    <w:link w:val="Heading9"/>
    <w:uiPriority w:val="99"/>
    <w:locked/>
    <w:rsid w:val="0039239C"/>
    <w:rPr>
      <w:rFonts w:ascii="Cambria" w:hAnsi="Cambria" w:cs="Times New Roman"/>
      <w:i/>
      <w:iCs/>
      <w:color w:val="404040"/>
      <w:sz w:val="20"/>
      <w:szCs w:val="20"/>
    </w:rPr>
  </w:style>
  <w:style w:type="paragraph" w:styleId="Caption">
    <w:name w:val="caption"/>
    <w:basedOn w:val="Normal"/>
    <w:next w:val="Normal"/>
    <w:uiPriority w:val="99"/>
    <w:qFormat/>
    <w:locked/>
    <w:rsid w:val="0039239C"/>
    <w:rPr>
      <w:b/>
      <w:bCs/>
      <w:color w:val="4F81BD"/>
      <w:sz w:val="18"/>
      <w:szCs w:val="18"/>
    </w:rPr>
  </w:style>
  <w:style w:type="paragraph" w:styleId="TOCHeading">
    <w:name w:val="TOC Heading"/>
    <w:basedOn w:val="Heading1"/>
    <w:next w:val="Normal"/>
    <w:uiPriority w:val="99"/>
    <w:qFormat/>
    <w:locked/>
    <w:rsid w:val="0039239C"/>
    <w:pPr>
      <w:outlineLvl w:val="9"/>
    </w:pPr>
  </w:style>
  <w:style w:type="paragraph" w:customStyle="1" w:styleId="HeroName">
    <w:name w:val="Hero_Name"/>
    <w:next w:val="HeroRemarka"/>
    <w:uiPriority w:val="99"/>
    <w:rsid w:val="00F8270A"/>
    <w:pPr>
      <w:keepNext/>
      <w:ind w:left="3827"/>
    </w:pPr>
    <w:rPr>
      <w:caps/>
      <w:sz w:val="24"/>
      <w:szCs w:val="24"/>
      <w:lang w:val="en-US" w:eastAsia="en-US"/>
    </w:rPr>
  </w:style>
  <w:style w:type="paragraph" w:customStyle="1" w:styleId="HeroReplica">
    <w:name w:val="Hero_Replica"/>
    <w:next w:val="Normal"/>
    <w:uiPriority w:val="99"/>
    <w:rsid w:val="00464192"/>
    <w:pPr>
      <w:keepNext/>
      <w:ind w:left="2126" w:right="2126"/>
    </w:pPr>
    <w:rPr>
      <w:sz w:val="24"/>
      <w:szCs w:val="24"/>
      <w:lang w:val="en-US" w:eastAsia="en-US"/>
    </w:rPr>
  </w:style>
  <w:style w:type="paragraph" w:customStyle="1" w:styleId="HeroRemarka">
    <w:name w:val="Hero_Remarka"/>
    <w:next w:val="HeroReplica"/>
    <w:uiPriority w:val="99"/>
    <w:rsid w:val="007C1C06"/>
    <w:pPr>
      <w:keepNext/>
      <w:ind w:left="3119" w:right="2552"/>
    </w:pPr>
    <w:rPr>
      <w:sz w:val="24"/>
      <w:szCs w:val="24"/>
      <w:lang w:val="en-US" w:eastAsia="en-US"/>
    </w:rPr>
  </w:style>
  <w:style w:type="paragraph" w:customStyle="1" w:styleId="ActionTimeArena">
    <w:name w:val="Action_Time_Arena"/>
    <w:next w:val="ActionDescription"/>
    <w:uiPriority w:val="99"/>
    <w:rsid w:val="008B6BC8"/>
    <w:pPr>
      <w:spacing w:after="240"/>
    </w:pPr>
    <w:rPr>
      <w:caps/>
      <w:sz w:val="24"/>
      <w:szCs w:val="24"/>
      <w:lang w:val="en-US" w:eastAsia="en-US"/>
    </w:rPr>
  </w:style>
  <w:style w:type="paragraph" w:customStyle="1" w:styleId="ActionDescription">
    <w:name w:val="Action_Description"/>
    <w:next w:val="HeroName"/>
    <w:uiPriority w:val="99"/>
    <w:rsid w:val="001A576B"/>
    <w:pPr>
      <w:spacing w:after="240"/>
    </w:pPr>
    <w:rPr>
      <w:sz w:val="24"/>
      <w:szCs w:val="24"/>
      <w:lang w:val="en-US" w:eastAsia="en-US"/>
    </w:rPr>
  </w:style>
  <w:style w:type="paragraph" w:styleId="Header">
    <w:name w:val="header"/>
    <w:basedOn w:val="Normal"/>
    <w:link w:val="HeaderChar"/>
    <w:uiPriority w:val="99"/>
    <w:rsid w:val="00E21855"/>
    <w:pPr>
      <w:tabs>
        <w:tab w:val="center" w:pos="4677"/>
        <w:tab w:val="right" w:pos="9355"/>
      </w:tabs>
      <w:jc w:val="right"/>
    </w:pPr>
  </w:style>
  <w:style w:type="character" w:customStyle="1" w:styleId="HeaderChar">
    <w:name w:val="Header Char"/>
    <w:basedOn w:val="DefaultParagraphFont"/>
    <w:link w:val="Header"/>
    <w:uiPriority w:val="99"/>
    <w:locked/>
    <w:rsid w:val="00E21855"/>
    <w:rPr>
      <w:rFonts w:cs="Times New Roman"/>
    </w:rPr>
  </w:style>
  <w:style w:type="paragraph" w:styleId="Footer">
    <w:name w:val="footer"/>
    <w:basedOn w:val="Normal"/>
    <w:link w:val="FooterChar"/>
    <w:uiPriority w:val="99"/>
    <w:locked/>
    <w:rsid w:val="002F1F02"/>
    <w:pPr>
      <w:tabs>
        <w:tab w:val="center" w:pos="4677"/>
        <w:tab w:val="right" w:pos="9355"/>
      </w:tabs>
    </w:pPr>
  </w:style>
  <w:style w:type="character" w:customStyle="1" w:styleId="FooterChar">
    <w:name w:val="Footer Char"/>
    <w:basedOn w:val="DefaultParagraphFont"/>
    <w:link w:val="Footer"/>
    <w:uiPriority w:val="99"/>
    <w:locked/>
    <w:rsid w:val="002F1F02"/>
    <w:rPr>
      <w:rFonts w:cs="Times New Roman"/>
    </w:rPr>
  </w:style>
  <w:style w:type="paragraph" w:customStyle="1" w:styleId="Next">
    <w:name w:val="Next"/>
    <w:basedOn w:val="HeroRemarka"/>
    <w:uiPriority w:val="99"/>
    <w:rsid w:val="00C501FF"/>
    <w:rPr>
      <w:caps/>
    </w:rPr>
  </w:style>
  <w:style w:type="paragraph" w:customStyle="1" w:styleId="Titr">
    <w:name w:val="Titr"/>
    <w:basedOn w:val="ActionTimeArena"/>
    <w:next w:val="HeroRemarka"/>
    <w:uiPriority w:val="99"/>
    <w:rsid w:val="00811E8B"/>
  </w:style>
  <w:style w:type="paragraph" w:customStyle="1" w:styleId="Note">
    <w:name w:val="Note"/>
    <w:basedOn w:val="ActionTimeArena"/>
    <w:next w:val="HeroName"/>
    <w:uiPriority w:val="99"/>
    <w:rsid w:val="00811E8B"/>
  </w:style>
  <w:style w:type="paragraph" w:customStyle="1" w:styleId="TitulHeading">
    <w:name w:val="Titul_Heading"/>
    <w:next w:val="TitulAuthor"/>
    <w:uiPriority w:val="99"/>
    <w:rsid w:val="00673BDC"/>
    <w:pPr>
      <w:spacing w:before="3560" w:after="240"/>
      <w:ind w:left="1843" w:right="1843"/>
      <w:contextualSpacing/>
      <w:jc w:val="center"/>
    </w:pPr>
    <w:rPr>
      <w:caps/>
      <w:sz w:val="24"/>
      <w:szCs w:val="24"/>
      <w:lang w:val="en-US" w:eastAsia="en-US"/>
    </w:rPr>
  </w:style>
  <w:style w:type="character" w:styleId="PlaceholderText">
    <w:name w:val="Placeholder Text"/>
    <w:basedOn w:val="DefaultParagraphFont"/>
    <w:uiPriority w:val="99"/>
    <w:semiHidden/>
    <w:locked/>
    <w:rsid w:val="00076DB0"/>
    <w:rPr>
      <w:rFonts w:cs="Times New Roman"/>
      <w:color w:val="808080"/>
    </w:rPr>
  </w:style>
  <w:style w:type="paragraph" w:customStyle="1" w:styleId="TitulAuthor">
    <w:name w:val="Titul_Author"/>
    <w:next w:val="TitulSourceScreening"/>
    <w:uiPriority w:val="99"/>
    <w:rsid w:val="003D1A06"/>
    <w:pPr>
      <w:spacing w:after="240"/>
      <w:ind w:left="1843" w:right="1843"/>
      <w:contextualSpacing/>
      <w:jc w:val="center"/>
    </w:pPr>
    <w:rPr>
      <w:sz w:val="24"/>
      <w:szCs w:val="24"/>
      <w:lang w:val="en-US" w:eastAsia="en-US"/>
    </w:rPr>
  </w:style>
  <w:style w:type="paragraph" w:customStyle="1" w:styleId="TitulSourceScreening">
    <w:name w:val="Titul_Source_Screening"/>
    <w:next w:val="Normal"/>
    <w:uiPriority w:val="99"/>
    <w:rsid w:val="00EC13EF"/>
    <w:pPr>
      <w:spacing w:after="6200"/>
      <w:ind w:left="1843" w:right="1843"/>
      <w:contextualSpacing/>
      <w:jc w:val="center"/>
    </w:pPr>
    <w:rPr>
      <w:sz w:val="24"/>
      <w:szCs w:val="24"/>
      <w:lang w:val="en-US" w:eastAsia="en-US"/>
    </w:rPr>
  </w:style>
  <w:style w:type="paragraph" w:customStyle="1" w:styleId="TitulContacts">
    <w:name w:val="Titul_Contacts"/>
    <w:uiPriority w:val="99"/>
    <w:rsid w:val="000C5AC2"/>
    <w:pPr>
      <w:ind w:left="4678"/>
    </w:pPr>
    <w:rPr>
      <w:sz w:val="24"/>
      <w:szCs w:val="24"/>
      <w:lang w:val="en-US" w:eastAsia="en-US"/>
    </w:rPr>
  </w:style>
  <w:style w:type="paragraph" w:customStyle="1" w:styleId="HeroVoiceOver">
    <w:name w:val="Hero_VoiceOver"/>
    <w:basedOn w:val="HeroRemarka"/>
    <w:next w:val="HeroReplica"/>
    <w:uiPriority w:val="99"/>
    <w:rsid w:val="00B40348"/>
    <w:rPr>
      <w:lang w:val="ru-RU"/>
    </w:rPr>
  </w:style>
  <w:style w:type="paragraph" w:customStyle="1" w:styleId="HeroContinue">
    <w:name w:val="Hero_Continue"/>
    <w:basedOn w:val="HeroRemarka"/>
    <w:next w:val="HeroReplica"/>
    <w:uiPriority w:val="99"/>
    <w:rsid w:val="007E1FF5"/>
  </w:style>
  <w:style w:type="character" w:styleId="PageNumber">
    <w:name w:val="page number"/>
    <w:basedOn w:val="DefaultParagraphFont"/>
    <w:uiPriority w:val="99"/>
    <w:locked/>
    <w:rsid w:val="0089017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1061;&#1061;&#1061;\&#1057;&#1062;\&#1055;&#1052;\NIHIL%20EST%20VERUM\scenario.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scenario</Template>
  <TotalTime>8</TotalTime>
  <Pages>68</Pages>
  <Words>10421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NIHIL EST VERUM</dc:title>
  <dc:subject/>
  <dc:creator/>
  <cp:keywords/>
  <dc:description/>
  <cp:lastModifiedBy/>
  <cp:revision>2</cp:revision>
  <dcterms:created xsi:type="dcterms:W3CDTF">2012-02-27T12:32:00Z</dcterms:created>
  <dcterms:modified xsi:type="dcterms:W3CDTF">2012-02-27T12:32:00Z</dcterms:modified>
</cp:coreProperties>
</file>