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A0" w:rsidRPr="00FA0B15" w:rsidRDefault="00F815A0">
      <w:pPr>
        <w:rPr>
          <w:rFonts w:ascii="Times New Roman" w:hAnsi="Times New Roman"/>
          <w:b/>
          <w:sz w:val="28"/>
          <w:szCs w:val="28"/>
          <w:lang w:val="uk-UA"/>
        </w:rPr>
      </w:pPr>
      <w:r w:rsidRPr="00FA0B15">
        <w:rPr>
          <w:rFonts w:ascii="Times New Roman" w:hAnsi="Times New Roman"/>
          <w:b/>
          <w:sz w:val="28"/>
          <w:szCs w:val="28"/>
          <w:lang w:val="uk-UA"/>
        </w:rPr>
        <w:t>ПОДОРОЖ</w:t>
      </w:r>
    </w:p>
    <w:p w:rsidR="00F815A0" w:rsidRPr="00FA0B15" w:rsidRDefault="00F815A0">
      <w:pPr>
        <w:rPr>
          <w:rFonts w:ascii="Times New Roman" w:hAnsi="Times New Roman"/>
          <w:sz w:val="28"/>
          <w:szCs w:val="28"/>
          <w:lang w:val="uk-UA"/>
        </w:rPr>
      </w:pPr>
    </w:p>
    <w:p w:rsidR="00F815A0" w:rsidRPr="00FA0B15" w:rsidRDefault="00F815A0">
      <w:pPr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>Автор сценарію – Віра Яковенко</w:t>
      </w:r>
    </w:p>
    <w:p w:rsidR="00F815A0" w:rsidRPr="00FA0B15" w:rsidRDefault="00F815A0">
      <w:pPr>
        <w:rPr>
          <w:rFonts w:ascii="Times New Roman" w:hAnsi="Times New Roman"/>
          <w:sz w:val="28"/>
          <w:szCs w:val="28"/>
          <w:lang w:val="uk-UA"/>
        </w:rPr>
      </w:pPr>
    </w:p>
    <w:p w:rsidR="00F815A0" w:rsidRPr="00FA0B15" w:rsidRDefault="00F815A0">
      <w:pPr>
        <w:rPr>
          <w:rFonts w:ascii="Times New Roman" w:hAnsi="Times New Roman"/>
          <w:sz w:val="28"/>
          <w:szCs w:val="28"/>
          <w:lang w:val="uk-UA"/>
        </w:rPr>
      </w:pP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Квартира у хрущовці. </w:t>
      </w: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>Оксана, жіночка пенсійного віку, худорлявої статури одягає колготи, сорочку.  Бере бюстгал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FA0B15">
        <w:rPr>
          <w:rFonts w:ascii="Times New Roman" w:hAnsi="Times New Roman"/>
          <w:sz w:val="28"/>
          <w:szCs w:val="28"/>
          <w:lang w:val="uk-UA"/>
        </w:rPr>
        <w:t>тер величезного розміру. Підходить до дзеркала. Одягає бюстгал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FA0B15">
        <w:rPr>
          <w:rFonts w:ascii="Times New Roman" w:hAnsi="Times New Roman"/>
          <w:sz w:val="28"/>
          <w:szCs w:val="28"/>
          <w:lang w:val="uk-UA"/>
        </w:rPr>
        <w:t>тер на сорочку, підтягує лямки. Підіймає з коробки на підлозі пачки з цигарками, кладе їх у бюстгал</w:t>
      </w:r>
      <w:r>
        <w:rPr>
          <w:rFonts w:ascii="Times New Roman" w:hAnsi="Times New Roman"/>
          <w:sz w:val="28"/>
          <w:szCs w:val="28"/>
          <w:lang w:val="uk-UA"/>
        </w:rPr>
        <w:t>ь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тер щільними рядами. </w:t>
      </w: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Дивиться на свої груди у дзеркалі, посміхається. </w:t>
      </w: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Бере вовняну хустину, намотує її на стегна. Обкладає себе пачками цигарок, зверху намотує хустину, закріплює її. Натягує на себе светра великого розміру, дивиться на себе у дзеркало. </w:t>
      </w: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Тепер вона повненька пані з величезними грудьми та вкрай широкими стегнами. </w:t>
      </w:r>
    </w:p>
    <w:p w:rsidR="00F815A0" w:rsidRPr="00FA0B15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>Оксана задоволена, впевненим рухом вона торкається обома долонями грудей – знизу випадає пачка цигарок. Оксана підіймає її з підлоги та жбурляє до коробки.</w:t>
      </w:r>
    </w:p>
    <w:p w:rsidR="00F815A0" w:rsidRPr="00FA0B15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>Інша квартира. Степан, сивий чоловік пенсійного віку, стоїть у трусах та олі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пійці. </w:t>
      </w: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Зверху він одягає інші труси, на кілька розмірів більші. Підтягує на них резинку. </w:t>
      </w: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Підходить до столу, на якому розкладено кілька блоків цигарок. Розпаковує блок та вкладає до трусів пачки. </w:t>
      </w:r>
    </w:p>
    <w:p w:rsidR="00F815A0" w:rsidRPr="00FA0B15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Проходить повз дзеркала,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FA0B15">
        <w:rPr>
          <w:rFonts w:ascii="Times New Roman" w:hAnsi="Times New Roman"/>
          <w:sz w:val="28"/>
          <w:szCs w:val="28"/>
          <w:lang w:val="uk-UA"/>
        </w:rPr>
        <w:t>з задоволенням оцінює свій профіль. Одягає широкі штани, пробує присідат</w:t>
      </w:r>
      <w:bookmarkStart w:id="0" w:name="_GoBack"/>
      <w:bookmarkEnd w:id="0"/>
      <w:r w:rsidRPr="00FA0B15">
        <w:rPr>
          <w:rFonts w:ascii="Times New Roman" w:hAnsi="Times New Roman"/>
          <w:sz w:val="28"/>
          <w:szCs w:val="28"/>
          <w:lang w:val="uk-UA"/>
        </w:rPr>
        <w:t>и.</w:t>
      </w:r>
      <w:r>
        <w:rPr>
          <w:rFonts w:ascii="Times New Roman" w:hAnsi="Times New Roman"/>
          <w:sz w:val="28"/>
          <w:szCs w:val="28"/>
          <w:lang w:val="uk-UA"/>
        </w:rPr>
        <w:t xml:space="preserve"> Підходить до столу та вкладає до штанів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FA0B15">
        <w:rPr>
          <w:rFonts w:ascii="Times New Roman" w:hAnsi="Times New Roman"/>
          <w:sz w:val="28"/>
          <w:szCs w:val="28"/>
          <w:lang w:val="uk-UA"/>
        </w:rPr>
        <w:t>ще кілька пачок цигарок.</w:t>
      </w:r>
    </w:p>
    <w:p w:rsidR="00F815A0" w:rsidRPr="00FA0B15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</w:p>
    <w:p w:rsidR="00F815A0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Вагон потяга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. Оксана 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 Степан сидять один напроти одного. </w:t>
      </w:r>
    </w:p>
    <w:p w:rsidR="00F815A0" w:rsidRPr="00FA0B15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Він оцінює її величезні груди, вона </w:t>
      </w:r>
      <w:r>
        <w:rPr>
          <w:rFonts w:ascii="Times New Roman" w:hAnsi="Times New Roman"/>
          <w:sz w:val="28"/>
          <w:szCs w:val="28"/>
          <w:lang w:val="uk-UA"/>
        </w:rPr>
        <w:t>те, що в нього зухвало випинається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 з-під штанів. Вони хитро посміхаються одне одному.</w:t>
      </w:r>
    </w:p>
    <w:p w:rsidR="00F815A0" w:rsidRPr="00FA0B15" w:rsidRDefault="00F815A0" w:rsidP="00674C74">
      <w:pPr>
        <w:ind w:firstLine="426"/>
        <w:rPr>
          <w:rFonts w:ascii="Times New Roman" w:hAnsi="Times New Roman"/>
          <w:sz w:val="28"/>
          <w:szCs w:val="28"/>
          <w:lang w:val="uk-UA"/>
        </w:rPr>
      </w:pPr>
    </w:p>
    <w:p w:rsidR="00F815A0" w:rsidRPr="00FA0B15" w:rsidRDefault="00F815A0" w:rsidP="00FA0B15">
      <w:pPr>
        <w:ind w:firstLine="426"/>
        <w:rPr>
          <w:rFonts w:ascii="Times New Roman" w:hAnsi="Times New Roman"/>
          <w:sz w:val="28"/>
          <w:szCs w:val="28"/>
          <w:lang w:val="uk-UA"/>
        </w:rPr>
      </w:pPr>
      <w:r w:rsidRPr="00FA0B15">
        <w:rPr>
          <w:rFonts w:ascii="Times New Roman" w:hAnsi="Times New Roman"/>
          <w:sz w:val="28"/>
          <w:szCs w:val="28"/>
          <w:lang w:val="uk-UA"/>
        </w:rPr>
        <w:t xml:space="preserve">Потяг </w:t>
      </w:r>
      <w:r>
        <w:rPr>
          <w:rFonts w:ascii="Times New Roman" w:hAnsi="Times New Roman"/>
          <w:sz w:val="28"/>
          <w:szCs w:val="28"/>
          <w:lang w:val="uk-UA"/>
        </w:rPr>
        <w:t>зі станції Ковель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 рушає</w:t>
      </w:r>
      <w:r>
        <w:rPr>
          <w:rFonts w:ascii="Times New Roman" w:hAnsi="Times New Roman"/>
          <w:sz w:val="28"/>
          <w:szCs w:val="28"/>
          <w:lang w:val="uk-UA"/>
        </w:rPr>
        <w:t xml:space="preserve"> до Варшави…</w:t>
      </w:r>
      <w:r w:rsidRPr="00FA0B15">
        <w:rPr>
          <w:rFonts w:ascii="Times New Roman" w:hAnsi="Times New Roman"/>
          <w:sz w:val="28"/>
          <w:szCs w:val="28"/>
          <w:lang w:val="uk-UA"/>
        </w:rPr>
        <w:t xml:space="preserve">  </w:t>
      </w:r>
    </w:p>
    <w:sectPr w:rsidR="00F815A0" w:rsidRPr="00FA0B15" w:rsidSect="00365B0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  <w:font w:name="MS ??">
    <w:altName w:val="Kozuka Mincho Pro B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savePreviewPicture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C74"/>
    <w:rsid w:val="00157137"/>
    <w:rsid w:val="00262DF2"/>
    <w:rsid w:val="00365B0C"/>
    <w:rsid w:val="00674C74"/>
    <w:rsid w:val="007E12FC"/>
    <w:rsid w:val="007E6817"/>
    <w:rsid w:val="008F7A25"/>
    <w:rsid w:val="00B03C67"/>
    <w:rsid w:val="00BC4F37"/>
    <w:rsid w:val="00DA5F2E"/>
    <w:rsid w:val="00F304ED"/>
    <w:rsid w:val="00F815A0"/>
    <w:rsid w:val="00FA0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??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F37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212</Words>
  <Characters>1266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ПОДОРОЖ</dc:title>
  <dc:subject/>
  <dc:creator>Вера Яковенко</dc:creator>
  <cp:keywords/>
  <dc:description/>
  <cp:lastModifiedBy>v.voitenko</cp:lastModifiedBy>
  <cp:revision>3</cp:revision>
  <dcterms:created xsi:type="dcterms:W3CDTF">2012-02-23T17:34:00Z</dcterms:created>
  <dcterms:modified xsi:type="dcterms:W3CDTF">2012-02-23T17:44:00Z</dcterms:modified>
</cp:coreProperties>
</file>