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DCD" w:rsidRDefault="00D62DCD" w:rsidP="006D42E5">
      <w:pPr>
        <w:pStyle w:val="TitulHeading"/>
        <w:rPr>
          <w:lang w:val="ru-RU"/>
        </w:rPr>
      </w:pPr>
      <w:r>
        <w:rPr>
          <w:lang w:val="ru-RU"/>
        </w:rPr>
        <w:t>ПОЛІФОНІЯ</w:t>
      </w:r>
    </w:p>
    <w:p w:rsidR="00D62DCD" w:rsidRDefault="00D62DCD" w:rsidP="006D42E5">
      <w:pPr>
        <w:pStyle w:val="TitulAuthor"/>
        <w:rPr>
          <w:lang w:val="ru-RU"/>
        </w:rPr>
      </w:pPr>
      <w:r>
        <w:rPr>
          <w:lang w:val="ru-RU"/>
        </w:rPr>
        <w:t>КОВАЛЬ ГЕННАДІЙ</w:t>
      </w:r>
    </w:p>
    <w:p w:rsidR="00D62DCD" w:rsidRDefault="00D62DCD" w:rsidP="006D42E5">
      <w:pPr>
        <w:pStyle w:val="TitulSourceScreening"/>
        <w:rPr>
          <w:lang w:val="ru-RU"/>
        </w:rPr>
      </w:pPr>
      <w:r>
        <w:rPr>
          <w:lang w:val="ru-RU"/>
        </w:rPr>
        <w:t>Оригінальный сценарій</w:t>
      </w:r>
    </w:p>
    <w:p w:rsidR="00D62DCD" w:rsidRDefault="00D62DCD" w:rsidP="006D42E5">
      <w:pPr>
        <w:pStyle w:val="TitulContacts"/>
        <w:rPr>
          <w:lang w:val="ru-RU"/>
        </w:rPr>
        <w:sectPr w:rsidR="00D62DCD" w:rsidSect="00170B1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1418" w:right="1418" w:bottom="709" w:left="2126" w:header="709" w:footer="709" w:gutter="0"/>
          <w:cols w:space="708"/>
          <w:titlePg/>
          <w:docGrid w:linePitch="360"/>
        </w:sectPr>
      </w:pPr>
      <w:r>
        <w:rPr>
          <w:lang w:val="ru-RU"/>
        </w:rPr>
        <w:t>Gennadiy83zp@i.ua</w:t>
      </w:r>
    </w:p>
    <w:p w:rsidR="00D62DCD" w:rsidRPr="001A34BA" w:rsidRDefault="00D62DCD" w:rsidP="001A34BA">
      <w:pPr>
        <w:pStyle w:val="ActionTimeArena"/>
        <w:rPr>
          <w:lang w:val="ru-RU"/>
        </w:rPr>
      </w:pPr>
      <w:r w:rsidRPr="001A34BA">
        <w:rPr>
          <w:lang w:val="ru-RU"/>
        </w:rPr>
        <w:t xml:space="preserve">З ЗТМ </w:t>
      </w:r>
    </w:p>
    <w:p w:rsidR="00D62DCD" w:rsidRPr="001A34BA" w:rsidRDefault="00D62DCD" w:rsidP="001A34BA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НІЧ </w:t>
      </w:r>
    </w:p>
    <w:p w:rsidR="00D62DCD" w:rsidRPr="001A34BA" w:rsidRDefault="00D62DCD" w:rsidP="001A34BA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Біля стіни диван. Біля стіни навпроти крісло, перед кріслом журнальний столик, на столику ноутбук. У кутку ще одне крісло. В іншому кутку столик і на ньому телевізор. </w:t>
      </w:r>
    </w:p>
    <w:p w:rsidR="00D62DCD" w:rsidRPr="001A34BA" w:rsidRDefault="00D62DCD" w:rsidP="001A34BA">
      <w:pPr>
        <w:pStyle w:val="ActionDescription"/>
        <w:rPr>
          <w:lang w:val="ru-RU"/>
        </w:rPr>
      </w:pPr>
      <w:r w:rsidRPr="001A34BA">
        <w:rPr>
          <w:lang w:val="ru-RU"/>
        </w:rPr>
        <w:t>За ноутбуком сидить хлопець. Це ІГОР. Він у білій футболці. Щось набирає на клавіатурі. Захоплено дивиться на екран. Відкидається в крісло і склавши пальці в замок, витягає їх уперед, хрумтить кісточками. Потім, не згорнувши пальці, піднімає їх нагору. Задоволено потягується. Не р</w:t>
      </w:r>
      <w:r>
        <w:rPr>
          <w:lang w:val="ru-RU"/>
        </w:rPr>
        <w:t>оз</w:t>
      </w:r>
      <w:r w:rsidRPr="001A34BA">
        <w:rPr>
          <w:lang w:val="ru-RU"/>
        </w:rPr>
        <w:t xml:space="preserve">іймаючи, обхоплює долонями потилицю. Продовжує задоволено дивитися на екран. </w:t>
      </w:r>
    </w:p>
    <w:p w:rsidR="00D62DCD" w:rsidRPr="001A34BA" w:rsidRDefault="00D62DCD" w:rsidP="001A34BA">
      <w:pPr>
        <w:pStyle w:val="HeroName"/>
        <w:rPr>
          <w:lang w:val="ru-RU"/>
        </w:rPr>
      </w:pPr>
      <w:r w:rsidRPr="001A34BA">
        <w:rPr>
          <w:lang w:val="ru-RU"/>
        </w:rPr>
        <w:t xml:space="preserve">ІГОР </w:t>
      </w:r>
    </w:p>
    <w:p w:rsidR="00D62DCD" w:rsidRPr="001A34BA" w:rsidRDefault="00D62DCD" w:rsidP="001A34BA">
      <w:pPr>
        <w:pStyle w:val="HeroRemarka"/>
        <w:rPr>
          <w:lang w:val="ru-RU"/>
        </w:rPr>
      </w:pPr>
      <w:r>
        <w:rPr>
          <w:lang w:val="ru-RU"/>
        </w:rPr>
        <w:t>(За кадром)</w:t>
      </w:r>
    </w:p>
    <w:p w:rsidR="00D62DCD" w:rsidRPr="001A34BA" w:rsidRDefault="00D62DCD" w:rsidP="001A34BA">
      <w:pPr>
        <w:pStyle w:val="HeroReplica"/>
        <w:rPr>
          <w:lang w:val="ru-RU"/>
        </w:rPr>
      </w:pPr>
      <w:r w:rsidRPr="001A34BA">
        <w:rPr>
          <w:lang w:val="ru-RU"/>
        </w:rPr>
        <w:t xml:space="preserve">Стільки роботи. </w:t>
      </w:r>
      <w:r w:rsidRPr="006D42E5">
        <w:rPr>
          <w:lang w:val="ru-RU"/>
        </w:rPr>
        <w:t>Я молодець.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1A34BA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Він швидко відривається від спинки крісла і починає орудувати мишкою, потім знову щось набирає на клавіатурі. Знову орудує мишкою. </w:t>
      </w:r>
    </w:p>
    <w:p w:rsidR="00D62DCD" w:rsidRPr="001A34BA" w:rsidRDefault="00D62DCD" w:rsidP="001A34BA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НІЧ </w:t>
      </w:r>
    </w:p>
    <w:p w:rsidR="00D62DCD" w:rsidRPr="001A34BA" w:rsidRDefault="00D62DCD" w:rsidP="001A34BA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спить на дивані. Ноутбук працює. </w:t>
      </w:r>
    </w:p>
    <w:p w:rsidR="00D62DCD" w:rsidRPr="001A34BA" w:rsidRDefault="00D62DCD" w:rsidP="001A34BA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РАНОК </w:t>
      </w:r>
    </w:p>
    <w:p w:rsidR="00D62DCD" w:rsidRPr="001A34BA" w:rsidRDefault="00D62DCD" w:rsidP="001A34BA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спить. Лунає звук повідомлення про доставку пошти. Він схоплюється, швидко підходить до ноутбука. Сідає в кріслі. Орудує мишкою. Рука злегка тремтить. На обличчі передчуття. </w:t>
      </w:r>
    </w:p>
    <w:p w:rsidR="00D62DCD" w:rsidRPr="001A34BA" w:rsidRDefault="00D62DCD" w:rsidP="00DC03DA">
      <w:pPr>
        <w:pStyle w:val="ActionDescription"/>
        <w:rPr>
          <w:lang w:val="ru-RU"/>
        </w:rPr>
      </w:pPr>
      <w:r w:rsidRPr="001A34BA">
        <w:rPr>
          <w:lang w:val="ru-RU"/>
        </w:rPr>
        <w:t>На екран</w:t>
      </w:r>
      <w:r>
        <w:rPr>
          <w:lang w:val="ru-RU"/>
        </w:rPr>
        <w:t>і ноутбука сторінка поштового серв</w:t>
      </w:r>
      <w:r w:rsidRPr="00DC03DA">
        <w:rPr>
          <w:lang w:val="ru-RU"/>
        </w:rPr>
        <w:t>і</w:t>
      </w:r>
      <w:r>
        <w:rPr>
          <w:lang w:val="ru-RU"/>
        </w:rPr>
        <w:t>с</w:t>
      </w:r>
      <w:r w:rsidRPr="00DC03DA">
        <w:rPr>
          <w:lang w:val="ru-RU"/>
        </w:rPr>
        <w:t>у</w:t>
      </w:r>
      <w:r w:rsidRPr="001A34BA">
        <w:rPr>
          <w:lang w:val="ru-RU"/>
        </w:rPr>
        <w:t xml:space="preserve">. Стрілка курсору вказує на новий лист, відкриває його. </w:t>
      </w:r>
    </w:p>
    <w:p w:rsidR="00D62DCD" w:rsidRPr="001A34BA" w:rsidRDefault="00D62DCD" w:rsidP="00DC03DA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пробігає очима по екрану. Передчуття змінюється на розчарування. </w:t>
      </w:r>
    </w:p>
    <w:p w:rsidR="00D62DCD" w:rsidRPr="001A34BA" w:rsidRDefault="00D62DCD" w:rsidP="00DC03DA">
      <w:pPr>
        <w:pStyle w:val="HeroName"/>
        <w:rPr>
          <w:lang w:val="ru-RU"/>
        </w:rPr>
      </w:pPr>
      <w:r w:rsidRPr="001A34BA">
        <w:rPr>
          <w:lang w:val="ru-RU"/>
        </w:rPr>
        <w:t xml:space="preserve">РЕДАКТОР </w:t>
      </w:r>
    </w:p>
    <w:p w:rsidR="00D62DCD" w:rsidRPr="001A34BA" w:rsidRDefault="00D62DCD" w:rsidP="00DC03DA">
      <w:pPr>
        <w:pStyle w:val="HeroRemarka"/>
        <w:rPr>
          <w:lang w:val="ru-RU"/>
        </w:rPr>
      </w:pPr>
      <w:r w:rsidRPr="001A34BA">
        <w:rPr>
          <w:lang w:val="ru-RU"/>
        </w:rPr>
        <w:t xml:space="preserve">(За кадром) </w:t>
      </w:r>
    </w:p>
    <w:p w:rsidR="00D62DCD" w:rsidRPr="00346688" w:rsidRDefault="00D62DCD" w:rsidP="00346688">
      <w:pPr>
        <w:pStyle w:val="HeroReplica"/>
        <w:rPr>
          <w:lang w:val="ru-RU"/>
        </w:rPr>
      </w:pPr>
      <w:r w:rsidRPr="00346688">
        <w:rPr>
          <w:lang w:val="ru-RU"/>
        </w:rPr>
        <w:t>Ваше оповідання не оповідання, а графоманський опус.</w:t>
      </w:r>
    </w:p>
    <w:p w:rsidR="00D62DCD" w:rsidRPr="00346688" w:rsidRDefault="00D62DCD" w:rsidP="00346688">
      <w:pPr>
        <w:rPr>
          <w:lang w:val="ru-RU"/>
        </w:rPr>
      </w:pPr>
    </w:p>
    <w:p w:rsidR="00D62DCD" w:rsidRPr="001A34BA" w:rsidRDefault="00D62DCD" w:rsidP="0059685E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відкидається в спинку крісла. Щелепа стиснута. Руки здавлюють підлокітники. Він встає і виходить з кімнати. </w:t>
      </w:r>
    </w:p>
    <w:p w:rsidR="00D62DCD" w:rsidRPr="001A34BA" w:rsidRDefault="00D62DCD" w:rsidP="0059685E">
      <w:pPr>
        <w:pStyle w:val="HeroName"/>
        <w:rPr>
          <w:lang w:val="ru-RU"/>
        </w:rPr>
      </w:pPr>
      <w:r w:rsidRPr="001A34BA">
        <w:rPr>
          <w:lang w:val="ru-RU"/>
        </w:rPr>
        <w:t xml:space="preserve">ІГОР </w:t>
      </w:r>
    </w:p>
    <w:p w:rsidR="00D62DCD" w:rsidRPr="001A34BA" w:rsidRDefault="00D62DCD" w:rsidP="0059685E">
      <w:pPr>
        <w:pStyle w:val="HeroRemarka"/>
        <w:rPr>
          <w:lang w:val="ru-RU"/>
        </w:rPr>
      </w:pPr>
      <w:r>
        <w:rPr>
          <w:lang w:val="ru-RU"/>
        </w:rPr>
        <w:t>(За кадром)</w:t>
      </w:r>
    </w:p>
    <w:p w:rsidR="00D62DCD" w:rsidRPr="001A34BA" w:rsidRDefault="00D62DCD" w:rsidP="0059685E">
      <w:pPr>
        <w:pStyle w:val="HeroReplica"/>
        <w:rPr>
          <w:lang w:val="ru-RU"/>
        </w:rPr>
      </w:pPr>
      <w:r w:rsidRPr="001A34BA">
        <w:rPr>
          <w:lang w:val="ru-RU"/>
        </w:rPr>
        <w:t xml:space="preserve">Одні формалісти кругом.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59685E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РАНОК </w:t>
      </w:r>
    </w:p>
    <w:p w:rsidR="00D62DCD" w:rsidRPr="001A34BA" w:rsidRDefault="00D62DCD" w:rsidP="0059685E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сидить відкинувшись в крісло перед ноутбуком. Дивиться на екран. Руки складені на грудях. Поруч з ноутбуком чашка кави. З іншого боку сигарети і попільничка. Він закурює. Починає щось набирати на клавіатурі. Орудує мишкою. Вказівним пальцем тисне введення і знову відкидається. Гасить цигарку. </w:t>
      </w:r>
    </w:p>
    <w:p w:rsidR="00D62DCD" w:rsidRPr="001A34BA" w:rsidRDefault="00D62DCD" w:rsidP="0059685E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РАНОК </w:t>
      </w:r>
    </w:p>
    <w:p w:rsidR="00D62DCD" w:rsidRPr="001A34BA" w:rsidRDefault="00D62DCD" w:rsidP="0059685E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захоплено дивиться на екран. Чути сміх, що доноситься з ноутбука. Звук пошти. Він орудує мишкою. Звук сміху стихає. Знову усмішка повільно сходить з обличчя. </w:t>
      </w:r>
    </w:p>
    <w:p w:rsidR="00D62DCD" w:rsidRPr="001A34BA" w:rsidRDefault="00D62DCD" w:rsidP="0059685E">
      <w:pPr>
        <w:pStyle w:val="HeroName"/>
        <w:rPr>
          <w:lang w:val="ru-RU"/>
        </w:rPr>
      </w:pPr>
      <w:r w:rsidRPr="001A34BA">
        <w:rPr>
          <w:lang w:val="ru-RU"/>
        </w:rPr>
        <w:t xml:space="preserve">РЕДАКТОР </w:t>
      </w:r>
    </w:p>
    <w:p w:rsidR="00D62DCD" w:rsidRPr="001A34BA" w:rsidRDefault="00D62DCD" w:rsidP="0059685E">
      <w:pPr>
        <w:pStyle w:val="HeroRemarka"/>
        <w:rPr>
          <w:lang w:val="ru-RU"/>
        </w:rPr>
      </w:pPr>
      <w:r w:rsidRPr="001A34BA">
        <w:rPr>
          <w:lang w:val="ru-RU"/>
        </w:rPr>
        <w:t xml:space="preserve">(За кадром) </w:t>
      </w:r>
    </w:p>
    <w:p w:rsidR="00D62DCD" w:rsidRPr="0059685E" w:rsidRDefault="00D62DCD" w:rsidP="0059685E">
      <w:pPr>
        <w:pStyle w:val="HeroReplica"/>
        <w:rPr>
          <w:lang w:val="ru-RU"/>
        </w:rPr>
      </w:pPr>
      <w:r w:rsidRPr="0059685E">
        <w:rPr>
          <w:lang w:val="ru-RU"/>
        </w:rPr>
        <w:t>Не доймайте мене, займітся краще справою, а не переписуванням свого набору літер.</w:t>
      </w:r>
    </w:p>
    <w:p w:rsidR="00D62DCD" w:rsidRPr="0059685E" w:rsidRDefault="00D62DCD" w:rsidP="0059685E">
      <w:pPr>
        <w:rPr>
          <w:lang w:val="ru-RU"/>
        </w:rPr>
      </w:pPr>
    </w:p>
    <w:p w:rsidR="00D62DCD" w:rsidRPr="001A34BA" w:rsidRDefault="00D62DCD" w:rsidP="0059685E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з досадою б'є кулаком по підлокітнику. </w:t>
      </w:r>
    </w:p>
    <w:p w:rsidR="00D62DCD" w:rsidRPr="001A34BA" w:rsidRDefault="00D62DCD" w:rsidP="0059685E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На дивані сидить Ігор в жовтій футболці. Сидить на краєчку дивана, схилившись вперед, лікті на стегнах, в руках товста чорна книга. </w:t>
      </w:r>
    </w:p>
    <w:p w:rsidR="00D62DCD" w:rsidRPr="001A34BA" w:rsidRDefault="00D62DCD" w:rsidP="0059685E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59685E">
      <w:pPr>
        <w:pStyle w:val="HeroReplica"/>
        <w:rPr>
          <w:lang w:val="ru-RU"/>
        </w:rPr>
      </w:pPr>
      <w:r w:rsidRPr="001A34BA">
        <w:rPr>
          <w:lang w:val="ru-RU"/>
        </w:rPr>
        <w:t xml:space="preserve">Зрозуміло, що це трохи </w:t>
      </w:r>
      <w:r w:rsidRPr="002B10B6">
        <w:rPr>
          <w:lang w:val="ru-RU"/>
        </w:rPr>
        <w:t>напружу</w:t>
      </w:r>
      <w:r w:rsidRPr="001A34BA">
        <w:rPr>
          <w:lang w:val="ru-RU"/>
        </w:rPr>
        <w:t xml:space="preserve">є. Ну а хто сказав, що легко буде? Не вийшло з наскоку, підійди серйозно.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2B10B6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ДЕНЬ </w:t>
      </w:r>
    </w:p>
    <w:p w:rsidR="00D62DCD" w:rsidRPr="001A34BA" w:rsidRDefault="00D62DCD" w:rsidP="00D972B1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Звук пошти. Ігор у білій футболці сідає за ноутбук. Губи щільно стиснуті. Орудує мишкою. </w:t>
      </w:r>
    </w:p>
    <w:p w:rsidR="00D62DCD" w:rsidRPr="001A34BA" w:rsidRDefault="00D62DCD" w:rsidP="00D972B1">
      <w:pPr>
        <w:pStyle w:val="HeroName"/>
        <w:rPr>
          <w:lang w:val="ru-RU"/>
        </w:rPr>
      </w:pPr>
      <w:r w:rsidRPr="001A34BA">
        <w:rPr>
          <w:lang w:val="ru-RU"/>
        </w:rPr>
        <w:t xml:space="preserve">РЕДАКТОР </w:t>
      </w:r>
    </w:p>
    <w:p w:rsidR="00D62DCD" w:rsidRPr="001A34BA" w:rsidRDefault="00D62DCD" w:rsidP="00D972B1">
      <w:pPr>
        <w:pStyle w:val="HeroRemarka"/>
        <w:rPr>
          <w:lang w:val="ru-RU"/>
        </w:rPr>
      </w:pPr>
      <w:r>
        <w:rPr>
          <w:lang w:val="ru-RU"/>
        </w:rPr>
        <w:t>(За кадром)</w:t>
      </w:r>
    </w:p>
    <w:p w:rsidR="00D62DCD" w:rsidRPr="00D972B1" w:rsidRDefault="00D62DCD" w:rsidP="00D972B1">
      <w:pPr>
        <w:pStyle w:val="HeroReplica"/>
        <w:rPr>
          <w:lang w:val="ru-RU"/>
        </w:rPr>
      </w:pPr>
      <w:r w:rsidRPr="00D972B1">
        <w:rPr>
          <w:lang w:val="ru-RU"/>
        </w:rPr>
        <w:t>Маячня! Працюйте далі, якщо не набридло.</w:t>
      </w:r>
    </w:p>
    <w:p w:rsidR="00D62DCD" w:rsidRPr="00D972B1" w:rsidRDefault="00D62DCD" w:rsidP="00D972B1">
      <w:pPr>
        <w:rPr>
          <w:lang w:val="ru-RU"/>
        </w:rPr>
      </w:pPr>
    </w:p>
    <w:p w:rsidR="00D62DCD" w:rsidRPr="001A34BA" w:rsidRDefault="00D62DCD" w:rsidP="00D972B1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стискає кулаки. Гарчить.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D972B1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На дивані сидить Ігор в жовтій футболці. Сидить на краєчку дивана, схилившись вперед, лікті на стегнах, в руках товста чорна книга. </w:t>
      </w:r>
    </w:p>
    <w:p w:rsidR="00D62DCD" w:rsidRPr="001A34BA" w:rsidRDefault="00D62DCD" w:rsidP="00D972B1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  <w:r w:rsidRPr="001A34BA">
        <w:rPr>
          <w:lang w:val="ru-RU"/>
        </w:rPr>
        <w:t xml:space="preserve"> </w:t>
      </w:r>
    </w:p>
    <w:p w:rsidR="00D62DCD" w:rsidRPr="001A34BA" w:rsidRDefault="00D62DCD" w:rsidP="00D972B1">
      <w:pPr>
        <w:pStyle w:val="HeroReplica"/>
        <w:rPr>
          <w:lang w:val="ru-RU"/>
        </w:rPr>
      </w:pPr>
      <w:r w:rsidRPr="001A34BA">
        <w:rPr>
          <w:lang w:val="ru-RU"/>
        </w:rPr>
        <w:t xml:space="preserve">А я тобі казав, серйозно постався. Ти ж серйозним людям пишеш.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D972B1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БІЛОМУ </w:t>
      </w:r>
    </w:p>
    <w:p w:rsidR="00D62DCD" w:rsidRPr="001A34BA" w:rsidRDefault="00D62DCD" w:rsidP="00D972B1">
      <w:pPr>
        <w:pStyle w:val="HeroReplica"/>
        <w:rPr>
          <w:lang w:val="ru-RU"/>
        </w:rPr>
      </w:pPr>
      <w:r w:rsidRPr="001A34BA">
        <w:rPr>
          <w:lang w:val="ru-RU"/>
        </w:rPr>
        <w:t xml:space="preserve">Так якби хоч критерії нормальні були та зворотній зв'язок. </w:t>
      </w:r>
      <w:r w:rsidRPr="00D972B1">
        <w:rPr>
          <w:lang w:val="ru-RU"/>
        </w:rPr>
        <w:t>Пояснили</w:t>
      </w:r>
      <w:r w:rsidRPr="001A34BA">
        <w:rPr>
          <w:lang w:val="ru-RU"/>
        </w:rPr>
        <w:t xml:space="preserve"> б хоч - що не так.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D972B1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D972B1">
      <w:pPr>
        <w:pStyle w:val="HeroReplica"/>
        <w:rPr>
          <w:lang w:val="ru-RU"/>
        </w:rPr>
      </w:pPr>
      <w:r w:rsidRPr="001A34BA">
        <w:rPr>
          <w:lang w:val="ru-RU"/>
        </w:rPr>
        <w:t>Немає. Можеш звичайно кинути. Але ж це досвід. А без</w:t>
      </w:r>
      <w:r>
        <w:rPr>
          <w:lang w:val="ru-RU"/>
        </w:rPr>
        <w:t>коштовний або дешевий досвід…</w:t>
      </w:r>
      <w:r w:rsidRPr="001A34BA">
        <w:rPr>
          <w:lang w:val="ru-RU"/>
        </w:rPr>
        <w:t xml:space="preserve"> Ну сам знаєш.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D972B1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киває, погоджуючись. Важко зітхає і приймається щось набирати на клавіатурі. </w:t>
      </w:r>
    </w:p>
    <w:p w:rsidR="00D62DCD" w:rsidRPr="001A34BA" w:rsidRDefault="00D62DCD" w:rsidP="00D972B1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ВЕЧІР </w:t>
      </w:r>
    </w:p>
    <w:p w:rsidR="00D62DCD" w:rsidRPr="001A34BA" w:rsidRDefault="00D62DCD" w:rsidP="00D972B1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Звук пошти. Ігор в білому підбігає до ноутбука. Читає з монітора, схилившись, не сідаючи в крісло. </w:t>
      </w:r>
    </w:p>
    <w:p w:rsidR="00D62DCD" w:rsidRPr="001A34BA" w:rsidRDefault="00D62DCD" w:rsidP="00D972B1">
      <w:pPr>
        <w:pStyle w:val="HeroName"/>
        <w:rPr>
          <w:lang w:val="ru-RU"/>
        </w:rPr>
      </w:pPr>
      <w:r w:rsidRPr="001A34BA">
        <w:rPr>
          <w:lang w:val="ru-RU"/>
        </w:rPr>
        <w:t xml:space="preserve">РЕДАКТОР </w:t>
      </w:r>
    </w:p>
    <w:p w:rsidR="00D62DCD" w:rsidRPr="001A34BA" w:rsidRDefault="00D62DCD" w:rsidP="00D972B1">
      <w:pPr>
        <w:pStyle w:val="HeroRemarka"/>
        <w:rPr>
          <w:lang w:val="ru-RU"/>
        </w:rPr>
      </w:pPr>
      <w:r>
        <w:rPr>
          <w:lang w:val="ru-RU"/>
        </w:rPr>
        <w:t>(За кадром)</w:t>
      </w:r>
    </w:p>
    <w:p w:rsidR="00D62DCD" w:rsidRPr="001A34BA" w:rsidRDefault="00D62DCD" w:rsidP="00D972B1">
      <w:pPr>
        <w:pStyle w:val="HeroReplica"/>
        <w:rPr>
          <w:lang w:val="ru-RU"/>
        </w:rPr>
      </w:pPr>
      <w:r w:rsidRPr="001A34BA">
        <w:rPr>
          <w:lang w:val="ru-RU"/>
        </w:rPr>
        <w:t>Ва</w:t>
      </w:r>
      <w:r w:rsidRPr="00D972B1">
        <w:rPr>
          <w:lang w:val="ru-RU"/>
        </w:rPr>
        <w:t>ше оповідання</w:t>
      </w:r>
      <w:r w:rsidRPr="001A34BA">
        <w:rPr>
          <w:lang w:val="ru-RU"/>
        </w:rPr>
        <w:t xml:space="preserve"> не буде опублікован</w:t>
      </w:r>
      <w:r w:rsidRPr="00D972B1">
        <w:rPr>
          <w:lang w:val="ru-RU"/>
        </w:rPr>
        <w:t>о</w:t>
      </w:r>
      <w:r w:rsidRPr="001A34BA">
        <w:rPr>
          <w:lang w:val="ru-RU"/>
        </w:rPr>
        <w:t>. Немає історії. Пер</w:t>
      </w:r>
      <w:r>
        <w:rPr>
          <w:lang w:val="ru-RU"/>
        </w:rPr>
        <w:t>еписуйте. А краще напишіть нов</w:t>
      </w:r>
      <w:r w:rsidRPr="006D42E5">
        <w:rPr>
          <w:lang w:val="ru-RU"/>
        </w:rPr>
        <w:t>е</w:t>
      </w:r>
      <w:r w:rsidRPr="001A34BA">
        <w:rPr>
          <w:lang w:val="ru-RU"/>
        </w:rPr>
        <w:t xml:space="preserve">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535B8F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Жовтий на дивані. </w:t>
      </w:r>
    </w:p>
    <w:p w:rsidR="00D62DCD" w:rsidRPr="001A34BA" w:rsidRDefault="00D62DCD" w:rsidP="00535B8F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535B8F">
      <w:pPr>
        <w:pStyle w:val="HeroReplica"/>
        <w:rPr>
          <w:lang w:val="ru-RU"/>
        </w:rPr>
      </w:pPr>
      <w:r w:rsidRPr="001A34BA">
        <w:rPr>
          <w:lang w:val="ru-RU"/>
        </w:rPr>
        <w:t xml:space="preserve">Сам не знаю, що їм потрібно. Зайди з теми. </w:t>
      </w:r>
      <w:r w:rsidRPr="006D42E5">
        <w:rPr>
          <w:lang w:val="ru-RU"/>
        </w:rPr>
        <w:t>Зміни її.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535B8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БІЛОМУ </w:t>
      </w:r>
    </w:p>
    <w:p w:rsidR="00D62DCD" w:rsidRPr="001A34BA" w:rsidRDefault="00D62DCD" w:rsidP="00535B8F">
      <w:pPr>
        <w:pStyle w:val="HeroReplica"/>
        <w:rPr>
          <w:lang w:val="ru-RU"/>
        </w:rPr>
      </w:pPr>
      <w:r w:rsidRPr="001A34BA">
        <w:rPr>
          <w:lang w:val="ru-RU"/>
        </w:rPr>
        <w:t xml:space="preserve">Та пробував вже. Ну їх усіх нафік. Ніякої логіки. Те щось не те. То це не ось це. Гірше баби.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535B8F">
      <w:pPr>
        <w:pStyle w:val="ActionDescription"/>
        <w:rPr>
          <w:lang w:val="ru-RU"/>
        </w:rPr>
      </w:pPr>
      <w:r w:rsidRPr="001A34BA">
        <w:rPr>
          <w:lang w:val="ru-RU"/>
        </w:rPr>
        <w:t>У кріслі, яке</w:t>
      </w:r>
      <w:r>
        <w:rPr>
          <w:lang w:val="ru-RU"/>
        </w:rPr>
        <w:t xml:space="preserve"> в кутку, сидить ІГОР У ЧЕРВОН</w:t>
      </w:r>
      <w:r w:rsidRPr="00535B8F">
        <w:rPr>
          <w:lang w:val="ru-RU"/>
        </w:rPr>
        <w:t>ІЙ</w:t>
      </w:r>
      <w:r w:rsidRPr="001A34BA">
        <w:rPr>
          <w:lang w:val="ru-RU"/>
        </w:rPr>
        <w:t xml:space="preserve"> футболці. Трохи піддаючись вперед. </w:t>
      </w:r>
    </w:p>
    <w:p w:rsidR="00D62DCD" w:rsidRPr="001A34BA" w:rsidRDefault="00D62DCD" w:rsidP="00535B8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535B8F">
      <w:pPr>
        <w:pStyle w:val="HeroReplica"/>
        <w:rPr>
          <w:lang w:val="ru-RU"/>
        </w:rPr>
      </w:pPr>
      <w:r w:rsidRPr="001A34BA">
        <w:rPr>
          <w:lang w:val="ru-RU"/>
        </w:rPr>
        <w:t xml:space="preserve">А я тобі завжди говорив, що у баб логіка не логіка, а саме задоволення. Головне викупити їх родзинку і вона твоя.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535B8F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535B8F">
      <w:pPr>
        <w:pStyle w:val="HeroReplica"/>
        <w:rPr>
          <w:lang w:val="ru-RU"/>
        </w:rPr>
      </w:pPr>
      <w:r w:rsidRPr="001A34BA">
        <w:rPr>
          <w:lang w:val="ru-RU"/>
        </w:rPr>
        <w:t xml:space="preserve">Головне не забувати, що родзинка змінюється в залежності від періоду менструального циклу.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E5484">
      <w:pPr>
        <w:pStyle w:val="ActionDescription"/>
        <w:rPr>
          <w:lang w:val="ru-RU"/>
        </w:rPr>
      </w:pPr>
      <w:r w:rsidRPr="001A34BA">
        <w:rPr>
          <w:lang w:val="ru-RU"/>
        </w:rPr>
        <w:t>На дивані поруч з Ігорем у жовті</w:t>
      </w:r>
      <w:r>
        <w:rPr>
          <w:lang w:val="ru-RU"/>
        </w:rPr>
        <w:t>й футболці, сидить ІГОР У СИНЬ</w:t>
      </w:r>
      <w:r w:rsidRPr="00FE5484">
        <w:rPr>
          <w:lang w:val="ru-RU"/>
        </w:rPr>
        <w:t>ІЙ</w:t>
      </w:r>
      <w:r w:rsidRPr="001A34BA">
        <w:rPr>
          <w:lang w:val="ru-RU"/>
        </w:rPr>
        <w:t xml:space="preserve"> футболці. </w:t>
      </w:r>
    </w:p>
    <w:p w:rsidR="00D62DCD" w:rsidRPr="001A34BA" w:rsidRDefault="00D62DCD" w:rsidP="00FE548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Синьому </w:t>
      </w:r>
    </w:p>
    <w:p w:rsidR="00D62DCD" w:rsidRPr="001A34BA" w:rsidRDefault="00D62DCD" w:rsidP="00FE5484">
      <w:pPr>
        <w:pStyle w:val="HeroReplica"/>
        <w:rPr>
          <w:lang w:val="ru-RU"/>
        </w:rPr>
      </w:pPr>
      <w:r w:rsidRPr="001A34BA">
        <w:rPr>
          <w:lang w:val="ru-RU"/>
        </w:rPr>
        <w:t>А ще враховувати, що часом вони родзинку цю неусвідомл</w:t>
      </w:r>
      <w:r w:rsidRPr="00FE5484">
        <w:rPr>
          <w:lang w:val="ru-RU"/>
        </w:rPr>
        <w:t>юють</w:t>
      </w:r>
      <w:r w:rsidRPr="001A34BA">
        <w:rPr>
          <w:lang w:val="ru-RU"/>
        </w:rPr>
        <w:t xml:space="preserve">. І можуть все заперечувати.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E5484">
      <w:pPr>
        <w:pStyle w:val="ActionDescription"/>
        <w:rPr>
          <w:lang w:val="ru-RU"/>
        </w:rPr>
      </w:pPr>
      <w:r w:rsidRPr="001A34BA">
        <w:rPr>
          <w:lang w:val="ru-RU"/>
        </w:rPr>
        <w:t>На телевізорі сидить ІГОР В ЧОРН</w:t>
      </w:r>
      <w:r w:rsidRPr="00FE5484">
        <w:rPr>
          <w:lang w:val="ru-RU"/>
        </w:rPr>
        <w:t>ІЙ</w:t>
      </w:r>
      <w:r w:rsidRPr="001A34BA">
        <w:rPr>
          <w:lang w:val="ru-RU"/>
        </w:rPr>
        <w:t xml:space="preserve"> футболці. На футболці напис. Та сила я, що вічно хоче зла, але вічно творить благо. </w:t>
      </w:r>
    </w:p>
    <w:p w:rsidR="00D62DCD" w:rsidRPr="001A34BA" w:rsidRDefault="00D62DCD" w:rsidP="00FE5484">
      <w:pPr>
        <w:pStyle w:val="HeroName"/>
        <w:rPr>
          <w:lang w:val="ru-RU"/>
        </w:rPr>
      </w:pPr>
      <w:r w:rsidRPr="001A34BA">
        <w:rPr>
          <w:lang w:val="ru-RU"/>
        </w:rPr>
        <w:t xml:space="preserve"> ІГОР В ЧОРНОМУ </w:t>
      </w:r>
    </w:p>
    <w:p w:rsidR="00D62DCD" w:rsidRPr="001A34BA" w:rsidRDefault="00D62DCD" w:rsidP="00FE5484">
      <w:pPr>
        <w:pStyle w:val="HeroReplica"/>
        <w:rPr>
          <w:lang w:val="ru-RU"/>
        </w:rPr>
      </w:pPr>
      <w:r w:rsidRPr="001A34BA">
        <w:rPr>
          <w:lang w:val="ru-RU"/>
        </w:rPr>
        <w:t>А може редактор баба. Ну в</w:t>
      </w:r>
      <w:r w:rsidRPr="00FE5484">
        <w:rPr>
          <w:lang w:val="ru-RU"/>
        </w:rPr>
        <w:t xml:space="preserve"> </w:t>
      </w:r>
      <w:r>
        <w:rPr>
          <w:lang w:val="ru-RU"/>
        </w:rPr>
        <w:t>смисл</w:t>
      </w:r>
      <w:r w:rsidRPr="00FE5484">
        <w:rPr>
          <w:lang w:val="ru-RU"/>
        </w:rPr>
        <w:t>і</w:t>
      </w:r>
      <w:r w:rsidRPr="001A34BA">
        <w:rPr>
          <w:lang w:val="ru-RU"/>
        </w:rPr>
        <w:t xml:space="preserve"> дівчина. Спокусив </w:t>
      </w:r>
      <w:r w:rsidRPr="00FE5484">
        <w:rPr>
          <w:lang w:val="ru-RU"/>
        </w:rPr>
        <w:t xml:space="preserve">би </w:t>
      </w:r>
      <w:r w:rsidRPr="001A34BA">
        <w:rPr>
          <w:lang w:val="ru-RU"/>
        </w:rPr>
        <w:t xml:space="preserve">її.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E5484">
      <w:pPr>
        <w:pStyle w:val="ActionDescription"/>
        <w:rPr>
          <w:lang w:val="ru-RU"/>
        </w:rPr>
      </w:pPr>
      <w:r w:rsidRPr="001A34BA">
        <w:rPr>
          <w:lang w:val="ru-RU"/>
        </w:rPr>
        <w:t>На</w:t>
      </w:r>
      <w:r>
        <w:rPr>
          <w:lang w:val="ru-RU"/>
        </w:rPr>
        <w:t xml:space="preserve"> дивані, поруч з Ігорем в жовт</w:t>
      </w:r>
      <w:r w:rsidRPr="00FE5484">
        <w:rPr>
          <w:lang w:val="ru-RU"/>
        </w:rPr>
        <w:t>ій</w:t>
      </w:r>
      <w:r>
        <w:rPr>
          <w:lang w:val="ru-RU"/>
        </w:rPr>
        <w:t xml:space="preserve"> і синь</w:t>
      </w:r>
      <w:r w:rsidRPr="00FE5484">
        <w:rPr>
          <w:lang w:val="ru-RU"/>
        </w:rPr>
        <w:t>ій</w:t>
      </w:r>
      <w:r w:rsidRPr="001A34BA">
        <w:rPr>
          <w:lang w:val="ru-RU"/>
        </w:rPr>
        <w:t xml:space="preserve"> футболках, сидить ІГОР У ЗЕЛЕНІЙ футболці, спершись на пі</w:t>
      </w:r>
      <w:r>
        <w:rPr>
          <w:lang w:val="ru-RU"/>
        </w:rPr>
        <w:t>длокітник. У нього в руках банк</w:t>
      </w:r>
      <w:r w:rsidRPr="006D42E5">
        <w:rPr>
          <w:lang w:val="ru-RU"/>
        </w:rPr>
        <w:t>а</w:t>
      </w:r>
      <w:r w:rsidRPr="001A34BA">
        <w:rPr>
          <w:lang w:val="ru-RU"/>
        </w:rPr>
        <w:t xml:space="preserve"> з пивом. На банці намальована банкнота США. І напис - живи поки молодий. </w:t>
      </w:r>
    </w:p>
    <w:p w:rsidR="00D62DCD" w:rsidRPr="001A34BA" w:rsidRDefault="00D62DCD" w:rsidP="00FE548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</w:t>
      </w:r>
      <w:r w:rsidRPr="006D42E5">
        <w:rPr>
          <w:lang w:val="ru-RU"/>
        </w:rPr>
        <w:t>в зеленому</w:t>
      </w:r>
      <w:r w:rsidRPr="001A34BA">
        <w:rPr>
          <w:lang w:val="ru-RU"/>
        </w:rPr>
        <w:t xml:space="preserve"> </w:t>
      </w:r>
    </w:p>
    <w:p w:rsidR="00D62DCD" w:rsidRPr="001A34BA" w:rsidRDefault="00D62DCD" w:rsidP="00FE5484">
      <w:pPr>
        <w:pStyle w:val="HeroReplica"/>
        <w:rPr>
          <w:lang w:val="ru-RU"/>
        </w:rPr>
      </w:pPr>
      <w:r w:rsidRPr="001A34BA">
        <w:rPr>
          <w:lang w:val="ru-RU"/>
        </w:rPr>
        <w:t xml:space="preserve">Так. Хороша ідея. Спокусити. І приємно. І досвід. І головне - гонорар. А гонорар - це пиво, а пиво - це кайф. А кайф - це всі задоволені.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E548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Він підіймає банку догори, як при тості, потім відпиває.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E5484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НІЧ </w:t>
      </w:r>
    </w:p>
    <w:p w:rsidR="00D62DCD" w:rsidRPr="001A34BA" w:rsidRDefault="00D62DCD" w:rsidP="00FE548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На тому місці, де був диван, </w:t>
      </w:r>
      <w:r w:rsidRPr="00FE5484">
        <w:rPr>
          <w:lang w:val="ru-RU"/>
        </w:rPr>
        <w:t>стоїть</w:t>
      </w:r>
      <w:r w:rsidRPr="001A34BA">
        <w:rPr>
          <w:lang w:val="ru-RU"/>
        </w:rPr>
        <w:t xml:space="preserve"> двоспальне ліжко. На ліжку дівчина. Вона в сексуальній білизні. Панчохах. На кутку ліжка сидить Ігор в червоному. Дивиться на дівчину. Погладжує покривало. Ігор в </w:t>
      </w:r>
      <w:r w:rsidRPr="006D42E5">
        <w:rPr>
          <w:lang w:val="ru-RU"/>
        </w:rPr>
        <w:t>жовтому</w:t>
      </w:r>
      <w:r w:rsidRPr="001A34BA">
        <w:rPr>
          <w:lang w:val="ru-RU"/>
        </w:rPr>
        <w:t xml:space="preserve"> стоїть за спиною. Гортає товсту книгу. </w:t>
      </w:r>
    </w:p>
    <w:p w:rsidR="00D62DCD" w:rsidRPr="001A34BA" w:rsidRDefault="00D62DCD" w:rsidP="00F10508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  <w:r w:rsidRPr="001A34BA">
        <w:rPr>
          <w:lang w:val="ru-RU"/>
        </w:rPr>
        <w:t xml:space="preserve"> 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Так, інструкція. Покрокова. Як спокусити дівчину. Крок перший. Створіть сприятливу </w:t>
      </w:r>
      <w:r w:rsidRPr="006D42E5">
        <w:rPr>
          <w:lang w:val="ru-RU"/>
        </w:rPr>
        <w:t>атмосферу</w:t>
      </w:r>
      <w:r w:rsidRPr="001A34BA">
        <w:rPr>
          <w:lang w:val="ru-RU"/>
        </w:rPr>
        <w:t xml:space="preserve">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>Ігор в червоному гасить світло, ставить на тумбочки біля ліжка свічки, ароматизований палички, запалює їх. В</w:t>
      </w:r>
      <w:r w:rsidRPr="00F10508">
        <w:rPr>
          <w:lang w:val="ru-RU"/>
        </w:rPr>
        <w:t>мик</w:t>
      </w:r>
      <w:r w:rsidRPr="001A34BA">
        <w:rPr>
          <w:lang w:val="ru-RU"/>
        </w:rPr>
        <w:t xml:space="preserve">ає музику. </w:t>
      </w: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На старому місці, навпроти ліжка, </w:t>
      </w:r>
      <w:r w:rsidRPr="00F10508">
        <w:rPr>
          <w:lang w:val="ru-RU"/>
        </w:rPr>
        <w:t>стоїть</w:t>
      </w:r>
      <w:r w:rsidRPr="001A34BA">
        <w:rPr>
          <w:lang w:val="ru-RU"/>
        </w:rPr>
        <w:t xml:space="preserve"> журнальний столик. За ним Ігор в білому, захоплено набирає текст на комп'ютері. </w:t>
      </w:r>
    </w:p>
    <w:p w:rsidR="00D62DCD" w:rsidRPr="001A34BA" w:rsidRDefault="00D62DCD" w:rsidP="00F10508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  <w:r w:rsidRPr="001A34BA">
        <w:rPr>
          <w:lang w:val="ru-RU"/>
        </w:rPr>
        <w:t xml:space="preserve"> 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Крок два. Пригостіть дівчину.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червоному підносить дівчині чашку кави. Вона відпиває. Хитає головою </w:t>
      </w:r>
      <w:r w:rsidRPr="006D42E5">
        <w:rPr>
          <w:lang w:val="ru-RU"/>
        </w:rPr>
        <w:t>ні</w:t>
      </w:r>
      <w:r w:rsidRPr="001A34BA">
        <w:rPr>
          <w:lang w:val="ru-RU"/>
        </w:rPr>
        <w:t xml:space="preserve">. </w:t>
      </w:r>
    </w:p>
    <w:p w:rsidR="00D62DCD" w:rsidRPr="001A34BA" w:rsidRDefault="00D62DCD" w:rsidP="00F10508">
      <w:pPr>
        <w:pStyle w:val="HeroName"/>
        <w:rPr>
          <w:lang w:val="ru-RU"/>
        </w:rPr>
      </w:pPr>
      <w:r w:rsidRPr="001A34BA">
        <w:rPr>
          <w:lang w:val="ru-RU"/>
        </w:rPr>
        <w:t xml:space="preserve">ДІВЧИНА </w:t>
      </w:r>
    </w:p>
    <w:p w:rsidR="00D62DCD" w:rsidRPr="001A34BA" w:rsidRDefault="00D62DCD" w:rsidP="00F10508">
      <w:pPr>
        <w:pStyle w:val="HeroRemarka"/>
        <w:rPr>
          <w:lang w:val="ru-RU"/>
        </w:rPr>
      </w:pPr>
      <w:r w:rsidRPr="001A34BA">
        <w:rPr>
          <w:lang w:val="ru-RU"/>
        </w:rPr>
        <w:t xml:space="preserve">(За кадром) 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Це не </w:t>
      </w:r>
      <w:r w:rsidRPr="00F10508">
        <w:rPr>
          <w:lang w:val="ru-RU"/>
        </w:rPr>
        <w:t>історія</w:t>
      </w:r>
      <w:r w:rsidRPr="001A34BA">
        <w:rPr>
          <w:lang w:val="ru-RU"/>
        </w:rPr>
        <w:t xml:space="preserve">!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Не скупіться на компліменти.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>У тебе такі великі очі. Можна я пригорн</w:t>
      </w:r>
      <w:r w:rsidRPr="00F10508">
        <w:rPr>
          <w:lang w:val="ru-RU"/>
        </w:rPr>
        <w:t>у</w:t>
      </w:r>
      <w:r w:rsidRPr="001A34BA">
        <w:rPr>
          <w:lang w:val="ru-RU"/>
        </w:rPr>
        <w:t xml:space="preserve">сь </w:t>
      </w:r>
      <w:r w:rsidRPr="00F10508">
        <w:rPr>
          <w:lang w:val="ru-RU"/>
        </w:rPr>
        <w:t>в</w:t>
      </w:r>
      <w:r>
        <w:rPr>
          <w:lang w:val="ru-RU"/>
        </w:rPr>
        <w:t>устами до</w:t>
      </w:r>
      <w:r w:rsidRPr="00F10508">
        <w:rPr>
          <w:lang w:val="ru-RU"/>
        </w:rPr>
        <w:t>…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ActionDescription"/>
        <w:rPr>
          <w:lang w:val="ru-RU"/>
        </w:rPr>
      </w:pPr>
      <w:r>
        <w:rPr>
          <w:lang w:val="ru-RU"/>
        </w:rPr>
        <w:t>Ігор в білому ще захоплен</w:t>
      </w:r>
      <w:r w:rsidRPr="00F10508">
        <w:rPr>
          <w:lang w:val="ru-RU"/>
        </w:rPr>
        <w:t>іше</w:t>
      </w:r>
      <w:r w:rsidRPr="001A34BA">
        <w:rPr>
          <w:lang w:val="ru-RU"/>
        </w:rPr>
        <w:t xml:space="preserve"> стукає по клавішах. </w:t>
      </w: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червоному починає цілувати дівчині ніжку. Спочатку кінчик пальців. Потім бере ступню в руки і з підйому починає просуватися вгору. </w:t>
      </w:r>
    </w:p>
    <w:p w:rsidR="00D62DCD" w:rsidRPr="001A34BA" w:rsidRDefault="00D62DCD" w:rsidP="00570655">
      <w:pPr>
        <w:pStyle w:val="ActionTimeArena"/>
        <w:rPr>
          <w:lang w:val="ru-RU"/>
        </w:rPr>
      </w:pPr>
      <w:r w:rsidRPr="001A34BA">
        <w:rPr>
          <w:lang w:val="ru-RU"/>
        </w:rPr>
        <w:t xml:space="preserve">  </w:t>
      </w:r>
    </w:p>
    <w:p w:rsidR="00D62DCD" w:rsidRPr="001A34BA" w:rsidRDefault="00D62DCD" w:rsidP="00F10508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Робіть це повільно і ніжно.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HeroName"/>
        <w:rPr>
          <w:lang w:val="ru-RU"/>
        </w:rPr>
      </w:pPr>
      <w:r>
        <w:rPr>
          <w:lang w:val="ru-RU"/>
        </w:rPr>
        <w:t xml:space="preserve">ІГОР </w:t>
      </w:r>
      <w:r w:rsidRPr="00F10508">
        <w:rPr>
          <w:lang w:val="ru-RU"/>
        </w:rPr>
        <w:t>в зеленому</w:t>
      </w:r>
    </w:p>
    <w:p w:rsidR="00D62DCD" w:rsidRPr="001A34BA" w:rsidRDefault="00D62DCD" w:rsidP="00F10508">
      <w:pPr>
        <w:pStyle w:val="HeroRemarka"/>
        <w:rPr>
          <w:lang w:val="ru-RU"/>
        </w:rPr>
      </w:pPr>
      <w:r w:rsidRPr="001A34BA">
        <w:rPr>
          <w:lang w:val="ru-RU"/>
        </w:rPr>
        <w:t xml:space="preserve">(Сьорбаючи пиво) 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Ну як ми це вміємо.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HeroName"/>
        <w:rPr>
          <w:lang w:val="ru-RU"/>
        </w:rPr>
      </w:pPr>
      <w:r>
        <w:rPr>
          <w:lang w:val="ru-RU"/>
        </w:rPr>
        <w:t>ІГОР У Жовт</w:t>
      </w:r>
      <w:r w:rsidRPr="006D42E5">
        <w:rPr>
          <w:lang w:val="ru-RU"/>
        </w:rPr>
        <w:t>ому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Одна з еррогенних зон - це вушка.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червоному починає пестити вушко дівчини, поступово спускаючись вздовж шийки, по спині. </w:t>
      </w: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тарабанить по клавіатурі. </w:t>
      </w: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червоному і дівчина стоять на ліжку на колінах один проти одного. Дівчина негативно махає головою. </w:t>
      </w:r>
    </w:p>
    <w:p w:rsidR="00D62DCD" w:rsidRPr="001A34BA" w:rsidRDefault="00D62DCD" w:rsidP="00F10508">
      <w:pPr>
        <w:pStyle w:val="HeroName"/>
        <w:rPr>
          <w:lang w:val="ru-RU"/>
        </w:rPr>
      </w:pPr>
      <w:r w:rsidRPr="001A34BA">
        <w:rPr>
          <w:lang w:val="ru-RU"/>
        </w:rPr>
        <w:t xml:space="preserve">РЕДАКТОР </w:t>
      </w:r>
    </w:p>
    <w:p w:rsidR="00D62DCD" w:rsidRPr="001A34BA" w:rsidRDefault="00D62DCD" w:rsidP="00F10508">
      <w:pPr>
        <w:pStyle w:val="HeroRemarka"/>
        <w:rPr>
          <w:lang w:val="ru-RU"/>
        </w:rPr>
      </w:pPr>
      <w:r w:rsidRPr="001A34BA">
        <w:rPr>
          <w:lang w:val="ru-RU"/>
        </w:rPr>
        <w:t xml:space="preserve">(За кадром) </w:t>
      </w:r>
    </w:p>
    <w:p w:rsidR="00D62DCD" w:rsidRPr="001A34BA" w:rsidRDefault="00D62DCD" w:rsidP="00F10508">
      <w:pPr>
        <w:pStyle w:val="HeroReplica"/>
        <w:rPr>
          <w:lang w:val="ru-RU"/>
        </w:rPr>
      </w:pPr>
      <w:r w:rsidRPr="001A34BA">
        <w:rPr>
          <w:lang w:val="ru-RU"/>
        </w:rPr>
        <w:t xml:space="preserve">Це марна трата часу.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>Ігор</w:t>
      </w:r>
      <w:r>
        <w:rPr>
          <w:lang w:val="ru-RU"/>
        </w:rPr>
        <w:t xml:space="preserve"> в білому відкидається втом</w:t>
      </w:r>
      <w:r w:rsidRPr="00F10508">
        <w:rPr>
          <w:lang w:val="ru-RU"/>
        </w:rPr>
        <w:t>лено</w:t>
      </w:r>
      <w:r w:rsidRPr="001A34BA">
        <w:rPr>
          <w:lang w:val="ru-RU"/>
        </w:rPr>
        <w:t xml:space="preserve"> від ноутбука в крісло. </w:t>
      </w:r>
    </w:p>
    <w:p w:rsidR="00D62DCD" w:rsidRPr="001A34BA" w:rsidRDefault="00D62DCD" w:rsidP="00F10508">
      <w:pPr>
        <w:pStyle w:val="ActionDescription"/>
        <w:rPr>
          <w:lang w:val="ru-RU"/>
        </w:rPr>
      </w:pPr>
      <w:r w:rsidRPr="001A34BA">
        <w:rPr>
          <w:lang w:val="ru-RU"/>
        </w:rPr>
        <w:t>Під столиком, на якому стоїть телевізор, повернений спиною, спить ІГОР У КОР</w:t>
      </w:r>
      <w:r w:rsidRPr="00F10508">
        <w:rPr>
          <w:lang w:val="ru-RU"/>
        </w:rPr>
        <w:t>ичневому</w:t>
      </w:r>
      <w:r w:rsidRPr="001A34BA">
        <w:rPr>
          <w:lang w:val="ru-RU"/>
        </w:rPr>
        <w:t>. Він прокидається, повертається. Він неголений і заспан</w:t>
      </w:r>
      <w:r w:rsidRPr="006D42E5">
        <w:rPr>
          <w:lang w:val="ru-RU"/>
        </w:rPr>
        <w:t>ий</w:t>
      </w:r>
      <w:r w:rsidRPr="001A34BA">
        <w:rPr>
          <w:lang w:val="ru-RU"/>
        </w:rPr>
        <w:t xml:space="preserve">. </w:t>
      </w:r>
    </w:p>
    <w:p w:rsidR="00D62DCD" w:rsidRPr="001A34BA" w:rsidRDefault="00D62DCD" w:rsidP="000E6304">
      <w:pPr>
        <w:pStyle w:val="ActionDescription"/>
        <w:rPr>
          <w:lang w:val="ru-RU"/>
        </w:rPr>
      </w:pPr>
      <w:r w:rsidRPr="001A34BA">
        <w:rPr>
          <w:lang w:val="ru-RU"/>
        </w:rPr>
        <w:t>Ігор в коричневому бачить ліжко. На н</w:t>
      </w:r>
      <w:r w:rsidRPr="006D42E5">
        <w:rPr>
          <w:lang w:val="ru-RU"/>
        </w:rPr>
        <w:t>ьому</w:t>
      </w:r>
      <w:r w:rsidRPr="001A34BA">
        <w:rPr>
          <w:lang w:val="ru-RU"/>
        </w:rPr>
        <w:t xml:space="preserve"> дівчина. Сидить, звісивши ноги на підлогу. На обличчі байдужість. До неї через ліжко з пожадливістю повзе Ігор в червоному. Ігор в жовтому стоїть по той бік ліжка і гортає книгу. За ним стоять Ігор в зеленому з пивом, і Ігор в синьому. Вони спостерігають за Ігорем в червоному. Ігор в білому сидить відкинувшись у кріслі й дивиться в стелю. </w:t>
      </w:r>
    </w:p>
    <w:p w:rsidR="00D62DCD" w:rsidRPr="001A34BA" w:rsidRDefault="00D62DCD" w:rsidP="000E6304">
      <w:pPr>
        <w:pStyle w:val="HeroName"/>
        <w:rPr>
          <w:lang w:val="ru-RU"/>
        </w:rPr>
      </w:pPr>
      <w:r>
        <w:rPr>
          <w:lang w:val="ru-RU"/>
        </w:rPr>
        <w:t>ІГОР У коричнев</w:t>
      </w:r>
      <w:r w:rsidRPr="000E6304">
        <w:rPr>
          <w:lang w:val="ru-RU"/>
        </w:rPr>
        <w:t>ому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0E6304">
        <w:rPr>
          <w:lang w:val="ru-RU"/>
        </w:rPr>
        <w:t>Шо</w:t>
      </w:r>
      <w:r w:rsidRPr="001A34BA">
        <w:rPr>
          <w:lang w:val="ru-RU"/>
        </w:rPr>
        <w:t xml:space="preserve"> за кіпіш. </w:t>
      </w:r>
      <w:r w:rsidRPr="006D42E5">
        <w:rPr>
          <w:lang w:val="ru-RU"/>
        </w:rPr>
        <w:t>Шо</w:t>
      </w:r>
      <w:r>
        <w:rPr>
          <w:lang w:val="ru-RU"/>
        </w:rPr>
        <w:t xml:space="preserve"> за </w:t>
      </w:r>
      <w:r w:rsidRPr="006D42E5">
        <w:rPr>
          <w:lang w:val="ru-RU"/>
        </w:rPr>
        <w:t>з</w:t>
      </w:r>
      <w:r>
        <w:rPr>
          <w:lang w:val="ru-RU"/>
        </w:rPr>
        <w:t>бор</w:t>
      </w:r>
      <w:r w:rsidRPr="006D42E5">
        <w:rPr>
          <w:lang w:val="ru-RU"/>
        </w:rPr>
        <w:t>и</w:t>
      </w:r>
      <w:r w:rsidRPr="001A34BA">
        <w:rPr>
          <w:lang w:val="ru-RU"/>
        </w:rPr>
        <w:t xml:space="preserve">. Жерти пора, а вони тут п'єси ставлять.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встає з крісла і йде. Ігор в червоному з досадою спльовує. </w:t>
      </w: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>Вічно ти не вчасно про</w:t>
      </w:r>
      <w:r w:rsidRPr="000E6304">
        <w:rPr>
          <w:lang w:val="ru-RU"/>
        </w:rPr>
        <w:t>кидає</w:t>
      </w:r>
      <w:r w:rsidRPr="001A34BA">
        <w:rPr>
          <w:lang w:val="ru-RU"/>
        </w:rPr>
        <w:t xml:space="preserve">шся.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HeroName"/>
        <w:rPr>
          <w:lang w:val="ru-RU"/>
        </w:rPr>
      </w:pPr>
      <w:r>
        <w:rPr>
          <w:lang w:val="ru-RU"/>
        </w:rPr>
        <w:t>ІГОР У коричнев</w:t>
      </w:r>
      <w:r w:rsidRPr="006D42E5">
        <w:rPr>
          <w:lang w:val="ru-RU"/>
        </w:rPr>
        <w:t>ому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Війна війною, а обід за розпорядком.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Повертається Ігор в білому. У нього тарілка з їжею. Він сідає на своє місце і починає їсти. </w:t>
      </w:r>
    </w:p>
    <w:p w:rsidR="00D62DCD" w:rsidRPr="001A34BA" w:rsidRDefault="00D62DCD" w:rsidP="000E630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чорному, сидить на телевізорі. </w:t>
      </w: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В ЧОРНОМУ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А мож ну його все. Давай нап'ємося.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0E6304">
      <w:pPr>
        <w:pStyle w:val="HeroRemarka"/>
        <w:rPr>
          <w:lang w:val="ru-RU"/>
        </w:rPr>
      </w:pPr>
      <w:r w:rsidRPr="001A34BA">
        <w:rPr>
          <w:lang w:val="ru-RU"/>
        </w:rPr>
        <w:t xml:space="preserve">(Киваючи на коричневого)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Та ну </w:t>
      </w:r>
      <w:r w:rsidRPr="000E6304">
        <w:rPr>
          <w:lang w:val="ru-RU"/>
        </w:rPr>
        <w:t>навіщо</w:t>
      </w:r>
      <w:r w:rsidRPr="001A34BA">
        <w:rPr>
          <w:lang w:val="ru-RU"/>
        </w:rPr>
        <w:t>. Мета близька.</w:t>
      </w:r>
      <w:r>
        <w:rPr>
          <w:lang w:val="ru-RU"/>
        </w:rPr>
        <w:t xml:space="preserve"> Зараз он той черв'ячка заморит</w:t>
      </w:r>
      <w:r w:rsidRPr="000E6304">
        <w:rPr>
          <w:lang w:val="ru-RU"/>
        </w:rPr>
        <w:t>ь</w:t>
      </w:r>
      <w:r w:rsidRPr="001A34BA">
        <w:rPr>
          <w:lang w:val="ru-RU"/>
        </w:rPr>
        <w:t xml:space="preserve"> і продовжимо.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Синьому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А я втомився. І я б випив.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HeroName"/>
        <w:rPr>
          <w:lang w:val="ru-RU"/>
        </w:rPr>
      </w:pPr>
      <w:r>
        <w:rPr>
          <w:lang w:val="ru-RU"/>
        </w:rPr>
        <w:t>ІГОР У коричнев</w:t>
      </w:r>
      <w:r w:rsidRPr="006D42E5">
        <w:rPr>
          <w:lang w:val="ru-RU"/>
        </w:rPr>
        <w:t>ому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Так наливай.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синьому йде. Повертається з пляшкою. Підходить до коричневого. Дістає з кишені чарки. Вони наливають і п'ють. До них приєднується Ігор в чорному. </w:t>
      </w: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В ЧОРНОМУ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Ось. Ось це вже по нашому. Ех </w:t>
      </w:r>
      <w:r w:rsidRPr="006D42E5">
        <w:rPr>
          <w:lang w:val="ru-RU"/>
        </w:rPr>
        <w:t>зараз втамуємо спрагу</w:t>
      </w:r>
      <w:r w:rsidRPr="001A34BA">
        <w:rPr>
          <w:lang w:val="ru-RU"/>
        </w:rPr>
        <w:t xml:space="preserve">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Куди ж ви. Продовжувати потрібно. Не можна сдавться. Я її вже промацав. Ще трохи і вона наша.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0E6304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За кріслом, в якому сидить Ігор в білому, стоїть ІГОР у </w:t>
      </w:r>
      <w:r w:rsidRPr="000E6304">
        <w:rPr>
          <w:lang w:val="ru-RU"/>
        </w:rPr>
        <w:t>ФІОЛЕТОВІЙ футболці</w:t>
      </w:r>
      <w:r w:rsidRPr="001A34BA">
        <w:rPr>
          <w:lang w:val="ru-RU"/>
        </w:rPr>
        <w:t xml:space="preserve">. Він втомлено тре долонями очі. Зітхає. </w:t>
      </w:r>
    </w:p>
    <w:p w:rsidR="00D62DCD" w:rsidRPr="001A34BA" w:rsidRDefault="00D62DCD" w:rsidP="000E6304">
      <w:pPr>
        <w:pStyle w:val="HeroName"/>
        <w:rPr>
          <w:lang w:val="ru-RU"/>
        </w:rPr>
      </w:pPr>
      <w:r w:rsidRPr="001A34BA">
        <w:rPr>
          <w:lang w:val="ru-RU"/>
        </w:rPr>
        <w:t>ІГОР У фіолетов</w:t>
      </w:r>
      <w:r w:rsidRPr="006D42E5">
        <w:rPr>
          <w:lang w:val="ru-RU"/>
        </w:rPr>
        <w:t>ому</w:t>
      </w:r>
      <w:r w:rsidRPr="001A34BA">
        <w:rPr>
          <w:lang w:val="ru-RU"/>
        </w:rPr>
        <w:t xml:space="preserve"> </w:t>
      </w:r>
    </w:p>
    <w:p w:rsidR="00D62DCD" w:rsidRPr="001A34BA" w:rsidRDefault="00D62DCD" w:rsidP="000E6304">
      <w:pPr>
        <w:pStyle w:val="HeroReplica"/>
        <w:rPr>
          <w:lang w:val="ru-RU"/>
        </w:rPr>
      </w:pPr>
      <w:r w:rsidRPr="001A34BA">
        <w:rPr>
          <w:lang w:val="ru-RU"/>
        </w:rPr>
        <w:t xml:space="preserve">А сенс? Навіщо. Я щось теж втомився. </w:t>
      </w:r>
      <w:r w:rsidRPr="006D42E5">
        <w:rPr>
          <w:lang w:val="ru-RU"/>
        </w:rPr>
        <w:t>Кисню</w:t>
      </w:r>
      <w:r w:rsidRPr="001A34BA">
        <w:rPr>
          <w:lang w:val="ru-RU"/>
        </w:rPr>
        <w:t xml:space="preserve"> б мені. </w:t>
      </w:r>
      <w:r w:rsidRPr="006D42E5">
        <w:rPr>
          <w:lang w:val="ru-RU"/>
        </w:rPr>
        <w:t>Кисн</w:t>
      </w:r>
      <w:r w:rsidRPr="001A34BA">
        <w:rPr>
          <w:lang w:val="ru-RU"/>
        </w:rPr>
        <w:t xml:space="preserve">ю. І сенсу.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B62A5F">
      <w:pPr>
        <w:pStyle w:val="HeroRemarka"/>
        <w:rPr>
          <w:lang w:val="ru-RU"/>
        </w:rPr>
      </w:pPr>
      <w:r w:rsidRPr="001A34BA">
        <w:rPr>
          <w:lang w:val="ru-RU"/>
        </w:rPr>
        <w:t xml:space="preserve">(Білому) </w:t>
      </w:r>
    </w:p>
    <w:p w:rsidR="00D62DCD" w:rsidRPr="001A34BA" w:rsidRDefault="00D62DCD" w:rsidP="00B62A5F">
      <w:pPr>
        <w:pStyle w:val="HeroReplica"/>
        <w:rPr>
          <w:lang w:val="ru-RU"/>
        </w:rPr>
      </w:pPr>
      <w:r w:rsidRPr="001A34BA">
        <w:rPr>
          <w:lang w:val="ru-RU"/>
        </w:rPr>
        <w:t xml:space="preserve">Так, </w:t>
      </w:r>
      <w:r w:rsidRPr="00B62A5F">
        <w:rPr>
          <w:lang w:val="ru-RU"/>
        </w:rPr>
        <w:t>стоп</w:t>
      </w:r>
      <w:r>
        <w:rPr>
          <w:lang w:val="ru-RU"/>
        </w:rPr>
        <w:t xml:space="preserve"> жувати, давай. Клаца</w:t>
      </w:r>
      <w:r w:rsidRPr="006D42E5">
        <w:rPr>
          <w:lang w:val="ru-RU"/>
        </w:rPr>
        <w:t>й</w:t>
      </w:r>
      <w:r w:rsidRPr="001A34BA">
        <w:rPr>
          <w:lang w:val="ru-RU"/>
        </w:rPr>
        <w:t xml:space="preserve">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ставить тарілку. Дожовує. Потирає руки. </w:t>
      </w:r>
    </w:p>
    <w:p w:rsidR="00D62DCD" w:rsidRPr="001A34BA" w:rsidRDefault="00D62DCD" w:rsidP="00B62A5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B62A5F">
      <w:pPr>
        <w:pStyle w:val="HeroReplica"/>
        <w:rPr>
          <w:lang w:val="ru-RU"/>
        </w:rPr>
      </w:pPr>
      <w:r w:rsidRPr="001A34BA">
        <w:rPr>
          <w:lang w:val="ru-RU"/>
        </w:rPr>
        <w:t xml:space="preserve">Ось. Ось. Правильно.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Теж тре руки. </w:t>
      </w:r>
    </w:p>
    <w:p w:rsidR="00D62DCD" w:rsidRPr="001A34BA" w:rsidRDefault="00D62DCD" w:rsidP="00B62A5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ЧЕРВОНОМУ </w:t>
      </w:r>
    </w:p>
    <w:p w:rsidR="00D62DCD" w:rsidRPr="001A34BA" w:rsidRDefault="00D62DCD" w:rsidP="00B62A5F">
      <w:pPr>
        <w:pStyle w:val="HeroReplica"/>
        <w:rPr>
          <w:lang w:val="ru-RU"/>
        </w:rPr>
      </w:pPr>
      <w:r w:rsidRPr="001A34BA">
        <w:rPr>
          <w:lang w:val="ru-RU"/>
        </w:rPr>
        <w:t xml:space="preserve">Давай. Не думаючи. Наскоком.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В ЧОРНОМУ </w:t>
      </w:r>
    </w:p>
    <w:p w:rsidR="00D62DCD" w:rsidRPr="001A34BA" w:rsidRDefault="00D62DCD" w:rsidP="00B62A5F">
      <w:pPr>
        <w:pStyle w:val="HeroReplica"/>
        <w:rPr>
          <w:lang w:val="ru-RU"/>
        </w:rPr>
      </w:pPr>
      <w:r w:rsidRPr="001A34BA">
        <w:rPr>
          <w:lang w:val="ru-RU"/>
        </w:rPr>
        <w:t xml:space="preserve">А може ну його. Нафік він нам такий весь білий і задоволений потрібен.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HeroName"/>
        <w:rPr>
          <w:lang w:val="ru-RU"/>
        </w:rPr>
      </w:pPr>
      <w:r>
        <w:rPr>
          <w:lang w:val="ru-RU"/>
        </w:rPr>
        <w:t>ІГОР У фіолетов</w:t>
      </w:r>
      <w:r w:rsidRPr="006D42E5">
        <w:rPr>
          <w:lang w:val="ru-RU"/>
        </w:rPr>
        <w:t>ому</w:t>
      </w:r>
    </w:p>
    <w:p w:rsidR="00D62DCD" w:rsidRPr="001A34BA" w:rsidRDefault="00D62DCD" w:rsidP="00B62A5F">
      <w:pPr>
        <w:pStyle w:val="HeroReplica"/>
        <w:rPr>
          <w:lang w:val="ru-RU"/>
        </w:rPr>
      </w:pPr>
      <w:r w:rsidRPr="001A34BA">
        <w:rPr>
          <w:lang w:val="ru-RU"/>
        </w:rPr>
        <w:t xml:space="preserve">Так. Я не зрозумів. Що - бунт на кораблі?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В ЧОРНОМУ </w:t>
      </w:r>
    </w:p>
    <w:p w:rsidR="00D62DCD" w:rsidRPr="001A34BA" w:rsidRDefault="00D62DCD" w:rsidP="00B62A5F">
      <w:pPr>
        <w:pStyle w:val="HeroReplica"/>
        <w:rPr>
          <w:lang w:val="ru-RU"/>
        </w:rPr>
      </w:pPr>
      <w:r w:rsidRPr="001A34BA">
        <w:rPr>
          <w:lang w:val="ru-RU"/>
        </w:rPr>
        <w:t xml:space="preserve">А </w:t>
      </w:r>
      <w:r w:rsidRPr="006D42E5">
        <w:rPr>
          <w:lang w:val="ru-RU"/>
        </w:rPr>
        <w:t>шо</w:t>
      </w:r>
      <w:r w:rsidRPr="001A34BA">
        <w:rPr>
          <w:lang w:val="ru-RU"/>
        </w:rPr>
        <w:t xml:space="preserve">, проблеми? Може вип'єш з нами. І нас зрозумієш.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B62A5F">
      <w:pPr>
        <w:pStyle w:val="HeroName"/>
        <w:rPr>
          <w:lang w:val="ru-RU"/>
        </w:rPr>
      </w:pPr>
      <w:r w:rsidRPr="001A34BA">
        <w:rPr>
          <w:lang w:val="ru-RU"/>
        </w:rPr>
        <w:t xml:space="preserve">ІГОР У БІЛОМУ </w:t>
      </w:r>
    </w:p>
    <w:p w:rsidR="00D62DCD" w:rsidRPr="001A34BA" w:rsidRDefault="00D62DCD" w:rsidP="00B62A5F">
      <w:pPr>
        <w:pStyle w:val="HeroReplica"/>
        <w:rPr>
          <w:lang w:val="ru-RU"/>
        </w:rPr>
      </w:pPr>
      <w:r>
        <w:rPr>
          <w:lang w:val="ru-RU"/>
        </w:rPr>
        <w:t>Так</w:t>
      </w:r>
      <w:r w:rsidRPr="00B62A5F">
        <w:rPr>
          <w:lang w:val="ru-RU"/>
        </w:rPr>
        <w:t xml:space="preserve">, </w:t>
      </w:r>
      <w:r w:rsidRPr="001A34BA">
        <w:rPr>
          <w:lang w:val="ru-RU"/>
        </w:rPr>
        <w:t>панове начальники</w:t>
      </w:r>
      <w:r w:rsidRPr="00B62A5F">
        <w:rPr>
          <w:lang w:val="ru-RU"/>
        </w:rPr>
        <w:t>, переставайте</w:t>
      </w:r>
      <w:r w:rsidRPr="001A34BA">
        <w:rPr>
          <w:lang w:val="ru-RU"/>
        </w:rPr>
        <w:t xml:space="preserve"> даремно базікати. Кнопки я натискаю.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починає бити по клавішах, поступово прискорюючи темп. Ігор у фіолетовому пильно дивиться на екран. Ігор в зеленому сидить у кутку в кріслі й дивиться на ліжко. Ігор в жовтому сидить біля крісла Ігоря в зеленому і читає книгу. Ігор в чорному, коричневому і синьому п'ють. Ігор в червоному підхоплює дівчину на руки і кладе на диван. Вона ойкає.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повністю захоплений процесом набору. Дивиться в екран. Фіолетовий стоїть за кріслом і теж не відводячи очей дивиться в екран.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>Ігор в червоному починає цілувати її живіт. Опускається нижче. Потім бере в руки ніжку і цілує стег</w:t>
      </w:r>
      <w:r>
        <w:rPr>
          <w:lang w:val="ru-RU"/>
        </w:rPr>
        <w:t>на, просуваючись вниз, до колін</w:t>
      </w:r>
      <w:r w:rsidRPr="001A34BA">
        <w:rPr>
          <w:lang w:val="ru-RU"/>
        </w:rPr>
        <w:t xml:space="preserve">. Потім проходиться кінчиком язика по внутрішній частині стегна. Те ж саме по внутрішній частині другого стегна. Перевертає дівчину на живіт і починає губами пестити спину. Піднімається до шийки. Пестить за вушком. </w:t>
      </w:r>
      <w:r w:rsidRPr="006D42E5">
        <w:rPr>
          <w:lang w:val="ru-RU"/>
        </w:rPr>
        <w:t>Розстьобує</w:t>
      </w:r>
      <w:r w:rsidRPr="001A34BA">
        <w:rPr>
          <w:lang w:val="ru-RU"/>
        </w:rPr>
        <w:t xml:space="preserve"> ліфчик.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ще швидше і впевненіше б'є по клавішах. Ігор у фіолетовому схилився над ним і дивиться на екран. Кулаки його стиснуті. </w:t>
      </w:r>
    </w:p>
    <w:p w:rsidR="00D62DCD" w:rsidRPr="001A34BA" w:rsidRDefault="00D62DCD" w:rsidP="008E1987">
      <w:pPr>
        <w:pStyle w:val="ActionDescription"/>
        <w:rPr>
          <w:lang w:val="ru-RU"/>
        </w:rPr>
      </w:pPr>
      <w:r>
        <w:rPr>
          <w:lang w:val="ru-RU"/>
        </w:rPr>
        <w:t>Всі інші Игор</w:t>
      </w:r>
      <w:r w:rsidRPr="006D42E5">
        <w:rPr>
          <w:lang w:val="ru-RU"/>
        </w:rPr>
        <w:t>і</w:t>
      </w:r>
      <w:r w:rsidRPr="001A34BA">
        <w:rPr>
          <w:lang w:val="ru-RU"/>
        </w:rPr>
        <w:t xml:space="preserve"> сплять. У зеленому спить у кріслі. Жовтий - сидячи на підлозі і спершись на крісло. У чорному, коричневому і синьому лежачи на підлозі, навколо розпива</w:t>
      </w:r>
      <w:r w:rsidRPr="008E1987">
        <w:rPr>
          <w:lang w:val="ru-RU"/>
        </w:rPr>
        <w:t>ємої</w:t>
      </w:r>
      <w:r w:rsidRPr="001A34BA">
        <w:rPr>
          <w:lang w:val="ru-RU"/>
        </w:rPr>
        <w:t xml:space="preserve"> пляшки. </w:t>
      </w:r>
    </w:p>
    <w:p w:rsidR="00D62DCD" w:rsidRPr="001A34BA" w:rsidRDefault="00D62DCD" w:rsidP="008E1987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БЕЗ МЕБЛІВ - НІЧ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Порожня кімната, без меблів. У різних кутках кімнати, навпроти один одного, стоять Дівчина та Ігор в червоному. Він починає крок за кроком наближатися до неї </w:t>
      </w:r>
      <w:r w:rsidRPr="008E1987">
        <w:rPr>
          <w:lang w:val="ru-RU"/>
        </w:rPr>
        <w:t>вздовж</w:t>
      </w:r>
      <w:r w:rsidRPr="001A34BA">
        <w:rPr>
          <w:lang w:val="ru-RU"/>
        </w:rPr>
        <w:t xml:space="preserve"> однієї стіни, вона </w:t>
      </w:r>
      <w:r w:rsidRPr="008E1987">
        <w:rPr>
          <w:lang w:val="ru-RU"/>
        </w:rPr>
        <w:t>вздовж іншої</w:t>
      </w:r>
      <w:r w:rsidRPr="001A34BA">
        <w:rPr>
          <w:lang w:val="ru-RU"/>
        </w:rPr>
        <w:t xml:space="preserve"> відходить. Кроки - руху танго. Кружляють по кімнаті в ритмі таного, поступово зміщуючись до її центру. </w:t>
      </w:r>
    </w:p>
    <w:p w:rsidR="00D62DCD" w:rsidRPr="001A34BA" w:rsidRDefault="00D62DCD" w:rsidP="008E1987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НІЧ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білому. Б'є по клавіатурі. Темп на межі. </w:t>
      </w:r>
    </w:p>
    <w:p w:rsidR="00D62DCD" w:rsidRPr="001A34BA" w:rsidRDefault="00D62DCD" w:rsidP="008E1987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БЕЗ МЕБЛІВ - НІЧ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>Ігор в червоному і дівчина доходять до центру кімнати і об'єдна</w:t>
      </w:r>
      <w:r w:rsidRPr="008E1987">
        <w:rPr>
          <w:lang w:val="ru-RU"/>
        </w:rPr>
        <w:t>вшись</w:t>
      </w:r>
      <w:r w:rsidRPr="001A34BA">
        <w:rPr>
          <w:lang w:val="ru-RU"/>
        </w:rPr>
        <w:t xml:space="preserve"> в пару, виконують танго. </w:t>
      </w:r>
    </w:p>
    <w:p w:rsidR="00D62DCD" w:rsidRPr="001A34BA" w:rsidRDefault="00D62DCD" w:rsidP="008E1987">
      <w:pPr>
        <w:pStyle w:val="ActionTimeArena"/>
        <w:rPr>
          <w:lang w:val="ru-RU"/>
        </w:rPr>
      </w:pPr>
      <w:r w:rsidRPr="001A34BA">
        <w:rPr>
          <w:lang w:val="ru-RU"/>
        </w:rPr>
        <w:t xml:space="preserve">ІНТ. КВАРТИРА - НІЧ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червоному і дівчина на ліжку. Ігор у червоному, уривчасто дихаючи і задоволено </w:t>
      </w:r>
      <w:r w:rsidRPr="008E1987">
        <w:rPr>
          <w:lang w:val="ru-RU"/>
        </w:rPr>
        <w:t>утикається</w:t>
      </w:r>
      <w:r w:rsidRPr="001A34BA">
        <w:rPr>
          <w:lang w:val="ru-RU"/>
        </w:rPr>
        <w:t xml:space="preserve"> їй у груди.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Ігор в білому несамовито б'є по клавішах. Останній удар - мізинцем відбиває по клавіші введення і відкидається в спинку крісла. На обличчі </w:t>
      </w:r>
      <w:r w:rsidRPr="006D42E5">
        <w:rPr>
          <w:lang w:val="ru-RU"/>
        </w:rPr>
        <w:t xml:space="preserve">післяоргазмове </w:t>
      </w:r>
      <w:r w:rsidRPr="001A34BA">
        <w:rPr>
          <w:lang w:val="ru-RU"/>
        </w:rPr>
        <w:t xml:space="preserve">задоволення. Ігор у фіолетовому відкидається до стіни і сповзає по ній. На обличчі теж </w:t>
      </w:r>
      <w:r w:rsidRPr="006D42E5">
        <w:rPr>
          <w:lang w:val="ru-RU"/>
        </w:rPr>
        <w:t>в</w:t>
      </w:r>
      <w:r w:rsidRPr="001A34BA">
        <w:rPr>
          <w:lang w:val="ru-RU"/>
        </w:rPr>
        <w:t xml:space="preserve">доволеність. </w:t>
      </w:r>
    </w:p>
    <w:p w:rsidR="00D62DCD" w:rsidRPr="001A34BA" w:rsidRDefault="00D62DCD" w:rsidP="00570655">
      <w:pPr>
        <w:pStyle w:val="ActionTimeArena"/>
        <w:rPr>
          <w:lang w:val="ru-RU"/>
        </w:rPr>
      </w:pPr>
      <w:r w:rsidRPr="001A34BA">
        <w:rPr>
          <w:lang w:val="ru-RU"/>
        </w:rPr>
        <w:t xml:space="preserve">У ЗТМ </w:t>
      </w:r>
    </w:p>
    <w:p w:rsidR="00D62DCD" w:rsidRPr="001A34BA" w:rsidRDefault="00D62DCD" w:rsidP="00570655">
      <w:pPr>
        <w:pStyle w:val="ActionTimeArena"/>
        <w:rPr>
          <w:lang w:val="ru-RU"/>
        </w:rPr>
      </w:pPr>
      <w:r w:rsidRPr="001A34BA">
        <w:rPr>
          <w:lang w:val="ru-RU"/>
        </w:rPr>
        <w:t xml:space="preserve">З ЗТМ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ІНТ. КАБІНЕТ РЕДАКТОРА - РАНОК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На столі з одного боку стопками лежать пачки паперу. Це </w:t>
      </w:r>
      <w:r w:rsidRPr="006D42E5">
        <w:rPr>
          <w:lang w:val="ru-RU"/>
        </w:rPr>
        <w:t>відпечатані</w:t>
      </w:r>
      <w:r w:rsidRPr="001A34BA">
        <w:rPr>
          <w:lang w:val="ru-RU"/>
        </w:rPr>
        <w:t xml:space="preserve"> рукописи. З іншого боку - стоїть монітор комп'ютера. Посередині клавіатура. На ній теж лежать аркуші паперу. </w:t>
      </w:r>
    </w:p>
    <w:p w:rsidR="00D62DCD" w:rsidRPr="001A34BA" w:rsidRDefault="00D62DCD" w:rsidP="008E1987">
      <w:pPr>
        <w:pStyle w:val="ActionDescription"/>
        <w:rPr>
          <w:lang w:val="ru-RU"/>
        </w:rPr>
      </w:pPr>
      <w:r w:rsidRPr="001A34BA">
        <w:rPr>
          <w:lang w:val="ru-RU"/>
        </w:rPr>
        <w:t xml:space="preserve">За столом сидить РЕДАКТОР (50). Це кремезний дядько в тілі. З залисинами. Злегка спітнілий. В руках у нього хот-дог, рясно политий майонезом і гірчицею. Він відкушує. З хот-дога капає майонез на аркуш паперу. Редактор витирає пляму пальцем, розтираючи по аркушу. Дивиться на монітор. Пробігає поглядом рядки. </w:t>
      </w:r>
    </w:p>
    <w:p w:rsidR="00D62DCD" w:rsidRPr="001A34BA" w:rsidRDefault="00D62DCD" w:rsidP="008E1987">
      <w:pPr>
        <w:pStyle w:val="HeroName"/>
        <w:rPr>
          <w:lang w:val="ru-RU"/>
        </w:rPr>
      </w:pPr>
      <w:r w:rsidRPr="001A34BA">
        <w:rPr>
          <w:lang w:val="ru-RU"/>
        </w:rPr>
        <w:t xml:space="preserve">РЕДАКТОР </w:t>
      </w:r>
    </w:p>
    <w:p w:rsidR="00D62DCD" w:rsidRPr="001A34BA" w:rsidRDefault="00D62DCD" w:rsidP="008E1987">
      <w:pPr>
        <w:pStyle w:val="HeroRemarka"/>
        <w:rPr>
          <w:lang w:val="ru-RU"/>
        </w:rPr>
      </w:pPr>
      <w:r w:rsidRPr="001A34BA">
        <w:rPr>
          <w:lang w:val="ru-RU"/>
        </w:rPr>
        <w:t xml:space="preserve">(Пережовуючи) </w:t>
      </w:r>
    </w:p>
    <w:p w:rsidR="00D62DCD" w:rsidRPr="001A34BA" w:rsidRDefault="00D62DCD" w:rsidP="008E1987">
      <w:pPr>
        <w:pStyle w:val="HeroReplica"/>
        <w:rPr>
          <w:lang w:val="ru-RU"/>
        </w:rPr>
      </w:pPr>
      <w:r w:rsidRPr="001A34BA">
        <w:rPr>
          <w:lang w:val="ru-RU"/>
        </w:rPr>
        <w:t xml:space="preserve">Ось. Це вже не погано. Це вже інша справа. </w:t>
      </w:r>
    </w:p>
    <w:p w:rsidR="00D62DCD" w:rsidRPr="001A34BA" w:rsidRDefault="00D62DCD" w:rsidP="00570655">
      <w:pPr>
        <w:pStyle w:val="ActionTimeArena"/>
        <w:rPr>
          <w:lang w:val="ru-RU"/>
        </w:rPr>
      </w:pPr>
    </w:p>
    <w:p w:rsidR="00D62DCD" w:rsidRPr="001A34BA" w:rsidRDefault="00D62DCD" w:rsidP="008E1987">
      <w:pPr>
        <w:pStyle w:val="ActionTimeArena"/>
        <w:rPr>
          <w:lang w:val="ru-RU"/>
        </w:rPr>
      </w:pPr>
      <w:r w:rsidRPr="001A34BA">
        <w:rPr>
          <w:lang w:val="ru-RU"/>
        </w:rPr>
        <w:t xml:space="preserve">У ЗТМ </w:t>
      </w:r>
    </w:p>
    <w:sectPr w:rsidR="00D62DCD" w:rsidRPr="001A34BA" w:rsidSect="006D42E5">
      <w:pgSz w:w="11907" w:h="16839" w:code="9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DCD" w:rsidRDefault="00D62DCD" w:rsidP="002F1F02">
      <w:r>
        <w:separator/>
      </w:r>
    </w:p>
  </w:endnote>
  <w:endnote w:type="continuationSeparator" w:id="0">
    <w:p w:rsidR="00D62DCD" w:rsidRDefault="00D62DCD" w:rsidP="002F1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CD" w:rsidRPr="006D42E5" w:rsidRDefault="00D62DCD" w:rsidP="006D42E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CD" w:rsidRPr="006D42E5" w:rsidRDefault="00D62DCD" w:rsidP="006D42E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CD" w:rsidRPr="006D42E5" w:rsidRDefault="00D62DCD" w:rsidP="006D42E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DCD" w:rsidRDefault="00D62DCD" w:rsidP="002F1F02">
      <w:r>
        <w:separator/>
      </w:r>
    </w:p>
  </w:footnote>
  <w:footnote w:type="continuationSeparator" w:id="0">
    <w:p w:rsidR="00D62DCD" w:rsidRDefault="00D62DCD" w:rsidP="002F1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CD" w:rsidRDefault="00D62DCD" w:rsidP="00092D4F">
    <w:pPr>
      <w:pStyle w:val="Header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D62DCD" w:rsidRPr="006D42E5" w:rsidRDefault="00D62DCD" w:rsidP="006D42E5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CD" w:rsidRDefault="00D62DCD" w:rsidP="00092D4F">
    <w:pPr>
      <w:pStyle w:val="Header"/>
      <w:framePr w:wrap="around" w:vAnchor="text" w:hAnchor="margin" w:xAlign="right" w:y="1"/>
    </w:pPr>
    <w:fldSimple w:instr="PAGE  ">
      <w:r>
        <w:rPr>
          <w:noProof/>
        </w:rPr>
        <w:t>2</w:t>
      </w:r>
    </w:fldSimple>
  </w:p>
  <w:p w:rsidR="00D62DCD" w:rsidRPr="006D42E5" w:rsidRDefault="00D62DCD" w:rsidP="006D42E5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CD" w:rsidRPr="006D42E5" w:rsidRDefault="00D62DCD" w:rsidP="006D42E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1AA6D7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0509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6F163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8A658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64884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embedSystemFonts/>
  <w:attachedTemplate r:id="rId1"/>
  <w:stylePaneFormatFilter w:val="3F01"/>
  <w:documentProtection w:formatting="1" w:enforcement="1"/>
  <w:defaultTabStop w:val="708"/>
  <w:autoHyphenation/>
  <w:clickAndTypeStyle w:val="ActionTimeArena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3FD5"/>
    <w:rsid w:val="000040F3"/>
    <w:rsid w:val="0001571D"/>
    <w:rsid w:val="000204F7"/>
    <w:rsid w:val="00022034"/>
    <w:rsid w:val="0003421D"/>
    <w:rsid w:val="00050495"/>
    <w:rsid w:val="00064E7A"/>
    <w:rsid w:val="00066D37"/>
    <w:rsid w:val="00076DB0"/>
    <w:rsid w:val="0008750A"/>
    <w:rsid w:val="00092D4F"/>
    <w:rsid w:val="00097A4F"/>
    <w:rsid w:val="000A643C"/>
    <w:rsid w:val="000C5AC2"/>
    <w:rsid w:val="000C6BEE"/>
    <w:rsid w:val="000C741D"/>
    <w:rsid w:val="000D3DBA"/>
    <w:rsid w:val="000E30AD"/>
    <w:rsid w:val="000E6304"/>
    <w:rsid w:val="000F0CF7"/>
    <w:rsid w:val="00146692"/>
    <w:rsid w:val="00152E81"/>
    <w:rsid w:val="00152ED8"/>
    <w:rsid w:val="00170B1B"/>
    <w:rsid w:val="00170F98"/>
    <w:rsid w:val="00171969"/>
    <w:rsid w:val="00176D8B"/>
    <w:rsid w:val="00183157"/>
    <w:rsid w:val="00184B0E"/>
    <w:rsid w:val="00186BEF"/>
    <w:rsid w:val="001A34BA"/>
    <w:rsid w:val="001A576B"/>
    <w:rsid w:val="001B0930"/>
    <w:rsid w:val="001B6F02"/>
    <w:rsid w:val="001D59BF"/>
    <w:rsid w:val="001D6571"/>
    <w:rsid w:val="001F458F"/>
    <w:rsid w:val="00204DCB"/>
    <w:rsid w:val="00211A0F"/>
    <w:rsid w:val="00211AC1"/>
    <w:rsid w:val="00216853"/>
    <w:rsid w:val="00221007"/>
    <w:rsid w:val="002275F6"/>
    <w:rsid w:val="00244D9F"/>
    <w:rsid w:val="002713A1"/>
    <w:rsid w:val="0027172F"/>
    <w:rsid w:val="00274463"/>
    <w:rsid w:val="00276EB5"/>
    <w:rsid w:val="00283FD5"/>
    <w:rsid w:val="00297E66"/>
    <w:rsid w:val="002A2B1F"/>
    <w:rsid w:val="002B10B6"/>
    <w:rsid w:val="002B48BE"/>
    <w:rsid w:val="002B599F"/>
    <w:rsid w:val="002C04A2"/>
    <w:rsid w:val="002D1764"/>
    <w:rsid w:val="002D4737"/>
    <w:rsid w:val="002D4FC7"/>
    <w:rsid w:val="002F1F02"/>
    <w:rsid w:val="003170AE"/>
    <w:rsid w:val="00325238"/>
    <w:rsid w:val="003300C8"/>
    <w:rsid w:val="00332215"/>
    <w:rsid w:val="003430F7"/>
    <w:rsid w:val="00344772"/>
    <w:rsid w:val="00346688"/>
    <w:rsid w:val="0034686E"/>
    <w:rsid w:val="00352BD3"/>
    <w:rsid w:val="003543CB"/>
    <w:rsid w:val="00360183"/>
    <w:rsid w:val="003734F3"/>
    <w:rsid w:val="00373AFE"/>
    <w:rsid w:val="00381BED"/>
    <w:rsid w:val="0039239C"/>
    <w:rsid w:val="003A5C6B"/>
    <w:rsid w:val="003C0491"/>
    <w:rsid w:val="003C4520"/>
    <w:rsid w:val="003D029E"/>
    <w:rsid w:val="003D1A06"/>
    <w:rsid w:val="003D5506"/>
    <w:rsid w:val="003D5797"/>
    <w:rsid w:val="003D5931"/>
    <w:rsid w:val="00406918"/>
    <w:rsid w:val="004102AD"/>
    <w:rsid w:val="00410A6F"/>
    <w:rsid w:val="00411956"/>
    <w:rsid w:val="004343A9"/>
    <w:rsid w:val="004407C6"/>
    <w:rsid w:val="00441999"/>
    <w:rsid w:val="0044328D"/>
    <w:rsid w:val="00444114"/>
    <w:rsid w:val="004547DA"/>
    <w:rsid w:val="004567A4"/>
    <w:rsid w:val="004571CB"/>
    <w:rsid w:val="00464192"/>
    <w:rsid w:val="004667D5"/>
    <w:rsid w:val="00484AF6"/>
    <w:rsid w:val="0048553A"/>
    <w:rsid w:val="004941FC"/>
    <w:rsid w:val="004A2046"/>
    <w:rsid w:val="004A7EAC"/>
    <w:rsid w:val="004B66CD"/>
    <w:rsid w:val="004C6BB6"/>
    <w:rsid w:val="004D2313"/>
    <w:rsid w:val="004E44E4"/>
    <w:rsid w:val="00511356"/>
    <w:rsid w:val="00514B07"/>
    <w:rsid w:val="0052089B"/>
    <w:rsid w:val="00524A65"/>
    <w:rsid w:val="00524D5A"/>
    <w:rsid w:val="005357A0"/>
    <w:rsid w:val="00535B8F"/>
    <w:rsid w:val="0055433C"/>
    <w:rsid w:val="00556282"/>
    <w:rsid w:val="00562000"/>
    <w:rsid w:val="00570655"/>
    <w:rsid w:val="0057671E"/>
    <w:rsid w:val="005845C9"/>
    <w:rsid w:val="00586AD5"/>
    <w:rsid w:val="00592884"/>
    <w:rsid w:val="0059685E"/>
    <w:rsid w:val="00596F97"/>
    <w:rsid w:val="005972BF"/>
    <w:rsid w:val="005C4048"/>
    <w:rsid w:val="005C70CE"/>
    <w:rsid w:val="005D2DF6"/>
    <w:rsid w:val="005D59E4"/>
    <w:rsid w:val="005E34EB"/>
    <w:rsid w:val="005E6AC2"/>
    <w:rsid w:val="00600CF0"/>
    <w:rsid w:val="006058E4"/>
    <w:rsid w:val="00606B47"/>
    <w:rsid w:val="006107C7"/>
    <w:rsid w:val="00623471"/>
    <w:rsid w:val="0062599C"/>
    <w:rsid w:val="00625BBC"/>
    <w:rsid w:val="006304FE"/>
    <w:rsid w:val="006337E2"/>
    <w:rsid w:val="00637310"/>
    <w:rsid w:val="00643733"/>
    <w:rsid w:val="00646029"/>
    <w:rsid w:val="0065473B"/>
    <w:rsid w:val="00665C69"/>
    <w:rsid w:val="00673BDC"/>
    <w:rsid w:val="00690E87"/>
    <w:rsid w:val="0069415D"/>
    <w:rsid w:val="00694569"/>
    <w:rsid w:val="006958DC"/>
    <w:rsid w:val="006D3FE0"/>
    <w:rsid w:val="006D42E5"/>
    <w:rsid w:val="006D4B2D"/>
    <w:rsid w:val="006E1C90"/>
    <w:rsid w:val="006E30E9"/>
    <w:rsid w:val="0070786D"/>
    <w:rsid w:val="0071653A"/>
    <w:rsid w:val="00734452"/>
    <w:rsid w:val="00742FD9"/>
    <w:rsid w:val="00752697"/>
    <w:rsid w:val="00755EF7"/>
    <w:rsid w:val="0077031D"/>
    <w:rsid w:val="00781342"/>
    <w:rsid w:val="0078155E"/>
    <w:rsid w:val="0078155F"/>
    <w:rsid w:val="0078474C"/>
    <w:rsid w:val="0079129E"/>
    <w:rsid w:val="00797696"/>
    <w:rsid w:val="00797738"/>
    <w:rsid w:val="007A5844"/>
    <w:rsid w:val="007A69F8"/>
    <w:rsid w:val="007B0B1A"/>
    <w:rsid w:val="007B3E75"/>
    <w:rsid w:val="007C1C06"/>
    <w:rsid w:val="007D627F"/>
    <w:rsid w:val="007E1FF5"/>
    <w:rsid w:val="007E404A"/>
    <w:rsid w:val="00804199"/>
    <w:rsid w:val="00811E8B"/>
    <w:rsid w:val="00814406"/>
    <w:rsid w:val="00843CBE"/>
    <w:rsid w:val="0084451F"/>
    <w:rsid w:val="00857811"/>
    <w:rsid w:val="00860E2D"/>
    <w:rsid w:val="00865FE4"/>
    <w:rsid w:val="00874E08"/>
    <w:rsid w:val="0087645D"/>
    <w:rsid w:val="00876521"/>
    <w:rsid w:val="00882D9E"/>
    <w:rsid w:val="00885E46"/>
    <w:rsid w:val="0089017C"/>
    <w:rsid w:val="008961F9"/>
    <w:rsid w:val="008A20FD"/>
    <w:rsid w:val="008B6BC8"/>
    <w:rsid w:val="008C5584"/>
    <w:rsid w:val="008D3E20"/>
    <w:rsid w:val="008D4660"/>
    <w:rsid w:val="008E0A9C"/>
    <w:rsid w:val="008E1987"/>
    <w:rsid w:val="008E3D9D"/>
    <w:rsid w:val="008F4904"/>
    <w:rsid w:val="009009BA"/>
    <w:rsid w:val="0090104A"/>
    <w:rsid w:val="009035E2"/>
    <w:rsid w:val="0091069D"/>
    <w:rsid w:val="00924F51"/>
    <w:rsid w:val="0092511D"/>
    <w:rsid w:val="009256DD"/>
    <w:rsid w:val="00927570"/>
    <w:rsid w:val="009307A7"/>
    <w:rsid w:val="009333E7"/>
    <w:rsid w:val="00934F78"/>
    <w:rsid w:val="009441E9"/>
    <w:rsid w:val="0094621C"/>
    <w:rsid w:val="0094795B"/>
    <w:rsid w:val="00960DC2"/>
    <w:rsid w:val="00963E7F"/>
    <w:rsid w:val="00967FEA"/>
    <w:rsid w:val="009805BD"/>
    <w:rsid w:val="00980D75"/>
    <w:rsid w:val="00992B06"/>
    <w:rsid w:val="009A2378"/>
    <w:rsid w:val="009A3B08"/>
    <w:rsid w:val="009A7C21"/>
    <w:rsid w:val="009B0986"/>
    <w:rsid w:val="009B4727"/>
    <w:rsid w:val="009B5E4C"/>
    <w:rsid w:val="009E6577"/>
    <w:rsid w:val="009F5A03"/>
    <w:rsid w:val="009F5E99"/>
    <w:rsid w:val="00A06943"/>
    <w:rsid w:val="00A12825"/>
    <w:rsid w:val="00A1328E"/>
    <w:rsid w:val="00A2532C"/>
    <w:rsid w:val="00A350B5"/>
    <w:rsid w:val="00A43768"/>
    <w:rsid w:val="00A46C25"/>
    <w:rsid w:val="00A72D98"/>
    <w:rsid w:val="00A81BCE"/>
    <w:rsid w:val="00A91D27"/>
    <w:rsid w:val="00A93183"/>
    <w:rsid w:val="00A94177"/>
    <w:rsid w:val="00AA52A6"/>
    <w:rsid w:val="00AB3B18"/>
    <w:rsid w:val="00AC1065"/>
    <w:rsid w:val="00AD3925"/>
    <w:rsid w:val="00AD3ABA"/>
    <w:rsid w:val="00AF55B6"/>
    <w:rsid w:val="00AF5D5E"/>
    <w:rsid w:val="00AF6FBB"/>
    <w:rsid w:val="00B20896"/>
    <w:rsid w:val="00B35F2F"/>
    <w:rsid w:val="00B40348"/>
    <w:rsid w:val="00B418AC"/>
    <w:rsid w:val="00B4643B"/>
    <w:rsid w:val="00B533AD"/>
    <w:rsid w:val="00B536D5"/>
    <w:rsid w:val="00B615C2"/>
    <w:rsid w:val="00B62A5F"/>
    <w:rsid w:val="00B6357F"/>
    <w:rsid w:val="00B84D1F"/>
    <w:rsid w:val="00BB0044"/>
    <w:rsid w:val="00BB5A1B"/>
    <w:rsid w:val="00BC57E7"/>
    <w:rsid w:val="00BD3188"/>
    <w:rsid w:val="00BD4138"/>
    <w:rsid w:val="00BD6E89"/>
    <w:rsid w:val="00BE231C"/>
    <w:rsid w:val="00C03D87"/>
    <w:rsid w:val="00C056A4"/>
    <w:rsid w:val="00C24F25"/>
    <w:rsid w:val="00C36B95"/>
    <w:rsid w:val="00C4055D"/>
    <w:rsid w:val="00C501FF"/>
    <w:rsid w:val="00C65E1E"/>
    <w:rsid w:val="00C66E87"/>
    <w:rsid w:val="00C71098"/>
    <w:rsid w:val="00C745F0"/>
    <w:rsid w:val="00C757DD"/>
    <w:rsid w:val="00C83D43"/>
    <w:rsid w:val="00C92D8F"/>
    <w:rsid w:val="00C943F1"/>
    <w:rsid w:val="00C96EA8"/>
    <w:rsid w:val="00CA64D4"/>
    <w:rsid w:val="00CB6C47"/>
    <w:rsid w:val="00CB76D5"/>
    <w:rsid w:val="00CF7910"/>
    <w:rsid w:val="00D065CA"/>
    <w:rsid w:val="00D10824"/>
    <w:rsid w:val="00D44110"/>
    <w:rsid w:val="00D51FF4"/>
    <w:rsid w:val="00D52651"/>
    <w:rsid w:val="00D61B77"/>
    <w:rsid w:val="00D62DCD"/>
    <w:rsid w:val="00D632EC"/>
    <w:rsid w:val="00D71945"/>
    <w:rsid w:val="00D7306D"/>
    <w:rsid w:val="00D75D01"/>
    <w:rsid w:val="00D83C5E"/>
    <w:rsid w:val="00D972B1"/>
    <w:rsid w:val="00DA364F"/>
    <w:rsid w:val="00DA3EC6"/>
    <w:rsid w:val="00DB10CF"/>
    <w:rsid w:val="00DC03DA"/>
    <w:rsid w:val="00DC05F1"/>
    <w:rsid w:val="00DC22D6"/>
    <w:rsid w:val="00DC2893"/>
    <w:rsid w:val="00DC3523"/>
    <w:rsid w:val="00DC737E"/>
    <w:rsid w:val="00DD76CB"/>
    <w:rsid w:val="00DF459D"/>
    <w:rsid w:val="00E019CD"/>
    <w:rsid w:val="00E05292"/>
    <w:rsid w:val="00E146E9"/>
    <w:rsid w:val="00E14B38"/>
    <w:rsid w:val="00E21855"/>
    <w:rsid w:val="00E41969"/>
    <w:rsid w:val="00E42D84"/>
    <w:rsid w:val="00E52596"/>
    <w:rsid w:val="00E61A29"/>
    <w:rsid w:val="00E67D86"/>
    <w:rsid w:val="00E73150"/>
    <w:rsid w:val="00E9605B"/>
    <w:rsid w:val="00EA2A51"/>
    <w:rsid w:val="00EB491A"/>
    <w:rsid w:val="00EC13EF"/>
    <w:rsid w:val="00EC5AA1"/>
    <w:rsid w:val="00EF0E1B"/>
    <w:rsid w:val="00F0318F"/>
    <w:rsid w:val="00F03DC2"/>
    <w:rsid w:val="00F0747D"/>
    <w:rsid w:val="00F10508"/>
    <w:rsid w:val="00F41498"/>
    <w:rsid w:val="00F41D4C"/>
    <w:rsid w:val="00F46DA7"/>
    <w:rsid w:val="00F57A95"/>
    <w:rsid w:val="00F62B19"/>
    <w:rsid w:val="00F62D24"/>
    <w:rsid w:val="00F66967"/>
    <w:rsid w:val="00F746B1"/>
    <w:rsid w:val="00F8086F"/>
    <w:rsid w:val="00F8270A"/>
    <w:rsid w:val="00F90C7F"/>
    <w:rsid w:val="00F9286F"/>
    <w:rsid w:val="00F97CDD"/>
    <w:rsid w:val="00F97D10"/>
    <w:rsid w:val="00FA3463"/>
    <w:rsid w:val="00FA6A79"/>
    <w:rsid w:val="00FB26F6"/>
    <w:rsid w:val="00FC5FFD"/>
    <w:rsid w:val="00FC7029"/>
    <w:rsid w:val="00FE061D"/>
    <w:rsid w:val="00FE3B9B"/>
    <w:rsid w:val="00FE5484"/>
    <w:rsid w:val="00FF0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alibri" w:hAnsi="Courier New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semiHidden="0" w:uiPriority="0" w:unhideWhenUsed="0"/>
    <w:lsdException w:name="footer" w:semiHidden="0" w:uiPriority="0" w:unhideWhenUsed="0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semiHidden="0" w:uiPriority="0" w:unhideWhenUsed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semiHidden="0" w:uiPriority="0" w:unhideWhenUsed="0"/>
    <w:lsdException w:name="HTML Bottom of Form" w:semiHidden="0" w:uiPriority="0" w:unhideWhenUsed="0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0" w:uiPriority="0" w:unhideWhenUsed="0"/>
    <w:lsdException w:name="annotation subject" w:locked="1"/>
    <w:lsdException w:name="No List" w:semiHidden="0" w:uiPriority="0" w:unhideWhenUsed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615C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1B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rschrift1">
    <w:name w:val="Ьberschrift 1"/>
    <w:basedOn w:val="Normal"/>
    <w:next w:val="Normal"/>
    <w:link w:val="1"/>
    <w:uiPriority w:val="99"/>
    <w:locked/>
    <w:rsid w:val="0039239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customStyle="1" w:styleId="berschrift2">
    <w:name w:val="Ьberschrift 2"/>
    <w:basedOn w:val="Normal"/>
    <w:next w:val="Normal"/>
    <w:link w:val="2"/>
    <w:uiPriority w:val="99"/>
    <w:semiHidden/>
    <w:locked/>
    <w:rsid w:val="0039239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customStyle="1" w:styleId="berschrift3">
    <w:name w:val="Ьberschrift 3"/>
    <w:basedOn w:val="Normal"/>
    <w:next w:val="Normal"/>
    <w:link w:val="3"/>
    <w:uiPriority w:val="99"/>
    <w:semiHidden/>
    <w:locked/>
    <w:rsid w:val="0039239C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customStyle="1" w:styleId="berschrift4">
    <w:name w:val="Ьberschrift 4"/>
    <w:basedOn w:val="Normal"/>
    <w:next w:val="Normal"/>
    <w:link w:val="4"/>
    <w:uiPriority w:val="99"/>
    <w:semiHidden/>
    <w:locked/>
    <w:rsid w:val="0039239C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customStyle="1" w:styleId="berschrift5">
    <w:name w:val="Ьberschrift 5"/>
    <w:basedOn w:val="Normal"/>
    <w:next w:val="Normal"/>
    <w:link w:val="5"/>
    <w:uiPriority w:val="99"/>
    <w:semiHidden/>
    <w:locked/>
    <w:rsid w:val="0039239C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customStyle="1" w:styleId="berschrift6">
    <w:name w:val="Ьberschrift 6"/>
    <w:basedOn w:val="Normal"/>
    <w:next w:val="Normal"/>
    <w:link w:val="6"/>
    <w:uiPriority w:val="99"/>
    <w:semiHidden/>
    <w:locked/>
    <w:rsid w:val="0039239C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customStyle="1" w:styleId="berschrift7">
    <w:name w:val="Ьberschrift 7"/>
    <w:basedOn w:val="Normal"/>
    <w:next w:val="Normal"/>
    <w:link w:val="7"/>
    <w:uiPriority w:val="99"/>
    <w:semiHidden/>
    <w:locked/>
    <w:rsid w:val="0039239C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customStyle="1" w:styleId="berschrift8">
    <w:name w:val="Ьberschrift 8"/>
    <w:basedOn w:val="Normal"/>
    <w:next w:val="Normal"/>
    <w:link w:val="8"/>
    <w:uiPriority w:val="99"/>
    <w:semiHidden/>
    <w:locked/>
    <w:rsid w:val="0039239C"/>
    <w:pPr>
      <w:keepNext/>
      <w:keepLines/>
      <w:spacing w:before="20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customStyle="1" w:styleId="berschrift9">
    <w:name w:val="Ьberschrift 9"/>
    <w:basedOn w:val="Normal"/>
    <w:next w:val="Normal"/>
    <w:link w:val="9"/>
    <w:uiPriority w:val="99"/>
    <w:semiHidden/>
    <w:locked/>
    <w:rsid w:val="0039239C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customStyle="1" w:styleId="1">
    <w:name w:val="Заголовок 1 Знак"/>
    <w:basedOn w:val="DefaultParagraphFont"/>
    <w:link w:val="berschrift1"/>
    <w:uiPriority w:val="99"/>
    <w:locked/>
    <w:rsid w:val="0039239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">
    <w:name w:val="Заголовок 2 Знак"/>
    <w:basedOn w:val="DefaultParagraphFont"/>
    <w:link w:val="berschrift2"/>
    <w:uiPriority w:val="99"/>
    <w:semiHidden/>
    <w:locked/>
    <w:rsid w:val="0039239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">
    <w:name w:val="Заголовок 3 Знак"/>
    <w:basedOn w:val="DefaultParagraphFont"/>
    <w:link w:val="berschrift3"/>
    <w:uiPriority w:val="99"/>
    <w:locked/>
    <w:rsid w:val="0039239C"/>
    <w:rPr>
      <w:rFonts w:ascii="Cambria" w:hAnsi="Cambria" w:cs="Times New Roman"/>
      <w:b/>
      <w:bCs/>
      <w:color w:val="4F81BD"/>
    </w:rPr>
  </w:style>
  <w:style w:type="character" w:customStyle="1" w:styleId="4">
    <w:name w:val="Заголовок 4 Знак"/>
    <w:basedOn w:val="DefaultParagraphFont"/>
    <w:link w:val="berschrift4"/>
    <w:uiPriority w:val="99"/>
    <w:locked/>
    <w:rsid w:val="0039239C"/>
    <w:rPr>
      <w:rFonts w:ascii="Cambria" w:hAnsi="Cambria" w:cs="Times New Roman"/>
      <w:b/>
      <w:bCs/>
      <w:i/>
      <w:iCs/>
      <w:color w:val="4F81BD"/>
    </w:rPr>
  </w:style>
  <w:style w:type="character" w:customStyle="1" w:styleId="5">
    <w:name w:val="Заголовок 5 Знак"/>
    <w:basedOn w:val="DefaultParagraphFont"/>
    <w:link w:val="berschrift5"/>
    <w:uiPriority w:val="99"/>
    <w:locked/>
    <w:rsid w:val="0039239C"/>
    <w:rPr>
      <w:rFonts w:ascii="Cambria" w:hAnsi="Cambria" w:cs="Times New Roman"/>
      <w:color w:val="243F60"/>
    </w:rPr>
  </w:style>
  <w:style w:type="character" w:customStyle="1" w:styleId="6">
    <w:name w:val="Заголовок 6 Знак"/>
    <w:basedOn w:val="DefaultParagraphFont"/>
    <w:link w:val="berschrift6"/>
    <w:uiPriority w:val="99"/>
    <w:locked/>
    <w:rsid w:val="0039239C"/>
    <w:rPr>
      <w:rFonts w:ascii="Cambria" w:hAnsi="Cambria" w:cs="Times New Roman"/>
      <w:i/>
      <w:iCs/>
      <w:color w:val="243F60"/>
    </w:rPr>
  </w:style>
  <w:style w:type="character" w:customStyle="1" w:styleId="7">
    <w:name w:val="Заголовок 7 Знак"/>
    <w:basedOn w:val="DefaultParagraphFont"/>
    <w:link w:val="berschrift7"/>
    <w:uiPriority w:val="99"/>
    <w:locked/>
    <w:rsid w:val="0039239C"/>
    <w:rPr>
      <w:rFonts w:ascii="Cambria" w:hAnsi="Cambria" w:cs="Times New Roman"/>
      <w:i/>
      <w:iCs/>
      <w:color w:val="404040"/>
    </w:rPr>
  </w:style>
  <w:style w:type="character" w:customStyle="1" w:styleId="8">
    <w:name w:val="Заголовок 8 Знак"/>
    <w:basedOn w:val="DefaultParagraphFont"/>
    <w:link w:val="berschrift8"/>
    <w:uiPriority w:val="99"/>
    <w:locked/>
    <w:rsid w:val="0039239C"/>
    <w:rPr>
      <w:rFonts w:ascii="Cambria" w:hAnsi="Cambria" w:cs="Times New Roman"/>
      <w:color w:val="4F81BD"/>
      <w:sz w:val="20"/>
      <w:szCs w:val="20"/>
    </w:rPr>
  </w:style>
  <w:style w:type="character" w:customStyle="1" w:styleId="9">
    <w:name w:val="Заголовок 9 Знак"/>
    <w:basedOn w:val="DefaultParagraphFont"/>
    <w:link w:val="berschrift9"/>
    <w:uiPriority w:val="99"/>
    <w:locked/>
    <w:rsid w:val="0039239C"/>
    <w:rPr>
      <w:rFonts w:ascii="Cambria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99"/>
    <w:qFormat/>
    <w:locked/>
    <w:rsid w:val="0039239C"/>
    <w:rPr>
      <w:b/>
      <w:bCs/>
      <w:color w:val="4F81BD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C61BF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OCHeading">
    <w:name w:val="TOC Heading"/>
    <w:basedOn w:val="berschrift1"/>
    <w:next w:val="Normal"/>
    <w:uiPriority w:val="99"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uiPriority w:val="99"/>
    <w:rsid w:val="00F8270A"/>
    <w:pPr>
      <w:keepNext/>
      <w:ind w:left="3827"/>
    </w:pPr>
    <w:rPr>
      <w:caps/>
      <w:sz w:val="24"/>
      <w:szCs w:val="24"/>
      <w:lang w:val="en-US" w:eastAsia="en-US"/>
    </w:rPr>
  </w:style>
  <w:style w:type="paragraph" w:customStyle="1" w:styleId="HeroReplica">
    <w:name w:val="Hero_Replica"/>
    <w:next w:val="Normal"/>
    <w:uiPriority w:val="99"/>
    <w:rsid w:val="00464192"/>
    <w:pPr>
      <w:keepNext/>
      <w:ind w:left="2126" w:right="2126"/>
    </w:pPr>
    <w:rPr>
      <w:sz w:val="24"/>
      <w:szCs w:val="24"/>
      <w:lang w:val="en-US" w:eastAsia="en-US"/>
    </w:rPr>
  </w:style>
  <w:style w:type="paragraph" w:customStyle="1" w:styleId="HeroRemarka">
    <w:name w:val="Hero_Remarka"/>
    <w:next w:val="HeroReplica"/>
    <w:uiPriority w:val="99"/>
    <w:rsid w:val="007C1C06"/>
    <w:pPr>
      <w:keepNext/>
      <w:ind w:left="3119" w:right="2552"/>
    </w:pPr>
    <w:rPr>
      <w:sz w:val="24"/>
      <w:szCs w:val="24"/>
      <w:lang w:val="en-US" w:eastAsia="en-US"/>
    </w:rPr>
  </w:style>
  <w:style w:type="paragraph" w:customStyle="1" w:styleId="ActionTimeArena">
    <w:name w:val="Action_Time_Arena"/>
    <w:next w:val="ActionDescription"/>
    <w:uiPriority w:val="99"/>
    <w:rsid w:val="008B6BC8"/>
    <w:pPr>
      <w:spacing w:after="240"/>
    </w:pPr>
    <w:rPr>
      <w:caps/>
      <w:sz w:val="24"/>
      <w:szCs w:val="24"/>
      <w:lang w:val="en-US" w:eastAsia="en-US"/>
    </w:rPr>
  </w:style>
  <w:style w:type="paragraph" w:customStyle="1" w:styleId="ActionDescription">
    <w:name w:val="Action_Description"/>
    <w:next w:val="HeroName"/>
    <w:uiPriority w:val="99"/>
    <w:rsid w:val="001A576B"/>
    <w:pPr>
      <w:spacing w:after="240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E21855"/>
    <w:pPr>
      <w:tabs>
        <w:tab w:val="center" w:pos="4677"/>
        <w:tab w:val="right" w:pos="9355"/>
      </w:tabs>
      <w:jc w:val="right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21855"/>
    <w:rPr>
      <w:rFonts w:cs="Times New Roman"/>
    </w:rPr>
  </w:style>
  <w:style w:type="paragraph" w:styleId="Footer">
    <w:name w:val="footer"/>
    <w:basedOn w:val="Normal"/>
    <w:link w:val="FooterChar"/>
    <w:uiPriority w:val="99"/>
    <w:locked/>
    <w:rsid w:val="002F1F0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F1F02"/>
    <w:rPr>
      <w:rFonts w:cs="Times New Roman"/>
    </w:rPr>
  </w:style>
  <w:style w:type="paragraph" w:customStyle="1" w:styleId="Next">
    <w:name w:val="Next"/>
    <w:basedOn w:val="HeroRemarka"/>
    <w:uiPriority w:val="99"/>
    <w:rsid w:val="00C501FF"/>
    <w:rPr>
      <w:caps/>
    </w:rPr>
  </w:style>
  <w:style w:type="paragraph" w:customStyle="1" w:styleId="Titr">
    <w:name w:val="Titr"/>
    <w:basedOn w:val="ActionTimeArena"/>
    <w:next w:val="HeroRemarka"/>
    <w:uiPriority w:val="99"/>
    <w:rsid w:val="00811E8B"/>
  </w:style>
  <w:style w:type="paragraph" w:customStyle="1" w:styleId="Note">
    <w:name w:val="Note"/>
    <w:basedOn w:val="ActionTimeArena"/>
    <w:next w:val="HeroName"/>
    <w:uiPriority w:val="99"/>
    <w:rsid w:val="00811E8B"/>
  </w:style>
  <w:style w:type="paragraph" w:customStyle="1" w:styleId="TitulHeading">
    <w:name w:val="Titul_Heading"/>
    <w:next w:val="TitulAuthor"/>
    <w:uiPriority w:val="99"/>
    <w:rsid w:val="00673BDC"/>
    <w:pPr>
      <w:spacing w:before="3560" w:after="240"/>
      <w:ind w:left="1843" w:right="1843"/>
      <w:contextualSpacing/>
      <w:jc w:val="center"/>
    </w:pPr>
    <w:rPr>
      <w:caps/>
      <w:sz w:val="24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locked/>
    <w:rsid w:val="00076DB0"/>
    <w:rPr>
      <w:rFonts w:cs="Times New Roman"/>
      <w:color w:val="808080"/>
    </w:rPr>
  </w:style>
  <w:style w:type="paragraph" w:customStyle="1" w:styleId="TitulAuthor">
    <w:name w:val="Titul_Author"/>
    <w:next w:val="TitulSourceScreening"/>
    <w:uiPriority w:val="99"/>
    <w:rsid w:val="003D1A06"/>
    <w:pPr>
      <w:spacing w:after="24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SourceScreening">
    <w:name w:val="Titul_Source_Screening"/>
    <w:next w:val="Normal"/>
    <w:uiPriority w:val="99"/>
    <w:rsid w:val="00EC13EF"/>
    <w:pPr>
      <w:spacing w:after="620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Contacts">
    <w:name w:val="Titul_Contacts"/>
    <w:uiPriority w:val="99"/>
    <w:rsid w:val="000C5AC2"/>
    <w:pPr>
      <w:ind w:left="4678"/>
    </w:pPr>
    <w:rPr>
      <w:sz w:val="24"/>
      <w:szCs w:val="24"/>
      <w:lang w:val="en-US" w:eastAsia="en-US"/>
    </w:rPr>
  </w:style>
  <w:style w:type="paragraph" w:customStyle="1" w:styleId="HeroVoiceOver">
    <w:name w:val="Hero_VoiceOver"/>
    <w:basedOn w:val="HeroRemarka"/>
    <w:next w:val="HeroReplica"/>
    <w:uiPriority w:val="99"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uiPriority w:val="99"/>
    <w:rsid w:val="007E1FF5"/>
  </w:style>
  <w:style w:type="character" w:styleId="PageNumber">
    <w:name w:val="page number"/>
    <w:basedOn w:val="DefaultParagraphFont"/>
    <w:uiPriority w:val="99"/>
    <w:locked/>
    <w:rsid w:val="008901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&#1061;&#1061;&#1061;\&#1057;&#1062;\scenario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scenario</Template>
  <TotalTime>2</TotalTime>
  <Pages>11</Pages>
  <Words>1680</Words>
  <Characters>9580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ПОЛІФОНІЯ</dc:title>
  <dc:subject/>
  <dc:creator/>
  <cp:keywords/>
  <dc:description/>
  <cp:lastModifiedBy/>
  <cp:revision>2</cp:revision>
  <dcterms:created xsi:type="dcterms:W3CDTF">2012-01-11T18:15:00Z</dcterms:created>
  <dcterms:modified xsi:type="dcterms:W3CDTF">2012-01-11T18:15:00Z</dcterms:modified>
</cp:coreProperties>
</file>