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4D0" w:rsidRPr="004A202B" w:rsidRDefault="00AE44D0" w:rsidP="00AE44D0">
      <w:pPr>
        <w:pStyle w:val="TitulHeading"/>
        <w:rPr>
          <w:lang w:val="ru-RU"/>
        </w:rPr>
      </w:pPr>
      <w:r>
        <w:rPr>
          <w:lang w:val="uk-UA"/>
        </w:rPr>
        <w:t>СПІЙМАТИ ВЕЛИКУ РИБУ</w:t>
      </w:r>
    </w:p>
    <w:p w:rsidR="00DB3BFB" w:rsidRPr="00DB3BFB" w:rsidRDefault="00DB3BFB" w:rsidP="00DB3BFB">
      <w:pPr>
        <w:pStyle w:val="TitulAuthor"/>
        <w:rPr>
          <w:lang w:val="uk-UA"/>
        </w:rPr>
      </w:pPr>
      <w:r w:rsidRPr="004A202B">
        <w:rPr>
          <w:lang w:val="ru-RU"/>
        </w:rPr>
        <w:t>(</w:t>
      </w:r>
      <w:proofErr w:type="spellStart"/>
      <w:r w:rsidRPr="004A202B">
        <w:rPr>
          <w:lang w:val="ru-RU"/>
        </w:rPr>
        <w:t>варіант</w:t>
      </w:r>
      <w:proofErr w:type="spellEnd"/>
      <w:r w:rsidRPr="004A202B">
        <w:rPr>
          <w:lang w:val="ru-RU"/>
        </w:rPr>
        <w:t xml:space="preserve"> 2)</w:t>
      </w:r>
    </w:p>
    <w:p w:rsidR="00852EB7" w:rsidRPr="00DB3BFB" w:rsidRDefault="00DB3BFB" w:rsidP="00DB3BFB">
      <w:pPr>
        <w:pStyle w:val="HeroRemarka"/>
        <w:rPr>
          <w:lang w:val="uk-UA"/>
        </w:rPr>
      </w:pPr>
      <w:r w:rsidRPr="00DB3BFB">
        <w:rPr>
          <w:lang w:val="uk-UA"/>
        </w:rPr>
        <w:t>Оригінальний сценарій</w:t>
      </w:r>
    </w:p>
    <w:p w:rsidR="00852EB7" w:rsidRPr="00DB3BFB" w:rsidRDefault="00852EB7" w:rsidP="00AE44D0">
      <w:pPr>
        <w:pStyle w:val="TitulAuthor"/>
        <w:rPr>
          <w:lang w:val="ru-RU"/>
        </w:rPr>
      </w:pPr>
    </w:p>
    <w:p w:rsidR="00AE44D0" w:rsidRDefault="00AE44D0" w:rsidP="00AE44D0">
      <w:pPr>
        <w:pStyle w:val="TitulAuthor"/>
        <w:rPr>
          <w:lang w:val="uk-UA"/>
        </w:rPr>
      </w:pPr>
      <w:r>
        <w:rPr>
          <w:lang w:val="uk-UA"/>
        </w:rPr>
        <w:t>Геннадій Коваль</w:t>
      </w:r>
    </w:p>
    <w:p w:rsidR="00AE44D0" w:rsidRPr="00DB3BFB" w:rsidRDefault="00AE44D0" w:rsidP="00AE44D0">
      <w:pPr>
        <w:pStyle w:val="TitulSourceScreening"/>
        <w:rPr>
          <w:lang w:val="ru-RU"/>
        </w:rPr>
      </w:pPr>
    </w:p>
    <w:p w:rsidR="00852EB7" w:rsidRPr="00852EB7" w:rsidRDefault="00852EB7" w:rsidP="00852EB7">
      <w:pPr>
        <w:rPr>
          <w:lang w:val="uk-UA"/>
        </w:rPr>
      </w:pPr>
    </w:p>
    <w:p w:rsidR="00AE44D0" w:rsidRDefault="00AE44D0" w:rsidP="00AE44D0">
      <w:pPr>
        <w:pStyle w:val="TitulContacts"/>
        <w:rPr>
          <w:lang w:val="uk-UA"/>
        </w:rPr>
        <w:sectPr w:rsidR="00AE44D0" w:rsidSect="00001B0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 w:code="9"/>
          <w:pgMar w:top="1418" w:right="1418" w:bottom="709" w:left="2126" w:header="709" w:footer="709" w:gutter="0"/>
          <w:cols w:space="708"/>
          <w:docGrid w:linePitch="360"/>
        </w:sectPr>
      </w:pPr>
      <w:r>
        <w:rPr>
          <w:lang w:val="uk-UA"/>
        </w:rPr>
        <w:t>Gennadiy83zp@</w:t>
      </w:r>
      <w:proofErr w:type="spellStart"/>
      <w:r>
        <w:rPr>
          <w:lang w:val="uk-UA"/>
        </w:rPr>
        <w:t>i.ua</w:t>
      </w:r>
      <w:proofErr w:type="spellEnd"/>
    </w:p>
    <w:p w:rsidR="004C48A0" w:rsidRDefault="004C48A0" w:rsidP="004C48A0">
      <w:pPr>
        <w:pStyle w:val="Titr"/>
        <w:rPr>
          <w:lang w:val="uk-UA"/>
        </w:rPr>
      </w:pPr>
      <w:r>
        <w:rPr>
          <w:lang w:val="uk-UA"/>
        </w:rPr>
        <w:lastRenderedPageBreak/>
        <w:t>ТИТР:</w:t>
      </w:r>
      <w:r w:rsidRPr="004C48A0">
        <w:rPr>
          <w:lang w:val="ru-RU"/>
        </w:rPr>
        <w:t xml:space="preserve"> </w:t>
      </w:r>
      <w:r w:rsidRPr="004C48A0">
        <w:rPr>
          <w:lang w:val="uk-UA"/>
        </w:rPr>
        <w:t>ЕГО И ЛЮДИ ПОЛЮБИЛИ, КАК ЦВЕТОК, ПРОЦВЕВШИЙ НА ИХ БОЛОТЕ [З ПОЕЗІЇ ТАРАСА ШЕВЧЕНКА "ТРИЗНА"]</w:t>
      </w:r>
    </w:p>
    <w:p w:rsidR="007E2510" w:rsidRPr="00D279C9" w:rsidRDefault="007E2510" w:rsidP="004C48A0">
      <w:pPr>
        <w:pStyle w:val="Titr"/>
        <w:rPr>
          <w:lang w:val="uk-UA"/>
        </w:rPr>
      </w:pPr>
      <w:r w:rsidRPr="00D279C9">
        <w:rPr>
          <w:lang w:val="uk-UA"/>
        </w:rPr>
        <w:t xml:space="preserve">ЕКСТ. ЦВИНТАР - </w:t>
      </w:r>
      <w:r w:rsidR="008734B2" w:rsidRPr="00D279C9">
        <w:rPr>
          <w:lang w:val="uk-UA"/>
        </w:rPr>
        <w:t>вечір</w:t>
      </w:r>
    </w:p>
    <w:p w:rsidR="00DB3BFB" w:rsidRPr="00DB3BFB" w:rsidRDefault="007E2510" w:rsidP="007E2510">
      <w:pPr>
        <w:pStyle w:val="ActionDescription"/>
        <w:rPr>
          <w:lang w:val="ru-RU"/>
        </w:rPr>
      </w:pPr>
      <w:r w:rsidRPr="00D279C9">
        <w:rPr>
          <w:lang w:val="uk-UA"/>
        </w:rPr>
        <w:t>Фотокартка ВОЛОЦЮГИ(35-40).</w:t>
      </w:r>
    </w:p>
    <w:p w:rsidR="00DB3BFB" w:rsidRPr="00DB3BFB" w:rsidRDefault="005D1769" w:rsidP="00DB3BFB">
      <w:pPr>
        <w:pStyle w:val="ActionDescription"/>
        <w:rPr>
          <w:lang w:val="uk-UA"/>
        </w:rPr>
      </w:pPr>
      <w:r w:rsidRPr="00582F4A">
        <w:rPr>
          <w:lang w:val="uk-UA"/>
        </w:rPr>
        <w:t>П</w:t>
      </w:r>
      <w:r w:rsidR="007E2510" w:rsidRPr="00582F4A">
        <w:rPr>
          <w:lang w:val="uk-UA"/>
        </w:rPr>
        <w:t xml:space="preserve">оступово </w:t>
      </w:r>
      <w:r w:rsidR="00937BC0" w:rsidRPr="00582F4A">
        <w:rPr>
          <w:lang w:val="uk-UA"/>
        </w:rPr>
        <w:t>стає помітно, що фотокартка закріплена на хресті могили. На могилі кущ калини рясно всіяний ягодами.</w:t>
      </w:r>
    </w:p>
    <w:p w:rsidR="00937BC0" w:rsidRPr="00582F4A" w:rsidRDefault="008734B2" w:rsidP="00937BC0">
      <w:pPr>
        <w:pStyle w:val="ActionDescription"/>
        <w:rPr>
          <w:lang w:val="uk-UA"/>
        </w:rPr>
      </w:pPr>
      <w:r w:rsidRPr="00582F4A">
        <w:rPr>
          <w:lang w:val="uk-UA"/>
        </w:rPr>
        <w:t xml:space="preserve">Охайно вдягнений </w:t>
      </w:r>
      <w:r w:rsidR="00937BC0" w:rsidRPr="00582F4A">
        <w:rPr>
          <w:lang w:val="uk-UA"/>
        </w:rPr>
        <w:t>ХЛОПЧИНА(19-21) підкопує під кущем</w:t>
      </w:r>
      <w:r w:rsidR="00582F4A" w:rsidRPr="00582F4A">
        <w:rPr>
          <w:lang w:val="uk-UA"/>
        </w:rPr>
        <w:t xml:space="preserve"> землю</w:t>
      </w:r>
      <w:r w:rsidR="00937BC0" w:rsidRPr="00582F4A">
        <w:rPr>
          <w:lang w:val="uk-UA"/>
        </w:rPr>
        <w:t>.</w:t>
      </w:r>
    </w:p>
    <w:p w:rsidR="00D279C9" w:rsidRPr="00582F4A" w:rsidRDefault="00937BC0" w:rsidP="00937BC0">
      <w:pPr>
        <w:pStyle w:val="ActionDescription"/>
        <w:rPr>
          <w:lang w:val="uk-UA"/>
        </w:rPr>
      </w:pPr>
      <w:r w:rsidRPr="00582F4A">
        <w:rPr>
          <w:lang w:val="uk-UA"/>
        </w:rPr>
        <w:t>Хлопчина дістає з-за пазухи згорток й бережно розгортаючи</w:t>
      </w:r>
      <w:r w:rsidR="008734B2" w:rsidRPr="00582F4A">
        <w:rPr>
          <w:lang w:val="uk-UA"/>
        </w:rPr>
        <w:t xml:space="preserve"> його дивиться на </w:t>
      </w:r>
      <w:r w:rsidR="00D279C9" w:rsidRPr="00582F4A">
        <w:rPr>
          <w:lang w:val="uk-UA"/>
        </w:rPr>
        <w:t>дивним сяйвом сяюче окістя.</w:t>
      </w:r>
    </w:p>
    <w:p w:rsidR="00937BC0" w:rsidRPr="00582F4A" w:rsidRDefault="00582F4A" w:rsidP="00D279C9">
      <w:pPr>
        <w:pStyle w:val="ActionDescription"/>
        <w:rPr>
          <w:lang w:val="uk-UA"/>
        </w:rPr>
      </w:pPr>
      <w:r w:rsidRPr="00582F4A">
        <w:rPr>
          <w:lang w:val="uk-UA"/>
        </w:rPr>
        <w:t>Б</w:t>
      </w:r>
      <w:r w:rsidR="00D279C9" w:rsidRPr="00582F4A">
        <w:rPr>
          <w:lang w:val="uk-UA"/>
        </w:rPr>
        <w:t xml:space="preserve">ережно лагодить </w:t>
      </w:r>
      <w:r w:rsidRPr="00582F4A">
        <w:rPr>
          <w:lang w:val="uk-UA"/>
        </w:rPr>
        <w:t>окістя</w:t>
      </w:r>
      <w:r w:rsidR="00D279C9" w:rsidRPr="00582F4A">
        <w:rPr>
          <w:lang w:val="uk-UA"/>
        </w:rPr>
        <w:t xml:space="preserve"> під </w:t>
      </w:r>
      <w:r w:rsidRPr="00582F4A">
        <w:rPr>
          <w:lang w:val="uk-UA"/>
        </w:rPr>
        <w:t xml:space="preserve">розритим </w:t>
      </w:r>
      <w:r w:rsidR="00D279C9" w:rsidRPr="00582F4A">
        <w:rPr>
          <w:lang w:val="uk-UA"/>
        </w:rPr>
        <w:t>кущем, закопує.</w:t>
      </w:r>
    </w:p>
    <w:p w:rsidR="00D279C9" w:rsidRPr="00582F4A" w:rsidRDefault="00D279C9" w:rsidP="00D279C9">
      <w:pPr>
        <w:pStyle w:val="ActionTimeArena"/>
        <w:rPr>
          <w:lang w:val="uk-UA"/>
        </w:rPr>
      </w:pPr>
      <w:r w:rsidRPr="00582F4A">
        <w:rPr>
          <w:lang w:val="uk-UA"/>
        </w:rPr>
        <w:t>ЕКСТ. ЦВИНТАР - вечір</w:t>
      </w:r>
    </w:p>
    <w:p w:rsidR="00D60FC7" w:rsidRPr="00D60FC7" w:rsidRDefault="00D279C9" w:rsidP="004C48A0">
      <w:pPr>
        <w:pStyle w:val="ActionDescription"/>
        <w:rPr>
          <w:lang w:val="ru-RU"/>
        </w:rPr>
      </w:pPr>
      <w:r w:rsidRPr="00582F4A">
        <w:rPr>
          <w:lang w:val="uk-UA"/>
        </w:rPr>
        <w:t>Хлопчина йде зі цвинтаря, а за його спиною ягоди калини поступово починають ледь світитися дивним сяйвом, що до того ним значно яскравіше сяяло окістя. Стає чутно мело</w:t>
      </w:r>
      <w:r w:rsidR="00D60FC7">
        <w:rPr>
          <w:lang w:val="uk-UA"/>
        </w:rPr>
        <w:t>дію сопілки.</w:t>
      </w:r>
    </w:p>
    <w:p w:rsidR="00F14703" w:rsidRPr="00582F4A" w:rsidRDefault="00F14703" w:rsidP="00852EB7">
      <w:pPr>
        <w:pStyle w:val="Titr"/>
        <w:rPr>
          <w:lang w:val="uk-UA"/>
        </w:rPr>
      </w:pPr>
      <w:r w:rsidRPr="00582F4A">
        <w:rPr>
          <w:lang w:val="uk-UA"/>
        </w:rPr>
        <w:t>екст. річка - день</w:t>
      </w:r>
    </w:p>
    <w:p w:rsidR="00584191" w:rsidRPr="00582F4A" w:rsidRDefault="00DB5F3A" w:rsidP="00C338D8">
      <w:pPr>
        <w:pStyle w:val="ActionDescription"/>
        <w:rPr>
          <w:lang w:val="uk-UA"/>
        </w:rPr>
      </w:pPr>
      <w:r w:rsidRPr="00582F4A">
        <w:rPr>
          <w:lang w:val="uk-UA"/>
        </w:rPr>
        <w:t xml:space="preserve">Під мелодію сопілки </w:t>
      </w:r>
      <w:r w:rsidR="00C338D8" w:rsidRPr="00582F4A">
        <w:rPr>
          <w:lang w:val="uk-UA"/>
        </w:rPr>
        <w:t>зелен</w:t>
      </w:r>
      <w:r w:rsidR="00582F4A" w:rsidRPr="00582F4A">
        <w:rPr>
          <w:lang w:val="uk-UA"/>
        </w:rPr>
        <w:t>о</w:t>
      </w:r>
      <w:r w:rsidR="00C338D8" w:rsidRPr="00582F4A">
        <w:rPr>
          <w:lang w:val="uk-UA"/>
        </w:rPr>
        <w:t xml:space="preserve"> </w:t>
      </w:r>
      <w:r w:rsidR="004425D8" w:rsidRPr="00582F4A">
        <w:rPr>
          <w:lang w:val="uk-UA"/>
        </w:rPr>
        <w:t>буяють дерева та кущі.</w:t>
      </w:r>
    </w:p>
    <w:p w:rsidR="00C338D8" w:rsidRPr="00582F4A" w:rsidRDefault="00582F4A" w:rsidP="00584191">
      <w:pPr>
        <w:pStyle w:val="ActionDescription"/>
        <w:rPr>
          <w:lang w:val="uk-UA"/>
        </w:rPr>
      </w:pPr>
      <w:r w:rsidRPr="00582F4A">
        <w:rPr>
          <w:lang w:val="uk-UA"/>
        </w:rPr>
        <w:t>С</w:t>
      </w:r>
      <w:r w:rsidR="004425D8" w:rsidRPr="00582F4A">
        <w:rPr>
          <w:lang w:val="uk-UA"/>
        </w:rPr>
        <w:t xml:space="preserve">тає видно, що </w:t>
      </w:r>
      <w:r w:rsidRPr="00582F4A">
        <w:rPr>
          <w:lang w:val="uk-UA"/>
        </w:rPr>
        <w:t>во</w:t>
      </w:r>
      <w:r w:rsidR="004425D8" w:rsidRPr="00582F4A">
        <w:rPr>
          <w:lang w:val="uk-UA"/>
        </w:rPr>
        <w:t>ни зеленіють на схилі річки</w:t>
      </w:r>
      <w:r w:rsidR="00584191" w:rsidRPr="00582F4A">
        <w:rPr>
          <w:lang w:val="uk-UA"/>
        </w:rPr>
        <w:t>, р</w:t>
      </w:r>
      <w:r w:rsidR="004425D8" w:rsidRPr="00582F4A">
        <w:rPr>
          <w:lang w:val="uk-UA"/>
        </w:rPr>
        <w:t>уді, аж і</w:t>
      </w:r>
      <w:r w:rsidR="004425D8" w:rsidRPr="00582F4A">
        <w:rPr>
          <w:lang w:val="uk-UA"/>
        </w:rPr>
        <w:t>р</w:t>
      </w:r>
      <w:r w:rsidR="004425D8" w:rsidRPr="00582F4A">
        <w:rPr>
          <w:lang w:val="uk-UA"/>
        </w:rPr>
        <w:t xml:space="preserve">жаві (забарвлені кольором промислових відходів) хвилі </w:t>
      </w:r>
      <w:r w:rsidR="00584191" w:rsidRPr="00582F4A">
        <w:rPr>
          <w:lang w:val="uk-UA"/>
        </w:rPr>
        <w:t>якої</w:t>
      </w:r>
      <w:r w:rsidR="004425D8" w:rsidRPr="00582F4A">
        <w:rPr>
          <w:lang w:val="uk-UA"/>
        </w:rPr>
        <w:t xml:space="preserve">  </w:t>
      </w:r>
      <w:r w:rsidR="00C338D8" w:rsidRPr="00582F4A">
        <w:rPr>
          <w:lang w:val="uk-UA"/>
        </w:rPr>
        <w:t xml:space="preserve">нерівномірною, хворобливою течією </w:t>
      </w:r>
      <w:r w:rsidR="004425D8" w:rsidRPr="00582F4A">
        <w:rPr>
          <w:lang w:val="uk-UA"/>
        </w:rPr>
        <w:t>несу</w:t>
      </w:r>
      <w:r w:rsidRPr="00582F4A">
        <w:rPr>
          <w:lang w:val="uk-UA"/>
        </w:rPr>
        <w:t>ть</w:t>
      </w:r>
      <w:r w:rsidR="00C338D8" w:rsidRPr="00582F4A">
        <w:rPr>
          <w:lang w:val="uk-UA"/>
        </w:rPr>
        <w:t xml:space="preserve"> </w:t>
      </w:r>
      <w:r w:rsidRPr="00582F4A">
        <w:rPr>
          <w:lang w:val="uk-UA"/>
        </w:rPr>
        <w:t>мотлох гілляч та побуту</w:t>
      </w:r>
      <w:r w:rsidR="00584191" w:rsidRPr="00582F4A">
        <w:rPr>
          <w:lang w:val="uk-UA"/>
        </w:rPr>
        <w:t xml:space="preserve">, </w:t>
      </w:r>
      <w:r w:rsidRPr="00582F4A">
        <w:rPr>
          <w:lang w:val="uk-UA"/>
        </w:rPr>
        <w:t>що хлюпає</w:t>
      </w:r>
      <w:r w:rsidR="00584191" w:rsidRPr="00582F4A">
        <w:rPr>
          <w:lang w:val="uk-UA"/>
        </w:rPr>
        <w:t xml:space="preserve">ться об берег та </w:t>
      </w:r>
      <w:r w:rsidR="00C338D8" w:rsidRPr="00582F4A">
        <w:rPr>
          <w:lang w:val="uk-UA"/>
        </w:rPr>
        <w:t>річков</w:t>
      </w:r>
      <w:r w:rsidRPr="00582F4A">
        <w:rPr>
          <w:lang w:val="uk-UA"/>
        </w:rPr>
        <w:t>у</w:t>
      </w:r>
      <w:r w:rsidR="00C338D8" w:rsidRPr="00582F4A">
        <w:rPr>
          <w:lang w:val="uk-UA"/>
        </w:rPr>
        <w:t xml:space="preserve"> обмі</w:t>
      </w:r>
      <w:r w:rsidR="00584191" w:rsidRPr="00582F4A">
        <w:rPr>
          <w:lang w:val="uk-UA"/>
        </w:rPr>
        <w:t>л</w:t>
      </w:r>
      <w:r w:rsidRPr="00582F4A">
        <w:rPr>
          <w:lang w:val="uk-UA"/>
        </w:rPr>
        <w:t>ь</w:t>
      </w:r>
      <w:r w:rsidR="00584191" w:rsidRPr="00582F4A">
        <w:rPr>
          <w:lang w:val="uk-UA"/>
        </w:rPr>
        <w:t>.</w:t>
      </w:r>
    </w:p>
    <w:p w:rsidR="00584191" w:rsidRPr="0049048B" w:rsidRDefault="00584191" w:rsidP="00584191">
      <w:pPr>
        <w:pStyle w:val="ActionTimeArena"/>
        <w:rPr>
          <w:lang w:val="uk-UA"/>
        </w:rPr>
      </w:pPr>
      <w:r w:rsidRPr="0049048B">
        <w:rPr>
          <w:lang w:val="uk-UA"/>
        </w:rPr>
        <w:t>екст. місто - день</w:t>
      </w:r>
    </w:p>
    <w:p w:rsidR="00584191" w:rsidRPr="00582F4A" w:rsidRDefault="00584191" w:rsidP="00584191">
      <w:pPr>
        <w:pStyle w:val="ActionDescription"/>
        <w:rPr>
          <w:lang w:val="uk-UA"/>
        </w:rPr>
      </w:pPr>
      <w:r w:rsidRPr="00582F4A">
        <w:rPr>
          <w:lang w:val="uk-UA"/>
        </w:rPr>
        <w:t xml:space="preserve">Все та ж мелодія супроводжує </w:t>
      </w:r>
      <w:r w:rsidR="0049048B" w:rsidRPr="00582F4A">
        <w:rPr>
          <w:lang w:val="uk-UA"/>
        </w:rPr>
        <w:t>велелюдний</w:t>
      </w:r>
      <w:r w:rsidRPr="00582F4A">
        <w:rPr>
          <w:lang w:val="uk-UA"/>
        </w:rPr>
        <w:t xml:space="preserve"> потік пішоходів.</w:t>
      </w:r>
    </w:p>
    <w:p w:rsidR="00584191" w:rsidRPr="004A202B" w:rsidRDefault="00584191" w:rsidP="00584191">
      <w:pPr>
        <w:pStyle w:val="ActionDescription"/>
        <w:rPr>
          <w:lang w:val="ru-RU"/>
        </w:rPr>
      </w:pPr>
      <w:r w:rsidRPr="00C27687">
        <w:rPr>
          <w:lang w:val="uk-UA"/>
        </w:rPr>
        <w:t xml:space="preserve">Серед натовпу </w:t>
      </w:r>
      <w:r w:rsidR="00C27687" w:rsidRPr="00C27687">
        <w:rPr>
          <w:lang w:val="ru-RU"/>
        </w:rPr>
        <w:t>в</w:t>
      </w:r>
      <w:r w:rsidR="00C27687" w:rsidRPr="00C27687">
        <w:rPr>
          <w:lang w:val="uk-UA"/>
        </w:rPr>
        <w:t xml:space="preserve">ушанка зі скупими пожертвами та </w:t>
      </w:r>
      <w:r w:rsidRPr="00C27687">
        <w:rPr>
          <w:lang w:val="uk-UA"/>
        </w:rPr>
        <w:t>В</w:t>
      </w:r>
      <w:r w:rsidR="007E2510" w:rsidRPr="00C27687">
        <w:rPr>
          <w:lang w:val="uk-UA"/>
        </w:rPr>
        <w:t>олоцюг</w:t>
      </w:r>
      <w:r w:rsidR="00582F4A" w:rsidRPr="00C27687">
        <w:rPr>
          <w:lang w:val="uk-UA"/>
        </w:rPr>
        <w:t>а</w:t>
      </w:r>
      <w:r w:rsidR="0049048B" w:rsidRPr="00C27687">
        <w:rPr>
          <w:lang w:val="uk-UA"/>
        </w:rPr>
        <w:t>,</w:t>
      </w:r>
      <w:r w:rsidR="008B652A" w:rsidRPr="00C27687">
        <w:rPr>
          <w:lang w:val="uk-UA"/>
        </w:rPr>
        <w:t xml:space="preserve"> який на волоцюгу й схожий, а в тім людина з </w:t>
      </w:r>
      <w:r w:rsidR="00C27687" w:rsidRPr="00C27687">
        <w:rPr>
          <w:lang w:val="uk-UA"/>
        </w:rPr>
        <w:t>самоповагою</w:t>
      </w:r>
      <w:r w:rsidR="00582F4A" w:rsidRPr="00C27687">
        <w:rPr>
          <w:lang w:val="uk-UA"/>
        </w:rPr>
        <w:t xml:space="preserve">, </w:t>
      </w:r>
      <w:r w:rsidR="0049048B" w:rsidRPr="00C27687">
        <w:rPr>
          <w:lang w:val="uk-UA"/>
        </w:rPr>
        <w:t xml:space="preserve">виграє </w:t>
      </w:r>
      <w:r w:rsidR="00582F4A" w:rsidRPr="00C27687">
        <w:rPr>
          <w:lang w:val="uk-UA"/>
        </w:rPr>
        <w:t xml:space="preserve">чутну раніше </w:t>
      </w:r>
      <w:r w:rsidR="0049048B" w:rsidRPr="00C27687">
        <w:rPr>
          <w:lang w:val="uk-UA"/>
        </w:rPr>
        <w:t>мелодію</w:t>
      </w:r>
      <w:r w:rsidR="00C27687" w:rsidRPr="00C27687">
        <w:rPr>
          <w:lang w:val="uk-UA"/>
        </w:rPr>
        <w:t>.</w:t>
      </w:r>
    </w:p>
    <w:p w:rsidR="004A202B" w:rsidRPr="004A202B" w:rsidRDefault="004A202B" w:rsidP="004A202B">
      <w:pPr>
        <w:pStyle w:val="ActionDescription"/>
        <w:rPr>
          <w:lang w:val="uk-UA"/>
        </w:rPr>
      </w:pPr>
      <w:r w:rsidRPr="004A202B">
        <w:rPr>
          <w:lang w:val="uk-UA"/>
        </w:rPr>
        <w:t>ПЕРЕХОЖИЙ кидає волоцюзі скупу пожертву.</w:t>
      </w:r>
    </w:p>
    <w:p w:rsidR="0049048B" w:rsidRPr="005D257C" w:rsidRDefault="0049048B" w:rsidP="0049048B">
      <w:pPr>
        <w:pStyle w:val="ActionTimeArena"/>
        <w:rPr>
          <w:lang w:val="uk-UA"/>
        </w:rPr>
      </w:pPr>
      <w:r w:rsidRPr="00134933">
        <w:rPr>
          <w:lang w:val="uk-UA"/>
        </w:rPr>
        <w:t xml:space="preserve">екст. </w:t>
      </w:r>
      <w:r w:rsidRPr="005D257C">
        <w:rPr>
          <w:lang w:val="uk-UA"/>
        </w:rPr>
        <w:t>річка - день</w:t>
      </w:r>
    </w:p>
    <w:p w:rsidR="00841800" w:rsidRPr="00C27687" w:rsidRDefault="00C338D8" w:rsidP="00C338D8">
      <w:pPr>
        <w:pStyle w:val="ActionDescription"/>
        <w:rPr>
          <w:lang w:val="uk-UA"/>
        </w:rPr>
      </w:pPr>
      <w:r w:rsidRPr="00C27687">
        <w:rPr>
          <w:lang w:val="uk-UA"/>
        </w:rPr>
        <w:t xml:space="preserve">На </w:t>
      </w:r>
      <w:r w:rsidR="0049048B" w:rsidRPr="00C27687">
        <w:rPr>
          <w:lang w:val="uk-UA"/>
        </w:rPr>
        <w:t>бере</w:t>
      </w:r>
      <w:r w:rsidR="00582F4A" w:rsidRPr="00C27687">
        <w:rPr>
          <w:lang w:val="uk-UA"/>
        </w:rPr>
        <w:t>зі</w:t>
      </w:r>
      <w:r w:rsidR="0049048B" w:rsidRPr="00C27687">
        <w:rPr>
          <w:lang w:val="uk-UA"/>
        </w:rPr>
        <w:t xml:space="preserve"> вже знайомої річки</w:t>
      </w:r>
      <w:r w:rsidRPr="00C27687">
        <w:rPr>
          <w:lang w:val="uk-UA"/>
        </w:rPr>
        <w:t xml:space="preserve"> </w:t>
      </w:r>
      <w:r w:rsidR="00C27687" w:rsidRPr="00C27687">
        <w:rPr>
          <w:lang w:val="uk-UA"/>
        </w:rPr>
        <w:t xml:space="preserve">скупий улов з карасів, тарані тощо та </w:t>
      </w:r>
      <w:r w:rsidR="00841800" w:rsidRPr="00C27687">
        <w:rPr>
          <w:lang w:val="uk-UA"/>
        </w:rPr>
        <w:t>поодинокі РИБАЛКИ.</w:t>
      </w:r>
    </w:p>
    <w:p w:rsidR="0049048B" w:rsidRPr="00C27687" w:rsidRDefault="00841800" w:rsidP="00C338D8">
      <w:pPr>
        <w:pStyle w:val="ActionDescription"/>
        <w:rPr>
          <w:lang w:val="uk-UA"/>
        </w:rPr>
      </w:pPr>
      <w:r w:rsidRPr="00C27687">
        <w:rPr>
          <w:lang w:val="uk-UA"/>
        </w:rPr>
        <w:t xml:space="preserve">Трохи поодаль від них </w:t>
      </w:r>
      <w:r w:rsidR="0049048B" w:rsidRPr="00C27687">
        <w:rPr>
          <w:lang w:val="uk-UA"/>
        </w:rPr>
        <w:t xml:space="preserve">неохайний </w:t>
      </w:r>
      <w:r w:rsidR="00C338D8" w:rsidRPr="00C27687">
        <w:rPr>
          <w:lang w:val="uk-UA"/>
        </w:rPr>
        <w:t>Х</w:t>
      </w:r>
      <w:r w:rsidR="008734B2" w:rsidRPr="00C27687">
        <w:rPr>
          <w:lang w:val="uk-UA"/>
        </w:rPr>
        <w:t xml:space="preserve">лопчина </w:t>
      </w:r>
      <w:r w:rsidR="0049048B" w:rsidRPr="00C27687">
        <w:rPr>
          <w:lang w:val="uk-UA"/>
        </w:rPr>
        <w:t>у колись добро</w:t>
      </w:r>
      <w:r w:rsidR="0049048B" w:rsidRPr="00C27687">
        <w:rPr>
          <w:lang w:val="uk-UA"/>
        </w:rPr>
        <w:t>т</w:t>
      </w:r>
      <w:r w:rsidR="0049048B" w:rsidRPr="00C27687">
        <w:rPr>
          <w:lang w:val="uk-UA"/>
        </w:rPr>
        <w:t>ному але засмальцьованому вбрані</w:t>
      </w:r>
      <w:r w:rsidR="00C338D8" w:rsidRPr="00C27687">
        <w:rPr>
          <w:lang w:val="uk-UA"/>
        </w:rPr>
        <w:t xml:space="preserve"> </w:t>
      </w:r>
      <w:r w:rsidR="0049048B" w:rsidRPr="00C27687">
        <w:rPr>
          <w:lang w:val="uk-UA"/>
        </w:rPr>
        <w:t>вудить рибу.</w:t>
      </w:r>
    </w:p>
    <w:p w:rsidR="00841800" w:rsidRPr="00001B0C" w:rsidRDefault="00841800" w:rsidP="00C338D8">
      <w:pPr>
        <w:pStyle w:val="ActionDescription"/>
        <w:rPr>
          <w:lang w:val="uk-UA"/>
        </w:rPr>
      </w:pPr>
      <w:r w:rsidRPr="00C27687">
        <w:rPr>
          <w:lang w:val="uk-UA"/>
        </w:rPr>
        <w:t>Поплавок звично пірнає</w:t>
      </w:r>
      <w:r w:rsidR="00852EB7" w:rsidRPr="00C27687">
        <w:rPr>
          <w:lang w:val="uk-UA"/>
        </w:rPr>
        <w:t xml:space="preserve"> у руді хвилі</w:t>
      </w:r>
      <w:r w:rsidRPr="00C27687">
        <w:rPr>
          <w:lang w:val="uk-UA"/>
        </w:rPr>
        <w:t>.</w:t>
      </w:r>
    </w:p>
    <w:p w:rsidR="00016107" w:rsidRPr="00001B0C" w:rsidRDefault="00841800" w:rsidP="00841800">
      <w:pPr>
        <w:pStyle w:val="ActionDescription"/>
        <w:rPr>
          <w:lang w:val="uk-UA"/>
        </w:rPr>
      </w:pPr>
      <w:r w:rsidRPr="00001B0C">
        <w:rPr>
          <w:lang w:val="uk-UA"/>
        </w:rPr>
        <w:t xml:space="preserve">Хлопчина смикає </w:t>
      </w:r>
      <w:r w:rsidR="00C27687" w:rsidRPr="00001B0C">
        <w:rPr>
          <w:lang w:val="uk-UA"/>
        </w:rPr>
        <w:t>саморобну(зношену)</w:t>
      </w:r>
      <w:r w:rsidRPr="00001B0C">
        <w:rPr>
          <w:lang w:val="uk-UA"/>
        </w:rPr>
        <w:t xml:space="preserve"> вудку, </w:t>
      </w:r>
      <w:r w:rsidR="00C27687" w:rsidRPr="00001B0C">
        <w:rPr>
          <w:lang w:val="uk-UA"/>
        </w:rPr>
        <w:t>що</w:t>
      </w:r>
      <w:r w:rsidRPr="00001B0C">
        <w:rPr>
          <w:lang w:val="uk-UA"/>
        </w:rPr>
        <w:t xml:space="preserve"> </w:t>
      </w:r>
      <w:r w:rsidR="00C27687" w:rsidRPr="00001B0C">
        <w:rPr>
          <w:lang w:val="uk-UA"/>
        </w:rPr>
        <w:t>характерно</w:t>
      </w:r>
      <w:r w:rsidRPr="00001B0C">
        <w:rPr>
          <w:lang w:val="uk-UA"/>
        </w:rPr>
        <w:t xml:space="preserve"> гнеться, вказуючи на вагу улову</w:t>
      </w:r>
    </w:p>
    <w:p w:rsidR="00016107" w:rsidRPr="00016107" w:rsidRDefault="00016107" w:rsidP="005B16B4">
      <w:pPr>
        <w:pStyle w:val="ActionDescription"/>
        <w:rPr>
          <w:lang w:val="uk-UA"/>
        </w:rPr>
      </w:pPr>
      <w:r w:rsidRPr="00001B0C">
        <w:rPr>
          <w:lang w:val="uk-UA"/>
        </w:rPr>
        <w:lastRenderedPageBreak/>
        <w:t>що не проминає повз увагу рибалок</w:t>
      </w:r>
    </w:p>
    <w:p w:rsidR="00016107" w:rsidRPr="0018383A" w:rsidRDefault="00841800" w:rsidP="00841800">
      <w:pPr>
        <w:pStyle w:val="ActionDescription"/>
        <w:rPr>
          <w:lang w:val="uk-UA"/>
        </w:rPr>
      </w:pPr>
      <w:r w:rsidRPr="0018383A">
        <w:rPr>
          <w:lang w:val="uk-UA"/>
        </w:rPr>
        <w:t>Хлопчина зосереджується</w:t>
      </w:r>
      <w:r w:rsidR="00C27687">
        <w:rPr>
          <w:lang w:val="uk-UA"/>
        </w:rPr>
        <w:t xml:space="preserve"> та дещо напружено мотає лесу</w:t>
      </w:r>
    </w:p>
    <w:p w:rsidR="00841800" w:rsidRPr="0018383A" w:rsidRDefault="00016107" w:rsidP="00841800">
      <w:pPr>
        <w:pStyle w:val="ActionDescription"/>
        <w:rPr>
          <w:lang w:val="uk-UA"/>
        </w:rPr>
      </w:pPr>
      <w:r w:rsidRPr="0018383A">
        <w:rPr>
          <w:lang w:val="uk-UA"/>
        </w:rPr>
        <w:t>З</w:t>
      </w:r>
      <w:r w:rsidR="00841800" w:rsidRPr="0018383A">
        <w:rPr>
          <w:lang w:val="uk-UA"/>
        </w:rPr>
        <w:t xml:space="preserve"> води показується голова незвичайної рибини. По всьому (сяйву, кольору, формі)</w:t>
      </w:r>
      <w:r w:rsidR="00C27687" w:rsidRPr="00C27687">
        <w:rPr>
          <w:lang w:val="ru-RU"/>
        </w:rPr>
        <w:t>видно</w:t>
      </w:r>
      <w:r w:rsidR="00841800" w:rsidRPr="0018383A">
        <w:rPr>
          <w:lang w:val="uk-UA"/>
        </w:rPr>
        <w:t>, що ця рибина якийсь мутант</w:t>
      </w:r>
      <w:r w:rsidRPr="0018383A">
        <w:rPr>
          <w:lang w:val="uk-UA"/>
        </w:rPr>
        <w:t>а.</w:t>
      </w:r>
    </w:p>
    <w:p w:rsidR="00016107" w:rsidRPr="00846BF8" w:rsidRDefault="00016107" w:rsidP="00016107">
      <w:pPr>
        <w:pStyle w:val="ActionDescription"/>
        <w:rPr>
          <w:lang w:val="uk-UA"/>
        </w:rPr>
      </w:pPr>
      <w:r w:rsidRPr="00846BF8">
        <w:rPr>
          <w:lang w:val="uk-UA"/>
        </w:rPr>
        <w:t xml:space="preserve">Незвичне сяйво голови риби заполоняє </w:t>
      </w:r>
      <w:r w:rsidR="00C27687" w:rsidRPr="00846BF8">
        <w:rPr>
          <w:lang w:val="uk-UA"/>
        </w:rPr>
        <w:t xml:space="preserve">руду </w:t>
      </w:r>
      <w:r w:rsidRPr="00846BF8">
        <w:rPr>
          <w:lang w:val="uk-UA"/>
        </w:rPr>
        <w:t>поверхню води.</w:t>
      </w:r>
    </w:p>
    <w:p w:rsidR="00016107" w:rsidRPr="00846BF8" w:rsidRDefault="00016107" w:rsidP="00016107">
      <w:pPr>
        <w:pStyle w:val="ActionTimeArena"/>
        <w:rPr>
          <w:lang w:val="uk-UA"/>
        </w:rPr>
      </w:pPr>
      <w:r w:rsidRPr="00846BF8">
        <w:rPr>
          <w:lang w:val="uk-UA"/>
        </w:rPr>
        <w:t xml:space="preserve">інт. </w:t>
      </w:r>
      <w:r w:rsidR="003E7D10" w:rsidRPr="00846BF8">
        <w:rPr>
          <w:lang w:val="uk-UA"/>
        </w:rPr>
        <w:t>занедбана споруда</w:t>
      </w:r>
      <w:r w:rsidRPr="00846BF8">
        <w:rPr>
          <w:lang w:val="uk-UA"/>
        </w:rPr>
        <w:t xml:space="preserve"> - вечір</w:t>
      </w:r>
    </w:p>
    <w:p w:rsidR="0018383A" w:rsidRPr="00846BF8" w:rsidRDefault="00846BF8" w:rsidP="00AF49A2">
      <w:pPr>
        <w:pStyle w:val="ActionDescription"/>
        <w:rPr>
          <w:lang w:val="uk-UA"/>
        </w:rPr>
      </w:pPr>
      <w:r w:rsidRPr="00846BF8">
        <w:rPr>
          <w:lang w:val="uk-UA"/>
        </w:rPr>
        <w:t>Тріскотить багаття</w:t>
      </w:r>
      <w:r w:rsidR="003E7D10" w:rsidRPr="00846BF8">
        <w:rPr>
          <w:lang w:val="uk-UA"/>
        </w:rPr>
        <w:t xml:space="preserve"> </w:t>
      </w:r>
      <w:r w:rsidRPr="00846BF8">
        <w:rPr>
          <w:lang w:val="uk-UA"/>
        </w:rPr>
        <w:t xml:space="preserve">посеред </w:t>
      </w:r>
      <w:r w:rsidR="003E7D10" w:rsidRPr="00846BF8">
        <w:rPr>
          <w:lang w:val="uk-UA"/>
        </w:rPr>
        <w:t>занедбан</w:t>
      </w:r>
      <w:r w:rsidRPr="00846BF8">
        <w:rPr>
          <w:lang w:val="uk-UA"/>
        </w:rPr>
        <w:t>ої</w:t>
      </w:r>
      <w:r w:rsidR="003E7D10" w:rsidRPr="00846BF8">
        <w:rPr>
          <w:lang w:val="uk-UA"/>
        </w:rPr>
        <w:t xml:space="preserve"> </w:t>
      </w:r>
      <w:r w:rsidR="0018383A" w:rsidRPr="00846BF8">
        <w:rPr>
          <w:lang w:val="uk-UA"/>
        </w:rPr>
        <w:t>кімнат</w:t>
      </w:r>
      <w:r w:rsidRPr="00846BF8">
        <w:rPr>
          <w:lang w:val="uk-UA"/>
        </w:rPr>
        <w:t>и,</w:t>
      </w:r>
      <w:r w:rsidR="0018383A" w:rsidRPr="00846BF8">
        <w:rPr>
          <w:lang w:val="uk-UA"/>
        </w:rPr>
        <w:t xml:space="preserve"> </w:t>
      </w:r>
      <w:r w:rsidRPr="00846BF8">
        <w:rPr>
          <w:lang w:val="uk-UA"/>
        </w:rPr>
        <w:t>н</w:t>
      </w:r>
      <w:r w:rsidR="0018383A" w:rsidRPr="00846BF8">
        <w:rPr>
          <w:lang w:val="uk-UA"/>
        </w:rPr>
        <w:t>а</w:t>
      </w:r>
      <w:r w:rsidR="00AF49A2" w:rsidRPr="00846BF8">
        <w:rPr>
          <w:lang w:val="uk-UA"/>
        </w:rPr>
        <w:t xml:space="preserve"> </w:t>
      </w:r>
      <w:r w:rsidRPr="00846BF8">
        <w:rPr>
          <w:lang w:val="uk-UA"/>
        </w:rPr>
        <w:t>як</w:t>
      </w:r>
      <w:r w:rsidR="00AF49A2" w:rsidRPr="00846BF8">
        <w:rPr>
          <w:lang w:val="uk-UA"/>
        </w:rPr>
        <w:t>ому якраз досмажується вочевидь раніше зловлен</w:t>
      </w:r>
      <w:r w:rsidR="0018383A" w:rsidRPr="00846BF8">
        <w:rPr>
          <w:lang w:val="uk-UA"/>
        </w:rPr>
        <w:t>а</w:t>
      </w:r>
      <w:r w:rsidR="00AF49A2" w:rsidRPr="00846BF8">
        <w:rPr>
          <w:lang w:val="uk-UA"/>
        </w:rPr>
        <w:t xml:space="preserve"> </w:t>
      </w:r>
      <w:r w:rsidR="0018383A" w:rsidRPr="00846BF8">
        <w:rPr>
          <w:lang w:val="uk-UA"/>
        </w:rPr>
        <w:t>мутанта.</w:t>
      </w:r>
    </w:p>
    <w:p w:rsidR="00AF49A2" w:rsidRPr="00846BF8" w:rsidRDefault="00AF49A2" w:rsidP="003E7D10">
      <w:pPr>
        <w:pStyle w:val="ActionDescription"/>
        <w:rPr>
          <w:lang w:val="uk-UA"/>
        </w:rPr>
      </w:pPr>
      <w:r w:rsidRPr="00846BF8">
        <w:rPr>
          <w:lang w:val="uk-UA"/>
        </w:rPr>
        <w:t>Хлоп</w:t>
      </w:r>
      <w:r w:rsidR="0018383A" w:rsidRPr="00846BF8">
        <w:rPr>
          <w:lang w:val="uk-UA"/>
        </w:rPr>
        <w:t>чина</w:t>
      </w:r>
      <w:r w:rsidRPr="00846BF8">
        <w:rPr>
          <w:lang w:val="uk-UA"/>
        </w:rPr>
        <w:t xml:space="preserve"> </w:t>
      </w:r>
      <w:r w:rsidR="003E7D10" w:rsidRPr="00846BF8">
        <w:rPr>
          <w:lang w:val="uk-UA"/>
        </w:rPr>
        <w:t>схилившись над багаттям перевертає жердину з м</w:t>
      </w:r>
      <w:r w:rsidR="003E7D10" w:rsidRPr="00846BF8">
        <w:rPr>
          <w:lang w:val="uk-UA"/>
        </w:rPr>
        <w:t>у</w:t>
      </w:r>
      <w:r w:rsidR="003E7D10" w:rsidRPr="00846BF8">
        <w:rPr>
          <w:lang w:val="uk-UA"/>
        </w:rPr>
        <w:t>тантом, відрива</w:t>
      </w:r>
      <w:r w:rsidR="00846BF8" w:rsidRPr="00846BF8">
        <w:rPr>
          <w:lang w:val="uk-UA"/>
        </w:rPr>
        <w:t>є</w:t>
      </w:r>
      <w:r w:rsidR="003E7D10" w:rsidRPr="00846BF8">
        <w:rPr>
          <w:lang w:val="uk-UA"/>
        </w:rPr>
        <w:t xml:space="preserve"> шматочки </w:t>
      </w:r>
      <w:r w:rsidR="008B652A" w:rsidRPr="00846BF8">
        <w:rPr>
          <w:lang w:val="uk-UA"/>
        </w:rPr>
        <w:t xml:space="preserve">від сяючого окістя </w:t>
      </w:r>
      <w:r w:rsidR="003E7D10" w:rsidRPr="00846BF8">
        <w:rPr>
          <w:lang w:val="uk-UA"/>
        </w:rPr>
        <w:t xml:space="preserve">та ласує </w:t>
      </w:r>
      <w:r w:rsidR="00846BF8" w:rsidRPr="00846BF8">
        <w:rPr>
          <w:lang w:val="uk-UA"/>
        </w:rPr>
        <w:t>їх</w:t>
      </w:r>
      <w:r w:rsidR="003E7D10" w:rsidRPr="00846BF8">
        <w:rPr>
          <w:lang w:val="uk-UA"/>
        </w:rPr>
        <w:t>.</w:t>
      </w:r>
    </w:p>
    <w:p w:rsidR="003E7D10" w:rsidRPr="00846BF8" w:rsidRDefault="003E7D10" w:rsidP="003E7D10">
      <w:pPr>
        <w:pStyle w:val="ActionTimeArena"/>
        <w:rPr>
          <w:lang w:val="uk-UA"/>
        </w:rPr>
      </w:pPr>
      <w:r w:rsidRPr="00846BF8">
        <w:rPr>
          <w:lang w:val="uk-UA"/>
        </w:rPr>
        <w:t xml:space="preserve">інт. салон авто - </w:t>
      </w:r>
      <w:r w:rsidR="008B652A" w:rsidRPr="00846BF8">
        <w:rPr>
          <w:lang w:val="uk-UA"/>
        </w:rPr>
        <w:t>вечір</w:t>
      </w:r>
    </w:p>
    <w:p w:rsidR="003E7D10" w:rsidRPr="00846BF8" w:rsidRDefault="00846BF8" w:rsidP="003E7D10">
      <w:pPr>
        <w:pStyle w:val="ActionDescription"/>
        <w:rPr>
          <w:lang w:val="uk-UA"/>
        </w:rPr>
      </w:pPr>
      <w:r w:rsidRPr="00846BF8">
        <w:rPr>
          <w:lang w:val="uk-UA"/>
        </w:rPr>
        <w:t>С</w:t>
      </w:r>
      <w:r w:rsidR="00BD4FA5" w:rsidRPr="00846BF8">
        <w:rPr>
          <w:lang w:val="uk-UA"/>
        </w:rPr>
        <w:t xml:space="preserve">олідний </w:t>
      </w:r>
      <w:r w:rsidR="003E7D10" w:rsidRPr="00846BF8">
        <w:rPr>
          <w:lang w:val="uk-UA"/>
        </w:rPr>
        <w:t>ЧОЛОВІК(45-50)</w:t>
      </w:r>
      <w:r w:rsidR="00BD4FA5" w:rsidRPr="00846BF8">
        <w:rPr>
          <w:lang w:val="uk-UA"/>
        </w:rPr>
        <w:t xml:space="preserve">кермує </w:t>
      </w:r>
      <w:r w:rsidRPr="00846BF8">
        <w:rPr>
          <w:lang w:val="uk-UA"/>
        </w:rPr>
        <w:t>файне</w:t>
      </w:r>
      <w:r w:rsidR="00BD4FA5" w:rsidRPr="00846BF8">
        <w:rPr>
          <w:lang w:val="uk-UA"/>
        </w:rPr>
        <w:t xml:space="preserve"> авто</w:t>
      </w:r>
      <w:r w:rsidRPr="00846BF8">
        <w:rPr>
          <w:lang w:val="uk-UA"/>
        </w:rPr>
        <w:t>, поруч вродлива, але стомлена тугою-турботою ЖІНКА (40-45)</w:t>
      </w:r>
      <w:r w:rsidR="00B9426C" w:rsidRPr="00846BF8">
        <w:rPr>
          <w:lang w:val="uk-UA"/>
        </w:rPr>
        <w:t xml:space="preserve">. Радіоприймач оповідає гумореску Жванецького </w:t>
      </w:r>
      <w:r w:rsidR="00B9426C" w:rsidRPr="00DC0302">
        <w:rPr>
          <w:lang w:val="uk-UA"/>
        </w:rPr>
        <w:t xml:space="preserve">про </w:t>
      </w:r>
      <w:r w:rsidR="00DC0302" w:rsidRPr="00DC0302">
        <w:rPr>
          <w:lang w:val="uk-UA"/>
        </w:rPr>
        <w:t>чесних</w:t>
      </w:r>
      <w:r w:rsidR="00DC0302" w:rsidRPr="00DC0302">
        <w:rPr>
          <w:lang w:val="ru-RU"/>
        </w:rPr>
        <w:t xml:space="preserve"> </w:t>
      </w:r>
      <w:r w:rsidR="00B9426C" w:rsidRPr="00846BF8">
        <w:rPr>
          <w:lang w:val="uk-UA"/>
        </w:rPr>
        <w:t>людей,</w:t>
      </w:r>
      <w:r w:rsidR="00BD4FA5" w:rsidRPr="00846BF8">
        <w:rPr>
          <w:lang w:val="uk-UA"/>
        </w:rPr>
        <w:t xml:space="preserve"> </w:t>
      </w:r>
      <w:r w:rsidR="00B9426C" w:rsidRPr="00846BF8">
        <w:rPr>
          <w:lang w:val="uk-UA"/>
        </w:rPr>
        <w:t xml:space="preserve">чутно сміх слухачів, </w:t>
      </w:r>
      <w:r w:rsidR="00BD4FA5" w:rsidRPr="00846BF8">
        <w:rPr>
          <w:lang w:val="uk-UA"/>
        </w:rPr>
        <w:t>коли…</w:t>
      </w:r>
    </w:p>
    <w:p w:rsidR="00BD4FA5" w:rsidRPr="00846BF8" w:rsidRDefault="00BD4FA5" w:rsidP="00BD4FA5">
      <w:pPr>
        <w:pStyle w:val="ActionDescription"/>
        <w:rPr>
          <w:lang w:val="uk-UA"/>
        </w:rPr>
      </w:pPr>
      <w:r w:rsidRPr="00846BF8">
        <w:rPr>
          <w:lang w:val="uk-UA"/>
        </w:rPr>
        <w:t>Лунає мобільн</w:t>
      </w:r>
      <w:r w:rsidR="008B652A" w:rsidRPr="00846BF8">
        <w:rPr>
          <w:lang w:val="uk-UA"/>
        </w:rPr>
        <w:t>ий</w:t>
      </w:r>
      <w:r w:rsidRPr="00846BF8">
        <w:rPr>
          <w:lang w:val="uk-UA"/>
        </w:rPr>
        <w:t xml:space="preserve"> й </w:t>
      </w:r>
      <w:r w:rsidR="001F1425" w:rsidRPr="00846BF8">
        <w:rPr>
          <w:lang w:val="uk-UA"/>
        </w:rPr>
        <w:t>чоловік</w:t>
      </w:r>
      <w:r w:rsidRPr="00846BF8">
        <w:rPr>
          <w:lang w:val="uk-UA"/>
        </w:rPr>
        <w:t xml:space="preserve"> підіймає слухавку</w:t>
      </w:r>
    </w:p>
    <w:p w:rsidR="00BD4FA5" w:rsidRPr="008B652A" w:rsidRDefault="00BD4FA5" w:rsidP="00BD4FA5">
      <w:pPr>
        <w:pStyle w:val="HeroName"/>
        <w:rPr>
          <w:lang w:val="uk-UA"/>
        </w:rPr>
      </w:pPr>
      <w:r w:rsidRPr="008B652A">
        <w:rPr>
          <w:lang w:val="uk-UA"/>
        </w:rPr>
        <w:t>чоловік</w:t>
      </w:r>
    </w:p>
    <w:p w:rsidR="00BD4FA5" w:rsidRPr="00846BF8" w:rsidRDefault="00BD4FA5" w:rsidP="00BD4FA5">
      <w:pPr>
        <w:pStyle w:val="HeroReplica"/>
        <w:rPr>
          <w:lang w:val="uk-UA"/>
        </w:rPr>
      </w:pPr>
      <w:r w:rsidRPr="008B652A">
        <w:rPr>
          <w:lang w:val="uk-UA"/>
        </w:rPr>
        <w:t>Вітаю, радий чути</w:t>
      </w:r>
      <w:r w:rsidR="00846BF8">
        <w:rPr>
          <w:lang w:val="uk-UA"/>
        </w:rPr>
        <w:t>…</w:t>
      </w:r>
      <w:r w:rsidRPr="008B652A">
        <w:rPr>
          <w:lang w:val="uk-UA"/>
        </w:rPr>
        <w:t xml:space="preserve"> </w:t>
      </w:r>
      <w:r w:rsidR="00846BF8" w:rsidRPr="00846BF8">
        <w:rPr>
          <w:lang w:val="uk-UA"/>
        </w:rPr>
        <w:t>Кермую, то ж</w:t>
      </w:r>
      <w:r w:rsidRPr="00846BF8">
        <w:rPr>
          <w:lang w:val="uk-UA"/>
        </w:rPr>
        <w:t xml:space="preserve"> наберу згодом</w:t>
      </w:r>
    </w:p>
    <w:p w:rsidR="00BD4FA5" w:rsidRPr="008B652A" w:rsidRDefault="00BD4FA5" w:rsidP="00BD4FA5">
      <w:pPr>
        <w:pStyle w:val="HeroContinue"/>
        <w:rPr>
          <w:lang w:val="uk-UA"/>
        </w:rPr>
      </w:pPr>
      <w:r w:rsidRPr="008B652A">
        <w:rPr>
          <w:lang w:val="uk-UA"/>
        </w:rPr>
        <w:t>(слухає)</w:t>
      </w:r>
    </w:p>
    <w:p w:rsidR="00BD4FA5" w:rsidRPr="008B652A" w:rsidRDefault="00BD4FA5" w:rsidP="00BD4FA5">
      <w:pPr>
        <w:pStyle w:val="HeroReplica"/>
        <w:rPr>
          <w:lang w:val="uk-UA"/>
        </w:rPr>
      </w:pPr>
      <w:r w:rsidRPr="008B652A">
        <w:rPr>
          <w:lang w:val="uk-UA"/>
        </w:rPr>
        <w:t>Важлива новина кажеш?</w:t>
      </w:r>
    </w:p>
    <w:p w:rsidR="001F1425" w:rsidRPr="008B652A" w:rsidRDefault="001F1425" w:rsidP="001F1425">
      <w:pPr>
        <w:rPr>
          <w:lang w:val="uk-UA"/>
        </w:rPr>
      </w:pPr>
      <w:r w:rsidRPr="008B652A">
        <w:rPr>
          <w:lang w:val="uk-UA"/>
        </w:rPr>
        <w:t xml:space="preserve">Чоловік все </w:t>
      </w:r>
      <w:r w:rsidR="00B9426C" w:rsidRPr="00B9426C">
        <w:rPr>
          <w:lang w:val="uk-UA"/>
        </w:rPr>
        <w:t>уваж</w:t>
      </w:r>
      <w:r w:rsidRPr="008B652A">
        <w:rPr>
          <w:lang w:val="uk-UA"/>
        </w:rPr>
        <w:t xml:space="preserve">ніше </w:t>
      </w:r>
      <w:r w:rsidR="00B9426C" w:rsidRPr="00B9426C">
        <w:rPr>
          <w:lang w:val="uk-UA"/>
        </w:rPr>
        <w:t>в</w:t>
      </w:r>
      <w:r w:rsidRPr="008B652A">
        <w:rPr>
          <w:lang w:val="uk-UA"/>
        </w:rPr>
        <w:t>слух</w:t>
      </w:r>
      <w:r w:rsidR="00B9426C" w:rsidRPr="00B9426C">
        <w:rPr>
          <w:lang w:val="uk-UA"/>
        </w:rPr>
        <w:t>овується</w:t>
      </w:r>
      <w:r w:rsidRPr="008B652A">
        <w:rPr>
          <w:lang w:val="uk-UA"/>
        </w:rPr>
        <w:t xml:space="preserve"> та озира</w:t>
      </w:r>
      <w:r w:rsidR="00F22AA3" w:rsidRPr="00F22AA3">
        <w:rPr>
          <w:lang w:val="uk-UA"/>
        </w:rPr>
        <w:t>єть</w:t>
      </w:r>
      <w:r w:rsidRPr="008B652A">
        <w:rPr>
          <w:lang w:val="uk-UA"/>
        </w:rPr>
        <w:t>ся, шукаючи вільне місце на узбіччі й знайшовши скеровує туди авто.</w:t>
      </w:r>
    </w:p>
    <w:p w:rsidR="001F1425" w:rsidRPr="008B652A" w:rsidRDefault="001F1425" w:rsidP="001F1425">
      <w:pPr>
        <w:pStyle w:val="HeroName"/>
        <w:rPr>
          <w:lang w:val="uk-UA"/>
        </w:rPr>
      </w:pPr>
      <w:r w:rsidRPr="008B652A">
        <w:rPr>
          <w:lang w:val="uk-UA"/>
        </w:rPr>
        <w:t>ЧОЛОВІК</w:t>
      </w:r>
    </w:p>
    <w:p w:rsidR="00BD4FA5" w:rsidRPr="00001B0C" w:rsidRDefault="001F1425" w:rsidP="008B652A">
      <w:pPr>
        <w:pStyle w:val="HeroReplica"/>
        <w:rPr>
          <w:lang w:val="uk-UA"/>
        </w:rPr>
      </w:pPr>
      <w:r w:rsidRPr="008B652A">
        <w:rPr>
          <w:lang w:val="uk-UA"/>
        </w:rPr>
        <w:t xml:space="preserve">Я </w:t>
      </w:r>
      <w:r w:rsidR="005C30C9" w:rsidRPr="005C30C9">
        <w:rPr>
          <w:lang w:val="ru-RU"/>
        </w:rPr>
        <w:t xml:space="preserve">все </w:t>
      </w:r>
      <w:r w:rsidRPr="008B652A">
        <w:rPr>
          <w:lang w:val="uk-UA"/>
        </w:rPr>
        <w:t xml:space="preserve">зрозумів. За мною </w:t>
      </w:r>
      <w:r w:rsidR="005C30C9" w:rsidRPr="005C30C9">
        <w:rPr>
          <w:lang w:val="ru-RU"/>
        </w:rPr>
        <w:t xml:space="preserve">не </w:t>
      </w:r>
      <w:r w:rsidR="005C30C9" w:rsidRPr="00001B0C">
        <w:rPr>
          <w:lang w:val="uk-UA"/>
        </w:rPr>
        <w:t>за</w:t>
      </w:r>
      <w:r w:rsidR="00001B0C" w:rsidRPr="00001B0C">
        <w:rPr>
          <w:lang w:val="uk-UA"/>
        </w:rPr>
        <w:t>і</w:t>
      </w:r>
      <w:r w:rsidR="005C30C9" w:rsidRPr="00001B0C">
        <w:rPr>
          <w:lang w:val="uk-UA"/>
        </w:rPr>
        <w:t>ржавіє</w:t>
      </w:r>
      <w:r w:rsidRPr="00001B0C">
        <w:rPr>
          <w:lang w:val="uk-UA"/>
        </w:rPr>
        <w:t>.</w:t>
      </w:r>
    </w:p>
    <w:p w:rsidR="008B652A" w:rsidRPr="008B652A" w:rsidRDefault="008B652A" w:rsidP="008B652A">
      <w:pPr>
        <w:pStyle w:val="HeroReplica"/>
        <w:rPr>
          <w:lang w:val="uk-UA"/>
        </w:rPr>
      </w:pPr>
      <w:r w:rsidRPr="00001B0C">
        <w:rPr>
          <w:lang w:val="uk-UA"/>
        </w:rPr>
        <w:t>(кладе слухавку</w:t>
      </w:r>
      <w:r w:rsidRPr="008B652A">
        <w:rPr>
          <w:lang w:val="uk-UA"/>
        </w:rPr>
        <w:t xml:space="preserve"> й до жінки)</w:t>
      </w:r>
    </w:p>
    <w:p w:rsidR="00BD4FA5" w:rsidRPr="003B55F3" w:rsidRDefault="001F1425" w:rsidP="008B652A">
      <w:pPr>
        <w:pStyle w:val="HeroReplica"/>
        <w:rPr>
          <w:lang w:val="uk-UA"/>
        </w:rPr>
      </w:pPr>
      <w:r w:rsidRPr="008B652A">
        <w:rPr>
          <w:lang w:val="uk-UA"/>
        </w:rPr>
        <w:t xml:space="preserve">Гарна новина люба! Бачили твого </w:t>
      </w:r>
      <w:r w:rsidR="005C30C9">
        <w:rPr>
          <w:lang w:val="uk-UA"/>
        </w:rPr>
        <w:t>пройдисвіта.</w:t>
      </w:r>
    </w:p>
    <w:p w:rsidR="001F1425" w:rsidRPr="003B55F3" w:rsidRDefault="001F1425" w:rsidP="008B652A">
      <w:pPr>
        <w:pStyle w:val="ActionDescription"/>
        <w:rPr>
          <w:lang w:val="uk-UA"/>
        </w:rPr>
      </w:pPr>
      <w:r w:rsidRPr="003B55F3">
        <w:rPr>
          <w:lang w:val="uk-UA"/>
        </w:rPr>
        <w:t xml:space="preserve">Жінка </w:t>
      </w:r>
      <w:r w:rsidR="008B652A" w:rsidRPr="003B55F3">
        <w:rPr>
          <w:lang w:val="uk-UA"/>
        </w:rPr>
        <w:t>помітно збентеж</w:t>
      </w:r>
      <w:r w:rsidR="004A202B">
        <w:rPr>
          <w:lang w:val="uk-UA"/>
        </w:rPr>
        <w:t>ується</w:t>
      </w:r>
      <w:r w:rsidR="004A202B">
        <w:t>.</w:t>
      </w:r>
    </w:p>
    <w:p w:rsidR="001F1425" w:rsidRPr="003B55F3" w:rsidRDefault="001F1425" w:rsidP="001F1425">
      <w:pPr>
        <w:pStyle w:val="ActionTimeArena"/>
        <w:rPr>
          <w:lang w:val="uk-UA"/>
        </w:rPr>
      </w:pPr>
      <w:r w:rsidRPr="003B55F3">
        <w:rPr>
          <w:lang w:val="uk-UA"/>
        </w:rPr>
        <w:t xml:space="preserve">інт. занедбана споруда - </w:t>
      </w:r>
      <w:r w:rsidR="009920C3" w:rsidRPr="003B55F3">
        <w:rPr>
          <w:lang w:val="uk-UA"/>
        </w:rPr>
        <w:t>вечір</w:t>
      </w:r>
    </w:p>
    <w:p w:rsidR="00134933" w:rsidRPr="003B55F3" w:rsidRDefault="005C339E" w:rsidP="005C339E">
      <w:pPr>
        <w:pStyle w:val="ActionDescription"/>
        <w:rPr>
          <w:lang w:val="uk-UA"/>
        </w:rPr>
      </w:pPr>
      <w:r w:rsidRPr="003B55F3">
        <w:rPr>
          <w:lang w:val="uk-UA"/>
        </w:rPr>
        <w:t xml:space="preserve">Хлопчина </w:t>
      </w:r>
      <w:r w:rsidR="00DE2F31" w:rsidRPr="00DE2F31">
        <w:rPr>
          <w:lang w:val="uk-UA"/>
        </w:rPr>
        <w:t>(</w:t>
      </w:r>
      <w:r w:rsidR="00134933" w:rsidRPr="003B55F3">
        <w:rPr>
          <w:lang w:val="uk-UA"/>
        </w:rPr>
        <w:t>вочевидь після смачної вечері</w:t>
      </w:r>
      <w:r w:rsidR="00DE2F31" w:rsidRPr="00DE2F31">
        <w:rPr>
          <w:lang w:val="uk-UA"/>
        </w:rPr>
        <w:t>)</w:t>
      </w:r>
      <w:r w:rsidR="00134933" w:rsidRPr="003B55F3">
        <w:rPr>
          <w:lang w:val="uk-UA"/>
        </w:rPr>
        <w:t xml:space="preserve"> на занедбаній к</w:t>
      </w:r>
      <w:r w:rsidR="00134933" w:rsidRPr="003B55F3">
        <w:rPr>
          <w:lang w:val="uk-UA"/>
        </w:rPr>
        <w:t>а</w:t>
      </w:r>
      <w:r w:rsidR="00134933" w:rsidRPr="003B55F3">
        <w:rPr>
          <w:lang w:val="uk-UA"/>
        </w:rPr>
        <w:t>напі розглядає сяюче окістя голови мутанти, що красою н</w:t>
      </w:r>
      <w:r w:rsidR="00134933" w:rsidRPr="003B55F3">
        <w:rPr>
          <w:lang w:val="uk-UA"/>
        </w:rPr>
        <w:t>а</w:t>
      </w:r>
      <w:r w:rsidR="00134933" w:rsidRPr="003B55F3">
        <w:rPr>
          <w:lang w:val="uk-UA"/>
        </w:rPr>
        <w:t>гадує смарагд чи щось подібне.</w:t>
      </w:r>
    </w:p>
    <w:p w:rsidR="00D216D5" w:rsidRPr="00DE2F31" w:rsidRDefault="00DE2F31" w:rsidP="00134933">
      <w:pPr>
        <w:pStyle w:val="ActionDescription"/>
        <w:rPr>
          <w:lang w:val="uk-UA"/>
        </w:rPr>
      </w:pPr>
      <w:r w:rsidRPr="00DE2F31">
        <w:rPr>
          <w:lang w:val="uk-UA"/>
        </w:rPr>
        <w:t>Ч</w:t>
      </w:r>
      <w:r w:rsidR="005C339E" w:rsidRPr="00DE2F31">
        <w:rPr>
          <w:lang w:val="uk-UA"/>
        </w:rPr>
        <w:t>утно шарудіння та приглушен</w:t>
      </w:r>
      <w:r w:rsidRPr="00DE2F31">
        <w:rPr>
          <w:lang w:val="uk-UA"/>
        </w:rPr>
        <w:t>і</w:t>
      </w:r>
      <w:r w:rsidR="005C339E" w:rsidRPr="00DE2F31">
        <w:rPr>
          <w:lang w:val="uk-UA"/>
        </w:rPr>
        <w:t xml:space="preserve"> кро</w:t>
      </w:r>
      <w:r w:rsidR="00134933" w:rsidRPr="00DE2F31">
        <w:rPr>
          <w:lang w:val="uk-UA"/>
        </w:rPr>
        <w:t>к</w:t>
      </w:r>
      <w:r w:rsidRPr="00DE2F31">
        <w:rPr>
          <w:lang w:val="uk-UA"/>
        </w:rPr>
        <w:t>и</w:t>
      </w:r>
      <w:r w:rsidR="00134933" w:rsidRPr="00DE2F31">
        <w:rPr>
          <w:lang w:val="uk-UA"/>
        </w:rPr>
        <w:t xml:space="preserve"> й хлопчина вслухов</w:t>
      </w:r>
      <w:r w:rsidR="00134933" w:rsidRPr="00DE2F31">
        <w:rPr>
          <w:lang w:val="uk-UA"/>
        </w:rPr>
        <w:t>у</w:t>
      </w:r>
      <w:r w:rsidR="00134933" w:rsidRPr="00DE2F31">
        <w:rPr>
          <w:lang w:val="uk-UA"/>
        </w:rPr>
        <w:t>ється</w:t>
      </w:r>
      <w:r w:rsidRPr="00DE2F31">
        <w:rPr>
          <w:lang w:val="uk-UA"/>
        </w:rPr>
        <w:t xml:space="preserve"> та х</w:t>
      </w:r>
      <w:r w:rsidR="00134933" w:rsidRPr="00DE2F31">
        <w:rPr>
          <w:lang w:val="uk-UA"/>
        </w:rPr>
        <w:t xml:space="preserve">оває окістя </w:t>
      </w:r>
      <w:r w:rsidR="003B55F3" w:rsidRPr="00DE2F31">
        <w:rPr>
          <w:lang w:val="uk-UA"/>
        </w:rPr>
        <w:t>в дірку на канапі</w:t>
      </w:r>
      <w:r w:rsidRPr="00DE2F31">
        <w:rPr>
          <w:lang w:val="uk-UA"/>
        </w:rPr>
        <w:t>.</w:t>
      </w:r>
      <w:r w:rsidR="00134933" w:rsidRPr="00DE2F31">
        <w:rPr>
          <w:lang w:val="uk-UA"/>
        </w:rPr>
        <w:t xml:space="preserve"> </w:t>
      </w:r>
      <w:r w:rsidRPr="00DE2F31">
        <w:rPr>
          <w:lang w:val="uk-UA"/>
        </w:rPr>
        <w:t>О</w:t>
      </w:r>
      <w:r w:rsidR="005C339E" w:rsidRPr="00DE2F31">
        <w:rPr>
          <w:lang w:val="uk-UA"/>
        </w:rPr>
        <w:t xml:space="preserve">бережно </w:t>
      </w:r>
      <w:r w:rsidR="00134933" w:rsidRPr="00DE2F31">
        <w:rPr>
          <w:lang w:val="uk-UA"/>
        </w:rPr>
        <w:t>підійм</w:t>
      </w:r>
      <w:r w:rsidR="00134933" w:rsidRPr="00DE2F31">
        <w:rPr>
          <w:lang w:val="uk-UA"/>
        </w:rPr>
        <w:t>а</w:t>
      </w:r>
      <w:r w:rsidR="00134933" w:rsidRPr="00DE2F31">
        <w:rPr>
          <w:lang w:val="uk-UA"/>
        </w:rPr>
        <w:t>ється</w:t>
      </w:r>
      <w:r w:rsidRPr="00DE2F31">
        <w:rPr>
          <w:lang w:val="uk-UA"/>
        </w:rPr>
        <w:t xml:space="preserve"> та дістає з-за канапи заздалегідь заготовану палицю.</w:t>
      </w:r>
    </w:p>
    <w:p w:rsidR="00DE2F31" w:rsidRPr="00DE2F31" w:rsidRDefault="00B56C2C" w:rsidP="00B56C2C">
      <w:pPr>
        <w:pStyle w:val="ActionDescription"/>
        <w:rPr>
          <w:lang w:val="uk-UA"/>
        </w:rPr>
      </w:pPr>
      <w:r w:rsidRPr="003B55F3">
        <w:rPr>
          <w:lang w:val="uk-UA"/>
        </w:rPr>
        <w:t xml:space="preserve">Хлопчина </w:t>
      </w:r>
      <w:r w:rsidRPr="00DE2F31">
        <w:rPr>
          <w:lang w:val="uk-UA"/>
        </w:rPr>
        <w:t xml:space="preserve">з </w:t>
      </w:r>
      <w:r w:rsidR="00134933" w:rsidRPr="00DE2F31">
        <w:rPr>
          <w:lang w:val="uk-UA"/>
        </w:rPr>
        <w:t>палицею</w:t>
      </w:r>
      <w:r w:rsidR="006216BE" w:rsidRPr="00DE2F31">
        <w:rPr>
          <w:lang w:val="uk-UA"/>
        </w:rPr>
        <w:t xml:space="preserve"> в руках</w:t>
      </w:r>
      <w:r w:rsidR="00134933" w:rsidRPr="00DE2F31">
        <w:rPr>
          <w:lang w:val="uk-UA"/>
        </w:rPr>
        <w:t xml:space="preserve"> вдивляється </w:t>
      </w:r>
      <w:r w:rsidR="00DE2F31" w:rsidRPr="00DE2F31">
        <w:rPr>
          <w:lang w:val="uk-UA"/>
        </w:rPr>
        <w:t xml:space="preserve">в </w:t>
      </w:r>
      <w:r w:rsidR="00134933" w:rsidRPr="00DE2F31">
        <w:rPr>
          <w:lang w:val="uk-UA"/>
        </w:rPr>
        <w:t>отвір дверей</w:t>
      </w:r>
    </w:p>
    <w:p w:rsidR="00B56C2C" w:rsidRPr="008728C4" w:rsidRDefault="00DE2F31" w:rsidP="00B56C2C">
      <w:pPr>
        <w:pStyle w:val="ActionDescription"/>
        <w:rPr>
          <w:lang w:val="uk-UA"/>
        </w:rPr>
      </w:pPr>
      <w:r w:rsidRPr="00DE2F31">
        <w:rPr>
          <w:lang w:val="uk-UA"/>
        </w:rPr>
        <w:t xml:space="preserve">Де </w:t>
      </w:r>
      <w:r w:rsidR="00B56C2C" w:rsidRPr="00DE2F31">
        <w:rPr>
          <w:lang w:val="uk-UA"/>
        </w:rPr>
        <w:t>з'являється</w:t>
      </w:r>
      <w:r w:rsidR="00B56C2C" w:rsidRPr="003B55F3">
        <w:rPr>
          <w:lang w:val="uk-UA"/>
        </w:rPr>
        <w:t xml:space="preserve"> постать </w:t>
      </w:r>
      <w:r w:rsidR="00852EB7" w:rsidRPr="003B55F3">
        <w:rPr>
          <w:lang w:val="uk-UA"/>
        </w:rPr>
        <w:t>В</w:t>
      </w:r>
      <w:r w:rsidR="00B56C2C" w:rsidRPr="003B55F3">
        <w:rPr>
          <w:lang w:val="uk-UA"/>
        </w:rPr>
        <w:t>олоцюги</w:t>
      </w:r>
      <w:r w:rsidR="00B56C2C" w:rsidRPr="008728C4">
        <w:rPr>
          <w:lang w:val="uk-UA"/>
        </w:rPr>
        <w:t>.</w:t>
      </w:r>
    </w:p>
    <w:p w:rsidR="00B56C2C" w:rsidRPr="00852EB7" w:rsidRDefault="00B56C2C" w:rsidP="00B56C2C">
      <w:pPr>
        <w:pStyle w:val="ActionDescription"/>
        <w:rPr>
          <w:lang w:val="uk-UA"/>
        </w:rPr>
      </w:pPr>
      <w:r w:rsidRPr="00852EB7">
        <w:rPr>
          <w:lang w:val="uk-UA"/>
        </w:rPr>
        <w:lastRenderedPageBreak/>
        <w:t xml:space="preserve">Хлопчина та </w:t>
      </w:r>
      <w:r w:rsidR="00852EB7" w:rsidRPr="00852EB7">
        <w:rPr>
          <w:lang w:val="uk-UA"/>
        </w:rPr>
        <w:t>В</w:t>
      </w:r>
      <w:r w:rsidRPr="00852EB7">
        <w:rPr>
          <w:lang w:val="uk-UA"/>
        </w:rPr>
        <w:t xml:space="preserve">олоцюга </w:t>
      </w:r>
      <w:r w:rsidR="008728C4" w:rsidRPr="00852EB7">
        <w:rPr>
          <w:lang w:val="uk-UA"/>
        </w:rPr>
        <w:t xml:space="preserve">вглядаються випробувальним поглядом доки врешті </w:t>
      </w:r>
      <w:r w:rsidRPr="00852EB7">
        <w:rPr>
          <w:lang w:val="uk-UA"/>
        </w:rPr>
        <w:t xml:space="preserve"> </w:t>
      </w:r>
      <w:r w:rsidR="00852EB7" w:rsidRPr="00852EB7">
        <w:rPr>
          <w:lang w:val="uk-UA"/>
        </w:rPr>
        <w:t>В</w:t>
      </w:r>
      <w:r w:rsidRPr="00852EB7">
        <w:rPr>
          <w:lang w:val="uk-UA"/>
        </w:rPr>
        <w:t xml:space="preserve">олоцюга </w:t>
      </w:r>
      <w:r w:rsidR="008728C4" w:rsidRPr="00852EB7">
        <w:rPr>
          <w:lang w:val="uk-UA"/>
        </w:rPr>
        <w:t xml:space="preserve">не </w:t>
      </w:r>
      <w:r w:rsidRPr="00852EB7">
        <w:rPr>
          <w:lang w:val="uk-UA"/>
        </w:rPr>
        <w:t xml:space="preserve">відводить погляд </w:t>
      </w:r>
      <w:r w:rsidR="008728C4" w:rsidRPr="00852EB7">
        <w:rPr>
          <w:lang w:val="uk-UA"/>
        </w:rPr>
        <w:t>та йде.</w:t>
      </w:r>
    </w:p>
    <w:p w:rsidR="008728C4" w:rsidRPr="004A202B" w:rsidRDefault="008728C4" w:rsidP="008728C4">
      <w:pPr>
        <w:pStyle w:val="ActionDescription"/>
        <w:rPr>
          <w:lang w:val="uk-UA"/>
        </w:rPr>
      </w:pPr>
      <w:r w:rsidRPr="00816F47">
        <w:rPr>
          <w:lang w:val="uk-UA"/>
        </w:rPr>
        <w:t>Хлопчина повертається в своє лігво</w:t>
      </w:r>
      <w:r w:rsidR="00852EB7" w:rsidRPr="00852EB7">
        <w:rPr>
          <w:lang w:val="ru-RU"/>
        </w:rPr>
        <w:t xml:space="preserve"> й </w:t>
      </w:r>
      <w:r w:rsidR="00852EB7" w:rsidRPr="004A202B">
        <w:rPr>
          <w:lang w:val="uk-UA"/>
        </w:rPr>
        <w:t>вмощується</w:t>
      </w:r>
      <w:r w:rsidRPr="004A202B">
        <w:rPr>
          <w:lang w:val="uk-UA"/>
        </w:rPr>
        <w:t xml:space="preserve"> коли ра</w:t>
      </w:r>
      <w:r w:rsidRPr="004A202B">
        <w:rPr>
          <w:lang w:val="uk-UA"/>
        </w:rPr>
        <w:t>п</w:t>
      </w:r>
      <w:r w:rsidRPr="004A202B">
        <w:rPr>
          <w:lang w:val="uk-UA"/>
        </w:rPr>
        <w:t>том його увагу привертає метушня й він простує до вікна.</w:t>
      </w:r>
    </w:p>
    <w:p w:rsidR="008728C4" w:rsidRPr="004A202B" w:rsidRDefault="008728C4" w:rsidP="008728C4">
      <w:pPr>
        <w:pStyle w:val="ActionTimeArena"/>
        <w:rPr>
          <w:lang w:val="uk-UA"/>
        </w:rPr>
      </w:pPr>
      <w:r w:rsidRPr="004A202B">
        <w:rPr>
          <w:lang w:val="uk-UA"/>
        </w:rPr>
        <w:t xml:space="preserve">екст. занедбана споруда - </w:t>
      </w:r>
      <w:r w:rsidR="009920C3" w:rsidRPr="004A202B">
        <w:rPr>
          <w:lang w:val="uk-UA"/>
        </w:rPr>
        <w:t>вечір</w:t>
      </w:r>
    </w:p>
    <w:p w:rsidR="00AD4289" w:rsidRPr="004A202B" w:rsidRDefault="00F04C72" w:rsidP="00AD4289">
      <w:pPr>
        <w:pStyle w:val="ActionDescription"/>
        <w:rPr>
          <w:lang w:val="uk-UA"/>
        </w:rPr>
      </w:pPr>
      <w:r w:rsidRPr="004A202B">
        <w:rPr>
          <w:lang w:val="uk-UA"/>
        </w:rPr>
        <w:t>Волоцюга</w:t>
      </w:r>
      <w:r w:rsidR="002750F3" w:rsidRPr="004A202B">
        <w:rPr>
          <w:lang w:val="uk-UA"/>
        </w:rPr>
        <w:t xml:space="preserve"> </w:t>
      </w:r>
      <w:r w:rsidR="006216BE" w:rsidRPr="004A202B">
        <w:rPr>
          <w:lang w:val="uk-UA"/>
        </w:rPr>
        <w:t xml:space="preserve">шкутильгає </w:t>
      </w:r>
      <w:r w:rsidR="008728C4" w:rsidRPr="004A202B">
        <w:rPr>
          <w:lang w:val="uk-UA"/>
        </w:rPr>
        <w:t xml:space="preserve">тікаючи </w:t>
      </w:r>
      <w:r w:rsidR="00CE4A87" w:rsidRPr="004A202B">
        <w:rPr>
          <w:lang w:val="uk-UA"/>
        </w:rPr>
        <w:t xml:space="preserve">але в наступну мить </w:t>
      </w:r>
      <w:r w:rsidR="00AD4289" w:rsidRPr="004A202B">
        <w:rPr>
          <w:lang w:val="uk-UA"/>
        </w:rPr>
        <w:t>його н</w:t>
      </w:r>
      <w:r w:rsidR="00AD4289" w:rsidRPr="004A202B">
        <w:rPr>
          <w:lang w:val="uk-UA"/>
        </w:rPr>
        <w:t>а</w:t>
      </w:r>
      <w:r w:rsidR="00AD4289" w:rsidRPr="004A202B">
        <w:rPr>
          <w:lang w:val="uk-UA"/>
        </w:rPr>
        <w:t xml:space="preserve">здоганяє ПІДЛІТОК та збиває з ніг. </w:t>
      </w:r>
      <w:r w:rsidR="00CE4A87" w:rsidRPr="004A202B">
        <w:rPr>
          <w:lang w:val="uk-UA"/>
        </w:rPr>
        <w:t xml:space="preserve">За ним не зволікає </w:t>
      </w:r>
      <w:r w:rsidR="00AD4289" w:rsidRPr="004A202B">
        <w:rPr>
          <w:lang w:val="uk-UA"/>
        </w:rPr>
        <w:t>ПІ</w:t>
      </w:r>
      <w:r w:rsidR="00AD4289" w:rsidRPr="004A202B">
        <w:rPr>
          <w:lang w:val="uk-UA"/>
        </w:rPr>
        <w:t>Д</w:t>
      </w:r>
      <w:r w:rsidR="00AD4289" w:rsidRPr="004A202B">
        <w:rPr>
          <w:lang w:val="uk-UA"/>
        </w:rPr>
        <w:t>ЛІТОК</w:t>
      </w:r>
      <w:r w:rsidR="00CE4A87" w:rsidRPr="004A202B">
        <w:rPr>
          <w:lang w:val="uk-UA"/>
        </w:rPr>
        <w:t xml:space="preserve"> 2</w:t>
      </w:r>
      <w:r w:rsidR="00AD4289" w:rsidRPr="004A202B">
        <w:rPr>
          <w:lang w:val="uk-UA"/>
        </w:rPr>
        <w:t>.</w:t>
      </w:r>
      <w:r w:rsidR="00400B71" w:rsidRPr="004A202B">
        <w:rPr>
          <w:lang w:val="uk-UA"/>
        </w:rPr>
        <w:t xml:space="preserve"> У обох пиво, посмішка, видно, що </w:t>
      </w:r>
      <w:r w:rsidR="00CE4A87" w:rsidRPr="004A202B">
        <w:rPr>
          <w:lang w:val="uk-UA"/>
        </w:rPr>
        <w:t>вони</w:t>
      </w:r>
      <w:r w:rsidR="00400B71" w:rsidRPr="004A202B">
        <w:rPr>
          <w:lang w:val="uk-UA"/>
        </w:rPr>
        <w:t xml:space="preserve"> бавляться.</w:t>
      </w:r>
    </w:p>
    <w:p w:rsidR="00EA5ADF" w:rsidRPr="004A202B" w:rsidRDefault="00CE4A87" w:rsidP="00EA5ADF">
      <w:pPr>
        <w:pStyle w:val="ActionDescription"/>
        <w:rPr>
          <w:lang w:val="uk-UA"/>
        </w:rPr>
      </w:pPr>
      <w:r w:rsidRPr="004A202B">
        <w:rPr>
          <w:lang w:val="uk-UA"/>
        </w:rPr>
        <w:t>О</w:t>
      </w:r>
      <w:r w:rsidR="00EA5ADF" w:rsidRPr="004A202B">
        <w:rPr>
          <w:lang w:val="uk-UA"/>
        </w:rPr>
        <w:t xml:space="preserve">дин з них підіймає за чуба голову </w:t>
      </w:r>
      <w:r w:rsidR="004A202B" w:rsidRPr="004A202B">
        <w:rPr>
          <w:lang w:val="uk-UA"/>
        </w:rPr>
        <w:t>т</w:t>
      </w:r>
      <w:r w:rsidRPr="004A202B">
        <w:rPr>
          <w:lang w:val="uk-UA"/>
        </w:rPr>
        <w:t xml:space="preserve">а </w:t>
      </w:r>
      <w:r w:rsidR="004A202B" w:rsidRPr="004A202B">
        <w:rPr>
          <w:lang w:val="uk-UA"/>
        </w:rPr>
        <w:t xml:space="preserve">киває до </w:t>
      </w:r>
      <w:r w:rsidR="00EA5ADF" w:rsidRPr="004A202B">
        <w:rPr>
          <w:lang w:val="uk-UA"/>
        </w:rPr>
        <w:t>іншо</w:t>
      </w:r>
      <w:r w:rsidR="004A202B" w:rsidRPr="004A202B">
        <w:rPr>
          <w:lang w:val="uk-UA"/>
        </w:rPr>
        <w:t>го</w:t>
      </w:r>
    </w:p>
    <w:p w:rsidR="00EA5ADF" w:rsidRPr="00816F47" w:rsidRDefault="00EA5ADF" w:rsidP="00EA5ADF">
      <w:pPr>
        <w:pStyle w:val="HeroName"/>
        <w:rPr>
          <w:lang w:val="uk-UA"/>
        </w:rPr>
      </w:pPr>
      <w:r w:rsidRPr="00816F47">
        <w:rPr>
          <w:lang w:val="uk-UA"/>
        </w:rPr>
        <w:t>підліток</w:t>
      </w:r>
    </w:p>
    <w:p w:rsidR="00EA5ADF" w:rsidRPr="00816F47" w:rsidRDefault="00CE4A87" w:rsidP="00EA5ADF">
      <w:pPr>
        <w:pStyle w:val="HeroReplica"/>
        <w:rPr>
          <w:lang w:val="uk-UA"/>
        </w:rPr>
      </w:pPr>
      <w:r w:rsidRPr="00816F47">
        <w:rPr>
          <w:lang w:val="uk-UA"/>
        </w:rPr>
        <w:t>Ану тримай, я вдарю</w:t>
      </w:r>
      <w:r w:rsidR="00EA5ADF" w:rsidRPr="00816F47">
        <w:rPr>
          <w:lang w:val="uk-UA"/>
        </w:rPr>
        <w:t>!</w:t>
      </w:r>
    </w:p>
    <w:p w:rsidR="00EA5ADF" w:rsidRPr="00816F47" w:rsidRDefault="00EA5ADF" w:rsidP="00EA5ADF">
      <w:pPr>
        <w:rPr>
          <w:lang w:val="uk-UA"/>
        </w:rPr>
      </w:pPr>
    </w:p>
    <w:p w:rsidR="00EA5ADF" w:rsidRPr="00816F47" w:rsidRDefault="00CE4A87" w:rsidP="00EA5ADF">
      <w:pPr>
        <w:pStyle w:val="ActionDescription"/>
        <w:rPr>
          <w:lang w:val="uk-UA"/>
        </w:rPr>
      </w:pPr>
      <w:r w:rsidRPr="00816F47">
        <w:rPr>
          <w:lang w:val="uk-UA"/>
        </w:rPr>
        <w:t xml:space="preserve">Та починає лагодити ногу для </w:t>
      </w:r>
      <w:r w:rsidR="00852EB7" w:rsidRPr="00816F47">
        <w:rPr>
          <w:lang w:val="uk-UA"/>
        </w:rPr>
        <w:t>удару</w:t>
      </w:r>
      <w:r w:rsidRPr="00816F47">
        <w:rPr>
          <w:lang w:val="uk-UA"/>
        </w:rPr>
        <w:t xml:space="preserve">, поки інший </w:t>
      </w:r>
      <w:r w:rsidR="009920C3" w:rsidRPr="00816F47">
        <w:rPr>
          <w:lang w:val="uk-UA"/>
        </w:rPr>
        <w:t>схопивши</w:t>
      </w:r>
      <w:r w:rsidR="00EA5ADF" w:rsidRPr="00816F47">
        <w:rPr>
          <w:lang w:val="uk-UA"/>
        </w:rPr>
        <w:t xml:space="preserve"> волоцюгу за плеч</w:t>
      </w:r>
      <w:r w:rsidRPr="00816F47">
        <w:rPr>
          <w:lang w:val="uk-UA"/>
        </w:rPr>
        <w:t>і</w:t>
      </w:r>
      <w:r w:rsidR="00EA5ADF" w:rsidRPr="00816F47">
        <w:rPr>
          <w:lang w:val="uk-UA"/>
        </w:rPr>
        <w:t xml:space="preserve">, </w:t>
      </w:r>
      <w:r w:rsidR="009920C3" w:rsidRPr="00816F47">
        <w:rPr>
          <w:lang w:val="uk-UA"/>
        </w:rPr>
        <w:t>що намагається вивільнитись</w:t>
      </w:r>
    </w:p>
    <w:p w:rsidR="00EA5ADF" w:rsidRPr="00816F47" w:rsidRDefault="00EA5ADF" w:rsidP="00EA5ADF">
      <w:pPr>
        <w:pStyle w:val="HeroName"/>
        <w:rPr>
          <w:lang w:val="uk-UA"/>
        </w:rPr>
      </w:pPr>
      <w:r w:rsidRPr="00816F47">
        <w:rPr>
          <w:lang w:val="uk-UA"/>
        </w:rPr>
        <w:t>інший підліток</w:t>
      </w:r>
    </w:p>
    <w:p w:rsidR="00EA5ADF" w:rsidRPr="00F22AA3" w:rsidRDefault="00EA5ADF" w:rsidP="009920C3">
      <w:pPr>
        <w:pStyle w:val="HeroReplica"/>
        <w:rPr>
          <w:lang w:val="uk-UA"/>
        </w:rPr>
      </w:pPr>
      <w:r w:rsidRPr="00816F47">
        <w:rPr>
          <w:lang w:val="uk-UA"/>
        </w:rPr>
        <w:t>Сука! Стій н</w:t>
      </w:r>
      <w:r w:rsidRPr="00F22AA3">
        <w:rPr>
          <w:lang w:val="uk-UA"/>
        </w:rPr>
        <w:t xml:space="preserve">е </w:t>
      </w:r>
      <w:proofErr w:type="spellStart"/>
      <w:r w:rsidRPr="00F22AA3">
        <w:rPr>
          <w:lang w:val="uk-UA"/>
        </w:rPr>
        <w:t>вийожуйся</w:t>
      </w:r>
      <w:proofErr w:type="spellEnd"/>
      <w:r w:rsidR="009920C3" w:rsidRPr="00F22AA3">
        <w:rPr>
          <w:lang w:val="uk-UA"/>
        </w:rPr>
        <w:t>.</w:t>
      </w:r>
    </w:p>
    <w:p w:rsidR="009920C3" w:rsidRPr="00F22AA3" w:rsidRDefault="009920C3" w:rsidP="009920C3">
      <w:pPr>
        <w:pStyle w:val="HeroRemarka"/>
        <w:rPr>
          <w:lang w:val="uk-UA"/>
        </w:rPr>
      </w:pPr>
      <w:r w:rsidRPr="00F22AA3">
        <w:rPr>
          <w:lang w:val="uk-UA"/>
        </w:rPr>
        <w:t>(підлітку)</w:t>
      </w:r>
    </w:p>
    <w:p w:rsidR="00EA5ADF" w:rsidRPr="00F22AA3" w:rsidRDefault="00EA5ADF" w:rsidP="00EA5ADF">
      <w:pPr>
        <w:pStyle w:val="HeroReplica"/>
        <w:rPr>
          <w:lang w:val="uk-UA"/>
        </w:rPr>
      </w:pPr>
      <w:r w:rsidRPr="00F22AA3">
        <w:rPr>
          <w:lang w:val="uk-UA"/>
        </w:rPr>
        <w:t xml:space="preserve">Та бий вже, що ти </w:t>
      </w:r>
      <w:r w:rsidR="006216BE" w:rsidRPr="00F22AA3">
        <w:rPr>
          <w:lang w:val="uk-UA"/>
        </w:rPr>
        <w:t>церемони</w:t>
      </w:r>
      <w:r w:rsidR="006216BE" w:rsidRPr="00F22AA3">
        <w:rPr>
          <w:lang w:val="uk-UA"/>
        </w:rPr>
        <w:t>ш</w:t>
      </w:r>
      <w:r w:rsidR="006216BE" w:rsidRPr="00F22AA3">
        <w:rPr>
          <w:lang w:val="uk-UA"/>
        </w:rPr>
        <w:t>ся</w:t>
      </w:r>
      <w:r w:rsidRPr="00F22AA3">
        <w:rPr>
          <w:lang w:val="uk-UA"/>
        </w:rPr>
        <w:t>. Бий, я тримаю…</w:t>
      </w:r>
    </w:p>
    <w:p w:rsidR="009D352B" w:rsidRPr="00F22AA3" w:rsidRDefault="009920C3" w:rsidP="009D352B">
      <w:pPr>
        <w:pStyle w:val="ActionDescription"/>
        <w:rPr>
          <w:lang w:val="uk-UA"/>
        </w:rPr>
      </w:pPr>
      <w:r w:rsidRPr="00F22AA3">
        <w:rPr>
          <w:lang w:val="uk-UA"/>
        </w:rPr>
        <w:t>Чутно удар та видно як</w:t>
      </w:r>
      <w:r w:rsidR="009D352B" w:rsidRPr="00F22AA3">
        <w:rPr>
          <w:lang w:val="uk-UA"/>
        </w:rPr>
        <w:t xml:space="preserve"> </w:t>
      </w:r>
      <w:r w:rsidR="00667176" w:rsidRPr="00F22AA3">
        <w:rPr>
          <w:lang w:val="uk-UA"/>
        </w:rPr>
        <w:t xml:space="preserve">Хлопчина з-за рогу </w:t>
      </w:r>
      <w:r w:rsidR="006216BE" w:rsidRPr="00F22AA3">
        <w:rPr>
          <w:lang w:val="uk-UA"/>
        </w:rPr>
        <w:t xml:space="preserve">вікна </w:t>
      </w:r>
      <w:r w:rsidRPr="00F22AA3">
        <w:rPr>
          <w:lang w:val="uk-UA"/>
        </w:rPr>
        <w:t>дещо ваг</w:t>
      </w:r>
      <w:r w:rsidRPr="00F22AA3">
        <w:rPr>
          <w:lang w:val="uk-UA"/>
        </w:rPr>
        <w:t>а</w:t>
      </w:r>
      <w:r w:rsidRPr="00F22AA3">
        <w:rPr>
          <w:lang w:val="uk-UA"/>
        </w:rPr>
        <w:t>ючись</w:t>
      </w:r>
      <w:r w:rsidR="00667176" w:rsidRPr="00F22AA3">
        <w:rPr>
          <w:lang w:val="uk-UA"/>
        </w:rPr>
        <w:t xml:space="preserve"> спостері</w:t>
      </w:r>
      <w:r w:rsidRPr="00F22AA3">
        <w:rPr>
          <w:lang w:val="uk-UA"/>
        </w:rPr>
        <w:t>гає та зморщується, наче вдарили його</w:t>
      </w:r>
      <w:r w:rsidR="00667176" w:rsidRPr="00F22AA3">
        <w:rPr>
          <w:lang w:val="uk-UA"/>
        </w:rPr>
        <w:t>.</w:t>
      </w:r>
    </w:p>
    <w:p w:rsidR="00E177A7" w:rsidRPr="00F22AA3" w:rsidRDefault="000B6E91" w:rsidP="000B6E91">
      <w:pPr>
        <w:pStyle w:val="ActionTimeArena"/>
        <w:rPr>
          <w:lang w:val="uk-UA"/>
        </w:rPr>
      </w:pPr>
      <w:r w:rsidRPr="00F22AA3">
        <w:rPr>
          <w:lang w:val="uk-UA"/>
        </w:rPr>
        <w:t>екст. занедбана споруда - ніч</w:t>
      </w:r>
    </w:p>
    <w:p w:rsidR="000B6E91" w:rsidRPr="00F22AA3" w:rsidRDefault="009920C3" w:rsidP="000B6E91">
      <w:pPr>
        <w:pStyle w:val="ActionDescription"/>
        <w:rPr>
          <w:lang w:val="uk-UA"/>
        </w:rPr>
      </w:pPr>
      <w:r w:rsidRPr="00F22AA3">
        <w:rPr>
          <w:lang w:val="uk-UA"/>
        </w:rPr>
        <w:t>В рідких променях місячного сяйва Х</w:t>
      </w:r>
      <w:r w:rsidR="000B6E91" w:rsidRPr="00F22AA3">
        <w:rPr>
          <w:lang w:val="uk-UA"/>
        </w:rPr>
        <w:t>лопчина крадькома про</w:t>
      </w:r>
      <w:r w:rsidRPr="00F22AA3">
        <w:rPr>
          <w:lang w:val="uk-UA"/>
        </w:rPr>
        <w:t>с</w:t>
      </w:r>
      <w:r w:rsidRPr="00F22AA3">
        <w:rPr>
          <w:lang w:val="uk-UA"/>
        </w:rPr>
        <w:t>тує</w:t>
      </w:r>
      <w:r w:rsidR="000B6E91" w:rsidRPr="00F22AA3">
        <w:rPr>
          <w:lang w:val="uk-UA"/>
        </w:rPr>
        <w:t xml:space="preserve"> до </w:t>
      </w:r>
      <w:r w:rsidR="00F22AA3" w:rsidRPr="00F22AA3">
        <w:rPr>
          <w:lang w:val="uk-UA"/>
        </w:rPr>
        <w:t>В</w:t>
      </w:r>
      <w:r w:rsidR="000B6E91" w:rsidRPr="00F22AA3">
        <w:rPr>
          <w:lang w:val="uk-UA"/>
        </w:rPr>
        <w:t>олоцюги.</w:t>
      </w:r>
    </w:p>
    <w:p w:rsidR="009920C3" w:rsidRPr="00F22AA3" w:rsidRDefault="000B6E91" w:rsidP="009920C3">
      <w:pPr>
        <w:pStyle w:val="ActionDescription"/>
        <w:rPr>
          <w:lang w:val="uk-UA"/>
        </w:rPr>
      </w:pPr>
      <w:r w:rsidRPr="00F22AA3">
        <w:rPr>
          <w:lang w:val="uk-UA"/>
        </w:rPr>
        <w:t xml:space="preserve">Хлопчина схиляється над </w:t>
      </w:r>
      <w:r w:rsidR="00F22AA3" w:rsidRPr="00F22AA3">
        <w:rPr>
          <w:lang w:val="uk-UA"/>
        </w:rPr>
        <w:t>В</w:t>
      </w:r>
      <w:r w:rsidRPr="00F22AA3">
        <w:rPr>
          <w:lang w:val="uk-UA"/>
        </w:rPr>
        <w:t>олоцюгою, перевертає його скрив</w:t>
      </w:r>
      <w:r w:rsidRPr="00F22AA3">
        <w:rPr>
          <w:lang w:val="uk-UA"/>
        </w:rPr>
        <w:t>а</w:t>
      </w:r>
      <w:r w:rsidRPr="00F22AA3">
        <w:rPr>
          <w:lang w:val="uk-UA"/>
        </w:rPr>
        <w:t xml:space="preserve">вленим обличчям зі спини до себе. Той </w:t>
      </w:r>
      <w:r w:rsidR="006216BE" w:rsidRPr="00F22AA3">
        <w:rPr>
          <w:lang w:val="uk-UA"/>
        </w:rPr>
        <w:t>стогне</w:t>
      </w:r>
      <w:r w:rsidR="009920C3" w:rsidRPr="00F22AA3">
        <w:rPr>
          <w:lang w:val="uk-UA"/>
        </w:rPr>
        <w:t>.</w:t>
      </w:r>
    </w:p>
    <w:p w:rsidR="000B6E91" w:rsidRPr="00816F47" w:rsidRDefault="000B6E91" w:rsidP="009920C3">
      <w:pPr>
        <w:pStyle w:val="ActionTimeArena"/>
        <w:rPr>
          <w:lang w:val="uk-UA"/>
        </w:rPr>
      </w:pPr>
      <w:r w:rsidRPr="00816F47">
        <w:rPr>
          <w:lang w:val="uk-UA"/>
        </w:rPr>
        <w:t xml:space="preserve">інт. </w:t>
      </w:r>
      <w:r w:rsidR="00816F47" w:rsidRPr="00816F47">
        <w:rPr>
          <w:lang w:val="uk-UA"/>
        </w:rPr>
        <w:t>ЗАНЕДБАНА СПОРУДА</w:t>
      </w:r>
      <w:r w:rsidRPr="00816F47">
        <w:rPr>
          <w:lang w:val="uk-UA"/>
        </w:rPr>
        <w:t xml:space="preserve"> - ніч</w:t>
      </w:r>
    </w:p>
    <w:p w:rsidR="000B6E91" w:rsidRPr="00816F47" w:rsidRDefault="000B6E91" w:rsidP="000B6E91">
      <w:pPr>
        <w:pStyle w:val="ActionDescription"/>
        <w:rPr>
          <w:lang w:val="uk-UA"/>
        </w:rPr>
      </w:pPr>
      <w:r w:rsidRPr="00816F47">
        <w:rPr>
          <w:lang w:val="uk-UA"/>
        </w:rPr>
        <w:t xml:space="preserve">Палає багаття. </w:t>
      </w:r>
      <w:r w:rsidR="009920C3" w:rsidRPr="00816F47">
        <w:rPr>
          <w:lang w:val="uk-UA"/>
        </w:rPr>
        <w:t>В</w:t>
      </w:r>
      <w:r w:rsidRPr="00816F47">
        <w:rPr>
          <w:lang w:val="uk-UA"/>
        </w:rPr>
        <w:t xml:space="preserve"> занедбан</w:t>
      </w:r>
      <w:r w:rsidR="009920C3" w:rsidRPr="00816F47">
        <w:rPr>
          <w:lang w:val="uk-UA"/>
        </w:rPr>
        <w:t>ому баняку</w:t>
      </w:r>
      <w:r w:rsidRPr="00816F47">
        <w:rPr>
          <w:lang w:val="uk-UA"/>
        </w:rPr>
        <w:t xml:space="preserve"> гріється во</w:t>
      </w:r>
      <w:r w:rsidR="009920C3" w:rsidRPr="00816F47">
        <w:rPr>
          <w:lang w:val="uk-UA"/>
        </w:rPr>
        <w:t>да. Хлопч</w:t>
      </w:r>
      <w:r w:rsidR="009920C3" w:rsidRPr="00816F47">
        <w:rPr>
          <w:lang w:val="uk-UA"/>
        </w:rPr>
        <w:t>и</w:t>
      </w:r>
      <w:r w:rsidR="009920C3" w:rsidRPr="00816F47">
        <w:rPr>
          <w:lang w:val="uk-UA"/>
        </w:rPr>
        <w:t xml:space="preserve">на ламає хмиз, </w:t>
      </w:r>
      <w:r w:rsidRPr="00816F47">
        <w:rPr>
          <w:lang w:val="uk-UA"/>
        </w:rPr>
        <w:t>рве папір, підкиду</w:t>
      </w:r>
      <w:r w:rsidR="009920C3" w:rsidRPr="00816F47">
        <w:rPr>
          <w:lang w:val="uk-UA"/>
        </w:rPr>
        <w:t>є</w:t>
      </w:r>
      <w:r w:rsidRPr="00816F47">
        <w:rPr>
          <w:lang w:val="uk-UA"/>
        </w:rPr>
        <w:t xml:space="preserve"> в багаття. Волоцюга </w:t>
      </w:r>
      <w:r w:rsidR="009920C3" w:rsidRPr="00816F47">
        <w:rPr>
          <w:lang w:val="uk-UA"/>
        </w:rPr>
        <w:t>с</w:t>
      </w:r>
      <w:r w:rsidR="009920C3" w:rsidRPr="00816F47">
        <w:rPr>
          <w:lang w:val="uk-UA"/>
        </w:rPr>
        <w:t>и</w:t>
      </w:r>
      <w:r w:rsidR="009920C3" w:rsidRPr="00816F47">
        <w:rPr>
          <w:lang w:val="uk-UA"/>
        </w:rPr>
        <w:t>д</w:t>
      </w:r>
      <w:r w:rsidRPr="00816F47">
        <w:rPr>
          <w:lang w:val="uk-UA"/>
        </w:rPr>
        <w:t>ить нерухомо десь в кутку.</w:t>
      </w:r>
    </w:p>
    <w:p w:rsidR="000B6E91" w:rsidRPr="00816F47" w:rsidRDefault="000B6E91" w:rsidP="000B6E91">
      <w:pPr>
        <w:pStyle w:val="ActionDescription"/>
        <w:rPr>
          <w:lang w:val="uk-UA"/>
        </w:rPr>
      </w:pPr>
      <w:r w:rsidRPr="00816F47">
        <w:rPr>
          <w:lang w:val="uk-UA"/>
        </w:rPr>
        <w:t>Хлопчина обтирає ганчіркою кров з обличчя волоцюги.</w:t>
      </w:r>
    </w:p>
    <w:p w:rsidR="000B6E91" w:rsidRPr="00816F47" w:rsidRDefault="000B6E91" w:rsidP="000B6E91">
      <w:pPr>
        <w:pStyle w:val="HeroName"/>
        <w:rPr>
          <w:lang w:val="uk-UA"/>
        </w:rPr>
      </w:pPr>
      <w:r w:rsidRPr="00816F47">
        <w:rPr>
          <w:lang w:val="uk-UA"/>
        </w:rPr>
        <w:t>хлопчина</w:t>
      </w:r>
    </w:p>
    <w:p w:rsidR="000B6E91" w:rsidRPr="00816F47" w:rsidRDefault="000B6E91" w:rsidP="000B6E91">
      <w:pPr>
        <w:pStyle w:val="HeroReplica"/>
        <w:rPr>
          <w:lang w:val="uk-UA"/>
        </w:rPr>
      </w:pPr>
      <w:r w:rsidRPr="00816F47">
        <w:rPr>
          <w:lang w:val="uk-UA"/>
        </w:rPr>
        <w:t>За що вони так</w:t>
      </w:r>
      <w:r w:rsidR="00602464" w:rsidRPr="00816F47">
        <w:rPr>
          <w:lang w:val="uk-UA"/>
        </w:rPr>
        <w:t>, ти їм щось винен</w:t>
      </w:r>
      <w:r w:rsidRPr="00816F47">
        <w:rPr>
          <w:lang w:val="uk-UA"/>
        </w:rPr>
        <w:t>?</w:t>
      </w:r>
    </w:p>
    <w:p w:rsidR="000B6E91" w:rsidRPr="00816F47" w:rsidRDefault="000B6E91" w:rsidP="000B6E91">
      <w:pPr>
        <w:pStyle w:val="ActionDescription"/>
        <w:rPr>
          <w:lang w:val="uk-UA"/>
        </w:rPr>
      </w:pPr>
      <w:r w:rsidRPr="00816F47">
        <w:rPr>
          <w:lang w:val="uk-UA"/>
        </w:rPr>
        <w:t>Волоцюга гірко та з болем посміхається.</w:t>
      </w:r>
    </w:p>
    <w:p w:rsidR="000B6E91" w:rsidRPr="00816F47" w:rsidRDefault="000B6E91" w:rsidP="000B6E91">
      <w:pPr>
        <w:pStyle w:val="HeroName"/>
        <w:rPr>
          <w:lang w:val="uk-UA"/>
        </w:rPr>
      </w:pPr>
      <w:r w:rsidRPr="00816F47">
        <w:rPr>
          <w:lang w:val="uk-UA"/>
        </w:rPr>
        <w:lastRenderedPageBreak/>
        <w:t>хлопчина</w:t>
      </w:r>
    </w:p>
    <w:p w:rsidR="000B6E91" w:rsidRPr="0057498E" w:rsidRDefault="000B6E91" w:rsidP="000B6E91">
      <w:pPr>
        <w:pStyle w:val="HeroReplica"/>
        <w:rPr>
          <w:lang w:val="uk-UA"/>
        </w:rPr>
      </w:pPr>
      <w:r w:rsidRPr="0057498E">
        <w:rPr>
          <w:lang w:val="uk-UA"/>
        </w:rPr>
        <w:t>Зрозуміло.</w:t>
      </w:r>
    </w:p>
    <w:p w:rsidR="00634774" w:rsidRPr="00F22AA3" w:rsidRDefault="00602464" w:rsidP="00602464">
      <w:pPr>
        <w:pStyle w:val="HeroRemarka"/>
        <w:rPr>
          <w:lang w:val="uk-UA"/>
        </w:rPr>
      </w:pPr>
      <w:r w:rsidRPr="0057498E">
        <w:rPr>
          <w:lang w:val="uk-UA"/>
        </w:rPr>
        <w:t>(</w:t>
      </w:r>
      <w:r w:rsidRPr="00F22AA3">
        <w:rPr>
          <w:lang w:val="uk-UA"/>
        </w:rPr>
        <w:t>вставши)</w:t>
      </w:r>
    </w:p>
    <w:p w:rsidR="00634774" w:rsidRPr="00F22AA3" w:rsidRDefault="00634774" w:rsidP="00634774">
      <w:pPr>
        <w:pStyle w:val="HeroReplica"/>
        <w:rPr>
          <w:lang w:val="uk-UA"/>
        </w:rPr>
      </w:pPr>
      <w:r w:rsidRPr="00F22AA3">
        <w:rPr>
          <w:lang w:val="uk-UA"/>
        </w:rPr>
        <w:t xml:space="preserve">Можеш </w:t>
      </w:r>
      <w:r w:rsidR="0057498E" w:rsidRPr="00F22AA3">
        <w:rPr>
          <w:lang w:val="uk-UA"/>
        </w:rPr>
        <w:t>спа</w:t>
      </w:r>
      <w:r w:rsidRPr="00F22AA3">
        <w:rPr>
          <w:lang w:val="uk-UA"/>
        </w:rPr>
        <w:t xml:space="preserve">ти </w:t>
      </w:r>
      <w:r w:rsidR="00F22AA3" w:rsidRPr="00F22AA3">
        <w:rPr>
          <w:lang w:val="uk-UA"/>
        </w:rPr>
        <w:t>на</w:t>
      </w:r>
      <w:r w:rsidRPr="00F22AA3">
        <w:rPr>
          <w:lang w:val="uk-UA"/>
        </w:rPr>
        <w:t xml:space="preserve"> </w:t>
      </w:r>
      <w:r w:rsidR="00F22AA3" w:rsidRPr="00F22AA3">
        <w:rPr>
          <w:lang w:val="uk-UA"/>
        </w:rPr>
        <w:t>т</w:t>
      </w:r>
      <w:r w:rsidRPr="00F22AA3">
        <w:rPr>
          <w:lang w:val="uk-UA"/>
        </w:rPr>
        <w:t>ій к</w:t>
      </w:r>
      <w:r w:rsidR="0057498E" w:rsidRPr="00F22AA3">
        <w:rPr>
          <w:lang w:val="uk-UA"/>
        </w:rPr>
        <w:t>анап</w:t>
      </w:r>
      <w:r w:rsidRPr="00F22AA3">
        <w:rPr>
          <w:lang w:val="uk-UA"/>
        </w:rPr>
        <w:t>і.</w:t>
      </w:r>
    </w:p>
    <w:p w:rsidR="00816F47" w:rsidRPr="0057498E" w:rsidRDefault="00816F47" w:rsidP="00816F47">
      <w:pPr>
        <w:pStyle w:val="HeroRemarka"/>
        <w:rPr>
          <w:lang w:val="uk-UA"/>
        </w:rPr>
      </w:pPr>
      <w:r w:rsidRPr="00F22AA3">
        <w:rPr>
          <w:lang w:val="uk-UA"/>
        </w:rPr>
        <w:t xml:space="preserve">(вказує </w:t>
      </w:r>
      <w:r w:rsidR="0057498E" w:rsidRPr="00F22AA3">
        <w:rPr>
          <w:lang w:val="uk-UA"/>
        </w:rPr>
        <w:t>в куток</w:t>
      </w:r>
      <w:r w:rsidRPr="0057498E">
        <w:rPr>
          <w:lang w:val="uk-UA"/>
        </w:rPr>
        <w:t>)</w:t>
      </w:r>
    </w:p>
    <w:p w:rsidR="00595F42" w:rsidRPr="0057498E" w:rsidRDefault="00816F47" w:rsidP="00816F47">
      <w:pPr>
        <w:pStyle w:val="HeroReplica"/>
        <w:rPr>
          <w:lang w:val="uk-UA"/>
        </w:rPr>
      </w:pPr>
      <w:r w:rsidRPr="0057498E">
        <w:rPr>
          <w:lang w:val="uk-UA"/>
        </w:rPr>
        <w:t>Їсти хочеш?</w:t>
      </w:r>
    </w:p>
    <w:p w:rsidR="00816F47" w:rsidRPr="0057498E" w:rsidRDefault="00816F47" w:rsidP="00816F47">
      <w:pPr>
        <w:pStyle w:val="HeroName"/>
        <w:rPr>
          <w:lang w:val="uk-UA"/>
        </w:rPr>
      </w:pPr>
      <w:r w:rsidRPr="0057498E">
        <w:rPr>
          <w:lang w:val="uk-UA"/>
        </w:rPr>
        <w:t>волоцюга</w:t>
      </w:r>
    </w:p>
    <w:p w:rsidR="00816F47" w:rsidRPr="0057498E" w:rsidRDefault="00816F47" w:rsidP="00816F47">
      <w:pPr>
        <w:pStyle w:val="HeroReplica"/>
        <w:rPr>
          <w:lang w:val="uk-UA"/>
        </w:rPr>
      </w:pPr>
      <w:r w:rsidRPr="0057498E">
        <w:rPr>
          <w:lang w:val="uk-UA"/>
        </w:rPr>
        <w:t>Хочу. А ти випити хочеш?</w:t>
      </w:r>
    </w:p>
    <w:p w:rsidR="00816F47" w:rsidRPr="0057498E" w:rsidRDefault="00816F47" w:rsidP="00816F47">
      <w:pPr>
        <w:rPr>
          <w:lang w:val="uk-UA"/>
        </w:rPr>
      </w:pPr>
    </w:p>
    <w:p w:rsidR="009661EA" w:rsidRPr="00660441" w:rsidRDefault="00816F47" w:rsidP="00816F47">
      <w:pPr>
        <w:pStyle w:val="ActionTimeArena"/>
        <w:rPr>
          <w:lang w:val="uk-UA"/>
        </w:rPr>
      </w:pPr>
      <w:r w:rsidRPr="00660441">
        <w:rPr>
          <w:lang w:val="uk-UA"/>
        </w:rPr>
        <w:t>екст</w:t>
      </w:r>
      <w:r w:rsidR="009661EA" w:rsidRPr="00660441">
        <w:rPr>
          <w:lang w:val="uk-UA"/>
        </w:rPr>
        <w:t xml:space="preserve">. </w:t>
      </w:r>
      <w:r w:rsidRPr="00660441">
        <w:rPr>
          <w:lang w:val="uk-UA"/>
        </w:rPr>
        <w:t>автострада</w:t>
      </w:r>
      <w:r w:rsidR="00AA5CCB" w:rsidRPr="00660441">
        <w:rPr>
          <w:lang w:val="uk-UA"/>
        </w:rPr>
        <w:t xml:space="preserve"> - </w:t>
      </w:r>
      <w:r w:rsidRPr="00660441">
        <w:rPr>
          <w:lang w:val="uk-UA"/>
        </w:rPr>
        <w:t>ніч</w:t>
      </w:r>
    </w:p>
    <w:p w:rsidR="00816F47" w:rsidRPr="00F22AA3" w:rsidRDefault="00816F47" w:rsidP="00816F47">
      <w:pPr>
        <w:pStyle w:val="ActionDescription"/>
        <w:rPr>
          <w:lang w:val="uk-UA"/>
        </w:rPr>
      </w:pPr>
      <w:r w:rsidRPr="00660441">
        <w:rPr>
          <w:lang w:val="uk-UA"/>
        </w:rPr>
        <w:t xml:space="preserve">Крізь яскраву автостраду </w:t>
      </w:r>
      <w:r w:rsidR="00153655" w:rsidRPr="00660441">
        <w:rPr>
          <w:lang w:val="uk-UA"/>
        </w:rPr>
        <w:t xml:space="preserve">сповиту нічним спокоєм </w:t>
      </w:r>
      <w:r w:rsidRPr="00660441">
        <w:rPr>
          <w:lang w:val="uk-UA"/>
        </w:rPr>
        <w:t xml:space="preserve">мчить авто солідного </w:t>
      </w:r>
      <w:r w:rsidR="00153655" w:rsidRPr="00660441">
        <w:rPr>
          <w:lang w:val="uk-UA"/>
        </w:rPr>
        <w:t>Ч</w:t>
      </w:r>
      <w:r w:rsidRPr="00660441">
        <w:rPr>
          <w:lang w:val="uk-UA"/>
        </w:rPr>
        <w:t>оловіка. Жінка збентежено та з надією вдивл</w:t>
      </w:r>
      <w:r w:rsidRPr="00660441">
        <w:rPr>
          <w:lang w:val="uk-UA"/>
        </w:rPr>
        <w:t>я</w:t>
      </w:r>
      <w:r w:rsidRPr="00660441">
        <w:rPr>
          <w:lang w:val="uk-UA"/>
        </w:rPr>
        <w:t>ється в нічну доро</w:t>
      </w:r>
      <w:r w:rsidR="00153655" w:rsidRPr="00660441">
        <w:rPr>
          <w:lang w:val="uk-UA"/>
        </w:rPr>
        <w:t xml:space="preserve">гу, </w:t>
      </w:r>
      <w:r w:rsidR="00153655" w:rsidRPr="00F22AA3">
        <w:rPr>
          <w:lang w:val="uk-UA"/>
        </w:rPr>
        <w:t>коли зненацька</w:t>
      </w:r>
    </w:p>
    <w:p w:rsidR="00852EB7" w:rsidRPr="00F22AA3" w:rsidRDefault="00852EB7" w:rsidP="00852EB7">
      <w:pPr>
        <w:pStyle w:val="ActionDescription"/>
        <w:rPr>
          <w:lang w:val="uk-UA"/>
        </w:rPr>
      </w:pPr>
      <w:r w:rsidRPr="00F22AA3">
        <w:rPr>
          <w:lang w:val="uk-UA"/>
        </w:rPr>
        <w:t xml:space="preserve">На </w:t>
      </w:r>
      <w:r w:rsidR="00153655" w:rsidRPr="00F22AA3">
        <w:rPr>
          <w:lang w:val="uk-UA"/>
        </w:rPr>
        <w:t>роздоріжжі</w:t>
      </w:r>
      <w:r w:rsidRPr="00F22AA3">
        <w:rPr>
          <w:lang w:val="uk-UA"/>
        </w:rPr>
        <w:t xml:space="preserve"> авто </w:t>
      </w:r>
      <w:r w:rsidR="00F22AA3" w:rsidRPr="00F22AA3">
        <w:rPr>
          <w:lang w:val="uk-UA"/>
        </w:rPr>
        <w:t>Чоловіка</w:t>
      </w:r>
      <w:r w:rsidRPr="00F22AA3">
        <w:rPr>
          <w:lang w:val="uk-UA"/>
        </w:rPr>
        <w:t xml:space="preserve"> підрізає </w:t>
      </w:r>
      <w:r w:rsidR="00153655" w:rsidRPr="00F22AA3">
        <w:rPr>
          <w:lang w:val="uk-UA"/>
        </w:rPr>
        <w:t>авто МОРДОВОРОТІВ (35-40)</w:t>
      </w:r>
    </w:p>
    <w:p w:rsidR="00153655" w:rsidRPr="00F22AA3" w:rsidRDefault="00153655" w:rsidP="00153655">
      <w:pPr>
        <w:pStyle w:val="ActionDescription"/>
        <w:rPr>
          <w:lang w:val="uk-UA"/>
        </w:rPr>
      </w:pPr>
      <w:r w:rsidRPr="00F22AA3">
        <w:rPr>
          <w:lang w:val="uk-UA"/>
        </w:rPr>
        <w:t>Сол</w:t>
      </w:r>
      <w:r w:rsidR="00F22AA3" w:rsidRPr="00F22AA3">
        <w:rPr>
          <w:lang w:val="uk-UA"/>
        </w:rPr>
        <w:t>ідний чоловік напружено гальмує</w:t>
      </w:r>
    </w:p>
    <w:p w:rsidR="00153655" w:rsidRPr="00B171DF" w:rsidRDefault="00153655" w:rsidP="00153655">
      <w:pPr>
        <w:pStyle w:val="ActionDescription"/>
        <w:rPr>
          <w:lang w:val="uk-UA"/>
        </w:rPr>
      </w:pPr>
      <w:r w:rsidRPr="00B171DF">
        <w:rPr>
          <w:lang w:val="uk-UA"/>
        </w:rPr>
        <w:t xml:space="preserve">авто </w:t>
      </w:r>
      <w:proofErr w:type="spellStart"/>
      <w:r w:rsidRPr="00B171DF">
        <w:rPr>
          <w:lang w:val="uk-UA"/>
        </w:rPr>
        <w:t>Мордоворотів</w:t>
      </w:r>
      <w:proofErr w:type="spellEnd"/>
      <w:r w:rsidRPr="00B171DF">
        <w:rPr>
          <w:lang w:val="uk-UA"/>
        </w:rPr>
        <w:t xml:space="preserve"> звивисто </w:t>
      </w:r>
      <w:r w:rsidR="00660441" w:rsidRPr="00B171DF">
        <w:rPr>
          <w:lang w:val="uk-UA"/>
        </w:rPr>
        <w:t>носить</w:t>
      </w:r>
      <w:r w:rsidRPr="00B171DF">
        <w:rPr>
          <w:lang w:val="uk-UA"/>
        </w:rPr>
        <w:t xml:space="preserve"> доро</w:t>
      </w:r>
      <w:r w:rsidR="00660441" w:rsidRPr="00B171DF">
        <w:rPr>
          <w:lang w:val="uk-UA"/>
        </w:rPr>
        <w:t>гою</w:t>
      </w:r>
      <w:r w:rsidRPr="00B171DF">
        <w:rPr>
          <w:lang w:val="uk-UA"/>
        </w:rPr>
        <w:t xml:space="preserve">, доки не </w:t>
      </w:r>
      <w:r w:rsidR="00B171DF" w:rsidRPr="00B171DF">
        <w:rPr>
          <w:lang w:val="uk-UA"/>
        </w:rPr>
        <w:t>вирі</w:t>
      </w:r>
      <w:r w:rsidR="00B171DF" w:rsidRPr="00B171DF">
        <w:rPr>
          <w:lang w:val="uk-UA"/>
        </w:rPr>
        <w:t>в</w:t>
      </w:r>
      <w:r w:rsidR="00B171DF" w:rsidRPr="00B171DF">
        <w:rPr>
          <w:lang w:val="uk-UA"/>
        </w:rPr>
        <w:t>ню</w:t>
      </w:r>
      <w:r w:rsidRPr="00B171DF">
        <w:rPr>
          <w:lang w:val="uk-UA"/>
        </w:rPr>
        <w:t>ється й явно поспішаючи лет</w:t>
      </w:r>
      <w:r w:rsidR="00B171DF" w:rsidRPr="00B171DF">
        <w:rPr>
          <w:lang w:val="uk-UA"/>
        </w:rPr>
        <w:t>ить</w:t>
      </w:r>
      <w:r w:rsidRPr="00B171DF">
        <w:rPr>
          <w:lang w:val="uk-UA"/>
        </w:rPr>
        <w:t xml:space="preserve"> вдалечінь</w:t>
      </w:r>
    </w:p>
    <w:p w:rsidR="00F22AA3" w:rsidRPr="00B171DF" w:rsidRDefault="00F22AA3" w:rsidP="00F22AA3">
      <w:pPr>
        <w:pStyle w:val="ActionDescription"/>
        <w:rPr>
          <w:lang w:val="uk-UA"/>
        </w:rPr>
      </w:pPr>
      <w:r w:rsidRPr="00B171DF">
        <w:rPr>
          <w:lang w:val="uk-UA"/>
        </w:rPr>
        <w:t>Солідний чоловік та Жінка переводять подих</w:t>
      </w:r>
    </w:p>
    <w:p w:rsidR="00816F47" w:rsidRPr="00B171DF" w:rsidRDefault="00816F47" w:rsidP="00816F47">
      <w:pPr>
        <w:pStyle w:val="ActionTimeArena"/>
        <w:rPr>
          <w:lang w:val="uk-UA"/>
        </w:rPr>
      </w:pPr>
      <w:r w:rsidRPr="00B171DF">
        <w:rPr>
          <w:lang w:val="uk-UA"/>
        </w:rPr>
        <w:t>інт. ЗАНЕДБАНА СПОРУДА - ніч</w:t>
      </w:r>
    </w:p>
    <w:p w:rsidR="009661EA" w:rsidRPr="00E320E0" w:rsidRDefault="00816F47" w:rsidP="009661EA">
      <w:pPr>
        <w:pStyle w:val="ActionDescription"/>
        <w:rPr>
          <w:lang w:val="uk-UA"/>
        </w:rPr>
      </w:pPr>
      <w:r w:rsidRPr="00B171DF">
        <w:rPr>
          <w:lang w:val="uk-UA"/>
        </w:rPr>
        <w:t>Хлопчина</w:t>
      </w:r>
      <w:r w:rsidR="009661EA" w:rsidRPr="00B171DF">
        <w:rPr>
          <w:lang w:val="uk-UA"/>
        </w:rPr>
        <w:t xml:space="preserve"> </w:t>
      </w:r>
      <w:r w:rsidR="00B171DF" w:rsidRPr="00B171DF">
        <w:rPr>
          <w:lang w:val="uk-UA"/>
        </w:rPr>
        <w:t xml:space="preserve">(вже </w:t>
      </w:r>
      <w:r w:rsidR="00B171DF" w:rsidRPr="00E320E0">
        <w:rPr>
          <w:lang w:val="uk-UA"/>
        </w:rPr>
        <w:t>трохи</w:t>
      </w:r>
      <w:r w:rsidR="00CD23A8" w:rsidRPr="00E320E0">
        <w:rPr>
          <w:lang w:val="uk-UA"/>
        </w:rPr>
        <w:t xml:space="preserve"> на підпитку</w:t>
      </w:r>
      <w:r w:rsidR="00B171DF" w:rsidRPr="00E320E0">
        <w:rPr>
          <w:lang w:val="uk-UA"/>
        </w:rPr>
        <w:t>)</w:t>
      </w:r>
      <w:r w:rsidR="00CD23A8" w:rsidRPr="00E320E0">
        <w:rPr>
          <w:lang w:val="uk-UA"/>
        </w:rPr>
        <w:t xml:space="preserve"> </w:t>
      </w:r>
      <w:r w:rsidR="009661EA" w:rsidRPr="00E320E0">
        <w:rPr>
          <w:lang w:val="uk-UA"/>
        </w:rPr>
        <w:t xml:space="preserve">занедбаним ножем чистить від </w:t>
      </w:r>
      <w:r w:rsidR="006216BE" w:rsidRPr="00E320E0">
        <w:rPr>
          <w:lang w:val="uk-UA"/>
        </w:rPr>
        <w:t>гнилого</w:t>
      </w:r>
      <w:r w:rsidR="009661EA" w:rsidRPr="00E320E0">
        <w:rPr>
          <w:lang w:val="uk-UA"/>
        </w:rPr>
        <w:t xml:space="preserve"> цибулю, викладаючи то все на газе</w:t>
      </w:r>
      <w:r w:rsidR="00B171DF" w:rsidRPr="00E320E0">
        <w:rPr>
          <w:lang w:val="uk-UA"/>
        </w:rPr>
        <w:t xml:space="preserve">ту, а </w:t>
      </w:r>
      <w:r w:rsidRPr="00E320E0">
        <w:rPr>
          <w:lang w:val="uk-UA"/>
        </w:rPr>
        <w:t>Волоц</w:t>
      </w:r>
      <w:r w:rsidRPr="00E320E0">
        <w:rPr>
          <w:lang w:val="uk-UA"/>
        </w:rPr>
        <w:t>ю</w:t>
      </w:r>
      <w:r w:rsidRPr="00E320E0">
        <w:rPr>
          <w:lang w:val="uk-UA"/>
        </w:rPr>
        <w:t>га</w:t>
      </w:r>
      <w:r w:rsidR="009661EA" w:rsidRPr="00E320E0">
        <w:rPr>
          <w:lang w:val="uk-UA"/>
        </w:rPr>
        <w:t xml:space="preserve"> </w:t>
      </w:r>
      <w:r w:rsidR="00CD23A8" w:rsidRPr="00E320E0">
        <w:rPr>
          <w:lang w:val="uk-UA"/>
        </w:rPr>
        <w:t>наливає з напівпорожньої пляшки мутну рідину</w:t>
      </w:r>
      <w:r w:rsidR="009661EA" w:rsidRPr="00E320E0">
        <w:rPr>
          <w:lang w:val="uk-UA"/>
        </w:rPr>
        <w:t>.</w:t>
      </w:r>
    </w:p>
    <w:p w:rsidR="00A91FEB" w:rsidRPr="00E320E0" w:rsidRDefault="00F22AA3" w:rsidP="00A91FEB">
      <w:pPr>
        <w:pStyle w:val="ActionDescription"/>
        <w:rPr>
          <w:lang w:val="uk-UA"/>
        </w:rPr>
      </w:pPr>
      <w:r w:rsidRPr="00E320E0">
        <w:rPr>
          <w:lang w:val="uk-UA"/>
        </w:rPr>
        <w:t>П'ють</w:t>
      </w:r>
      <w:r w:rsidR="00B171DF" w:rsidRPr="00E320E0">
        <w:rPr>
          <w:lang w:val="uk-UA"/>
        </w:rPr>
        <w:t xml:space="preserve">, </w:t>
      </w:r>
      <w:r w:rsidR="00CD23A8" w:rsidRPr="00E320E0">
        <w:rPr>
          <w:lang w:val="uk-UA"/>
        </w:rPr>
        <w:t>закусюють</w:t>
      </w:r>
      <w:r w:rsidR="00A91FEB" w:rsidRPr="00E320E0">
        <w:rPr>
          <w:lang w:val="uk-UA"/>
        </w:rPr>
        <w:t>.</w:t>
      </w:r>
      <w:r w:rsidR="00215813" w:rsidRPr="00E320E0">
        <w:rPr>
          <w:lang w:val="uk-UA"/>
        </w:rPr>
        <w:t xml:space="preserve"> Хлопчина, жуючи, дивиться на синець </w:t>
      </w:r>
      <w:r w:rsidR="00B171DF" w:rsidRPr="00E320E0">
        <w:rPr>
          <w:lang w:val="uk-UA"/>
        </w:rPr>
        <w:t xml:space="preserve">під оком </w:t>
      </w:r>
      <w:r w:rsidR="00215813" w:rsidRPr="00E320E0">
        <w:rPr>
          <w:lang w:val="uk-UA"/>
        </w:rPr>
        <w:t>волоцюги.</w:t>
      </w:r>
    </w:p>
    <w:p w:rsidR="009661EA" w:rsidRPr="00E320E0" w:rsidRDefault="009661EA" w:rsidP="009661EA">
      <w:pPr>
        <w:pStyle w:val="HeroName"/>
        <w:rPr>
          <w:lang w:val="uk-UA"/>
        </w:rPr>
      </w:pPr>
      <w:r w:rsidRPr="00E320E0">
        <w:rPr>
          <w:lang w:val="uk-UA"/>
        </w:rPr>
        <w:t>хлопчина</w:t>
      </w:r>
    </w:p>
    <w:p w:rsidR="009C3394" w:rsidRPr="00E320E0" w:rsidRDefault="00B171DF" w:rsidP="009C3394">
      <w:pPr>
        <w:pStyle w:val="HeroReplica"/>
        <w:rPr>
          <w:lang w:val="uk-UA"/>
        </w:rPr>
      </w:pPr>
      <w:r w:rsidRPr="00E320E0">
        <w:rPr>
          <w:lang w:val="uk-UA"/>
        </w:rPr>
        <w:t>Льоду</w:t>
      </w:r>
      <w:r w:rsidR="009C3394" w:rsidRPr="00E320E0">
        <w:rPr>
          <w:lang w:val="uk-UA"/>
        </w:rPr>
        <w:t xml:space="preserve"> б тобі </w:t>
      </w:r>
      <w:r w:rsidR="00CD23A8" w:rsidRPr="00E320E0">
        <w:rPr>
          <w:lang w:val="uk-UA"/>
        </w:rPr>
        <w:t>на око.</w:t>
      </w:r>
    </w:p>
    <w:p w:rsidR="009C3394" w:rsidRPr="00E320E0" w:rsidRDefault="009C3394" w:rsidP="009C3394">
      <w:pPr>
        <w:pStyle w:val="ActionDescription"/>
        <w:rPr>
          <w:lang w:val="uk-UA"/>
        </w:rPr>
      </w:pPr>
      <w:r w:rsidRPr="00E320E0">
        <w:rPr>
          <w:lang w:val="uk-UA"/>
        </w:rPr>
        <w:t xml:space="preserve">Волоцюга дещо </w:t>
      </w:r>
      <w:r w:rsidR="006216BE" w:rsidRPr="00E320E0">
        <w:rPr>
          <w:lang w:val="uk-UA"/>
        </w:rPr>
        <w:t>зім'явшись</w:t>
      </w:r>
      <w:r w:rsidRPr="00E320E0">
        <w:rPr>
          <w:lang w:val="uk-UA"/>
        </w:rPr>
        <w:t>.</w:t>
      </w:r>
    </w:p>
    <w:p w:rsidR="009C3394" w:rsidRPr="00E320E0" w:rsidRDefault="009C3394" w:rsidP="009C3394">
      <w:pPr>
        <w:pStyle w:val="HeroName"/>
        <w:rPr>
          <w:lang w:val="uk-UA"/>
        </w:rPr>
      </w:pPr>
      <w:r w:rsidRPr="00E320E0">
        <w:rPr>
          <w:lang w:val="uk-UA"/>
        </w:rPr>
        <w:t>волоцюга</w:t>
      </w:r>
    </w:p>
    <w:p w:rsidR="009C3394" w:rsidRPr="00E320E0" w:rsidRDefault="009C3394" w:rsidP="00CD23A8">
      <w:pPr>
        <w:pStyle w:val="HeroReplica"/>
        <w:rPr>
          <w:lang w:val="uk-UA"/>
        </w:rPr>
      </w:pPr>
      <w:r w:rsidRPr="00E320E0">
        <w:rPr>
          <w:lang w:val="uk-UA"/>
        </w:rPr>
        <w:t xml:space="preserve">Ти прямо наче </w:t>
      </w:r>
      <w:r w:rsidR="00B171DF" w:rsidRPr="00E320E0">
        <w:rPr>
          <w:lang w:val="uk-UA"/>
        </w:rPr>
        <w:t>фельдшер</w:t>
      </w:r>
      <w:r w:rsidRPr="00E320E0">
        <w:rPr>
          <w:lang w:val="uk-UA"/>
        </w:rPr>
        <w:t>.</w:t>
      </w:r>
    </w:p>
    <w:p w:rsidR="009C3394" w:rsidRPr="00E320E0" w:rsidRDefault="009C3394" w:rsidP="00CD23A8">
      <w:pPr>
        <w:pStyle w:val="HeroName"/>
        <w:rPr>
          <w:lang w:val="uk-UA"/>
        </w:rPr>
      </w:pPr>
      <w:r w:rsidRPr="00E320E0">
        <w:rPr>
          <w:lang w:val="uk-UA"/>
        </w:rPr>
        <w:t>хлопчина</w:t>
      </w:r>
    </w:p>
    <w:p w:rsidR="00CD23A8" w:rsidRPr="00E320E0" w:rsidRDefault="00CD23A8" w:rsidP="00CD23A8">
      <w:pPr>
        <w:pStyle w:val="HeroRemarka"/>
        <w:rPr>
          <w:lang w:val="uk-UA"/>
        </w:rPr>
      </w:pPr>
      <w:r w:rsidRPr="00E320E0">
        <w:rPr>
          <w:lang w:val="uk-UA"/>
        </w:rPr>
        <w:t>(іронічно)</w:t>
      </w:r>
    </w:p>
    <w:p w:rsidR="009C3394" w:rsidRPr="00E320E0" w:rsidRDefault="00CD23A8" w:rsidP="00CD23A8">
      <w:pPr>
        <w:pStyle w:val="HeroReplica"/>
        <w:rPr>
          <w:lang w:val="uk-UA"/>
        </w:rPr>
      </w:pPr>
      <w:r w:rsidRPr="00E320E0">
        <w:rPr>
          <w:lang w:val="uk-UA"/>
        </w:rPr>
        <w:t>Типу того</w:t>
      </w:r>
      <w:r w:rsidR="009C3394" w:rsidRPr="00E320E0">
        <w:rPr>
          <w:lang w:val="uk-UA"/>
        </w:rPr>
        <w:t xml:space="preserve">. </w:t>
      </w:r>
      <w:r w:rsidRPr="00E320E0">
        <w:rPr>
          <w:lang w:val="uk-UA"/>
        </w:rPr>
        <w:t xml:space="preserve">Тільки трохи не </w:t>
      </w:r>
      <w:proofErr w:type="spellStart"/>
      <w:r w:rsidR="00E320E0" w:rsidRPr="00E320E0">
        <w:rPr>
          <w:lang w:val="uk-UA"/>
        </w:rPr>
        <w:t>ста</w:t>
      </w:r>
      <w:r w:rsidRPr="00E320E0">
        <w:rPr>
          <w:lang w:val="uk-UA"/>
        </w:rPr>
        <w:t>вшийся</w:t>
      </w:r>
      <w:proofErr w:type="spellEnd"/>
      <w:r w:rsidRPr="00E320E0">
        <w:rPr>
          <w:lang w:val="uk-UA"/>
        </w:rPr>
        <w:t>.</w:t>
      </w:r>
    </w:p>
    <w:p w:rsidR="009C3394" w:rsidRPr="00E320E0" w:rsidRDefault="009C3394" w:rsidP="00CD23A8">
      <w:pPr>
        <w:pStyle w:val="HeroName"/>
        <w:rPr>
          <w:lang w:val="uk-UA"/>
        </w:rPr>
      </w:pPr>
      <w:r w:rsidRPr="00E320E0">
        <w:rPr>
          <w:lang w:val="uk-UA"/>
        </w:rPr>
        <w:t>волоцюга</w:t>
      </w:r>
    </w:p>
    <w:p w:rsidR="00E320E0" w:rsidRPr="00E320E0" w:rsidRDefault="00E320E0" w:rsidP="00E320E0">
      <w:pPr>
        <w:pStyle w:val="HeroRemarka"/>
        <w:rPr>
          <w:lang w:val="uk-UA"/>
        </w:rPr>
      </w:pPr>
      <w:r w:rsidRPr="00E320E0">
        <w:rPr>
          <w:lang w:val="uk-UA"/>
        </w:rPr>
        <w:t>(з подивом)</w:t>
      </w:r>
    </w:p>
    <w:p w:rsidR="009C3394" w:rsidRPr="00E320E0" w:rsidRDefault="00E320E0" w:rsidP="00CD23A8">
      <w:pPr>
        <w:pStyle w:val="HeroReplica"/>
        <w:rPr>
          <w:lang w:val="uk-UA"/>
        </w:rPr>
      </w:pPr>
      <w:r w:rsidRPr="00E320E0">
        <w:rPr>
          <w:lang w:val="uk-UA"/>
        </w:rPr>
        <w:t>Та не вже?</w:t>
      </w:r>
      <w:r w:rsidR="009C3394" w:rsidRPr="00E320E0">
        <w:rPr>
          <w:lang w:val="uk-UA"/>
        </w:rPr>
        <w:t xml:space="preserve"> А як же ж це все?</w:t>
      </w:r>
    </w:p>
    <w:p w:rsidR="009C3394" w:rsidRPr="00E320E0" w:rsidRDefault="009C3394" w:rsidP="009C3394">
      <w:pPr>
        <w:rPr>
          <w:lang w:val="uk-UA"/>
        </w:rPr>
      </w:pPr>
    </w:p>
    <w:p w:rsidR="009C3394" w:rsidRPr="00E320E0" w:rsidRDefault="009C3394" w:rsidP="009C3394">
      <w:pPr>
        <w:pStyle w:val="HeroName"/>
        <w:rPr>
          <w:lang w:val="uk-UA"/>
        </w:rPr>
      </w:pPr>
      <w:r w:rsidRPr="00E320E0">
        <w:rPr>
          <w:lang w:val="uk-UA"/>
        </w:rPr>
        <w:t>хлопчина</w:t>
      </w:r>
    </w:p>
    <w:p w:rsidR="00215813" w:rsidRPr="00E320E0" w:rsidRDefault="00E320E0" w:rsidP="00E320E0">
      <w:pPr>
        <w:pStyle w:val="HeroReplica"/>
        <w:rPr>
          <w:lang w:val="uk-UA"/>
        </w:rPr>
      </w:pPr>
      <w:r w:rsidRPr="00E320E0">
        <w:rPr>
          <w:lang w:val="uk-UA"/>
        </w:rPr>
        <w:t xml:space="preserve">   </w:t>
      </w:r>
      <w:r w:rsidR="00215813" w:rsidRPr="00E320E0">
        <w:rPr>
          <w:lang w:val="uk-UA"/>
        </w:rPr>
        <w:t>(</w:t>
      </w:r>
      <w:r w:rsidRPr="00E320E0">
        <w:rPr>
          <w:lang w:val="uk-UA"/>
        </w:rPr>
        <w:t xml:space="preserve">мовчить, потім </w:t>
      </w:r>
      <w:r w:rsidR="00215813" w:rsidRPr="00E320E0">
        <w:rPr>
          <w:lang w:val="uk-UA"/>
        </w:rPr>
        <w:t>зле)</w:t>
      </w:r>
    </w:p>
    <w:p w:rsidR="00215813" w:rsidRPr="00E320E0" w:rsidRDefault="00DF4E6C" w:rsidP="00E320E0">
      <w:pPr>
        <w:pStyle w:val="HeroReplica"/>
        <w:rPr>
          <w:lang w:val="uk-UA"/>
        </w:rPr>
      </w:pPr>
      <w:r w:rsidRPr="00E320E0">
        <w:rPr>
          <w:lang w:val="uk-UA"/>
        </w:rPr>
        <w:t xml:space="preserve">От я тебе </w:t>
      </w:r>
      <w:r w:rsidR="00660441" w:rsidRPr="00E320E0">
        <w:rPr>
          <w:lang w:val="uk-UA"/>
        </w:rPr>
        <w:t xml:space="preserve">питаю </w:t>
      </w:r>
      <w:r w:rsidRPr="00E320E0">
        <w:rPr>
          <w:lang w:val="uk-UA"/>
        </w:rPr>
        <w:t xml:space="preserve">що </w:t>
      </w:r>
      <w:r w:rsidR="00CD23A8" w:rsidRPr="00E320E0">
        <w:rPr>
          <w:lang w:val="uk-UA"/>
        </w:rPr>
        <w:t>та як</w:t>
      </w:r>
      <w:r w:rsidR="00E320E0" w:rsidRPr="00E320E0">
        <w:rPr>
          <w:lang w:val="uk-UA"/>
        </w:rPr>
        <w:t>?</w:t>
      </w:r>
    </w:p>
    <w:p w:rsidR="00E320E0" w:rsidRPr="00E320E0" w:rsidRDefault="00E320E0" w:rsidP="00E320E0">
      <w:pPr>
        <w:rPr>
          <w:lang w:val="uk-UA"/>
        </w:rPr>
      </w:pPr>
    </w:p>
    <w:p w:rsidR="00215813" w:rsidRPr="00E320E0" w:rsidRDefault="00215813" w:rsidP="00215813">
      <w:pPr>
        <w:pStyle w:val="HeroName"/>
        <w:rPr>
          <w:lang w:val="uk-UA"/>
        </w:rPr>
      </w:pPr>
      <w:r w:rsidRPr="00E320E0">
        <w:rPr>
          <w:lang w:val="uk-UA"/>
        </w:rPr>
        <w:lastRenderedPageBreak/>
        <w:t>волоцюга</w:t>
      </w:r>
    </w:p>
    <w:p w:rsidR="00215813" w:rsidRPr="00E320E0" w:rsidRDefault="00215813" w:rsidP="00215813">
      <w:pPr>
        <w:pStyle w:val="HeroRemarka"/>
        <w:rPr>
          <w:lang w:val="uk-UA"/>
        </w:rPr>
      </w:pPr>
      <w:r w:rsidRPr="00E320E0">
        <w:rPr>
          <w:lang w:val="uk-UA"/>
        </w:rPr>
        <w:t>(винувато)</w:t>
      </w:r>
    </w:p>
    <w:p w:rsidR="009C3394" w:rsidRPr="00E320E0" w:rsidRDefault="00215813" w:rsidP="00215813">
      <w:pPr>
        <w:pStyle w:val="HeroReplica"/>
        <w:rPr>
          <w:lang w:val="uk-UA"/>
        </w:rPr>
      </w:pPr>
      <w:r w:rsidRPr="00E320E0">
        <w:rPr>
          <w:lang w:val="uk-UA"/>
        </w:rPr>
        <w:t>Ні-і-і.</w:t>
      </w:r>
    </w:p>
    <w:p w:rsidR="00215813" w:rsidRPr="00E320E0" w:rsidRDefault="00215813" w:rsidP="00215813">
      <w:pPr>
        <w:rPr>
          <w:lang w:val="uk-UA"/>
        </w:rPr>
      </w:pPr>
    </w:p>
    <w:p w:rsidR="00215813" w:rsidRPr="00E320E0" w:rsidRDefault="00215813" w:rsidP="00215813">
      <w:pPr>
        <w:pStyle w:val="HeroName"/>
        <w:rPr>
          <w:lang w:val="uk-UA"/>
        </w:rPr>
      </w:pPr>
      <w:r w:rsidRPr="00E320E0">
        <w:rPr>
          <w:lang w:val="uk-UA"/>
        </w:rPr>
        <w:t>хлопчина</w:t>
      </w:r>
    </w:p>
    <w:p w:rsidR="00215813" w:rsidRPr="00E320E0" w:rsidRDefault="00215813" w:rsidP="00215813">
      <w:pPr>
        <w:pStyle w:val="HeroReplica"/>
        <w:rPr>
          <w:lang w:val="uk-UA"/>
        </w:rPr>
      </w:pPr>
      <w:r w:rsidRPr="00E320E0">
        <w:rPr>
          <w:lang w:val="uk-UA"/>
        </w:rPr>
        <w:t>То якого біса ти до мене л</w:t>
      </w:r>
      <w:r w:rsidRPr="00E320E0">
        <w:rPr>
          <w:lang w:val="uk-UA"/>
        </w:rPr>
        <w:t>і</w:t>
      </w:r>
      <w:r w:rsidRPr="00E320E0">
        <w:rPr>
          <w:lang w:val="uk-UA"/>
        </w:rPr>
        <w:t>зеш?</w:t>
      </w:r>
    </w:p>
    <w:p w:rsidR="00215813" w:rsidRPr="00E320E0" w:rsidRDefault="00CD23A8" w:rsidP="00215813">
      <w:pPr>
        <w:rPr>
          <w:lang w:val="uk-UA"/>
        </w:rPr>
      </w:pPr>
      <w:r w:rsidRPr="00E320E0">
        <w:rPr>
          <w:lang w:val="uk-UA"/>
        </w:rPr>
        <w:t>Хлопчина підіймається та напружено ходить по к</w:t>
      </w:r>
      <w:r w:rsidR="00E320E0" w:rsidRPr="00E320E0">
        <w:rPr>
          <w:lang w:val="uk-UA"/>
        </w:rPr>
        <w:t>і</w:t>
      </w:r>
      <w:r w:rsidRPr="00E320E0">
        <w:rPr>
          <w:lang w:val="uk-UA"/>
        </w:rPr>
        <w:t>мнаті</w:t>
      </w:r>
      <w:r w:rsidR="00215813" w:rsidRPr="00E320E0">
        <w:rPr>
          <w:lang w:val="uk-UA"/>
        </w:rPr>
        <w:t>.</w:t>
      </w:r>
    </w:p>
    <w:p w:rsidR="00215813" w:rsidRPr="0057498E" w:rsidRDefault="00215813" w:rsidP="00215813">
      <w:pPr>
        <w:pStyle w:val="HeroName"/>
        <w:rPr>
          <w:lang w:val="uk-UA"/>
        </w:rPr>
      </w:pPr>
      <w:r w:rsidRPr="0057498E">
        <w:rPr>
          <w:lang w:val="uk-UA"/>
        </w:rPr>
        <w:t>хлопчина</w:t>
      </w:r>
    </w:p>
    <w:p w:rsidR="00CD23A8" w:rsidRPr="0057498E" w:rsidRDefault="00CD23A8" w:rsidP="00CD23A8">
      <w:pPr>
        <w:pStyle w:val="HeroRemarka"/>
        <w:rPr>
          <w:lang w:val="uk-UA"/>
        </w:rPr>
      </w:pPr>
      <w:r w:rsidRPr="0057498E">
        <w:rPr>
          <w:lang w:val="uk-UA"/>
        </w:rPr>
        <w:t>(наче сам собі)</w:t>
      </w:r>
    </w:p>
    <w:p w:rsidR="00215813" w:rsidRPr="0057498E" w:rsidRDefault="00215813" w:rsidP="00215813">
      <w:pPr>
        <w:pStyle w:val="HeroReplica"/>
        <w:rPr>
          <w:lang w:val="uk-UA"/>
        </w:rPr>
      </w:pPr>
      <w:r w:rsidRPr="0057498E">
        <w:rPr>
          <w:lang w:val="uk-UA"/>
        </w:rPr>
        <w:t>Якого? Га?</w:t>
      </w:r>
    </w:p>
    <w:p w:rsidR="00CD23A8" w:rsidRPr="00D110E1" w:rsidRDefault="00CD23A8" w:rsidP="00CD23A8">
      <w:pPr>
        <w:pStyle w:val="HeroRemarka"/>
        <w:rPr>
          <w:lang w:val="uk-UA"/>
        </w:rPr>
      </w:pPr>
      <w:r w:rsidRPr="00D110E1">
        <w:rPr>
          <w:lang w:val="uk-UA"/>
        </w:rPr>
        <w:t>(до волоцюги)</w:t>
      </w:r>
    </w:p>
    <w:p w:rsidR="00CD23A8" w:rsidRPr="004A202B" w:rsidRDefault="00CD23A8" w:rsidP="00CD23A8">
      <w:pPr>
        <w:pStyle w:val="HeroReplica"/>
        <w:rPr>
          <w:lang w:val="ru-RU"/>
        </w:rPr>
      </w:pPr>
      <w:r w:rsidRPr="00D110E1">
        <w:rPr>
          <w:lang w:val="uk-UA"/>
        </w:rPr>
        <w:t>Вс</w:t>
      </w:r>
      <w:r w:rsidR="00D110E1" w:rsidRPr="00D110E1">
        <w:rPr>
          <w:lang w:val="uk-UA"/>
        </w:rPr>
        <w:t>е</w:t>
      </w:r>
      <w:r w:rsidRPr="00D110E1">
        <w:rPr>
          <w:lang w:val="uk-UA"/>
        </w:rPr>
        <w:t>. Розх</w:t>
      </w:r>
      <w:r w:rsidR="00D110E1" w:rsidRPr="00D110E1">
        <w:rPr>
          <w:lang w:val="uk-UA"/>
        </w:rPr>
        <w:t>і</w:t>
      </w:r>
      <w:r w:rsidRPr="00D110E1">
        <w:rPr>
          <w:lang w:val="uk-UA"/>
        </w:rPr>
        <w:t xml:space="preserve">д. </w:t>
      </w:r>
      <w:r w:rsidR="0057498E" w:rsidRPr="00D110E1">
        <w:rPr>
          <w:lang w:val="uk-UA"/>
        </w:rPr>
        <w:t>С</w:t>
      </w:r>
      <w:r w:rsidRPr="00D110E1">
        <w:rPr>
          <w:lang w:val="uk-UA"/>
        </w:rPr>
        <w:t>пати.</w:t>
      </w:r>
    </w:p>
    <w:p w:rsidR="00914C84" w:rsidRPr="00914C84" w:rsidRDefault="00914C84" w:rsidP="00914C84">
      <w:pPr>
        <w:pStyle w:val="ActionTimeArena"/>
        <w:rPr>
          <w:lang w:val="uk-UA"/>
        </w:rPr>
      </w:pPr>
      <w:r w:rsidRPr="00914C84">
        <w:rPr>
          <w:lang w:val="ru-RU"/>
        </w:rPr>
        <w:t>Інт. занедбана споруда - ранок</w:t>
      </w:r>
    </w:p>
    <w:p w:rsidR="00E320E0" w:rsidRPr="00E320E0" w:rsidRDefault="00E320E0" w:rsidP="00FB7277">
      <w:pPr>
        <w:pStyle w:val="ActionDescription"/>
        <w:rPr>
          <w:lang w:val="uk-UA"/>
        </w:rPr>
      </w:pPr>
      <w:r w:rsidRPr="00E320E0">
        <w:rPr>
          <w:lang w:val="uk-UA"/>
        </w:rPr>
        <w:t>Б</w:t>
      </w:r>
      <w:r w:rsidR="00FB7277" w:rsidRPr="00E320E0">
        <w:rPr>
          <w:lang w:val="uk-UA"/>
        </w:rPr>
        <w:t xml:space="preserve">агрянцем </w:t>
      </w:r>
      <w:r w:rsidRPr="00E320E0">
        <w:rPr>
          <w:lang w:val="uk-UA"/>
        </w:rPr>
        <w:t>тліє загасаюче багаття.</w:t>
      </w:r>
    </w:p>
    <w:p w:rsidR="00FB7277" w:rsidRPr="00E320E0" w:rsidRDefault="00FB7277" w:rsidP="00FB7277">
      <w:pPr>
        <w:pStyle w:val="ActionDescription"/>
        <w:rPr>
          <w:lang w:val="uk-UA"/>
        </w:rPr>
      </w:pPr>
      <w:r w:rsidRPr="00E320E0">
        <w:rPr>
          <w:lang w:val="uk-UA"/>
        </w:rPr>
        <w:t>Волоцюга в своєму темному кутку виграє на сопілці.</w:t>
      </w:r>
    </w:p>
    <w:p w:rsidR="00FB7277" w:rsidRPr="005A7537" w:rsidRDefault="00FB7277" w:rsidP="00FB7277">
      <w:pPr>
        <w:pStyle w:val="ActionDescription"/>
        <w:rPr>
          <w:lang w:val="uk-UA"/>
        </w:rPr>
      </w:pPr>
      <w:r w:rsidRPr="00E320E0">
        <w:rPr>
          <w:lang w:val="uk-UA"/>
        </w:rPr>
        <w:t xml:space="preserve">Хлопчина </w:t>
      </w:r>
      <w:r w:rsidRPr="005A7537">
        <w:rPr>
          <w:lang w:val="uk-UA"/>
        </w:rPr>
        <w:t xml:space="preserve">заслуховується грою та </w:t>
      </w:r>
      <w:r w:rsidR="003B55F3" w:rsidRPr="005A7537">
        <w:rPr>
          <w:lang w:val="uk-UA"/>
        </w:rPr>
        <w:t xml:space="preserve">дістає з тайника в канапі окістя й замилувано </w:t>
      </w:r>
      <w:r w:rsidR="00926034" w:rsidRPr="005A7537">
        <w:rPr>
          <w:lang w:val="uk-UA"/>
        </w:rPr>
        <w:t>розглядає</w:t>
      </w:r>
      <w:r w:rsidRPr="005A7537">
        <w:rPr>
          <w:lang w:val="uk-UA"/>
        </w:rPr>
        <w:t xml:space="preserve"> </w:t>
      </w:r>
      <w:r w:rsidR="003B55F3" w:rsidRPr="005A7537">
        <w:rPr>
          <w:lang w:val="uk-UA"/>
        </w:rPr>
        <w:t>його сяйво.</w:t>
      </w:r>
    </w:p>
    <w:p w:rsidR="00FB7277" w:rsidRPr="005A7537" w:rsidRDefault="00FB7277" w:rsidP="00FB7277">
      <w:pPr>
        <w:pStyle w:val="HeroName"/>
        <w:rPr>
          <w:lang w:val="uk-UA"/>
        </w:rPr>
      </w:pPr>
      <w:r w:rsidRPr="005A7537">
        <w:rPr>
          <w:lang w:val="uk-UA"/>
        </w:rPr>
        <w:t>хлопчина</w:t>
      </w:r>
    </w:p>
    <w:p w:rsidR="005A7537" w:rsidRPr="005A7537" w:rsidRDefault="00FB7277" w:rsidP="005A7537">
      <w:pPr>
        <w:pStyle w:val="HeroReplica"/>
        <w:rPr>
          <w:lang w:val="uk-UA"/>
        </w:rPr>
      </w:pPr>
      <w:r w:rsidRPr="005A7537">
        <w:rPr>
          <w:lang w:val="uk-UA"/>
        </w:rPr>
        <w:t>Дивно</w:t>
      </w:r>
      <w:r w:rsidR="00103B1D" w:rsidRPr="005A7537">
        <w:rPr>
          <w:lang w:val="uk-UA"/>
        </w:rPr>
        <w:t>.</w:t>
      </w:r>
      <w:r w:rsidRPr="005A7537">
        <w:rPr>
          <w:lang w:val="uk-UA"/>
        </w:rPr>
        <w:t xml:space="preserve"> </w:t>
      </w:r>
      <w:r w:rsidR="00E320E0" w:rsidRPr="005A7537">
        <w:rPr>
          <w:lang w:val="uk-UA"/>
        </w:rPr>
        <w:t>Ти</w:t>
      </w:r>
      <w:r w:rsidR="00103B1D" w:rsidRPr="005A7537">
        <w:rPr>
          <w:lang w:val="uk-UA"/>
        </w:rPr>
        <w:t xml:space="preserve"> напевно вважаєш</w:t>
      </w:r>
      <w:r w:rsidR="00E320E0" w:rsidRPr="005A7537">
        <w:rPr>
          <w:lang w:val="uk-UA"/>
        </w:rPr>
        <w:t>,</w:t>
      </w:r>
      <w:r w:rsidR="00103B1D" w:rsidRPr="005A7537">
        <w:rPr>
          <w:lang w:val="uk-UA"/>
        </w:rPr>
        <w:t xml:space="preserve"> що я ображе</w:t>
      </w:r>
      <w:r w:rsidR="00E320E0" w:rsidRPr="005A7537">
        <w:rPr>
          <w:lang w:val="uk-UA"/>
        </w:rPr>
        <w:t>ний</w:t>
      </w:r>
      <w:r w:rsidR="00103B1D" w:rsidRPr="005A7537">
        <w:rPr>
          <w:lang w:val="uk-UA"/>
        </w:rPr>
        <w:t xml:space="preserve"> </w:t>
      </w:r>
      <w:r w:rsidR="00E320E0" w:rsidRPr="005A7537">
        <w:rPr>
          <w:lang w:val="uk-UA"/>
        </w:rPr>
        <w:t>н</w:t>
      </w:r>
      <w:r w:rsidR="00103B1D" w:rsidRPr="005A7537">
        <w:rPr>
          <w:lang w:val="uk-UA"/>
        </w:rPr>
        <w:t>а людей.</w:t>
      </w:r>
      <w:r w:rsidR="005D1769" w:rsidRPr="005A7537">
        <w:rPr>
          <w:lang w:val="uk-UA"/>
        </w:rPr>
        <w:t xml:space="preserve"> Але </w:t>
      </w:r>
      <w:r w:rsidR="00E320E0" w:rsidRPr="005A7537">
        <w:rPr>
          <w:lang w:val="uk-UA"/>
        </w:rPr>
        <w:t xml:space="preserve">кожен сам </w:t>
      </w:r>
      <w:r w:rsidR="005A7537" w:rsidRPr="005A7537">
        <w:rPr>
          <w:lang w:val="uk-UA"/>
        </w:rPr>
        <w:t xml:space="preserve">обирає, </w:t>
      </w:r>
      <w:r w:rsidR="00E320E0" w:rsidRPr="005A7537">
        <w:rPr>
          <w:lang w:val="uk-UA"/>
        </w:rPr>
        <w:t>творить своє май</w:t>
      </w:r>
      <w:r w:rsidR="005A7537" w:rsidRPr="005A7537">
        <w:rPr>
          <w:lang w:val="uk-UA"/>
        </w:rPr>
        <w:t>бутнє</w:t>
      </w:r>
      <w:r w:rsidR="00001B0C">
        <w:rPr>
          <w:lang w:val="uk-UA"/>
        </w:rPr>
        <w:t>…</w:t>
      </w:r>
    </w:p>
    <w:p w:rsidR="005A7537" w:rsidRPr="005A7537" w:rsidRDefault="005A7537" w:rsidP="005A7537">
      <w:pPr>
        <w:pStyle w:val="ActionTimeArena"/>
        <w:rPr>
          <w:lang w:val="uk-UA"/>
        </w:rPr>
      </w:pPr>
      <w:r w:rsidRPr="005A7537">
        <w:rPr>
          <w:lang w:val="uk-UA"/>
        </w:rPr>
        <w:t>інт. інша ЗАНЕДБАНА СПОРУДА - ранок</w:t>
      </w:r>
    </w:p>
    <w:p w:rsidR="005A7537" w:rsidRPr="004728EB" w:rsidRDefault="005A7537" w:rsidP="00001B0C">
      <w:pPr>
        <w:pStyle w:val="ActionDescription"/>
        <w:rPr>
          <w:lang w:val="uk-UA"/>
        </w:rPr>
      </w:pPr>
      <w:r w:rsidRPr="005A7537">
        <w:rPr>
          <w:lang w:val="uk-UA"/>
        </w:rPr>
        <w:t xml:space="preserve">Промінь ліхтаря </w:t>
      </w:r>
      <w:r w:rsidRPr="004728EB">
        <w:rPr>
          <w:lang w:val="uk-UA"/>
        </w:rPr>
        <w:t>нишпорить закутками занедбаної споруди.</w:t>
      </w:r>
    </w:p>
    <w:p w:rsidR="005A7537" w:rsidRPr="00001B0C" w:rsidRDefault="005A7537" w:rsidP="005A7537">
      <w:pPr>
        <w:pStyle w:val="ActionDescription"/>
        <w:rPr>
          <w:lang w:val="uk-UA"/>
        </w:rPr>
      </w:pPr>
      <w:r w:rsidRPr="004728EB">
        <w:rPr>
          <w:lang w:val="uk-UA"/>
        </w:rPr>
        <w:t>Солідний чоловік з явною відразою прикриваючи носа лацк</w:t>
      </w:r>
      <w:r w:rsidRPr="004728EB">
        <w:rPr>
          <w:lang w:val="uk-UA"/>
        </w:rPr>
        <w:t>а</w:t>
      </w:r>
      <w:r w:rsidRPr="004728EB">
        <w:rPr>
          <w:lang w:val="uk-UA"/>
        </w:rPr>
        <w:t xml:space="preserve">ном з ліхтариком в іншій руці продирається крізь мотлох занедбаної </w:t>
      </w:r>
      <w:r w:rsidRPr="00001B0C">
        <w:rPr>
          <w:lang w:val="uk-UA"/>
        </w:rPr>
        <w:t>споруди.</w:t>
      </w:r>
    </w:p>
    <w:p w:rsidR="00001B0C" w:rsidRPr="00001B0C" w:rsidRDefault="00001B0C" w:rsidP="00001B0C">
      <w:pPr>
        <w:pStyle w:val="HeroName"/>
        <w:rPr>
          <w:lang w:val="uk-UA"/>
        </w:rPr>
      </w:pPr>
      <w:r w:rsidRPr="00001B0C">
        <w:rPr>
          <w:lang w:val="uk-UA"/>
        </w:rPr>
        <w:t>хлопчина</w:t>
      </w:r>
    </w:p>
    <w:p w:rsidR="00001B0C" w:rsidRPr="00001B0C" w:rsidRDefault="00001B0C" w:rsidP="00001B0C">
      <w:pPr>
        <w:pStyle w:val="HeroRemarka"/>
        <w:rPr>
          <w:lang w:val="uk-UA"/>
        </w:rPr>
      </w:pPr>
      <w:r w:rsidRPr="00001B0C">
        <w:rPr>
          <w:lang w:val="uk-UA"/>
        </w:rPr>
        <w:t>(за кадром)</w:t>
      </w:r>
    </w:p>
    <w:p w:rsidR="00001B0C" w:rsidRPr="00001B0C" w:rsidRDefault="00001B0C" w:rsidP="00001B0C">
      <w:pPr>
        <w:pStyle w:val="HeroReplica"/>
        <w:rPr>
          <w:lang w:val="uk-UA"/>
        </w:rPr>
      </w:pPr>
      <w:r w:rsidRPr="00001B0C">
        <w:rPr>
          <w:lang w:val="uk-UA"/>
        </w:rPr>
        <w:t>Відшуковує його. Й люди такі іноді дивні. Буває бачиш л</w:t>
      </w:r>
      <w:r w:rsidRPr="00001B0C">
        <w:rPr>
          <w:lang w:val="uk-UA"/>
        </w:rPr>
        <w:t>ю</w:t>
      </w:r>
      <w:r w:rsidRPr="00001B0C">
        <w:rPr>
          <w:lang w:val="uk-UA"/>
        </w:rPr>
        <w:t>дину та млієш, бо відчуваєш ницість перед взірцем. Але потім починається розвінч</w:t>
      </w:r>
      <w:r w:rsidRPr="00001B0C">
        <w:rPr>
          <w:lang w:val="uk-UA"/>
        </w:rPr>
        <w:t>у</w:t>
      </w:r>
      <w:r w:rsidRPr="00001B0C">
        <w:rPr>
          <w:lang w:val="uk-UA"/>
        </w:rPr>
        <w:t>вання… відловлювання на пр</w:t>
      </w:r>
      <w:r w:rsidRPr="00001B0C">
        <w:rPr>
          <w:lang w:val="uk-UA"/>
        </w:rPr>
        <w:t>о</w:t>
      </w:r>
      <w:r w:rsidRPr="00001B0C">
        <w:rPr>
          <w:lang w:val="uk-UA"/>
        </w:rPr>
        <w:t>тиріччях… й взірець перетв</w:t>
      </w:r>
      <w:r w:rsidRPr="00001B0C">
        <w:rPr>
          <w:lang w:val="uk-UA"/>
        </w:rPr>
        <w:t>о</w:t>
      </w:r>
      <w:r w:rsidRPr="00001B0C">
        <w:rPr>
          <w:lang w:val="uk-UA"/>
        </w:rPr>
        <w:t xml:space="preserve">рюється на розчарування… </w:t>
      </w:r>
    </w:p>
    <w:p w:rsidR="00001B0C" w:rsidRPr="00001B0C" w:rsidRDefault="00001B0C" w:rsidP="00001B0C">
      <w:pPr>
        <w:pStyle w:val="HeroName"/>
        <w:rPr>
          <w:lang w:val="uk-UA"/>
        </w:rPr>
      </w:pPr>
    </w:p>
    <w:p w:rsidR="004728EB" w:rsidRPr="004728EB" w:rsidRDefault="004728EB" w:rsidP="004728EB">
      <w:pPr>
        <w:pStyle w:val="ActionDescription"/>
        <w:rPr>
          <w:lang w:val="uk-UA"/>
        </w:rPr>
      </w:pPr>
      <w:r w:rsidRPr="004728EB">
        <w:rPr>
          <w:lang w:val="uk-UA"/>
        </w:rPr>
        <w:t>Солідний чоловік обшарює ліхтарем порожню занедбану кімн</w:t>
      </w:r>
      <w:r w:rsidRPr="004728EB">
        <w:rPr>
          <w:lang w:val="uk-UA"/>
        </w:rPr>
        <w:t>а</w:t>
      </w:r>
      <w:r w:rsidRPr="004728EB">
        <w:rPr>
          <w:lang w:val="uk-UA"/>
        </w:rPr>
        <w:t>ту та явно не знайшовши те, що шукав, йде геть.</w:t>
      </w:r>
    </w:p>
    <w:p w:rsidR="004728EB" w:rsidRPr="004A202B" w:rsidRDefault="004728EB" w:rsidP="004728EB">
      <w:pPr>
        <w:pStyle w:val="ActionTimeArena"/>
        <w:rPr>
          <w:lang w:val="ru-RU"/>
        </w:rPr>
      </w:pPr>
      <w:r w:rsidRPr="004728EB">
        <w:rPr>
          <w:lang w:val="ru-RU"/>
        </w:rPr>
        <w:t>інт. ЗАНЕДБАНА СПОРУДА - ранок</w:t>
      </w:r>
    </w:p>
    <w:p w:rsidR="004728EB" w:rsidRPr="004728EB" w:rsidRDefault="004728EB" w:rsidP="004728EB">
      <w:pPr>
        <w:pStyle w:val="HeroName"/>
        <w:rPr>
          <w:lang w:val="uk-UA"/>
        </w:rPr>
      </w:pPr>
      <w:r w:rsidRPr="004728EB">
        <w:rPr>
          <w:lang w:val="uk-UA"/>
        </w:rPr>
        <w:lastRenderedPageBreak/>
        <w:t>ХЛОПЧИНА</w:t>
      </w:r>
    </w:p>
    <w:p w:rsidR="004728EB" w:rsidRPr="004728EB" w:rsidRDefault="004728EB" w:rsidP="004728EB">
      <w:pPr>
        <w:pStyle w:val="HeroRemarka"/>
        <w:rPr>
          <w:lang w:val="uk-UA"/>
        </w:rPr>
      </w:pPr>
      <w:r w:rsidRPr="004728EB">
        <w:rPr>
          <w:lang w:val="uk-UA"/>
        </w:rPr>
        <w:t>(продовжує)</w:t>
      </w:r>
    </w:p>
    <w:p w:rsidR="005D1769" w:rsidRPr="004728EB" w:rsidRDefault="004728EB" w:rsidP="005A7537">
      <w:pPr>
        <w:pStyle w:val="HeroReplica"/>
        <w:rPr>
          <w:lang w:val="uk-UA"/>
        </w:rPr>
      </w:pPr>
      <w:r w:rsidRPr="004728EB">
        <w:rPr>
          <w:lang w:val="uk-UA"/>
        </w:rPr>
        <w:t xml:space="preserve">але ти не такий… ти ж явно не зі взірцевих… </w:t>
      </w:r>
      <w:r w:rsidR="005D1769" w:rsidRPr="004728EB">
        <w:rPr>
          <w:lang w:val="uk-UA"/>
        </w:rPr>
        <w:t>й що ти в</w:t>
      </w:r>
      <w:r w:rsidR="005D1769" w:rsidRPr="004728EB">
        <w:rPr>
          <w:lang w:val="uk-UA"/>
        </w:rPr>
        <w:t>и</w:t>
      </w:r>
      <w:r w:rsidR="005D1769" w:rsidRPr="004728EB">
        <w:rPr>
          <w:lang w:val="uk-UA"/>
        </w:rPr>
        <w:t>вуджуєш з н</w:t>
      </w:r>
      <w:r w:rsidRPr="004728EB">
        <w:rPr>
          <w:lang w:val="uk-UA"/>
        </w:rPr>
        <w:t>ас</w:t>
      </w:r>
      <w:r w:rsidR="005D1769" w:rsidRPr="004728EB">
        <w:rPr>
          <w:lang w:val="uk-UA"/>
        </w:rPr>
        <w:t xml:space="preserve"> своїми мелод</w:t>
      </w:r>
      <w:r w:rsidR="005D1769" w:rsidRPr="004728EB">
        <w:rPr>
          <w:lang w:val="uk-UA"/>
        </w:rPr>
        <w:t>і</w:t>
      </w:r>
      <w:r w:rsidR="005D1769" w:rsidRPr="004728EB">
        <w:rPr>
          <w:lang w:val="uk-UA"/>
        </w:rPr>
        <w:t>ями?</w:t>
      </w:r>
    </w:p>
    <w:p w:rsidR="005D1769" w:rsidRPr="004728EB" w:rsidRDefault="005D1769" w:rsidP="005D1769">
      <w:pPr>
        <w:pStyle w:val="ActionDescription"/>
        <w:rPr>
          <w:lang w:val="uk-UA"/>
        </w:rPr>
      </w:pPr>
      <w:r w:rsidRPr="004728EB">
        <w:rPr>
          <w:lang w:val="uk-UA"/>
        </w:rPr>
        <w:t xml:space="preserve">Стискає сяюче </w:t>
      </w:r>
      <w:r w:rsidR="00E320E0" w:rsidRPr="004728EB">
        <w:rPr>
          <w:lang w:val="uk-UA"/>
        </w:rPr>
        <w:t>окістя</w:t>
      </w:r>
      <w:r w:rsidRPr="004728EB">
        <w:rPr>
          <w:lang w:val="uk-UA"/>
        </w:rPr>
        <w:t xml:space="preserve"> в руці та водить ним коло грудей</w:t>
      </w:r>
    </w:p>
    <w:p w:rsidR="004728EB" w:rsidRPr="004728EB" w:rsidRDefault="004728EB" w:rsidP="004728EB">
      <w:pPr>
        <w:pStyle w:val="HeroName"/>
        <w:rPr>
          <w:lang w:val="uk-UA"/>
        </w:rPr>
      </w:pPr>
      <w:r w:rsidRPr="004728EB">
        <w:rPr>
          <w:lang w:val="uk-UA"/>
        </w:rPr>
        <w:t>волоцюга</w:t>
      </w:r>
    </w:p>
    <w:p w:rsidR="005D1769" w:rsidRPr="004728EB" w:rsidRDefault="005D1769" w:rsidP="005D1769">
      <w:pPr>
        <w:pStyle w:val="HeroRemarka"/>
        <w:rPr>
          <w:lang w:val="uk-UA"/>
        </w:rPr>
      </w:pPr>
      <w:r w:rsidRPr="004728EB">
        <w:rPr>
          <w:lang w:val="uk-UA"/>
        </w:rPr>
        <w:t>(пр</w:t>
      </w:r>
      <w:r w:rsidR="004728EB" w:rsidRPr="004728EB">
        <w:rPr>
          <w:lang w:val="uk-UA"/>
        </w:rPr>
        <w:t>ипинивши грати</w:t>
      </w:r>
      <w:r w:rsidRPr="004728EB">
        <w:rPr>
          <w:lang w:val="uk-UA"/>
        </w:rPr>
        <w:t>)</w:t>
      </w:r>
    </w:p>
    <w:p w:rsidR="004728EB" w:rsidRPr="004728EB" w:rsidRDefault="004728EB" w:rsidP="004728EB">
      <w:pPr>
        <w:pStyle w:val="HeroReplica"/>
        <w:rPr>
          <w:lang w:val="uk-UA"/>
        </w:rPr>
      </w:pPr>
      <w:r w:rsidRPr="004728EB">
        <w:rPr>
          <w:lang w:val="uk-UA"/>
        </w:rPr>
        <w:t>Навіть не знаю. Людей напе</w:t>
      </w:r>
      <w:r w:rsidRPr="004728EB">
        <w:rPr>
          <w:lang w:val="uk-UA"/>
        </w:rPr>
        <w:t>в</w:t>
      </w:r>
      <w:r w:rsidRPr="004728EB">
        <w:rPr>
          <w:lang w:val="uk-UA"/>
        </w:rPr>
        <w:t>но.</w:t>
      </w:r>
    </w:p>
    <w:p w:rsidR="004728EB" w:rsidRPr="004728EB" w:rsidRDefault="004728EB" w:rsidP="004728EB">
      <w:pPr>
        <w:pStyle w:val="HeroName"/>
        <w:rPr>
          <w:lang w:val="uk-UA"/>
        </w:rPr>
      </w:pPr>
      <w:r w:rsidRPr="004728EB">
        <w:rPr>
          <w:lang w:val="uk-UA"/>
        </w:rPr>
        <w:t>хлопчина</w:t>
      </w:r>
    </w:p>
    <w:p w:rsidR="004728EB" w:rsidRPr="004728EB" w:rsidRDefault="004728EB" w:rsidP="004728EB">
      <w:pPr>
        <w:pStyle w:val="HeroRemarka"/>
        <w:rPr>
          <w:lang w:val="uk-UA"/>
        </w:rPr>
      </w:pPr>
      <w:r w:rsidRPr="004728EB">
        <w:rPr>
          <w:lang w:val="uk-UA"/>
        </w:rPr>
        <w:t>(з подивом та ір</w:t>
      </w:r>
      <w:r w:rsidRPr="004728EB">
        <w:rPr>
          <w:lang w:val="uk-UA"/>
        </w:rPr>
        <w:t>о</w:t>
      </w:r>
      <w:r w:rsidRPr="004728EB">
        <w:rPr>
          <w:lang w:val="uk-UA"/>
        </w:rPr>
        <w:t>нією)</w:t>
      </w:r>
    </w:p>
    <w:p w:rsidR="004728EB" w:rsidRPr="004728EB" w:rsidRDefault="004728EB" w:rsidP="004728EB">
      <w:pPr>
        <w:pStyle w:val="HeroReplica"/>
        <w:rPr>
          <w:lang w:val="uk-UA"/>
        </w:rPr>
      </w:pPr>
      <w:r w:rsidRPr="004728EB">
        <w:rPr>
          <w:lang w:val="uk-UA"/>
        </w:rPr>
        <w:t>В людях людей?</w:t>
      </w:r>
    </w:p>
    <w:p w:rsidR="004728EB" w:rsidRPr="00884F32" w:rsidRDefault="004728EB" w:rsidP="004728EB">
      <w:pPr>
        <w:rPr>
          <w:lang w:val="uk-UA"/>
        </w:rPr>
      </w:pPr>
      <w:r w:rsidRPr="00884F32">
        <w:rPr>
          <w:lang w:val="uk-UA"/>
        </w:rPr>
        <w:t>Витягує перед собою руку з окістям та розглядає його наче бачить вперше.</w:t>
      </w:r>
    </w:p>
    <w:p w:rsidR="004728EB" w:rsidRPr="00884F32" w:rsidRDefault="004728EB" w:rsidP="004728EB">
      <w:pPr>
        <w:pStyle w:val="HeroName"/>
        <w:rPr>
          <w:lang w:val="uk-UA"/>
        </w:rPr>
      </w:pPr>
      <w:r w:rsidRPr="00884F32">
        <w:rPr>
          <w:lang w:val="uk-UA"/>
        </w:rPr>
        <w:t>хлопчина</w:t>
      </w:r>
    </w:p>
    <w:p w:rsidR="004728EB" w:rsidRPr="00884F32" w:rsidRDefault="004728EB" w:rsidP="004728EB">
      <w:pPr>
        <w:pStyle w:val="HeroRemarka"/>
        <w:rPr>
          <w:lang w:val="uk-UA"/>
        </w:rPr>
      </w:pPr>
      <w:r w:rsidRPr="00884F32">
        <w:rPr>
          <w:lang w:val="uk-UA"/>
        </w:rPr>
        <w:t>(до волоцюги)</w:t>
      </w:r>
    </w:p>
    <w:p w:rsidR="005D1769" w:rsidRPr="00884F32" w:rsidRDefault="005D1769" w:rsidP="005D1769">
      <w:pPr>
        <w:pStyle w:val="HeroReplica"/>
        <w:rPr>
          <w:lang w:val="uk-UA"/>
        </w:rPr>
      </w:pPr>
      <w:r w:rsidRPr="00884F32">
        <w:rPr>
          <w:lang w:val="uk-UA"/>
        </w:rPr>
        <w:t xml:space="preserve">ось… </w:t>
      </w:r>
      <w:r w:rsidR="004728EB" w:rsidRPr="00884F32">
        <w:rPr>
          <w:lang w:val="uk-UA"/>
        </w:rPr>
        <w:t>забирай</w:t>
      </w:r>
    </w:p>
    <w:p w:rsidR="004728EB" w:rsidRPr="00884F32" w:rsidRDefault="004728EB" w:rsidP="004728EB">
      <w:pPr>
        <w:pStyle w:val="ActionDescription"/>
        <w:rPr>
          <w:lang w:val="uk-UA"/>
        </w:rPr>
      </w:pPr>
      <w:r w:rsidRPr="00884F32">
        <w:rPr>
          <w:lang w:val="uk-UA"/>
        </w:rPr>
        <w:t xml:space="preserve">Чутно </w:t>
      </w:r>
      <w:proofErr w:type="spellStart"/>
      <w:r w:rsidRPr="00884F32">
        <w:rPr>
          <w:lang w:val="uk-UA"/>
        </w:rPr>
        <w:t>пригальмувавше</w:t>
      </w:r>
      <w:proofErr w:type="spellEnd"/>
      <w:r w:rsidRPr="00884F32">
        <w:rPr>
          <w:lang w:val="uk-UA"/>
        </w:rPr>
        <w:t xml:space="preserve"> авто та звук дверцят й Хлопчина збе</w:t>
      </w:r>
      <w:r w:rsidRPr="00884F32">
        <w:rPr>
          <w:lang w:val="uk-UA"/>
        </w:rPr>
        <w:t>н</w:t>
      </w:r>
      <w:r w:rsidRPr="00884F32">
        <w:rPr>
          <w:lang w:val="uk-UA"/>
        </w:rPr>
        <w:t>тежившись ховає було протягнуте Волоцюзі окістя в канапу.</w:t>
      </w:r>
    </w:p>
    <w:p w:rsidR="00660441" w:rsidRPr="00884F32" w:rsidRDefault="00660441" w:rsidP="00660441">
      <w:pPr>
        <w:pStyle w:val="ActionTimeArena"/>
        <w:rPr>
          <w:lang w:val="uk-UA"/>
        </w:rPr>
      </w:pPr>
      <w:r w:rsidRPr="00884F32">
        <w:rPr>
          <w:lang w:val="uk-UA"/>
        </w:rPr>
        <w:t>екст. ЗАНЕДБАНА СПОРУДА - ранок</w:t>
      </w:r>
    </w:p>
    <w:p w:rsidR="00660441" w:rsidRPr="00884F32" w:rsidRDefault="00926034" w:rsidP="00660441">
      <w:pPr>
        <w:pStyle w:val="ActionDescription"/>
        <w:rPr>
          <w:lang w:val="uk-UA"/>
        </w:rPr>
      </w:pPr>
      <w:r w:rsidRPr="00884F32">
        <w:rPr>
          <w:lang w:val="uk-UA"/>
        </w:rPr>
        <w:t xml:space="preserve">Вже </w:t>
      </w:r>
      <w:r w:rsidR="00D110E1" w:rsidRPr="00884F32">
        <w:rPr>
          <w:lang w:val="uk-UA"/>
        </w:rPr>
        <w:t>знайомі</w:t>
      </w:r>
      <w:r w:rsidRPr="00884F32">
        <w:rPr>
          <w:lang w:val="uk-UA"/>
        </w:rPr>
        <w:t xml:space="preserve"> Підлітки </w:t>
      </w:r>
      <w:r w:rsidR="00F22AA3" w:rsidRPr="00884F32">
        <w:rPr>
          <w:lang w:val="uk-UA"/>
        </w:rPr>
        <w:t>коло</w:t>
      </w:r>
      <w:r w:rsidRPr="00884F32">
        <w:rPr>
          <w:lang w:val="uk-UA"/>
        </w:rPr>
        <w:t xml:space="preserve"> авто </w:t>
      </w:r>
      <w:proofErr w:type="spellStart"/>
      <w:r w:rsidRPr="00884F32">
        <w:rPr>
          <w:lang w:val="uk-UA"/>
        </w:rPr>
        <w:t>Мордоворотів</w:t>
      </w:r>
      <w:proofErr w:type="spellEnd"/>
      <w:r w:rsidRPr="00884F32">
        <w:rPr>
          <w:lang w:val="uk-UA"/>
        </w:rPr>
        <w:t xml:space="preserve"> </w:t>
      </w:r>
      <w:r w:rsidR="00F22AA3" w:rsidRPr="00884F32">
        <w:rPr>
          <w:lang w:val="uk-UA"/>
        </w:rPr>
        <w:t>(</w:t>
      </w:r>
      <w:r w:rsidRPr="00884F32">
        <w:rPr>
          <w:lang w:val="uk-UA"/>
        </w:rPr>
        <w:t>вочевидь п</w:t>
      </w:r>
      <w:r w:rsidRPr="00884F32">
        <w:rPr>
          <w:lang w:val="uk-UA"/>
        </w:rPr>
        <w:t>о</w:t>
      </w:r>
      <w:r w:rsidRPr="00884F32">
        <w:rPr>
          <w:lang w:val="uk-UA"/>
        </w:rPr>
        <w:t xml:space="preserve">вертаються з нічних розваг, смалять, </w:t>
      </w:r>
      <w:r w:rsidR="00D110E1" w:rsidRPr="00884F32">
        <w:rPr>
          <w:lang w:val="uk-UA"/>
        </w:rPr>
        <w:t>п'ють</w:t>
      </w:r>
      <w:r w:rsidRPr="00884F32">
        <w:rPr>
          <w:lang w:val="uk-UA"/>
        </w:rPr>
        <w:t xml:space="preserve"> </w:t>
      </w:r>
      <w:r w:rsidR="005D1769" w:rsidRPr="00884F32">
        <w:rPr>
          <w:lang w:val="uk-UA"/>
        </w:rPr>
        <w:t>коктейль</w:t>
      </w:r>
      <w:r w:rsidR="00F22AA3" w:rsidRPr="00884F32">
        <w:rPr>
          <w:lang w:val="uk-UA"/>
        </w:rPr>
        <w:t>)</w:t>
      </w:r>
    </w:p>
    <w:p w:rsidR="00926034" w:rsidRPr="00884F32" w:rsidRDefault="00926034" w:rsidP="00926034">
      <w:pPr>
        <w:pStyle w:val="ActionTimeArena"/>
        <w:rPr>
          <w:lang w:val="uk-UA"/>
        </w:rPr>
      </w:pPr>
      <w:r w:rsidRPr="00884F32">
        <w:rPr>
          <w:lang w:val="uk-UA"/>
        </w:rPr>
        <w:t>інт. ЗАНЕДБАНА СПОРУДА - ранок</w:t>
      </w:r>
    </w:p>
    <w:p w:rsidR="00926034" w:rsidRPr="00884F32" w:rsidRDefault="00926034" w:rsidP="00926034">
      <w:pPr>
        <w:pStyle w:val="ActionDescription"/>
        <w:rPr>
          <w:lang w:val="uk-UA"/>
        </w:rPr>
      </w:pPr>
      <w:r w:rsidRPr="00884F32">
        <w:rPr>
          <w:lang w:val="uk-UA"/>
        </w:rPr>
        <w:t xml:space="preserve">З за рогу вікна занедбаної кімнати видно як Підліток щось киває </w:t>
      </w:r>
      <w:proofErr w:type="spellStart"/>
      <w:r w:rsidRPr="00884F32">
        <w:rPr>
          <w:lang w:val="uk-UA"/>
        </w:rPr>
        <w:t>Мордоворотам</w:t>
      </w:r>
      <w:proofErr w:type="spellEnd"/>
      <w:r w:rsidRPr="00884F32">
        <w:rPr>
          <w:lang w:val="uk-UA"/>
        </w:rPr>
        <w:t xml:space="preserve"> слухаючи, а зрештою напівобертається в бік занедбаної споруди вказуючи на неї жестом руки.</w:t>
      </w:r>
    </w:p>
    <w:p w:rsidR="00926034" w:rsidRPr="00884F32" w:rsidRDefault="00926034" w:rsidP="00926034">
      <w:pPr>
        <w:pStyle w:val="ActionDescription"/>
        <w:rPr>
          <w:lang w:val="uk-UA"/>
        </w:rPr>
      </w:pPr>
      <w:r w:rsidRPr="00884F32">
        <w:rPr>
          <w:lang w:val="uk-UA"/>
        </w:rPr>
        <w:t>Хлопчина та Підліток пересікаються поглядами.</w:t>
      </w:r>
    </w:p>
    <w:p w:rsidR="00067BBE" w:rsidRPr="00884F32" w:rsidRDefault="00067BBE" w:rsidP="00067BBE">
      <w:pPr>
        <w:pStyle w:val="ActionTimeArena"/>
        <w:rPr>
          <w:lang w:val="uk-UA"/>
        </w:rPr>
      </w:pPr>
      <w:r w:rsidRPr="00884F32">
        <w:rPr>
          <w:lang w:val="uk-UA"/>
        </w:rPr>
        <w:t>зтм</w:t>
      </w:r>
    </w:p>
    <w:p w:rsidR="00B21428" w:rsidRPr="00884F32" w:rsidRDefault="00B21428" w:rsidP="00B21428">
      <w:pPr>
        <w:pStyle w:val="ActionTimeArena"/>
        <w:rPr>
          <w:lang w:val="uk-UA"/>
        </w:rPr>
      </w:pPr>
      <w:r w:rsidRPr="00884F32">
        <w:rPr>
          <w:lang w:val="uk-UA"/>
        </w:rPr>
        <w:t>інт. ЗАНЕДБАНА СПОРУДА - ранок</w:t>
      </w:r>
    </w:p>
    <w:p w:rsidR="00D110E1" w:rsidRPr="00884F32" w:rsidRDefault="00F22AA3" w:rsidP="00D110E1">
      <w:pPr>
        <w:pStyle w:val="ActionDescription"/>
        <w:rPr>
          <w:lang w:val="uk-UA"/>
        </w:rPr>
      </w:pPr>
      <w:r w:rsidRPr="00884F32">
        <w:rPr>
          <w:lang w:val="uk-UA"/>
        </w:rPr>
        <w:t xml:space="preserve">Сплюндроване багаття. </w:t>
      </w:r>
      <w:r w:rsidR="00D110E1" w:rsidRPr="00884F32">
        <w:rPr>
          <w:lang w:val="uk-UA"/>
        </w:rPr>
        <w:t>Волоцюга та Хлопчина навколішки</w:t>
      </w:r>
      <w:r w:rsidR="003B55F3" w:rsidRPr="00884F32">
        <w:rPr>
          <w:lang w:val="uk-UA"/>
        </w:rPr>
        <w:t>, скривавлені</w:t>
      </w:r>
      <w:r w:rsidR="00D110E1" w:rsidRPr="00884F32">
        <w:rPr>
          <w:lang w:val="uk-UA"/>
        </w:rPr>
        <w:t xml:space="preserve">. За спинами </w:t>
      </w:r>
      <w:proofErr w:type="spellStart"/>
      <w:r w:rsidR="00D110E1" w:rsidRPr="00884F32">
        <w:rPr>
          <w:lang w:val="uk-UA"/>
        </w:rPr>
        <w:t>Мордоворот</w:t>
      </w:r>
      <w:proofErr w:type="spellEnd"/>
      <w:r w:rsidR="00D110E1" w:rsidRPr="00884F32">
        <w:rPr>
          <w:lang w:val="uk-UA"/>
        </w:rPr>
        <w:t xml:space="preserve">. Перед ними інший. </w:t>
      </w:r>
      <w:r w:rsidR="003B55F3" w:rsidRPr="00884F32">
        <w:rPr>
          <w:lang w:val="uk-UA"/>
        </w:rPr>
        <w:t>Б'є</w:t>
      </w:r>
      <w:r w:rsidR="00D110E1" w:rsidRPr="00884F32">
        <w:rPr>
          <w:lang w:val="uk-UA"/>
        </w:rPr>
        <w:t xml:space="preserve"> Волоцюгу щодуху по обличчю. Волоцюга </w:t>
      </w:r>
      <w:r w:rsidR="003B55F3" w:rsidRPr="00884F32">
        <w:rPr>
          <w:lang w:val="uk-UA"/>
        </w:rPr>
        <w:t>розпростується на спині</w:t>
      </w:r>
      <w:r w:rsidR="00D110E1" w:rsidRPr="00884F32">
        <w:rPr>
          <w:lang w:val="uk-UA"/>
        </w:rPr>
        <w:t>.</w:t>
      </w:r>
    </w:p>
    <w:p w:rsidR="00D110E1" w:rsidRPr="00884F32" w:rsidRDefault="00D110E1" w:rsidP="00D110E1">
      <w:pPr>
        <w:pStyle w:val="HeroName"/>
        <w:rPr>
          <w:lang w:val="uk-UA"/>
        </w:rPr>
      </w:pPr>
      <w:r w:rsidRPr="00884F32">
        <w:rPr>
          <w:lang w:val="uk-UA"/>
        </w:rPr>
        <w:t>мордоворот</w:t>
      </w:r>
    </w:p>
    <w:p w:rsidR="00D110E1" w:rsidRPr="00884F32" w:rsidRDefault="00D110E1" w:rsidP="00D110E1">
      <w:pPr>
        <w:pStyle w:val="HeroReplica"/>
        <w:rPr>
          <w:lang w:val="uk-UA"/>
        </w:rPr>
      </w:pPr>
      <w:proofErr w:type="spellStart"/>
      <w:r w:rsidRPr="00884F32">
        <w:rPr>
          <w:lang w:val="uk-UA"/>
        </w:rPr>
        <w:t>Чмо</w:t>
      </w:r>
      <w:proofErr w:type="spellEnd"/>
      <w:r w:rsidRPr="00884F32">
        <w:rPr>
          <w:lang w:val="uk-UA"/>
        </w:rPr>
        <w:t>! Я питаю, де риба?</w:t>
      </w:r>
    </w:p>
    <w:p w:rsidR="00D110E1" w:rsidRPr="00884F32" w:rsidRDefault="00D110E1" w:rsidP="00D110E1">
      <w:pPr>
        <w:pStyle w:val="ActionDescription"/>
        <w:rPr>
          <w:lang w:val="uk-UA"/>
        </w:rPr>
      </w:pPr>
      <w:r w:rsidRPr="00884F32">
        <w:rPr>
          <w:lang w:val="uk-UA"/>
        </w:rPr>
        <w:t>Підіймає його за виворот та ставить знову перед собою н</w:t>
      </w:r>
      <w:r w:rsidRPr="00884F32">
        <w:rPr>
          <w:lang w:val="uk-UA"/>
        </w:rPr>
        <w:t>а</w:t>
      </w:r>
      <w:r w:rsidRPr="00884F32">
        <w:rPr>
          <w:lang w:val="uk-UA"/>
        </w:rPr>
        <w:t>вколішки.</w:t>
      </w:r>
    </w:p>
    <w:p w:rsidR="00D110E1" w:rsidRPr="00884F32" w:rsidRDefault="00D110E1" w:rsidP="00D110E1">
      <w:pPr>
        <w:pStyle w:val="ActionTimeArena"/>
        <w:rPr>
          <w:lang w:val="uk-UA"/>
        </w:rPr>
      </w:pPr>
      <w:r w:rsidRPr="00884F32">
        <w:rPr>
          <w:lang w:val="uk-UA"/>
        </w:rPr>
        <w:t>екст. вулиця міста - день</w:t>
      </w:r>
    </w:p>
    <w:p w:rsidR="00067BBE" w:rsidRPr="00884F32" w:rsidRDefault="00D110E1" w:rsidP="00D110E1">
      <w:pPr>
        <w:pStyle w:val="ActionDescription"/>
        <w:rPr>
          <w:lang w:val="uk-UA"/>
        </w:rPr>
      </w:pPr>
      <w:r w:rsidRPr="00884F32">
        <w:rPr>
          <w:lang w:val="uk-UA"/>
        </w:rPr>
        <w:lastRenderedPageBreak/>
        <w:t>Малорухомою вулицею міста ледь простує авто Солідного ч</w:t>
      </w:r>
      <w:r w:rsidRPr="00884F32">
        <w:rPr>
          <w:lang w:val="uk-UA"/>
        </w:rPr>
        <w:t>о</w:t>
      </w:r>
      <w:r w:rsidRPr="00884F32">
        <w:rPr>
          <w:lang w:val="uk-UA"/>
        </w:rPr>
        <w:t>ловіка.</w:t>
      </w:r>
    </w:p>
    <w:p w:rsidR="00D110E1" w:rsidRPr="00884F32" w:rsidRDefault="00D110E1" w:rsidP="00D110E1">
      <w:pPr>
        <w:pStyle w:val="ActionDescription"/>
        <w:rPr>
          <w:lang w:val="uk-UA"/>
        </w:rPr>
      </w:pPr>
      <w:r w:rsidRPr="00884F32">
        <w:rPr>
          <w:lang w:val="uk-UA"/>
        </w:rPr>
        <w:t xml:space="preserve">Солідний чоловік вдивляється </w:t>
      </w:r>
      <w:r w:rsidR="003B55F3" w:rsidRPr="00884F32">
        <w:rPr>
          <w:lang w:val="uk-UA"/>
        </w:rPr>
        <w:t>у вулицю</w:t>
      </w:r>
      <w:r w:rsidRPr="00884F32">
        <w:rPr>
          <w:lang w:val="uk-UA"/>
        </w:rPr>
        <w:t>, будинки, явно щось в</w:t>
      </w:r>
      <w:r w:rsidR="003B55F3" w:rsidRPr="00884F32">
        <w:rPr>
          <w:lang w:val="uk-UA"/>
        </w:rPr>
        <w:t>ід</w:t>
      </w:r>
      <w:r w:rsidRPr="00884F32">
        <w:rPr>
          <w:lang w:val="uk-UA"/>
        </w:rPr>
        <w:t>шуковуючи за ними.</w:t>
      </w:r>
    </w:p>
    <w:p w:rsidR="00D110E1" w:rsidRPr="00241400" w:rsidRDefault="00D110E1" w:rsidP="00D110E1">
      <w:pPr>
        <w:pStyle w:val="ActionDescription"/>
        <w:rPr>
          <w:lang w:val="uk-UA"/>
        </w:rPr>
      </w:pPr>
      <w:r w:rsidRPr="00884F32">
        <w:rPr>
          <w:lang w:val="uk-UA"/>
        </w:rPr>
        <w:t xml:space="preserve">Повз авто </w:t>
      </w:r>
      <w:r w:rsidR="00E12DC6" w:rsidRPr="00241400">
        <w:rPr>
          <w:lang w:val="uk-UA"/>
        </w:rPr>
        <w:t>у протилежну</w:t>
      </w:r>
      <w:r w:rsidR="00577EF1" w:rsidRPr="00241400">
        <w:rPr>
          <w:lang w:val="uk-UA"/>
        </w:rPr>
        <w:t xml:space="preserve"> сторону </w:t>
      </w:r>
      <w:r w:rsidRPr="00241400">
        <w:rPr>
          <w:lang w:val="uk-UA"/>
        </w:rPr>
        <w:t xml:space="preserve">неквапливо проїздять </w:t>
      </w:r>
      <w:proofErr w:type="spellStart"/>
      <w:r w:rsidRPr="00241400">
        <w:rPr>
          <w:lang w:val="uk-UA"/>
        </w:rPr>
        <w:t>Морд</w:t>
      </w:r>
      <w:r w:rsidRPr="00241400">
        <w:rPr>
          <w:lang w:val="uk-UA"/>
        </w:rPr>
        <w:t>о</w:t>
      </w:r>
      <w:r w:rsidRPr="00241400">
        <w:rPr>
          <w:lang w:val="uk-UA"/>
        </w:rPr>
        <w:t>вороти</w:t>
      </w:r>
      <w:proofErr w:type="spellEnd"/>
      <w:r w:rsidRPr="00241400">
        <w:rPr>
          <w:lang w:val="uk-UA"/>
        </w:rPr>
        <w:t>.</w:t>
      </w:r>
    </w:p>
    <w:p w:rsidR="00E12DC6" w:rsidRPr="00241400" w:rsidRDefault="00E12DC6" w:rsidP="00E12DC6">
      <w:pPr>
        <w:pStyle w:val="ActionTimeArena"/>
        <w:rPr>
          <w:lang w:val="uk-UA"/>
        </w:rPr>
      </w:pPr>
      <w:r w:rsidRPr="00241400">
        <w:rPr>
          <w:lang w:val="uk-UA"/>
        </w:rPr>
        <w:t>екст. занедбана споруда - день</w:t>
      </w:r>
    </w:p>
    <w:p w:rsidR="00E12DC6" w:rsidRPr="00241400" w:rsidRDefault="00D30218" w:rsidP="00E12DC6">
      <w:pPr>
        <w:pStyle w:val="ActionDescription"/>
        <w:rPr>
          <w:lang w:val="uk-UA"/>
        </w:rPr>
      </w:pPr>
      <w:r w:rsidRPr="00241400">
        <w:rPr>
          <w:lang w:val="uk-UA"/>
        </w:rPr>
        <w:t xml:space="preserve">Серед інших </w:t>
      </w:r>
      <w:proofErr w:type="spellStart"/>
      <w:r w:rsidR="00E12DC6" w:rsidRPr="00241400">
        <w:rPr>
          <w:lang w:val="uk-UA"/>
        </w:rPr>
        <w:t>авт</w:t>
      </w:r>
      <w:r w:rsidRPr="00241400">
        <w:rPr>
          <w:lang w:val="uk-UA"/>
        </w:rPr>
        <w:t>івки</w:t>
      </w:r>
      <w:proofErr w:type="spellEnd"/>
      <w:r w:rsidR="00E12DC6" w:rsidRPr="00241400">
        <w:rPr>
          <w:lang w:val="uk-UA"/>
        </w:rPr>
        <w:t xml:space="preserve"> солідного Чоловіка та швидкої.</w:t>
      </w:r>
    </w:p>
    <w:p w:rsidR="00D27307" w:rsidRPr="00241400" w:rsidRDefault="00E12DC6" w:rsidP="00E12DC6">
      <w:pPr>
        <w:pStyle w:val="ActionDescription"/>
        <w:rPr>
          <w:lang w:val="uk-UA"/>
        </w:rPr>
      </w:pPr>
      <w:r w:rsidRPr="00241400">
        <w:rPr>
          <w:lang w:val="uk-UA"/>
        </w:rPr>
        <w:t>На ношах у нап</w:t>
      </w:r>
      <w:bookmarkStart w:id="0" w:name="_GoBack"/>
      <w:bookmarkEnd w:id="0"/>
      <w:r w:rsidRPr="00241400">
        <w:rPr>
          <w:lang w:val="uk-UA"/>
        </w:rPr>
        <w:t>рямку швидкої несуть тіл</w:t>
      </w:r>
      <w:r w:rsidR="00241400" w:rsidRPr="00241400">
        <w:rPr>
          <w:lang w:val="uk-UA"/>
        </w:rPr>
        <w:t>о</w:t>
      </w:r>
      <w:r w:rsidRPr="00241400">
        <w:rPr>
          <w:lang w:val="uk-UA"/>
        </w:rPr>
        <w:t xml:space="preserve"> Хлопчини.</w:t>
      </w:r>
      <w:r w:rsidR="00D27307" w:rsidRPr="00241400">
        <w:rPr>
          <w:lang w:val="uk-UA"/>
        </w:rPr>
        <w:t xml:space="preserve"> </w:t>
      </w:r>
    </w:p>
    <w:p w:rsidR="00E12DC6" w:rsidRPr="00241400" w:rsidRDefault="00D27307" w:rsidP="00D27307">
      <w:pPr>
        <w:pStyle w:val="ActionDescription"/>
        <w:rPr>
          <w:lang w:val="uk-UA"/>
        </w:rPr>
      </w:pPr>
      <w:r w:rsidRPr="00241400">
        <w:rPr>
          <w:lang w:val="uk-UA"/>
        </w:rPr>
        <w:t>Коло нош Хлопчини йде Жінка та тримаючи його за руку вди</w:t>
      </w:r>
      <w:r w:rsidRPr="00241400">
        <w:rPr>
          <w:lang w:val="uk-UA"/>
        </w:rPr>
        <w:t>в</w:t>
      </w:r>
      <w:r w:rsidRPr="00241400">
        <w:rPr>
          <w:lang w:val="uk-UA"/>
        </w:rPr>
        <w:t>ляється в його напівпритомний погляд.</w:t>
      </w:r>
    </w:p>
    <w:p w:rsidR="00D27307" w:rsidRPr="00241400" w:rsidRDefault="00D27307" w:rsidP="00D27307">
      <w:pPr>
        <w:pStyle w:val="ActionDescription"/>
        <w:rPr>
          <w:lang w:val="uk-UA"/>
        </w:rPr>
      </w:pPr>
      <w:r w:rsidRPr="00241400">
        <w:rPr>
          <w:lang w:val="uk-UA"/>
        </w:rPr>
        <w:t xml:space="preserve">Хлопчина приходить до </w:t>
      </w:r>
      <w:proofErr w:type="spellStart"/>
      <w:r w:rsidRPr="00241400">
        <w:rPr>
          <w:lang w:val="uk-UA"/>
        </w:rPr>
        <w:t>напівтями</w:t>
      </w:r>
      <w:proofErr w:type="spellEnd"/>
      <w:r w:rsidRPr="00241400">
        <w:rPr>
          <w:lang w:val="uk-UA"/>
        </w:rPr>
        <w:t xml:space="preserve"> й помічаючи погляд Жінки</w:t>
      </w:r>
    </w:p>
    <w:p w:rsidR="00D27307" w:rsidRPr="00241400" w:rsidRDefault="00D27307" w:rsidP="00D27307">
      <w:pPr>
        <w:pStyle w:val="HeroRemarka"/>
        <w:rPr>
          <w:lang w:val="uk-UA"/>
        </w:rPr>
      </w:pPr>
      <w:r w:rsidRPr="00241400">
        <w:rPr>
          <w:lang w:val="uk-UA"/>
        </w:rPr>
        <w:t xml:space="preserve">(у </w:t>
      </w:r>
      <w:r w:rsidR="00D30218" w:rsidRPr="00241400">
        <w:rPr>
          <w:lang w:val="uk-UA"/>
        </w:rPr>
        <w:t>напівмаренні</w:t>
      </w:r>
      <w:r w:rsidRPr="00241400">
        <w:rPr>
          <w:lang w:val="uk-UA"/>
        </w:rPr>
        <w:t>)</w:t>
      </w:r>
    </w:p>
    <w:p w:rsidR="00D27307" w:rsidRPr="00241400" w:rsidRDefault="00D27307" w:rsidP="00D27307">
      <w:pPr>
        <w:pStyle w:val="HeroReplica"/>
        <w:rPr>
          <w:lang w:val="uk-UA"/>
        </w:rPr>
      </w:pPr>
      <w:r w:rsidRPr="00241400">
        <w:rPr>
          <w:lang w:val="uk-UA"/>
        </w:rPr>
        <w:t xml:space="preserve">Мамо… я </w:t>
      </w:r>
      <w:r w:rsidR="0086223E" w:rsidRPr="00241400">
        <w:rPr>
          <w:lang w:val="uk-UA"/>
        </w:rPr>
        <w:t>знайшов…</w:t>
      </w:r>
    </w:p>
    <w:p w:rsidR="00D27307" w:rsidRPr="00241400" w:rsidRDefault="00D27307" w:rsidP="00D27307">
      <w:pPr>
        <w:pStyle w:val="ActionDescription"/>
        <w:rPr>
          <w:lang w:val="uk-UA"/>
        </w:rPr>
      </w:pPr>
      <w:r w:rsidRPr="00241400">
        <w:rPr>
          <w:lang w:val="uk-UA"/>
        </w:rPr>
        <w:t xml:space="preserve">намагається вказати кудись </w:t>
      </w:r>
      <w:r w:rsidR="0086223E" w:rsidRPr="00241400">
        <w:rPr>
          <w:lang w:val="uk-UA"/>
        </w:rPr>
        <w:t>вперед</w:t>
      </w:r>
      <w:r w:rsidRPr="00241400">
        <w:rPr>
          <w:lang w:val="uk-UA"/>
        </w:rPr>
        <w:t xml:space="preserve"> вільною рукою</w:t>
      </w:r>
    </w:p>
    <w:p w:rsidR="00D27307" w:rsidRPr="00241400" w:rsidRDefault="00D27307" w:rsidP="00D27307">
      <w:pPr>
        <w:pStyle w:val="HeroContinue"/>
        <w:rPr>
          <w:lang w:val="uk-UA"/>
        </w:rPr>
      </w:pPr>
      <w:r w:rsidRPr="00241400">
        <w:rPr>
          <w:lang w:val="uk-UA"/>
        </w:rPr>
        <w:t>(продовжуючи)</w:t>
      </w:r>
    </w:p>
    <w:p w:rsidR="00D27307" w:rsidRPr="00241400" w:rsidRDefault="00D27307" w:rsidP="00D27307">
      <w:pPr>
        <w:pStyle w:val="HeroReplica"/>
        <w:rPr>
          <w:lang w:val="uk-UA"/>
        </w:rPr>
      </w:pPr>
      <w:r w:rsidRPr="00241400">
        <w:rPr>
          <w:lang w:val="uk-UA"/>
        </w:rPr>
        <w:t xml:space="preserve">Я зберіг… </w:t>
      </w:r>
      <w:r w:rsidR="0086223E" w:rsidRPr="00241400">
        <w:rPr>
          <w:lang w:val="uk-UA"/>
        </w:rPr>
        <w:t>не віддав…</w:t>
      </w:r>
    </w:p>
    <w:p w:rsidR="00B5751F" w:rsidRPr="00241400" w:rsidRDefault="00D30218" w:rsidP="00B5751F">
      <w:pPr>
        <w:rPr>
          <w:lang w:val="uk-UA"/>
        </w:rPr>
      </w:pPr>
      <w:r w:rsidRPr="00241400">
        <w:rPr>
          <w:lang w:val="uk-UA"/>
        </w:rPr>
        <w:t>Жінка стискає долоню Хлопчини</w:t>
      </w:r>
      <w:r w:rsidR="00B5751F" w:rsidRPr="00241400">
        <w:rPr>
          <w:lang w:val="uk-UA"/>
        </w:rPr>
        <w:t>.</w:t>
      </w:r>
    </w:p>
    <w:p w:rsidR="00D30218" w:rsidRPr="00241400" w:rsidRDefault="00D30218" w:rsidP="00D30218">
      <w:pPr>
        <w:pStyle w:val="HeroName"/>
        <w:rPr>
          <w:lang w:val="uk-UA"/>
        </w:rPr>
      </w:pPr>
      <w:r w:rsidRPr="00241400">
        <w:rPr>
          <w:lang w:val="uk-UA"/>
        </w:rPr>
        <w:t>жінка</w:t>
      </w:r>
    </w:p>
    <w:p w:rsidR="00D30218" w:rsidRPr="00241400" w:rsidRDefault="00D30218" w:rsidP="00D30218">
      <w:pPr>
        <w:pStyle w:val="HeroReplica"/>
        <w:rPr>
          <w:lang w:val="uk-UA"/>
        </w:rPr>
      </w:pPr>
      <w:r w:rsidRPr="00241400">
        <w:rPr>
          <w:lang w:val="uk-UA"/>
        </w:rPr>
        <w:t xml:space="preserve">Я знаю, </w:t>
      </w:r>
      <w:proofErr w:type="spellStart"/>
      <w:r w:rsidRPr="00241400">
        <w:rPr>
          <w:lang w:val="uk-UA"/>
        </w:rPr>
        <w:t>знаю</w:t>
      </w:r>
      <w:proofErr w:type="spellEnd"/>
      <w:r w:rsidRPr="00241400">
        <w:rPr>
          <w:lang w:val="uk-UA"/>
        </w:rPr>
        <w:t xml:space="preserve">… все </w:t>
      </w:r>
      <w:r w:rsidR="00241400" w:rsidRPr="00241400">
        <w:rPr>
          <w:lang w:val="uk-UA"/>
        </w:rPr>
        <w:t>гаразд</w:t>
      </w:r>
      <w:r w:rsidRPr="00241400">
        <w:rPr>
          <w:lang w:val="uk-UA"/>
        </w:rPr>
        <w:t>.</w:t>
      </w:r>
    </w:p>
    <w:p w:rsidR="00D27307" w:rsidRPr="00241400" w:rsidRDefault="00B5751F" w:rsidP="00B5751F">
      <w:pPr>
        <w:pStyle w:val="ActionTimeArena"/>
        <w:rPr>
          <w:lang w:val="uk-UA"/>
        </w:rPr>
      </w:pPr>
      <w:r w:rsidRPr="00241400">
        <w:rPr>
          <w:lang w:val="uk-UA"/>
        </w:rPr>
        <w:t>ЗТМ</w:t>
      </w:r>
    </w:p>
    <w:p w:rsidR="00B5751F" w:rsidRPr="00241400" w:rsidRDefault="00B5751F" w:rsidP="00B5751F">
      <w:pPr>
        <w:pStyle w:val="ActionTimeArena"/>
        <w:rPr>
          <w:lang w:val="uk-UA"/>
        </w:rPr>
      </w:pPr>
      <w:r w:rsidRPr="00241400">
        <w:rPr>
          <w:lang w:val="uk-UA"/>
        </w:rPr>
        <w:t>екст. цвинтар - день що переходить в ніч</w:t>
      </w:r>
    </w:p>
    <w:p w:rsidR="00B5751F" w:rsidRPr="00241400" w:rsidRDefault="00241400" w:rsidP="00B5751F">
      <w:pPr>
        <w:pStyle w:val="ActionDescription"/>
        <w:rPr>
          <w:lang w:val="uk-UA"/>
        </w:rPr>
      </w:pPr>
      <w:r w:rsidRPr="00241400">
        <w:rPr>
          <w:lang w:val="uk-UA"/>
        </w:rPr>
        <w:t>Я</w:t>
      </w:r>
      <w:r w:rsidR="00B5751F" w:rsidRPr="00241400">
        <w:rPr>
          <w:lang w:val="uk-UA"/>
        </w:rPr>
        <w:t>г</w:t>
      </w:r>
      <w:r w:rsidRPr="00241400">
        <w:rPr>
          <w:lang w:val="uk-UA"/>
        </w:rPr>
        <w:t xml:space="preserve">оди калини сяють рівним </w:t>
      </w:r>
      <w:r w:rsidR="00B5751F" w:rsidRPr="00241400">
        <w:rPr>
          <w:lang w:val="uk-UA"/>
        </w:rPr>
        <w:t xml:space="preserve"> </w:t>
      </w:r>
      <w:r w:rsidRPr="00241400">
        <w:rPr>
          <w:lang w:val="uk-UA"/>
        </w:rPr>
        <w:t>втаємниченим сяйвом.</w:t>
      </w:r>
    </w:p>
    <w:p w:rsidR="00D27307" w:rsidRPr="00884F32" w:rsidRDefault="00B5751F" w:rsidP="005D1769">
      <w:pPr>
        <w:pStyle w:val="ActionTimeArena"/>
        <w:rPr>
          <w:lang w:val="uk-UA"/>
        </w:rPr>
      </w:pPr>
      <w:r w:rsidRPr="00884F32">
        <w:rPr>
          <w:lang w:val="uk-UA"/>
        </w:rPr>
        <w:t>Титри</w:t>
      </w:r>
    </w:p>
    <w:p w:rsidR="00261083" w:rsidRPr="00261083" w:rsidRDefault="00261083" w:rsidP="00261083">
      <w:pPr>
        <w:pStyle w:val="ActionDescription"/>
        <w:rPr>
          <w:lang w:val="ru-RU"/>
        </w:rPr>
      </w:pPr>
    </w:p>
    <w:sectPr w:rsidR="00261083" w:rsidRPr="00261083" w:rsidSect="00AE44D0">
      <w:pgSz w:w="11907" w:h="16839" w:code="9"/>
      <w:pgMar w:top="1418" w:right="1418" w:bottom="709" w:left="212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9D3" w:rsidRDefault="00B939D3" w:rsidP="002F1F02">
      <w:r>
        <w:separator/>
      </w:r>
    </w:p>
  </w:endnote>
  <w:endnote w:type="continuationSeparator" w:id="0">
    <w:p w:rsidR="00B939D3" w:rsidRDefault="00B939D3" w:rsidP="002F1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9C9" w:rsidRPr="00001B0C" w:rsidRDefault="00D279C9" w:rsidP="00001B0C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9C9" w:rsidRPr="00001B0C" w:rsidRDefault="00D279C9" w:rsidP="00001B0C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9C9" w:rsidRPr="00001B0C" w:rsidRDefault="00D279C9" w:rsidP="00001B0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9D3" w:rsidRDefault="00B939D3" w:rsidP="002F1F02">
      <w:r>
        <w:separator/>
      </w:r>
    </w:p>
  </w:footnote>
  <w:footnote w:type="continuationSeparator" w:id="0">
    <w:p w:rsidR="00B939D3" w:rsidRDefault="00B939D3" w:rsidP="002F1F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B0C" w:rsidRDefault="00001B0C" w:rsidP="00FB538D">
    <w:pPr>
      <w:pStyle w:val="a5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end"/>
    </w:r>
  </w:p>
  <w:p w:rsidR="00D279C9" w:rsidRPr="00001B0C" w:rsidRDefault="00D279C9" w:rsidP="00001B0C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B0C" w:rsidRDefault="00001B0C" w:rsidP="00FB538D">
    <w:pPr>
      <w:pStyle w:val="a5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241400">
      <w:rPr>
        <w:noProof/>
      </w:rPr>
      <w:t>7</w:t>
    </w:r>
    <w:r>
      <w:fldChar w:fldCharType="end"/>
    </w:r>
  </w:p>
  <w:p w:rsidR="00D279C9" w:rsidRPr="00001B0C" w:rsidRDefault="00D279C9" w:rsidP="00001B0C">
    <w:pPr>
      <w:pStyle w:val="a5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9C9" w:rsidRPr="00001B0C" w:rsidRDefault="00D279C9" w:rsidP="00001B0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1AA6D7D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FFFFFF81"/>
    <w:multiLevelType w:val="singleLevel"/>
    <w:tmpl w:val="B050910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6F16344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A8A658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9"/>
    <w:multiLevelType w:val="singleLevel"/>
    <w:tmpl w:val="464884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1"/>
  <w:styleLockTheme/>
  <w:styleLockQFSet/>
  <w:defaultTabStop w:val="708"/>
  <w:autoHyphenation/>
  <w:clickAndTypeStyle w:val="ActionTimeArena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4703"/>
    <w:rsid w:val="00001B0C"/>
    <w:rsid w:val="000025E4"/>
    <w:rsid w:val="000040F3"/>
    <w:rsid w:val="0001571D"/>
    <w:rsid w:val="00016107"/>
    <w:rsid w:val="000204F7"/>
    <w:rsid w:val="00022034"/>
    <w:rsid w:val="0003421D"/>
    <w:rsid w:val="00050495"/>
    <w:rsid w:val="00064E7A"/>
    <w:rsid w:val="0006548B"/>
    <w:rsid w:val="00066D37"/>
    <w:rsid w:val="00067BBE"/>
    <w:rsid w:val="00071E0E"/>
    <w:rsid w:val="00076DB0"/>
    <w:rsid w:val="00082B92"/>
    <w:rsid w:val="0008750A"/>
    <w:rsid w:val="00095AFE"/>
    <w:rsid w:val="00097A4F"/>
    <w:rsid w:val="000A643C"/>
    <w:rsid w:val="000B6E91"/>
    <w:rsid w:val="000C5AC2"/>
    <w:rsid w:val="000C6BEE"/>
    <w:rsid w:val="000C741D"/>
    <w:rsid w:val="000D3DBA"/>
    <w:rsid w:val="000E30AD"/>
    <w:rsid w:val="000F0CF7"/>
    <w:rsid w:val="00103B1D"/>
    <w:rsid w:val="00105751"/>
    <w:rsid w:val="00107D0A"/>
    <w:rsid w:val="00134933"/>
    <w:rsid w:val="00146692"/>
    <w:rsid w:val="00152E81"/>
    <w:rsid w:val="00152ED8"/>
    <w:rsid w:val="00153655"/>
    <w:rsid w:val="00162CB7"/>
    <w:rsid w:val="00170B1B"/>
    <w:rsid w:val="00170C88"/>
    <w:rsid w:val="00170F98"/>
    <w:rsid w:val="00171969"/>
    <w:rsid w:val="00176D8B"/>
    <w:rsid w:val="00183157"/>
    <w:rsid w:val="0018383A"/>
    <w:rsid w:val="00184B0E"/>
    <w:rsid w:val="00186BEF"/>
    <w:rsid w:val="001A576B"/>
    <w:rsid w:val="001A706D"/>
    <w:rsid w:val="001B0930"/>
    <w:rsid w:val="001B6F02"/>
    <w:rsid w:val="001D166B"/>
    <w:rsid w:val="001D59BF"/>
    <w:rsid w:val="001D6571"/>
    <w:rsid w:val="001F1425"/>
    <w:rsid w:val="001F2B1F"/>
    <w:rsid w:val="001F458F"/>
    <w:rsid w:val="00204DCB"/>
    <w:rsid w:val="00211A0F"/>
    <w:rsid w:val="00211AC1"/>
    <w:rsid w:val="002125A2"/>
    <w:rsid w:val="00215813"/>
    <w:rsid w:val="00216853"/>
    <w:rsid w:val="00221007"/>
    <w:rsid w:val="002275F6"/>
    <w:rsid w:val="00241400"/>
    <w:rsid w:val="00244D9F"/>
    <w:rsid w:val="00256ECD"/>
    <w:rsid w:val="00261083"/>
    <w:rsid w:val="002713A1"/>
    <w:rsid w:val="0027172F"/>
    <w:rsid w:val="00274463"/>
    <w:rsid w:val="002750F3"/>
    <w:rsid w:val="00276EB5"/>
    <w:rsid w:val="00282865"/>
    <w:rsid w:val="00297E66"/>
    <w:rsid w:val="002A2B1F"/>
    <w:rsid w:val="002B48BE"/>
    <w:rsid w:val="002B4E37"/>
    <w:rsid w:val="002B599F"/>
    <w:rsid w:val="002B6B1E"/>
    <w:rsid w:val="002C04A2"/>
    <w:rsid w:val="002D1764"/>
    <w:rsid w:val="002D4737"/>
    <w:rsid w:val="002D4FC7"/>
    <w:rsid w:val="002F1F02"/>
    <w:rsid w:val="00314F96"/>
    <w:rsid w:val="003170AE"/>
    <w:rsid w:val="00325238"/>
    <w:rsid w:val="003300C8"/>
    <w:rsid w:val="00332215"/>
    <w:rsid w:val="00342E91"/>
    <w:rsid w:val="003430F7"/>
    <w:rsid w:val="00344772"/>
    <w:rsid w:val="0034686E"/>
    <w:rsid w:val="00352BD3"/>
    <w:rsid w:val="003543CB"/>
    <w:rsid w:val="00360183"/>
    <w:rsid w:val="00362BF7"/>
    <w:rsid w:val="003734F3"/>
    <w:rsid w:val="00381BED"/>
    <w:rsid w:val="00385FB1"/>
    <w:rsid w:val="0039239C"/>
    <w:rsid w:val="003A5C6B"/>
    <w:rsid w:val="003B55F3"/>
    <w:rsid w:val="003C0491"/>
    <w:rsid w:val="003C4520"/>
    <w:rsid w:val="003D029E"/>
    <w:rsid w:val="003D1A06"/>
    <w:rsid w:val="003D5506"/>
    <w:rsid w:val="003D5797"/>
    <w:rsid w:val="003D5931"/>
    <w:rsid w:val="003E7D10"/>
    <w:rsid w:val="00400B71"/>
    <w:rsid w:val="0040671F"/>
    <w:rsid w:val="00406918"/>
    <w:rsid w:val="004102AD"/>
    <w:rsid w:val="00410A6F"/>
    <w:rsid w:val="00411956"/>
    <w:rsid w:val="00413290"/>
    <w:rsid w:val="004234AF"/>
    <w:rsid w:val="004343A9"/>
    <w:rsid w:val="004407C6"/>
    <w:rsid w:val="00441999"/>
    <w:rsid w:val="004425D8"/>
    <w:rsid w:val="0044328D"/>
    <w:rsid w:val="00444114"/>
    <w:rsid w:val="004547DA"/>
    <w:rsid w:val="004567A4"/>
    <w:rsid w:val="004571CB"/>
    <w:rsid w:val="00464192"/>
    <w:rsid w:val="004667D5"/>
    <w:rsid w:val="004717F9"/>
    <w:rsid w:val="004728EB"/>
    <w:rsid w:val="004755A6"/>
    <w:rsid w:val="00484AF6"/>
    <w:rsid w:val="0048553A"/>
    <w:rsid w:val="0049048B"/>
    <w:rsid w:val="004941FC"/>
    <w:rsid w:val="004A202B"/>
    <w:rsid w:val="004A7EAC"/>
    <w:rsid w:val="004B66CD"/>
    <w:rsid w:val="004C48A0"/>
    <w:rsid w:val="004C595A"/>
    <w:rsid w:val="004C6BB6"/>
    <w:rsid w:val="004D2313"/>
    <w:rsid w:val="004D2F95"/>
    <w:rsid w:val="004E44E4"/>
    <w:rsid w:val="00511356"/>
    <w:rsid w:val="00514B07"/>
    <w:rsid w:val="0052089B"/>
    <w:rsid w:val="00524A65"/>
    <w:rsid w:val="00524D5A"/>
    <w:rsid w:val="005357A0"/>
    <w:rsid w:val="0055433C"/>
    <w:rsid w:val="00556282"/>
    <w:rsid w:val="00562000"/>
    <w:rsid w:val="0057498E"/>
    <w:rsid w:val="0057671E"/>
    <w:rsid w:val="00577EF1"/>
    <w:rsid w:val="00582F4A"/>
    <w:rsid w:val="00584191"/>
    <w:rsid w:val="005845C9"/>
    <w:rsid w:val="00586AD5"/>
    <w:rsid w:val="00592884"/>
    <w:rsid w:val="00595F42"/>
    <w:rsid w:val="00596F97"/>
    <w:rsid w:val="005972BF"/>
    <w:rsid w:val="005A7537"/>
    <w:rsid w:val="005B16B4"/>
    <w:rsid w:val="005B403B"/>
    <w:rsid w:val="005C30C9"/>
    <w:rsid w:val="005C339E"/>
    <w:rsid w:val="005C4048"/>
    <w:rsid w:val="005C70CE"/>
    <w:rsid w:val="005D1769"/>
    <w:rsid w:val="005D257C"/>
    <w:rsid w:val="005D2DF6"/>
    <w:rsid w:val="005D59E4"/>
    <w:rsid w:val="005E34EB"/>
    <w:rsid w:val="005E6AC2"/>
    <w:rsid w:val="005F14CE"/>
    <w:rsid w:val="00600CF0"/>
    <w:rsid w:val="00602464"/>
    <w:rsid w:val="006058E4"/>
    <w:rsid w:val="00606B47"/>
    <w:rsid w:val="006107C7"/>
    <w:rsid w:val="00611443"/>
    <w:rsid w:val="00620205"/>
    <w:rsid w:val="006216BE"/>
    <w:rsid w:val="00623471"/>
    <w:rsid w:val="0062599C"/>
    <w:rsid w:val="00625BBC"/>
    <w:rsid w:val="00625F23"/>
    <w:rsid w:val="006304FE"/>
    <w:rsid w:val="006337E2"/>
    <w:rsid w:val="00634774"/>
    <w:rsid w:val="00637310"/>
    <w:rsid w:val="00641469"/>
    <w:rsid w:val="00643733"/>
    <w:rsid w:val="00646029"/>
    <w:rsid w:val="0065473B"/>
    <w:rsid w:val="00660441"/>
    <w:rsid w:val="00665C69"/>
    <w:rsid w:val="00667176"/>
    <w:rsid w:val="00673BDC"/>
    <w:rsid w:val="00690E87"/>
    <w:rsid w:val="0069415D"/>
    <w:rsid w:val="00694569"/>
    <w:rsid w:val="006957E0"/>
    <w:rsid w:val="006958DC"/>
    <w:rsid w:val="006A104C"/>
    <w:rsid w:val="006B08E0"/>
    <w:rsid w:val="006D4B2D"/>
    <w:rsid w:val="006E1C90"/>
    <w:rsid w:val="006E30E9"/>
    <w:rsid w:val="00703524"/>
    <w:rsid w:val="0070786D"/>
    <w:rsid w:val="00734452"/>
    <w:rsid w:val="00742FD9"/>
    <w:rsid w:val="00752697"/>
    <w:rsid w:val="00755EF7"/>
    <w:rsid w:val="0076237C"/>
    <w:rsid w:val="0077031D"/>
    <w:rsid w:val="00781342"/>
    <w:rsid w:val="0078155E"/>
    <w:rsid w:val="0078155F"/>
    <w:rsid w:val="0078474C"/>
    <w:rsid w:val="0079129E"/>
    <w:rsid w:val="00797696"/>
    <w:rsid w:val="00797738"/>
    <w:rsid w:val="007A5844"/>
    <w:rsid w:val="007A69F8"/>
    <w:rsid w:val="007A6D54"/>
    <w:rsid w:val="007A714E"/>
    <w:rsid w:val="007B2C2A"/>
    <w:rsid w:val="007B3E75"/>
    <w:rsid w:val="007C1C06"/>
    <w:rsid w:val="007D627F"/>
    <w:rsid w:val="007E1FF5"/>
    <w:rsid w:val="007E2510"/>
    <w:rsid w:val="007E404A"/>
    <w:rsid w:val="00804199"/>
    <w:rsid w:val="00811E8B"/>
    <w:rsid w:val="00814406"/>
    <w:rsid w:val="00816F47"/>
    <w:rsid w:val="00841800"/>
    <w:rsid w:val="00843CBE"/>
    <w:rsid w:val="0084451F"/>
    <w:rsid w:val="00846BF8"/>
    <w:rsid w:val="00846EB8"/>
    <w:rsid w:val="00852EB7"/>
    <w:rsid w:val="00856008"/>
    <w:rsid w:val="00857811"/>
    <w:rsid w:val="00860E2D"/>
    <w:rsid w:val="0086223E"/>
    <w:rsid w:val="00865FE4"/>
    <w:rsid w:val="008728C4"/>
    <w:rsid w:val="008734B2"/>
    <w:rsid w:val="00874E08"/>
    <w:rsid w:val="0087645D"/>
    <w:rsid w:val="00876521"/>
    <w:rsid w:val="00882D9E"/>
    <w:rsid w:val="00884F32"/>
    <w:rsid w:val="00885E46"/>
    <w:rsid w:val="0089017C"/>
    <w:rsid w:val="008961F9"/>
    <w:rsid w:val="008A20FD"/>
    <w:rsid w:val="008A6EBD"/>
    <w:rsid w:val="008B652A"/>
    <w:rsid w:val="008B6BC8"/>
    <w:rsid w:val="008C5584"/>
    <w:rsid w:val="008D3E20"/>
    <w:rsid w:val="008D4660"/>
    <w:rsid w:val="008E0A9C"/>
    <w:rsid w:val="008E2A43"/>
    <w:rsid w:val="008E3D9D"/>
    <w:rsid w:val="008F4904"/>
    <w:rsid w:val="009009BA"/>
    <w:rsid w:val="0090104A"/>
    <w:rsid w:val="009035E2"/>
    <w:rsid w:val="0090377F"/>
    <w:rsid w:val="0091069D"/>
    <w:rsid w:val="00914C84"/>
    <w:rsid w:val="00924F51"/>
    <w:rsid w:val="0092511D"/>
    <w:rsid w:val="009256DD"/>
    <w:rsid w:val="00926034"/>
    <w:rsid w:val="00927570"/>
    <w:rsid w:val="009307A7"/>
    <w:rsid w:val="009333E7"/>
    <w:rsid w:val="00936BC7"/>
    <w:rsid w:val="00937BC0"/>
    <w:rsid w:val="009441E9"/>
    <w:rsid w:val="0094621C"/>
    <w:rsid w:val="0094795B"/>
    <w:rsid w:val="00960DC2"/>
    <w:rsid w:val="00963E7F"/>
    <w:rsid w:val="009661EA"/>
    <w:rsid w:val="00967FEA"/>
    <w:rsid w:val="00973CF5"/>
    <w:rsid w:val="0098033A"/>
    <w:rsid w:val="009805BD"/>
    <w:rsid w:val="00980D75"/>
    <w:rsid w:val="009920C3"/>
    <w:rsid w:val="00992B06"/>
    <w:rsid w:val="009A2378"/>
    <w:rsid w:val="009A3B08"/>
    <w:rsid w:val="009A7C21"/>
    <w:rsid w:val="009B0986"/>
    <w:rsid w:val="009B4727"/>
    <w:rsid w:val="009B5E4C"/>
    <w:rsid w:val="009C3394"/>
    <w:rsid w:val="009D352B"/>
    <w:rsid w:val="009E6577"/>
    <w:rsid w:val="009F5A03"/>
    <w:rsid w:val="009F5E99"/>
    <w:rsid w:val="00A04242"/>
    <w:rsid w:val="00A06943"/>
    <w:rsid w:val="00A12825"/>
    <w:rsid w:val="00A1328E"/>
    <w:rsid w:val="00A2532C"/>
    <w:rsid w:val="00A350B5"/>
    <w:rsid w:val="00A43768"/>
    <w:rsid w:val="00A46C25"/>
    <w:rsid w:val="00A72D98"/>
    <w:rsid w:val="00A80C11"/>
    <w:rsid w:val="00A81BCE"/>
    <w:rsid w:val="00A91D27"/>
    <w:rsid w:val="00A91FEB"/>
    <w:rsid w:val="00A93183"/>
    <w:rsid w:val="00A94177"/>
    <w:rsid w:val="00AA52A6"/>
    <w:rsid w:val="00AA5CCB"/>
    <w:rsid w:val="00AB1F36"/>
    <w:rsid w:val="00AC1065"/>
    <w:rsid w:val="00AD3925"/>
    <w:rsid w:val="00AD3ABA"/>
    <w:rsid w:val="00AD4289"/>
    <w:rsid w:val="00AE44D0"/>
    <w:rsid w:val="00AF49A2"/>
    <w:rsid w:val="00AF55B6"/>
    <w:rsid w:val="00AF5D5E"/>
    <w:rsid w:val="00AF6FBB"/>
    <w:rsid w:val="00B153F6"/>
    <w:rsid w:val="00B171DF"/>
    <w:rsid w:val="00B20896"/>
    <w:rsid w:val="00B21428"/>
    <w:rsid w:val="00B35F2F"/>
    <w:rsid w:val="00B40348"/>
    <w:rsid w:val="00B418AC"/>
    <w:rsid w:val="00B4643B"/>
    <w:rsid w:val="00B533AD"/>
    <w:rsid w:val="00B536D5"/>
    <w:rsid w:val="00B56C2C"/>
    <w:rsid w:val="00B5751F"/>
    <w:rsid w:val="00B57C36"/>
    <w:rsid w:val="00B615C2"/>
    <w:rsid w:val="00B6357F"/>
    <w:rsid w:val="00B65E1C"/>
    <w:rsid w:val="00B76462"/>
    <w:rsid w:val="00B77C30"/>
    <w:rsid w:val="00B84D1F"/>
    <w:rsid w:val="00B868C2"/>
    <w:rsid w:val="00B939D3"/>
    <w:rsid w:val="00B9426C"/>
    <w:rsid w:val="00BA69E7"/>
    <w:rsid w:val="00BB0044"/>
    <w:rsid w:val="00BB5A1B"/>
    <w:rsid w:val="00BC57E7"/>
    <w:rsid w:val="00BC775C"/>
    <w:rsid w:val="00BD3188"/>
    <w:rsid w:val="00BD4138"/>
    <w:rsid w:val="00BD4FA5"/>
    <w:rsid w:val="00BD6E89"/>
    <w:rsid w:val="00BE00F3"/>
    <w:rsid w:val="00BE231C"/>
    <w:rsid w:val="00C03D87"/>
    <w:rsid w:val="00C056A4"/>
    <w:rsid w:val="00C24F25"/>
    <w:rsid w:val="00C27687"/>
    <w:rsid w:val="00C338D8"/>
    <w:rsid w:val="00C36B95"/>
    <w:rsid w:val="00C4055D"/>
    <w:rsid w:val="00C501FF"/>
    <w:rsid w:val="00C62168"/>
    <w:rsid w:val="00C65E1E"/>
    <w:rsid w:val="00C66E62"/>
    <w:rsid w:val="00C71098"/>
    <w:rsid w:val="00C745F0"/>
    <w:rsid w:val="00C757DD"/>
    <w:rsid w:val="00C83D43"/>
    <w:rsid w:val="00C92D8F"/>
    <w:rsid w:val="00C937E3"/>
    <w:rsid w:val="00C943F1"/>
    <w:rsid w:val="00C96EA8"/>
    <w:rsid w:val="00CA64D4"/>
    <w:rsid w:val="00CB6C47"/>
    <w:rsid w:val="00CB76D5"/>
    <w:rsid w:val="00CD23A8"/>
    <w:rsid w:val="00CE4A87"/>
    <w:rsid w:val="00CF7910"/>
    <w:rsid w:val="00D02CE7"/>
    <w:rsid w:val="00D065CA"/>
    <w:rsid w:val="00D10824"/>
    <w:rsid w:val="00D110E1"/>
    <w:rsid w:val="00D216D5"/>
    <w:rsid w:val="00D27307"/>
    <w:rsid w:val="00D279C9"/>
    <w:rsid w:val="00D30218"/>
    <w:rsid w:val="00D3647A"/>
    <w:rsid w:val="00D44110"/>
    <w:rsid w:val="00D4781C"/>
    <w:rsid w:val="00D51FF3"/>
    <w:rsid w:val="00D51FF4"/>
    <w:rsid w:val="00D52651"/>
    <w:rsid w:val="00D60FC7"/>
    <w:rsid w:val="00D61B77"/>
    <w:rsid w:val="00D632EC"/>
    <w:rsid w:val="00D711F5"/>
    <w:rsid w:val="00D71945"/>
    <w:rsid w:val="00D72879"/>
    <w:rsid w:val="00D7306D"/>
    <w:rsid w:val="00D7479E"/>
    <w:rsid w:val="00D75D01"/>
    <w:rsid w:val="00D83C5E"/>
    <w:rsid w:val="00D97E12"/>
    <w:rsid w:val="00DA364F"/>
    <w:rsid w:val="00DA3EC6"/>
    <w:rsid w:val="00DB10CF"/>
    <w:rsid w:val="00DB3BFB"/>
    <w:rsid w:val="00DB5F3A"/>
    <w:rsid w:val="00DC0302"/>
    <w:rsid w:val="00DC05F1"/>
    <w:rsid w:val="00DC22D6"/>
    <w:rsid w:val="00DC2893"/>
    <w:rsid w:val="00DC3523"/>
    <w:rsid w:val="00DC737E"/>
    <w:rsid w:val="00DD76CB"/>
    <w:rsid w:val="00DE2F31"/>
    <w:rsid w:val="00DE5EFC"/>
    <w:rsid w:val="00DF459D"/>
    <w:rsid w:val="00DF4E6C"/>
    <w:rsid w:val="00E019CD"/>
    <w:rsid w:val="00E05292"/>
    <w:rsid w:val="00E10F95"/>
    <w:rsid w:val="00E12DC6"/>
    <w:rsid w:val="00E146E9"/>
    <w:rsid w:val="00E14B38"/>
    <w:rsid w:val="00E177A7"/>
    <w:rsid w:val="00E21855"/>
    <w:rsid w:val="00E320E0"/>
    <w:rsid w:val="00E41969"/>
    <w:rsid w:val="00E42D84"/>
    <w:rsid w:val="00E52596"/>
    <w:rsid w:val="00E61A29"/>
    <w:rsid w:val="00E67D86"/>
    <w:rsid w:val="00E73150"/>
    <w:rsid w:val="00E9605B"/>
    <w:rsid w:val="00EA2A51"/>
    <w:rsid w:val="00EA5ADF"/>
    <w:rsid w:val="00EB491A"/>
    <w:rsid w:val="00EC13EF"/>
    <w:rsid w:val="00EC5AA1"/>
    <w:rsid w:val="00EC7441"/>
    <w:rsid w:val="00EF0E1B"/>
    <w:rsid w:val="00F0318F"/>
    <w:rsid w:val="00F03DC2"/>
    <w:rsid w:val="00F04C72"/>
    <w:rsid w:val="00F0747D"/>
    <w:rsid w:val="00F14703"/>
    <w:rsid w:val="00F22AA3"/>
    <w:rsid w:val="00F31188"/>
    <w:rsid w:val="00F41498"/>
    <w:rsid w:val="00F41D4C"/>
    <w:rsid w:val="00F46DA7"/>
    <w:rsid w:val="00F57A95"/>
    <w:rsid w:val="00F62B19"/>
    <w:rsid w:val="00F62D24"/>
    <w:rsid w:val="00F66967"/>
    <w:rsid w:val="00F746B1"/>
    <w:rsid w:val="00F8086F"/>
    <w:rsid w:val="00F8178B"/>
    <w:rsid w:val="00F8270A"/>
    <w:rsid w:val="00F90C7F"/>
    <w:rsid w:val="00F9286F"/>
    <w:rsid w:val="00F97CDD"/>
    <w:rsid w:val="00F97D10"/>
    <w:rsid w:val="00FA3463"/>
    <w:rsid w:val="00FA6A79"/>
    <w:rsid w:val="00FB26F6"/>
    <w:rsid w:val="00FB7277"/>
    <w:rsid w:val="00FC5FFD"/>
    <w:rsid w:val="00FC7029"/>
    <w:rsid w:val="00FE061D"/>
    <w:rsid w:val="00FE3B9B"/>
    <w:rsid w:val="00FF0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Theme="minorHAnsi" w:hAnsi="Courier New" w:cstheme="minorBidi"/>
        <w:sz w:val="24"/>
        <w:szCs w:val="24"/>
        <w:lang w:val="en-US" w:eastAsia="en-US" w:bidi="en-US"/>
      </w:rPr>
    </w:rPrDefault>
    <w:pPrDefault/>
  </w:docDefaults>
  <w:latentStyles w:defLockedState="1" w:defUIPriority="0" w:defSemiHidden="0" w:defUnhideWhenUsed="0" w:defQFormat="0" w:count="267">
    <w:lsdException w:name="Normal" w:locked="0" w:qFormat="1"/>
    <w:lsdException w:name="heading 1" w:locked="0" w:uiPriority="9"/>
    <w:lsdException w:name="heading 2" w:locked="0" w:semiHidden="1" w:uiPriority="9" w:unhideWhenUsed="1" w:qFormat="1"/>
    <w:lsdException w:name="heading 3" w:locked="0" w:semiHidden="1" w:uiPriority="9" w:unhideWhenUsed="1" w:qFormat="1"/>
    <w:lsdException w:name="heading 4" w:locked="0" w:semiHidden="1" w:uiPriority="9" w:unhideWhenUsed="1" w:qFormat="1"/>
    <w:lsdException w:name="heading 5" w:locked="0" w:semiHidden="1" w:uiPriority="9" w:unhideWhenUsed="1" w:qFormat="1"/>
    <w:lsdException w:name="heading 6" w:locked="0" w:semiHidden="1" w:uiPriority="9" w:unhideWhenUsed="1" w:qFormat="1"/>
    <w:lsdException w:name="heading 7" w:locked="0" w:semiHidden="1" w:uiPriority="9" w:unhideWhenUsed="1" w:qFormat="1"/>
    <w:lsdException w:name="heading 8" w:locked="0" w:semiHidden="1" w:uiPriority="9" w:unhideWhenUsed="1" w:qFormat="1"/>
    <w:lsdException w:name="heading 9" w:locked="0" w:semiHidden="1" w:uiPriority="9" w:unhideWhenUsed="1" w:qFormat="1"/>
    <w:lsdException w:name="header" w:uiPriority="99"/>
    <w:lsdException w:name="footer" w:locked="0"/>
    <w:lsdException w:name="caption" w:locked="0" w:semiHidden="1" w:uiPriority="35" w:unhideWhenUsed="1" w:qFormat="1"/>
    <w:lsdException w:name="Title" w:uiPriority="10" w:qFormat="1"/>
    <w:lsdException w:name="Default Paragraph Font" w:locked="0"/>
    <w:lsdException w:name="Subtitle" w:uiPriority="11" w:qFormat="1"/>
    <w:lsdException w:name="Hyperlink" w:locked="0"/>
    <w:lsdException w:name="Strong" w:uiPriority="22" w:qFormat="1"/>
    <w:lsdException w:name="Emphasis" w:uiPriority="20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locked="0" w:semiHidden="1" w:uiPriority="39" w:unhideWhenUsed="1" w:qFormat="1"/>
  </w:latentStyles>
  <w:style w:type="paragraph" w:default="1" w:styleId="a">
    <w:name w:val="Normal"/>
    <w:qFormat/>
    <w:rsid w:val="00B615C2"/>
  </w:style>
  <w:style w:type="paragraph" w:styleId="1">
    <w:name w:val="heading 1"/>
    <w:basedOn w:val="a"/>
    <w:next w:val="a"/>
    <w:link w:val="10"/>
    <w:uiPriority w:val="9"/>
    <w:locked/>
    <w:rsid w:val="0039239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39239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39239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locked/>
    <w:rsid w:val="0039239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39239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locked/>
    <w:rsid w:val="0039239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locked/>
    <w:rsid w:val="0039239C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locked/>
    <w:rsid w:val="0039239C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locked/>
    <w:rsid w:val="0039239C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23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39239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9239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39239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39239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39239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39239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39239C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39239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locked/>
    <w:rsid w:val="0039239C"/>
    <w:rPr>
      <w:b/>
      <w:bCs/>
      <w:color w:val="4F81BD" w:themeColor="accent1"/>
      <w:sz w:val="18"/>
      <w:szCs w:val="18"/>
    </w:rPr>
  </w:style>
  <w:style w:type="paragraph" w:styleId="a4">
    <w:name w:val="TOC Heading"/>
    <w:basedOn w:val="1"/>
    <w:next w:val="a"/>
    <w:uiPriority w:val="39"/>
    <w:semiHidden/>
    <w:unhideWhenUsed/>
    <w:qFormat/>
    <w:locked/>
    <w:rsid w:val="0039239C"/>
    <w:pPr>
      <w:outlineLvl w:val="9"/>
    </w:pPr>
  </w:style>
  <w:style w:type="paragraph" w:customStyle="1" w:styleId="HeroName">
    <w:name w:val="Hero_Name"/>
    <w:next w:val="HeroRemarka"/>
    <w:qFormat/>
    <w:rsid w:val="00F8270A"/>
    <w:pPr>
      <w:keepNext/>
      <w:ind w:left="3827"/>
    </w:pPr>
    <w:rPr>
      <w:caps/>
    </w:rPr>
  </w:style>
  <w:style w:type="paragraph" w:customStyle="1" w:styleId="HeroReplica">
    <w:name w:val="Hero_Replica"/>
    <w:next w:val="a"/>
    <w:qFormat/>
    <w:rsid w:val="00464192"/>
    <w:pPr>
      <w:keepNext/>
      <w:ind w:left="2126" w:right="2126"/>
    </w:pPr>
  </w:style>
  <w:style w:type="paragraph" w:customStyle="1" w:styleId="HeroRemarka">
    <w:name w:val="Hero_Remarka"/>
    <w:next w:val="HeroReplica"/>
    <w:qFormat/>
    <w:rsid w:val="007C1C06"/>
    <w:pPr>
      <w:keepNext/>
      <w:ind w:left="3119" w:right="2552"/>
    </w:pPr>
  </w:style>
  <w:style w:type="paragraph" w:customStyle="1" w:styleId="ActionTimeArena">
    <w:name w:val="Action_Time_Arena"/>
    <w:next w:val="ActionDescription"/>
    <w:qFormat/>
    <w:rsid w:val="008B6BC8"/>
    <w:pPr>
      <w:spacing w:after="240"/>
    </w:pPr>
    <w:rPr>
      <w:caps/>
    </w:rPr>
  </w:style>
  <w:style w:type="paragraph" w:customStyle="1" w:styleId="ActionDescription">
    <w:name w:val="Action_Description"/>
    <w:next w:val="HeroName"/>
    <w:qFormat/>
    <w:rsid w:val="001A576B"/>
    <w:pPr>
      <w:spacing w:after="240"/>
    </w:pPr>
  </w:style>
  <w:style w:type="paragraph" w:styleId="a5">
    <w:name w:val="header"/>
    <w:basedOn w:val="a"/>
    <w:link w:val="a6"/>
    <w:uiPriority w:val="99"/>
    <w:rsid w:val="00E21855"/>
    <w:pPr>
      <w:tabs>
        <w:tab w:val="center" w:pos="4677"/>
        <w:tab w:val="right" w:pos="9355"/>
      </w:tabs>
      <w:jc w:val="right"/>
    </w:pPr>
  </w:style>
  <w:style w:type="character" w:customStyle="1" w:styleId="a6">
    <w:name w:val="Верхний колонтитул Знак"/>
    <w:basedOn w:val="a0"/>
    <w:link w:val="a5"/>
    <w:uiPriority w:val="99"/>
    <w:rsid w:val="00E21855"/>
  </w:style>
  <w:style w:type="paragraph" w:styleId="a7">
    <w:name w:val="footer"/>
    <w:basedOn w:val="a"/>
    <w:link w:val="a8"/>
    <w:locked/>
    <w:rsid w:val="002F1F0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2F1F02"/>
  </w:style>
  <w:style w:type="paragraph" w:customStyle="1" w:styleId="Next">
    <w:name w:val="Next"/>
    <w:basedOn w:val="HeroRemarka"/>
    <w:qFormat/>
    <w:rsid w:val="00C501FF"/>
    <w:rPr>
      <w:caps/>
    </w:rPr>
  </w:style>
  <w:style w:type="paragraph" w:customStyle="1" w:styleId="Titr">
    <w:name w:val="Titr"/>
    <w:basedOn w:val="ActionTimeArena"/>
    <w:next w:val="HeroRemarka"/>
    <w:qFormat/>
    <w:rsid w:val="00811E8B"/>
  </w:style>
  <w:style w:type="paragraph" w:customStyle="1" w:styleId="Note">
    <w:name w:val="Note"/>
    <w:basedOn w:val="ActionTimeArena"/>
    <w:next w:val="HeroName"/>
    <w:qFormat/>
    <w:rsid w:val="00811E8B"/>
  </w:style>
  <w:style w:type="paragraph" w:customStyle="1" w:styleId="TitulHeading">
    <w:name w:val="Titul_Heading"/>
    <w:next w:val="TitulAuthor"/>
    <w:qFormat/>
    <w:rsid w:val="00673BDC"/>
    <w:pPr>
      <w:spacing w:before="3560" w:after="240"/>
      <w:ind w:left="1843" w:right="1843"/>
      <w:contextualSpacing/>
      <w:jc w:val="center"/>
    </w:pPr>
    <w:rPr>
      <w:caps/>
    </w:rPr>
  </w:style>
  <w:style w:type="character" w:styleId="a9">
    <w:name w:val="Placeholder Text"/>
    <w:basedOn w:val="a0"/>
    <w:uiPriority w:val="99"/>
    <w:semiHidden/>
    <w:locked/>
    <w:rsid w:val="00076DB0"/>
    <w:rPr>
      <w:color w:val="808080"/>
    </w:rPr>
  </w:style>
  <w:style w:type="paragraph" w:customStyle="1" w:styleId="TitulAuthor">
    <w:name w:val="Titul_Author"/>
    <w:next w:val="TitulSourceScreening"/>
    <w:qFormat/>
    <w:rsid w:val="003D1A06"/>
    <w:pPr>
      <w:spacing w:after="240"/>
      <w:ind w:left="1843" w:right="1843"/>
      <w:contextualSpacing/>
      <w:jc w:val="center"/>
    </w:pPr>
  </w:style>
  <w:style w:type="paragraph" w:customStyle="1" w:styleId="TitulSourceScreening">
    <w:name w:val="Titul_Source_Screening"/>
    <w:next w:val="a"/>
    <w:qFormat/>
    <w:rsid w:val="00EC13EF"/>
    <w:pPr>
      <w:spacing w:after="6200"/>
      <w:ind w:left="1843" w:right="1843"/>
      <w:contextualSpacing/>
      <w:jc w:val="center"/>
    </w:pPr>
  </w:style>
  <w:style w:type="paragraph" w:customStyle="1" w:styleId="TitulContacts">
    <w:name w:val="Titul_Contacts"/>
    <w:qFormat/>
    <w:rsid w:val="000C5AC2"/>
    <w:pPr>
      <w:ind w:left="4678"/>
    </w:pPr>
  </w:style>
  <w:style w:type="paragraph" w:customStyle="1" w:styleId="HeroVoiceOver">
    <w:name w:val="Hero_VoiceOver"/>
    <w:basedOn w:val="HeroRemarka"/>
    <w:next w:val="HeroReplica"/>
    <w:qFormat/>
    <w:rsid w:val="00B40348"/>
    <w:rPr>
      <w:lang w:val="ru-RU"/>
    </w:rPr>
  </w:style>
  <w:style w:type="paragraph" w:customStyle="1" w:styleId="HeroContinue">
    <w:name w:val="Hero_Continue"/>
    <w:basedOn w:val="HeroRemarka"/>
    <w:next w:val="HeroReplica"/>
    <w:qFormat/>
    <w:rsid w:val="007E1FF5"/>
  </w:style>
  <w:style w:type="character" w:styleId="aa">
    <w:name w:val="page number"/>
    <w:basedOn w:val="a0"/>
    <w:locked/>
    <w:rsid w:val="008901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44;&#1086;&#1082;&#1091;&#1084;&#1077;&#1085;&#1090;&#1099;\&#1042;&#1077;&#1083;&#1080;&#1082;&#1072;%20&#1088;&#1080;&#1073;&#1072;\scenario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24D0C-C29F-4977-B2BE-333AD82D4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scenario</Template>
  <TotalTime>0</TotalTime>
  <Pages>8</Pages>
  <Words>1298</Words>
  <Characters>7399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2013-08-22T20:23:00Z</dcterms:created>
  <dcterms:modified xsi:type="dcterms:W3CDTF">2019-04-04T17:17:00Z</dcterms:modified>
</cp:coreProperties>
</file>