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DAD" w:rsidRDefault="00C90DA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C90DAD" w:rsidRPr="00C17B3A" w:rsidRDefault="00D443EE" w:rsidP="00C90DAD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ЯЗИЧНИЦЯ</w:t>
      </w:r>
    </w:p>
    <w:p w:rsidR="00C90DAD" w:rsidRDefault="00C90DAD" w:rsidP="00C90DAD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Гаврищук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Галина</w:t>
      </w:r>
    </w:p>
    <w:p w:rsidR="00C90DAD" w:rsidRDefault="00C90DAD" w:rsidP="00C90DAD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Оригінальний сценарій.</w:t>
      </w:r>
    </w:p>
    <w:p w:rsidR="00C90DAD" w:rsidRDefault="00C90DAD" w:rsidP="00C90DAD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left" w:pos="4678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C90DAD" w:rsidRPr="00264CC1" w:rsidRDefault="00C90DAD" w:rsidP="00C90DAD">
      <w:pPr>
        <w:tabs>
          <w:tab w:val="left" w:pos="4678"/>
          <w:tab w:val="center" w:pos="8789"/>
        </w:tabs>
        <w:ind w:left="4678" w:right="-143"/>
        <w:rPr>
          <w:rFonts w:ascii="Courier New" w:hAnsi="Courier New" w:cs="Courier New"/>
          <w:sz w:val="24"/>
          <w:szCs w:val="24"/>
          <w:lang w:val="ru-RU"/>
        </w:rPr>
      </w:pP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gavgala</w:t>
      </w:r>
      <w:proofErr w:type="spellEnd"/>
      <w:r w:rsidRPr="00264CC1">
        <w:rPr>
          <w:rFonts w:ascii="Courier New" w:hAnsi="Courier New" w:cs="Courier New"/>
          <w:sz w:val="24"/>
          <w:szCs w:val="24"/>
          <w:lang w:val="ru-RU"/>
        </w:rPr>
        <w:t>@</w:t>
      </w: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ukr</w:t>
      </w:r>
      <w:proofErr w:type="spellEnd"/>
      <w:r w:rsidRPr="00264CC1">
        <w:rPr>
          <w:rFonts w:ascii="Courier New" w:hAnsi="Courier New" w:cs="Courier New"/>
          <w:sz w:val="24"/>
          <w:szCs w:val="24"/>
          <w:lang w:val="ru-RU"/>
        </w:rPr>
        <w:t>.</w:t>
      </w:r>
      <w:r>
        <w:rPr>
          <w:rFonts w:ascii="Courier New" w:hAnsi="Courier New" w:cs="Courier New"/>
          <w:sz w:val="24"/>
          <w:szCs w:val="24"/>
          <w:lang w:val="en-US"/>
        </w:rPr>
        <w:t>net</w:t>
      </w:r>
    </w:p>
    <w:p w:rsidR="00C90DAD" w:rsidRDefault="00C90DA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D443EE" w:rsidRDefault="00D443EE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 СЕЛО В КАРПАТАХ ДЕНЬ</w:t>
      </w:r>
    </w:p>
    <w:p w:rsidR="00D443EE" w:rsidRDefault="00D443EE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КАТЕРИНА піднімається по стежині з по</w:t>
      </w:r>
      <w:r w:rsidR="000617F5">
        <w:rPr>
          <w:rFonts w:ascii="Courier New" w:hAnsi="Courier New" w:cs="Courier New"/>
          <w:sz w:val="24"/>
          <w:szCs w:val="24"/>
        </w:rPr>
        <w:t>купками. Трава тільки-но оживає</w:t>
      </w:r>
      <w:r>
        <w:rPr>
          <w:rFonts w:ascii="Courier New" w:hAnsi="Courier New" w:cs="Courier New"/>
          <w:sz w:val="24"/>
          <w:szCs w:val="24"/>
        </w:rPr>
        <w:t xml:space="preserve"> після зимової сплячки. Минає людські хати, біля яких пораються люди. </w:t>
      </w:r>
    </w:p>
    <w:p w:rsidR="00D443EE" w:rsidRDefault="00D443EE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Біля хлівів стоять мішки зі сміттям. Працьовиті односельчани готуються до Великодня.</w:t>
      </w:r>
    </w:p>
    <w:p w:rsidR="00F63F7E" w:rsidRDefault="00D443EE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НАТ ПОДВІР</w:t>
      </w:r>
      <w:r w:rsidR="00F63F7E" w:rsidRPr="00F63F7E">
        <w:rPr>
          <w:rFonts w:ascii="Courier New" w:hAnsi="Courier New" w:cs="Courier New"/>
          <w:sz w:val="24"/>
          <w:szCs w:val="24"/>
          <w:lang w:val="ru-RU"/>
        </w:rPr>
        <w:t>’</w:t>
      </w:r>
      <w:r>
        <w:rPr>
          <w:rFonts w:ascii="Courier New" w:hAnsi="Courier New" w:cs="Courier New"/>
          <w:sz w:val="24"/>
          <w:szCs w:val="24"/>
        </w:rPr>
        <w:t>Я КАТЕРИНИ ДЕН</w:t>
      </w:r>
      <w:r w:rsidR="00F63F7E">
        <w:rPr>
          <w:rFonts w:ascii="Courier New" w:hAnsi="Courier New" w:cs="Courier New"/>
          <w:sz w:val="24"/>
          <w:szCs w:val="24"/>
          <w:lang w:val="ru-RU"/>
        </w:rPr>
        <w:t>Ь</w:t>
      </w:r>
    </w:p>
    <w:p w:rsidR="00F63F7E" w:rsidRDefault="00F63F7E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Біля хати чисто. Вона дивиться зверху на потічок </w:t>
      </w:r>
      <w:r w:rsidR="000617F5">
        <w:rPr>
          <w:rFonts w:ascii="Courier New" w:hAnsi="Courier New" w:cs="Courier New"/>
          <w:sz w:val="24"/>
          <w:szCs w:val="24"/>
        </w:rPr>
        <w:t xml:space="preserve">біля своєї домівки </w:t>
      </w:r>
      <w:r>
        <w:rPr>
          <w:rFonts w:ascii="Courier New" w:hAnsi="Courier New" w:cs="Courier New"/>
          <w:sz w:val="24"/>
          <w:szCs w:val="24"/>
        </w:rPr>
        <w:t xml:space="preserve">та прикро видихає повітря. Бере велике рядно та спускається вниз. </w:t>
      </w:r>
    </w:p>
    <w:p w:rsidR="00F63F7E" w:rsidRDefault="00F63F7E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Беріжок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потічка весь обліплений сміттям. Течія несе нову пластикову пляшку.</w:t>
      </w:r>
    </w:p>
    <w:p w:rsidR="00F63F7E" w:rsidRDefault="00F63F7E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Катерина стелить рядно, виймає з кишені сітку та йде збирати людський послід. </w:t>
      </w:r>
    </w:p>
    <w:p w:rsidR="000F5B04" w:rsidRDefault="00F63F7E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До неї приєднуються її діти </w:t>
      </w:r>
      <w:r w:rsidR="000F5B04">
        <w:rPr>
          <w:rFonts w:ascii="Courier New" w:hAnsi="Courier New" w:cs="Courier New"/>
          <w:sz w:val="24"/>
          <w:szCs w:val="24"/>
        </w:rPr>
        <w:t>–</w:t>
      </w:r>
      <w:r w:rsidR="00883CEE">
        <w:rPr>
          <w:rFonts w:ascii="Courier New" w:hAnsi="Courier New" w:cs="Courier New"/>
          <w:sz w:val="24"/>
          <w:szCs w:val="24"/>
        </w:rPr>
        <w:t xml:space="preserve"> дівчинка семи років</w:t>
      </w:r>
      <w:r w:rsidR="000F5B04">
        <w:rPr>
          <w:rFonts w:ascii="Courier New" w:hAnsi="Courier New" w:cs="Courier New"/>
          <w:sz w:val="24"/>
          <w:szCs w:val="24"/>
        </w:rPr>
        <w:t xml:space="preserve"> та хлопчики – дев'яти</w:t>
      </w:r>
      <w:r w:rsidR="00883CEE">
        <w:rPr>
          <w:rFonts w:ascii="Courier New" w:hAnsi="Courier New" w:cs="Courier New"/>
          <w:sz w:val="24"/>
          <w:szCs w:val="24"/>
        </w:rPr>
        <w:t xml:space="preserve"> і</w:t>
      </w:r>
      <w:r w:rsidR="000F5B04">
        <w:rPr>
          <w:rFonts w:ascii="Courier New" w:hAnsi="Courier New" w:cs="Courier New"/>
          <w:sz w:val="24"/>
          <w:szCs w:val="24"/>
        </w:rPr>
        <w:t xml:space="preserve"> тринадцяти… Їм весело, бо </w:t>
      </w:r>
      <w:r w:rsidR="00883CEE">
        <w:rPr>
          <w:rFonts w:ascii="Courier New" w:hAnsi="Courier New" w:cs="Courier New"/>
          <w:sz w:val="24"/>
          <w:szCs w:val="24"/>
        </w:rPr>
        <w:t>полюбляю</w:t>
      </w:r>
      <w:r w:rsidR="000F5B04">
        <w:rPr>
          <w:rFonts w:ascii="Courier New" w:hAnsi="Courier New" w:cs="Courier New"/>
          <w:sz w:val="24"/>
          <w:szCs w:val="24"/>
        </w:rPr>
        <w:t>ть бігати  по воді…</w:t>
      </w:r>
    </w:p>
    <w:p w:rsidR="000F5B04" w:rsidRDefault="007C60A1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 ЛІСОВА ДОРОГА П</w:t>
      </w:r>
      <w:r w:rsidR="000F5B04">
        <w:rPr>
          <w:rFonts w:ascii="Courier New" w:hAnsi="Courier New" w:cs="Courier New"/>
          <w:sz w:val="24"/>
          <w:szCs w:val="24"/>
        </w:rPr>
        <w:t>ОНАД ПОТІЧКОМ</w:t>
      </w:r>
      <w:r w:rsidR="000617F5">
        <w:rPr>
          <w:rFonts w:ascii="Courier New" w:hAnsi="Courier New" w:cs="Courier New"/>
          <w:sz w:val="24"/>
          <w:szCs w:val="24"/>
        </w:rPr>
        <w:t xml:space="preserve"> ДЕНЬ</w:t>
      </w:r>
    </w:p>
    <w:p w:rsidR="000F5B04" w:rsidRDefault="000617F5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Катерина йде з металевими граблями</w:t>
      </w:r>
      <w:r w:rsidR="000F5B04">
        <w:rPr>
          <w:rFonts w:ascii="Courier New" w:hAnsi="Courier New" w:cs="Courier New"/>
          <w:sz w:val="24"/>
          <w:szCs w:val="24"/>
        </w:rPr>
        <w:t>. Підхо</w:t>
      </w:r>
      <w:r w:rsidR="00883CEE">
        <w:rPr>
          <w:rFonts w:ascii="Courier New" w:hAnsi="Courier New" w:cs="Courier New"/>
          <w:sz w:val="24"/>
          <w:szCs w:val="24"/>
        </w:rPr>
        <w:t>дить до місця розвороту дороги,</w:t>
      </w:r>
      <w:r w:rsidR="000F5B04">
        <w:rPr>
          <w:rFonts w:ascii="Courier New" w:hAnsi="Courier New" w:cs="Courier New"/>
          <w:sz w:val="24"/>
          <w:szCs w:val="24"/>
        </w:rPr>
        <w:t xml:space="preserve"> через який п</w:t>
      </w:r>
      <w:r w:rsidR="00883CEE">
        <w:rPr>
          <w:rFonts w:ascii="Courier New" w:hAnsi="Courier New" w:cs="Courier New"/>
          <w:sz w:val="24"/>
          <w:szCs w:val="24"/>
        </w:rPr>
        <w:t>еретікає потічок. Завмирає і вил</w:t>
      </w:r>
      <w:r w:rsidR="000F5B04">
        <w:rPr>
          <w:rFonts w:ascii="Courier New" w:hAnsi="Courier New" w:cs="Courier New"/>
          <w:sz w:val="24"/>
          <w:szCs w:val="24"/>
        </w:rPr>
        <w:t xml:space="preserve">уплює очі. </w:t>
      </w:r>
    </w:p>
    <w:p w:rsidR="00F63F7E" w:rsidRDefault="000F5B04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Там, де вода спадає в русло</w:t>
      </w:r>
      <w:r w:rsidR="000617F5">
        <w:rPr>
          <w:rFonts w:ascii="Courier New" w:hAnsi="Courier New" w:cs="Courier New"/>
          <w:sz w:val="24"/>
          <w:szCs w:val="24"/>
        </w:rPr>
        <w:t xml:space="preserve"> потоку</w:t>
      </w:r>
      <w:r>
        <w:rPr>
          <w:rFonts w:ascii="Courier New" w:hAnsi="Courier New" w:cs="Courier New"/>
          <w:sz w:val="24"/>
          <w:szCs w:val="24"/>
        </w:rPr>
        <w:t>, виситься триметрова гора сміття. Ті всі мішки лайна з дворів дбайливих господарі</w:t>
      </w:r>
      <w:r w:rsidR="000617F5">
        <w:rPr>
          <w:rFonts w:ascii="Courier New" w:hAnsi="Courier New" w:cs="Courier New"/>
          <w:sz w:val="24"/>
          <w:szCs w:val="24"/>
        </w:rPr>
        <w:t>в</w:t>
      </w:r>
      <w:r>
        <w:rPr>
          <w:rFonts w:ascii="Courier New" w:hAnsi="Courier New" w:cs="Courier New"/>
          <w:sz w:val="24"/>
          <w:szCs w:val="24"/>
        </w:rPr>
        <w:t xml:space="preserve"> тепер </w:t>
      </w:r>
      <w:r w:rsidR="000617F5">
        <w:rPr>
          <w:rFonts w:ascii="Courier New" w:hAnsi="Courier New" w:cs="Courier New"/>
          <w:sz w:val="24"/>
          <w:szCs w:val="24"/>
        </w:rPr>
        <w:t xml:space="preserve">живуть </w:t>
      </w:r>
      <w:r>
        <w:rPr>
          <w:rFonts w:ascii="Courier New" w:hAnsi="Courier New" w:cs="Courier New"/>
          <w:sz w:val="24"/>
          <w:szCs w:val="24"/>
        </w:rPr>
        <w:t>тут. Вони помаленьку від</w:t>
      </w:r>
      <w:r w:rsidR="00883CEE">
        <w:rPr>
          <w:rFonts w:ascii="Courier New" w:hAnsi="Courier New" w:cs="Courier New"/>
          <w:sz w:val="24"/>
          <w:szCs w:val="24"/>
        </w:rPr>
        <w:t>д</w:t>
      </w:r>
      <w:r>
        <w:rPr>
          <w:rFonts w:ascii="Courier New" w:hAnsi="Courier New" w:cs="Courier New"/>
          <w:sz w:val="24"/>
          <w:szCs w:val="24"/>
        </w:rPr>
        <w:t>іляют</w:t>
      </w:r>
      <w:r w:rsidR="000617F5">
        <w:rPr>
          <w:rFonts w:ascii="Courier New" w:hAnsi="Courier New" w:cs="Courier New"/>
          <w:sz w:val="24"/>
          <w:szCs w:val="24"/>
        </w:rPr>
        <w:t>ься від загальної купи та прямують</w:t>
      </w:r>
      <w:r>
        <w:rPr>
          <w:rFonts w:ascii="Courier New" w:hAnsi="Courier New" w:cs="Courier New"/>
          <w:sz w:val="24"/>
          <w:szCs w:val="24"/>
        </w:rPr>
        <w:t xml:space="preserve"> у вільне плавання.</w:t>
      </w:r>
      <w:r w:rsidR="00F63F7E">
        <w:rPr>
          <w:rFonts w:ascii="Courier New" w:hAnsi="Courier New" w:cs="Courier New"/>
          <w:sz w:val="24"/>
          <w:szCs w:val="24"/>
        </w:rPr>
        <w:t xml:space="preserve"> </w:t>
      </w:r>
    </w:p>
    <w:p w:rsidR="005065AC" w:rsidRDefault="005065AC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Катерина дивиться на граблі, переводить погляд на гору сміття та піджимає тремтячі губи. З очей течуть важкі сльози, а в грудях не вистачає повітря. </w:t>
      </w:r>
    </w:p>
    <w:p w:rsidR="005065AC" w:rsidRDefault="005065AC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Згодом вона витирає рукою </w:t>
      </w:r>
      <w:r w:rsidR="00883CEE">
        <w:rPr>
          <w:rFonts w:ascii="Courier New" w:hAnsi="Courier New" w:cs="Courier New"/>
          <w:sz w:val="24"/>
          <w:szCs w:val="24"/>
        </w:rPr>
        <w:t>мокрі очі, розвертається та йде</w:t>
      </w:r>
      <w:r>
        <w:rPr>
          <w:rFonts w:ascii="Courier New" w:hAnsi="Courier New" w:cs="Courier New"/>
          <w:sz w:val="24"/>
          <w:szCs w:val="24"/>
        </w:rPr>
        <w:t xml:space="preserve"> назад.</w:t>
      </w:r>
    </w:p>
    <w:p w:rsidR="005065AC" w:rsidRDefault="000617F5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ІНТ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КАБІНЕТ ГОЛОВИ СЕЛИЩНОЇ </w:t>
      </w:r>
      <w:r w:rsidR="005065AC">
        <w:rPr>
          <w:rFonts w:ascii="Courier New" w:hAnsi="Courier New" w:cs="Courier New"/>
          <w:sz w:val="24"/>
          <w:szCs w:val="24"/>
        </w:rPr>
        <w:t>РАДИ</w:t>
      </w:r>
      <w:r>
        <w:rPr>
          <w:rFonts w:ascii="Courier New" w:hAnsi="Courier New" w:cs="Courier New"/>
          <w:sz w:val="24"/>
          <w:szCs w:val="24"/>
        </w:rPr>
        <w:t xml:space="preserve"> ДЕНЬ</w:t>
      </w:r>
    </w:p>
    <w:p w:rsidR="00D443EE" w:rsidRDefault="005065AC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ГОЛОВА (під 50)в блискучому костюмі. Катерині смердять якісь надок</w:t>
      </w:r>
      <w:r w:rsidR="00883CEE">
        <w:rPr>
          <w:rFonts w:ascii="Courier New" w:hAnsi="Courier New" w:cs="Courier New"/>
          <w:sz w:val="24"/>
          <w:szCs w:val="24"/>
        </w:rPr>
        <w:t xml:space="preserve">учливі парфуми чоловіка і вона </w:t>
      </w:r>
      <w:r>
        <w:rPr>
          <w:rFonts w:ascii="Courier New" w:hAnsi="Courier New" w:cs="Courier New"/>
          <w:sz w:val="24"/>
          <w:szCs w:val="24"/>
        </w:rPr>
        <w:t>вда</w:t>
      </w:r>
      <w:r w:rsidR="000617F5">
        <w:rPr>
          <w:rFonts w:ascii="Courier New" w:hAnsi="Courier New" w:cs="Courier New"/>
          <w:sz w:val="24"/>
          <w:szCs w:val="24"/>
        </w:rPr>
        <w:t>є вигляд, ніби теребить ніс, аби</w:t>
      </w:r>
      <w:r>
        <w:rPr>
          <w:rFonts w:ascii="Courier New" w:hAnsi="Courier New" w:cs="Courier New"/>
          <w:sz w:val="24"/>
          <w:szCs w:val="24"/>
        </w:rPr>
        <w:t xml:space="preserve"> не </w:t>
      </w:r>
      <w:proofErr w:type="spellStart"/>
      <w:r>
        <w:rPr>
          <w:rFonts w:ascii="Courier New" w:hAnsi="Courier New" w:cs="Courier New"/>
          <w:sz w:val="24"/>
          <w:szCs w:val="24"/>
        </w:rPr>
        <w:t>зблювати</w:t>
      </w:r>
      <w:proofErr w:type="spellEnd"/>
      <w:r>
        <w:rPr>
          <w:rFonts w:ascii="Courier New" w:hAnsi="Courier New" w:cs="Courier New"/>
          <w:sz w:val="24"/>
          <w:szCs w:val="24"/>
        </w:rPr>
        <w:t>.</w:t>
      </w:r>
    </w:p>
    <w:p w:rsidR="000617F5" w:rsidRDefault="000617F5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5065AC" w:rsidRPr="007A2F7F" w:rsidRDefault="005065AC" w:rsidP="007A2F7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7A2F7F"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КАТЕРИНА</w:t>
      </w:r>
    </w:p>
    <w:p w:rsidR="005065AC" w:rsidRDefault="005065AC" w:rsidP="00883CEE">
      <w:pPr>
        <w:pStyle w:val="a3"/>
        <w:rPr>
          <w:lang w:val="uk-UA"/>
        </w:rPr>
      </w:pPr>
      <w:r w:rsidRPr="00883CEE">
        <w:rPr>
          <w:lang w:val="uk-UA"/>
        </w:rPr>
        <w:t>Я лишень прошу, аби хоч раз в місяць сміттєва машина під’їжджала</w:t>
      </w:r>
      <w:r w:rsidR="000617F5">
        <w:rPr>
          <w:lang w:val="uk-UA"/>
        </w:rPr>
        <w:t xml:space="preserve"> до людських осель</w:t>
      </w:r>
      <w:r w:rsidRPr="00883CEE">
        <w:rPr>
          <w:lang w:val="uk-UA"/>
        </w:rPr>
        <w:t>. Вони б тоді не виносили сміття в річку…</w:t>
      </w:r>
    </w:p>
    <w:p w:rsidR="00883CEE" w:rsidRPr="00883CEE" w:rsidRDefault="00883CEE" w:rsidP="00883CEE">
      <w:pPr>
        <w:pStyle w:val="a3"/>
        <w:rPr>
          <w:lang w:val="uk-UA"/>
        </w:rPr>
      </w:pPr>
    </w:p>
    <w:p w:rsidR="005065AC" w:rsidRPr="007A2F7F" w:rsidRDefault="005065AC" w:rsidP="007A2F7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7A2F7F">
        <w:rPr>
          <w:rFonts w:ascii="Courier New" w:eastAsia="Times New Roman" w:hAnsi="Courier New" w:cs="Courier New"/>
          <w:sz w:val="24"/>
          <w:szCs w:val="24"/>
          <w:lang w:eastAsia="ru-RU"/>
        </w:rPr>
        <w:t>ГОЛОВА</w:t>
      </w:r>
    </w:p>
    <w:p w:rsidR="005065AC" w:rsidRDefault="005065AC" w:rsidP="00883CEE">
      <w:pPr>
        <w:pStyle w:val="a3"/>
        <w:rPr>
          <w:lang w:val="uk-UA"/>
        </w:rPr>
      </w:pPr>
      <w:r w:rsidRPr="00883CEE">
        <w:rPr>
          <w:lang w:val="uk-UA"/>
        </w:rPr>
        <w:t>Машина до всіх не заїде, дороги круті…</w:t>
      </w:r>
    </w:p>
    <w:p w:rsidR="000617F5" w:rsidRPr="00883CEE" w:rsidRDefault="000617F5" w:rsidP="00883CEE">
      <w:pPr>
        <w:pStyle w:val="a3"/>
        <w:rPr>
          <w:lang w:val="uk-UA"/>
        </w:rPr>
      </w:pPr>
    </w:p>
    <w:p w:rsidR="00883CEE" w:rsidRPr="007A2F7F" w:rsidRDefault="005065AC" w:rsidP="007A2F7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7A2F7F">
        <w:rPr>
          <w:rFonts w:ascii="Courier New" w:eastAsia="Times New Roman" w:hAnsi="Courier New" w:cs="Courier New"/>
          <w:sz w:val="24"/>
          <w:szCs w:val="24"/>
          <w:lang w:eastAsia="ru-RU"/>
        </w:rPr>
        <w:t>КАТЕРИНА</w:t>
      </w:r>
    </w:p>
    <w:p w:rsidR="005065AC" w:rsidRDefault="005065AC" w:rsidP="00883CEE">
      <w:pPr>
        <w:pStyle w:val="a3"/>
        <w:rPr>
          <w:lang w:val="uk-UA"/>
        </w:rPr>
      </w:pPr>
      <w:r w:rsidRPr="00883CEE">
        <w:rPr>
          <w:lang w:val="uk-UA"/>
        </w:rPr>
        <w:t>А які машини вивозять ліс із непролазних хащ?</w:t>
      </w:r>
    </w:p>
    <w:p w:rsidR="000617F5" w:rsidRPr="00883CEE" w:rsidRDefault="000617F5" w:rsidP="00883CEE">
      <w:pPr>
        <w:pStyle w:val="a3"/>
        <w:rPr>
          <w:lang w:val="uk-UA"/>
        </w:rPr>
      </w:pPr>
    </w:p>
    <w:p w:rsidR="005065AC" w:rsidRPr="007A2F7F" w:rsidRDefault="005065AC" w:rsidP="007A2F7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7A2F7F">
        <w:rPr>
          <w:rFonts w:ascii="Courier New" w:eastAsia="Times New Roman" w:hAnsi="Courier New" w:cs="Courier New"/>
          <w:sz w:val="24"/>
          <w:szCs w:val="24"/>
          <w:lang w:eastAsia="ru-RU"/>
        </w:rPr>
        <w:t>ГОЛОВА</w:t>
      </w:r>
    </w:p>
    <w:p w:rsidR="005065AC" w:rsidRDefault="005065AC" w:rsidP="00883CEE">
      <w:pPr>
        <w:pStyle w:val="a3"/>
        <w:rPr>
          <w:lang w:val="uk-UA"/>
        </w:rPr>
      </w:pPr>
      <w:r w:rsidRPr="00883CEE">
        <w:rPr>
          <w:lang w:val="uk-UA"/>
        </w:rPr>
        <w:t>То дороге задоволення. Люди  заплатять за соляру?</w:t>
      </w:r>
    </w:p>
    <w:p w:rsidR="000617F5" w:rsidRPr="00883CEE" w:rsidRDefault="000617F5" w:rsidP="00883CEE">
      <w:pPr>
        <w:pStyle w:val="a3"/>
        <w:rPr>
          <w:lang w:val="uk-UA"/>
        </w:rPr>
      </w:pPr>
    </w:p>
    <w:p w:rsidR="00AA66DD" w:rsidRDefault="00AA66D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Катерина водить головою в заперечені.</w:t>
      </w:r>
    </w:p>
    <w:p w:rsidR="00AA66DD" w:rsidRPr="007A2F7F" w:rsidRDefault="00AA66DD" w:rsidP="007A2F7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7A2F7F">
        <w:rPr>
          <w:rFonts w:ascii="Courier New" w:eastAsia="Times New Roman" w:hAnsi="Courier New" w:cs="Courier New"/>
          <w:sz w:val="24"/>
          <w:szCs w:val="24"/>
          <w:lang w:eastAsia="ru-RU"/>
        </w:rPr>
        <w:t>КАТЕРИНА</w:t>
      </w:r>
    </w:p>
    <w:p w:rsidR="00AA66DD" w:rsidRDefault="00AA66DD" w:rsidP="00883CEE">
      <w:pPr>
        <w:pStyle w:val="a3"/>
        <w:rPr>
          <w:lang w:val="uk-UA"/>
        </w:rPr>
      </w:pPr>
      <w:r w:rsidRPr="00883CEE">
        <w:rPr>
          <w:lang w:val="uk-UA"/>
        </w:rPr>
        <w:t xml:space="preserve">Нехай хоч депутати пройдуться по хатах </w:t>
      </w:r>
      <w:r w:rsidR="000617F5">
        <w:rPr>
          <w:lang w:val="uk-UA"/>
        </w:rPr>
        <w:t>вздовж дороги понад лісом</w:t>
      </w:r>
      <w:r w:rsidRPr="00883CEE">
        <w:rPr>
          <w:lang w:val="uk-UA"/>
        </w:rPr>
        <w:t>. Там</w:t>
      </w:r>
      <w:r w:rsidR="000617F5">
        <w:rPr>
          <w:lang w:val="uk-UA"/>
        </w:rPr>
        <w:t>,</w:t>
      </w:r>
      <w:r w:rsidRPr="00883CEE">
        <w:rPr>
          <w:lang w:val="uk-UA"/>
        </w:rPr>
        <w:t xml:space="preserve"> на схилах, де діти гриби збирали все в смітті… </w:t>
      </w:r>
    </w:p>
    <w:p w:rsidR="000617F5" w:rsidRPr="00883CEE" w:rsidRDefault="000617F5" w:rsidP="00883CEE">
      <w:pPr>
        <w:pStyle w:val="a3"/>
        <w:rPr>
          <w:lang w:val="uk-UA"/>
        </w:rPr>
      </w:pPr>
    </w:p>
    <w:p w:rsidR="00AA66DD" w:rsidRPr="007A2F7F" w:rsidRDefault="00AA66DD" w:rsidP="007A2F7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7A2F7F">
        <w:rPr>
          <w:rFonts w:ascii="Courier New" w:eastAsia="Times New Roman" w:hAnsi="Courier New" w:cs="Courier New"/>
          <w:sz w:val="24"/>
          <w:szCs w:val="24"/>
          <w:lang w:eastAsia="ru-RU"/>
        </w:rPr>
        <w:t>ГОЛОВА</w:t>
      </w:r>
    </w:p>
    <w:p w:rsidR="00AA66DD" w:rsidRDefault="00AA66DD" w:rsidP="00883CEE">
      <w:pPr>
        <w:pStyle w:val="a3"/>
        <w:rPr>
          <w:lang w:val="uk-UA"/>
        </w:rPr>
      </w:pPr>
      <w:r w:rsidRPr="00883CEE">
        <w:rPr>
          <w:lang w:val="uk-UA"/>
        </w:rPr>
        <w:t>Тобі треба, ти й ходи…</w:t>
      </w:r>
      <w:r w:rsidR="000617F5">
        <w:rPr>
          <w:lang w:val="uk-UA"/>
        </w:rPr>
        <w:t xml:space="preserve"> В них важливіші справи…</w:t>
      </w:r>
    </w:p>
    <w:p w:rsidR="000617F5" w:rsidRPr="00883CEE" w:rsidRDefault="000617F5" w:rsidP="00883CEE">
      <w:pPr>
        <w:pStyle w:val="a3"/>
        <w:rPr>
          <w:lang w:val="uk-UA"/>
        </w:rPr>
      </w:pPr>
    </w:p>
    <w:p w:rsidR="00AA66DD" w:rsidRPr="007A2F7F" w:rsidRDefault="00AA66DD" w:rsidP="007A2F7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7A2F7F">
        <w:rPr>
          <w:rFonts w:ascii="Courier New" w:eastAsia="Times New Roman" w:hAnsi="Courier New" w:cs="Courier New"/>
          <w:sz w:val="24"/>
          <w:szCs w:val="24"/>
          <w:lang w:eastAsia="ru-RU"/>
        </w:rPr>
        <w:t>КАТЕРИНА</w:t>
      </w:r>
    </w:p>
    <w:p w:rsidR="00AA66DD" w:rsidRDefault="00AA66DD" w:rsidP="00883CEE">
      <w:pPr>
        <w:pStyle w:val="a3"/>
        <w:rPr>
          <w:lang w:val="uk-UA"/>
        </w:rPr>
      </w:pPr>
      <w:r w:rsidRPr="00883CEE">
        <w:rPr>
          <w:lang w:val="uk-UA"/>
        </w:rPr>
        <w:t>Ми ж приїжджі, вони на нас дивляться як на чужих і будуть бомкати, що я вказую, як їм жити…</w:t>
      </w:r>
    </w:p>
    <w:p w:rsidR="000617F5" w:rsidRPr="00883CEE" w:rsidRDefault="000617F5" w:rsidP="00883CEE">
      <w:pPr>
        <w:pStyle w:val="a3"/>
        <w:rPr>
          <w:lang w:val="uk-UA"/>
        </w:rPr>
      </w:pPr>
    </w:p>
    <w:p w:rsidR="00AA66DD" w:rsidRDefault="00AA66D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Голова зводить плечима та бере якийсь нагло-вважливий документ, натякаючи,</w:t>
      </w:r>
      <w:r w:rsidR="000617F5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що тема закрита.</w:t>
      </w:r>
    </w:p>
    <w:p w:rsidR="00AA66DD" w:rsidRDefault="00AA66D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 ПОДВІРЯ МІЦЕВОГО СТАРОЖИТЕЛЯ ДЕНЬ</w:t>
      </w:r>
    </w:p>
    <w:p w:rsidR="00AA66DD" w:rsidRDefault="00AA66D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</w:t>
      </w:r>
      <w:r w:rsidR="00FC656B">
        <w:rPr>
          <w:rFonts w:ascii="Courier New" w:hAnsi="Courier New" w:cs="Courier New"/>
          <w:sz w:val="24"/>
          <w:szCs w:val="24"/>
        </w:rPr>
        <w:t xml:space="preserve">впроти хати </w:t>
      </w:r>
      <w:r w:rsidR="000617F5">
        <w:rPr>
          <w:rFonts w:ascii="Courier New" w:hAnsi="Courier New" w:cs="Courier New"/>
          <w:sz w:val="24"/>
          <w:szCs w:val="24"/>
        </w:rPr>
        <w:t xml:space="preserve">дорога понад </w:t>
      </w:r>
      <w:r w:rsidR="00FC656B">
        <w:rPr>
          <w:rFonts w:ascii="Courier New" w:hAnsi="Courier New" w:cs="Courier New"/>
          <w:sz w:val="24"/>
          <w:szCs w:val="24"/>
        </w:rPr>
        <w:t>ліс</w:t>
      </w:r>
      <w:r w:rsidR="000617F5">
        <w:rPr>
          <w:rFonts w:ascii="Courier New" w:hAnsi="Courier New" w:cs="Courier New"/>
          <w:sz w:val="24"/>
          <w:szCs w:val="24"/>
        </w:rPr>
        <w:t>ом</w:t>
      </w:r>
      <w:r w:rsidR="00FC656B">
        <w:rPr>
          <w:rFonts w:ascii="Courier New" w:hAnsi="Courier New" w:cs="Courier New"/>
          <w:sz w:val="24"/>
          <w:szCs w:val="24"/>
        </w:rPr>
        <w:t xml:space="preserve"> із сміттям на сх</w:t>
      </w:r>
      <w:r>
        <w:rPr>
          <w:rFonts w:ascii="Courier New" w:hAnsi="Courier New" w:cs="Courier New"/>
          <w:sz w:val="24"/>
          <w:szCs w:val="24"/>
        </w:rPr>
        <w:t>илі.</w:t>
      </w:r>
    </w:p>
    <w:p w:rsidR="00AA66DD" w:rsidRDefault="00AA66D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Катерина стоїть з простим дядьком, поряд якого копошаться п’ятеро дітей різного віку.</w:t>
      </w:r>
    </w:p>
    <w:p w:rsidR="00AA66DD" w:rsidRPr="00883CEE" w:rsidRDefault="00AA66DD" w:rsidP="00883CEE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883CEE">
        <w:rPr>
          <w:rFonts w:ascii="Courier New" w:eastAsia="Times New Roman" w:hAnsi="Courier New" w:cs="Courier New"/>
          <w:sz w:val="24"/>
          <w:szCs w:val="24"/>
          <w:lang w:eastAsia="ru-RU"/>
        </w:rPr>
        <w:t>КАТЕРИНА</w:t>
      </w:r>
    </w:p>
    <w:p w:rsidR="00FC656B" w:rsidRPr="00883CEE" w:rsidRDefault="00AA66DD" w:rsidP="00883CEE">
      <w:pPr>
        <w:pStyle w:val="a3"/>
        <w:rPr>
          <w:lang w:val="uk-UA"/>
        </w:rPr>
      </w:pPr>
      <w:r w:rsidRPr="00883CEE">
        <w:rPr>
          <w:lang w:val="uk-UA"/>
        </w:rPr>
        <w:t>…</w:t>
      </w:r>
      <w:r w:rsidR="00FC656B" w:rsidRPr="00883CEE">
        <w:rPr>
          <w:lang w:val="uk-UA"/>
        </w:rPr>
        <w:t xml:space="preserve"> То вже як кого побачите, хто звозить</w:t>
      </w:r>
      <w:r w:rsidR="000617F5">
        <w:rPr>
          <w:lang w:val="uk-UA"/>
        </w:rPr>
        <w:t xml:space="preserve"> непотріб</w:t>
      </w:r>
      <w:r w:rsidR="00FC656B" w:rsidRPr="00883CEE">
        <w:rPr>
          <w:lang w:val="uk-UA"/>
        </w:rPr>
        <w:t>, то вийдіть, будьте ласкаві</w:t>
      </w:r>
      <w:r w:rsidR="000617F5">
        <w:rPr>
          <w:lang w:val="uk-UA"/>
        </w:rPr>
        <w:t xml:space="preserve">, – </w:t>
      </w:r>
      <w:r w:rsidR="00FC656B" w:rsidRPr="00883CEE">
        <w:rPr>
          <w:lang w:val="uk-UA"/>
        </w:rPr>
        <w:t xml:space="preserve"> просіть, аби везли на </w:t>
      </w:r>
      <w:proofErr w:type="spellStart"/>
      <w:r w:rsidR="00FC656B" w:rsidRPr="00883CEE">
        <w:rPr>
          <w:lang w:val="uk-UA"/>
        </w:rPr>
        <w:t>сміттєзвалище</w:t>
      </w:r>
      <w:proofErr w:type="spellEnd"/>
      <w:r w:rsidR="00FC656B" w:rsidRPr="00883CEE">
        <w:rPr>
          <w:lang w:val="uk-UA"/>
        </w:rPr>
        <w:t>…</w:t>
      </w:r>
      <w:r w:rsidRPr="00883CEE">
        <w:rPr>
          <w:lang w:val="uk-UA"/>
        </w:rPr>
        <w:t xml:space="preserve"> </w:t>
      </w:r>
    </w:p>
    <w:p w:rsidR="00FC656B" w:rsidRDefault="00FC656B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НАТ ЛІСОВИЙ СХИЛ ЗІ СМІТТЯМ НІЧ</w:t>
      </w:r>
    </w:p>
    <w:p w:rsidR="00FC656B" w:rsidRDefault="00FC656B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 грузовика скидають хімічні відходи після якогось ремонту.</w:t>
      </w:r>
    </w:p>
    <w:p w:rsidR="00FC656B" w:rsidRDefault="00FC656B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Біжить Катерина з ліхтариком.</w:t>
      </w:r>
    </w:p>
    <w:p w:rsidR="00FC656B" w:rsidRPr="007A2F7F" w:rsidRDefault="00FC656B" w:rsidP="007A2F7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7A2F7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КАТЕРИНА </w:t>
      </w:r>
    </w:p>
    <w:p w:rsidR="00FC656B" w:rsidRPr="00883CEE" w:rsidRDefault="00FC656B" w:rsidP="00883CEE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883CEE">
        <w:rPr>
          <w:rFonts w:ascii="Courier New" w:eastAsia="Times New Roman" w:hAnsi="Courier New" w:cs="Courier New"/>
          <w:sz w:val="24"/>
          <w:szCs w:val="24"/>
          <w:lang w:eastAsia="ru-RU"/>
        </w:rPr>
        <w:t>(кричить)</w:t>
      </w:r>
    </w:p>
    <w:p w:rsidR="00FC656B" w:rsidRDefault="00FC656B" w:rsidP="00883CEE">
      <w:pPr>
        <w:pStyle w:val="a3"/>
        <w:rPr>
          <w:lang w:val="uk-UA"/>
        </w:rPr>
      </w:pPr>
      <w:r w:rsidRPr="00883CEE">
        <w:rPr>
          <w:lang w:val="uk-UA"/>
        </w:rPr>
        <w:t>Стійте! Що ви робите! Ви ж українці, люди! Невже Бога не знаєте?…</w:t>
      </w:r>
    </w:p>
    <w:p w:rsidR="000617F5" w:rsidRPr="00883CEE" w:rsidRDefault="000617F5" w:rsidP="00883CEE">
      <w:pPr>
        <w:pStyle w:val="a3"/>
        <w:rPr>
          <w:lang w:val="uk-UA"/>
        </w:rPr>
      </w:pPr>
    </w:p>
    <w:p w:rsidR="00FC656B" w:rsidRDefault="00883CEE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РОБОЧОМУ соромно</w:t>
      </w:r>
      <w:r w:rsidR="00FC656B">
        <w:rPr>
          <w:rFonts w:ascii="Courier New" w:hAnsi="Courier New" w:cs="Courier New"/>
          <w:sz w:val="24"/>
          <w:szCs w:val="24"/>
        </w:rPr>
        <w:t>.</w:t>
      </w:r>
    </w:p>
    <w:p w:rsidR="00FC656B" w:rsidRPr="007A2F7F" w:rsidRDefault="00FC656B" w:rsidP="007A2F7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7A2F7F">
        <w:rPr>
          <w:rFonts w:ascii="Courier New" w:eastAsia="Times New Roman" w:hAnsi="Courier New" w:cs="Courier New"/>
          <w:sz w:val="24"/>
          <w:szCs w:val="24"/>
          <w:lang w:eastAsia="ru-RU"/>
        </w:rPr>
        <w:t>РОБОЧИЙ</w:t>
      </w:r>
    </w:p>
    <w:p w:rsidR="00FC656B" w:rsidRDefault="00FC656B" w:rsidP="00883CEE">
      <w:pPr>
        <w:pStyle w:val="a3"/>
        <w:rPr>
          <w:lang w:val="uk-UA"/>
        </w:rPr>
      </w:pPr>
      <w:r w:rsidRPr="00883CEE">
        <w:rPr>
          <w:lang w:val="uk-UA"/>
        </w:rPr>
        <w:t>Нам сказали…</w:t>
      </w:r>
    </w:p>
    <w:p w:rsidR="000617F5" w:rsidRPr="00883CEE" w:rsidRDefault="000617F5" w:rsidP="00883CEE">
      <w:pPr>
        <w:pStyle w:val="a3"/>
        <w:rPr>
          <w:lang w:val="uk-UA"/>
        </w:rPr>
      </w:pPr>
    </w:p>
    <w:p w:rsidR="00FC656B" w:rsidRDefault="00FC656B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Катерина плаче та злиться. Робочі відвертають голови, але скидати лопатами сміття на святу лісову землю не перестають...</w:t>
      </w:r>
    </w:p>
    <w:p w:rsidR="00FC656B" w:rsidRDefault="00FC656B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Катерина ридає, закриває долонями очі, розвертається та</w:t>
      </w:r>
      <w:r w:rsidR="008F12CE">
        <w:rPr>
          <w:rFonts w:ascii="Courier New" w:hAnsi="Courier New" w:cs="Courier New"/>
          <w:sz w:val="24"/>
          <w:szCs w:val="24"/>
        </w:rPr>
        <w:t xml:space="preserve"> </w:t>
      </w:r>
      <w:r w:rsidR="000617F5">
        <w:rPr>
          <w:rFonts w:ascii="Courier New" w:hAnsi="Courier New" w:cs="Courier New"/>
          <w:sz w:val="24"/>
          <w:szCs w:val="24"/>
        </w:rPr>
        <w:t xml:space="preserve">з </w:t>
      </w:r>
      <w:r w:rsidR="00A124A8">
        <w:rPr>
          <w:rFonts w:ascii="Courier New" w:hAnsi="Courier New" w:cs="Courier New"/>
          <w:sz w:val="24"/>
          <w:szCs w:val="24"/>
        </w:rPr>
        <w:t xml:space="preserve">перебоями хапає </w:t>
      </w:r>
      <w:r>
        <w:rPr>
          <w:rFonts w:ascii="Courier New" w:hAnsi="Courier New" w:cs="Courier New"/>
          <w:sz w:val="24"/>
          <w:szCs w:val="24"/>
        </w:rPr>
        <w:t>повітря</w:t>
      </w:r>
      <w:r w:rsidR="00A124A8">
        <w:rPr>
          <w:rFonts w:ascii="Courier New" w:hAnsi="Courier New" w:cs="Courier New"/>
          <w:sz w:val="24"/>
          <w:szCs w:val="24"/>
        </w:rPr>
        <w:t>… П</w:t>
      </w:r>
      <w:r>
        <w:rPr>
          <w:rFonts w:ascii="Courier New" w:hAnsi="Courier New" w:cs="Courier New"/>
          <w:sz w:val="24"/>
          <w:szCs w:val="24"/>
        </w:rPr>
        <w:t>овертається додому…</w:t>
      </w:r>
    </w:p>
    <w:p w:rsidR="008F12CE" w:rsidRDefault="005F3E56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 ПОТЯЧОК БІЛЯ ХАТИ КАТЕРИНИ ДЕНЬ</w:t>
      </w:r>
    </w:p>
    <w:p w:rsidR="005F3E56" w:rsidRDefault="005F3E56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Катерина сходить по дбайливо викладених великих каменях до потічка. Понад берегом знову прибились пластикові пляшки… Вона сідає на камінь та з безнадією дивиться на траву.</w:t>
      </w:r>
    </w:p>
    <w:p w:rsidR="005F3E56" w:rsidRDefault="005F3E56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Піднімається та йде доверху.</w:t>
      </w:r>
    </w:p>
    <w:p w:rsidR="005F3E56" w:rsidRDefault="005F3E56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Повертається з мішком. Підходить  до води та гладить її.</w:t>
      </w:r>
    </w:p>
    <w:p w:rsidR="005F3E56" w:rsidRPr="007A2F7F" w:rsidRDefault="005F3E56" w:rsidP="007A2F7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7A2F7F">
        <w:rPr>
          <w:rFonts w:ascii="Courier New" w:eastAsia="Times New Roman" w:hAnsi="Courier New" w:cs="Courier New"/>
          <w:sz w:val="24"/>
          <w:szCs w:val="24"/>
          <w:lang w:eastAsia="ru-RU"/>
        </w:rPr>
        <w:t>КАТЕРИНА</w:t>
      </w:r>
    </w:p>
    <w:p w:rsidR="005F3E56" w:rsidRDefault="007C60A1" w:rsidP="00883CEE">
      <w:pPr>
        <w:pStyle w:val="a3"/>
        <w:rPr>
          <w:lang w:val="uk-UA"/>
        </w:rPr>
      </w:pPr>
      <w:r>
        <w:rPr>
          <w:lang w:val="uk-UA"/>
        </w:rPr>
        <w:t>Водичко, пробач людей… В</w:t>
      </w:r>
      <w:r w:rsidR="005F3E56" w:rsidRPr="00883CEE">
        <w:rPr>
          <w:lang w:val="uk-UA"/>
        </w:rPr>
        <w:t>они дурні та сліпі… Я зараз тебе вшаную…</w:t>
      </w:r>
    </w:p>
    <w:p w:rsidR="00A124A8" w:rsidRPr="00883CEE" w:rsidRDefault="00A124A8" w:rsidP="00883CEE">
      <w:pPr>
        <w:pStyle w:val="a3"/>
        <w:rPr>
          <w:lang w:val="uk-UA"/>
        </w:rPr>
      </w:pPr>
    </w:p>
    <w:p w:rsidR="005F3E56" w:rsidRDefault="005F3E56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Катерина збирає сміття. </w:t>
      </w:r>
    </w:p>
    <w:p w:rsidR="005F3E56" w:rsidRDefault="005F3E56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 СТОЯНКА ПЕРЕД ХАТОЮ ДЕНЬ</w:t>
      </w:r>
    </w:p>
    <w:p w:rsidR="005F3E56" w:rsidRDefault="005F3E56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Катерина несе мішок. Відкриває дверцята </w:t>
      </w:r>
      <w:proofErr w:type="spellStart"/>
      <w:r>
        <w:rPr>
          <w:rFonts w:ascii="Courier New" w:hAnsi="Courier New" w:cs="Courier New"/>
          <w:sz w:val="24"/>
          <w:szCs w:val="24"/>
        </w:rPr>
        <w:t>грузового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r w:rsidR="00A124A8">
        <w:rPr>
          <w:rFonts w:ascii="Courier New" w:hAnsi="Courier New" w:cs="Courier New"/>
          <w:sz w:val="24"/>
          <w:szCs w:val="24"/>
        </w:rPr>
        <w:t xml:space="preserve">відділення </w:t>
      </w:r>
      <w:proofErr w:type="spellStart"/>
      <w:r>
        <w:rPr>
          <w:rFonts w:ascii="Courier New" w:hAnsi="Courier New" w:cs="Courier New"/>
          <w:sz w:val="24"/>
          <w:szCs w:val="24"/>
        </w:rPr>
        <w:t>Сітроену</w:t>
      </w:r>
      <w:proofErr w:type="spellEnd"/>
      <w:r>
        <w:rPr>
          <w:rFonts w:ascii="Courier New" w:hAnsi="Courier New" w:cs="Courier New"/>
          <w:sz w:val="24"/>
          <w:szCs w:val="24"/>
        </w:rPr>
        <w:t>.</w:t>
      </w:r>
    </w:p>
    <w:p w:rsidR="005F3E56" w:rsidRDefault="00A124A8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 дорозі йде СУСІДКА під шістдесят</w:t>
      </w:r>
      <w:r w:rsidR="005F3E56">
        <w:rPr>
          <w:rFonts w:ascii="Courier New" w:hAnsi="Courier New" w:cs="Courier New"/>
          <w:sz w:val="24"/>
          <w:szCs w:val="24"/>
        </w:rPr>
        <w:t>.</w:t>
      </w:r>
    </w:p>
    <w:p w:rsidR="005F3E56" w:rsidRPr="007A2F7F" w:rsidRDefault="005F3E56" w:rsidP="007A2F7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7A2F7F">
        <w:rPr>
          <w:rFonts w:ascii="Courier New" w:eastAsia="Times New Roman" w:hAnsi="Courier New" w:cs="Courier New"/>
          <w:sz w:val="24"/>
          <w:szCs w:val="24"/>
          <w:lang w:eastAsia="ru-RU"/>
        </w:rPr>
        <w:t>СУСІДКА</w:t>
      </w:r>
    </w:p>
    <w:p w:rsidR="007A2F7F" w:rsidRDefault="007A2F7F" w:rsidP="00883CEE">
      <w:pPr>
        <w:pStyle w:val="a3"/>
        <w:rPr>
          <w:lang w:val="uk-UA"/>
        </w:rPr>
      </w:pPr>
      <w:r w:rsidRPr="00883CEE">
        <w:rPr>
          <w:lang w:val="uk-UA"/>
        </w:rPr>
        <w:t xml:space="preserve">А </w:t>
      </w:r>
      <w:proofErr w:type="spellStart"/>
      <w:r w:rsidRPr="00883CEE">
        <w:rPr>
          <w:lang w:val="uk-UA"/>
        </w:rPr>
        <w:t>шо</w:t>
      </w:r>
      <w:proofErr w:type="spellEnd"/>
      <w:r w:rsidRPr="00883CEE">
        <w:rPr>
          <w:lang w:val="uk-UA"/>
        </w:rPr>
        <w:t xml:space="preserve"> то ти робиш? Сьогодні ж с</w:t>
      </w:r>
      <w:r w:rsidR="005F3E56" w:rsidRPr="00883CEE">
        <w:rPr>
          <w:lang w:val="uk-UA"/>
        </w:rPr>
        <w:t>вято!</w:t>
      </w:r>
      <w:r w:rsidRPr="00883CEE">
        <w:rPr>
          <w:lang w:val="uk-UA"/>
        </w:rPr>
        <w:t>... Ви! Антихристи!</w:t>
      </w:r>
    </w:p>
    <w:p w:rsidR="00A124A8" w:rsidRPr="00883CEE" w:rsidRDefault="00A124A8" w:rsidP="00883CEE">
      <w:pPr>
        <w:pStyle w:val="a3"/>
        <w:rPr>
          <w:lang w:val="uk-UA"/>
        </w:rPr>
      </w:pPr>
    </w:p>
    <w:p w:rsidR="007A2F7F" w:rsidRDefault="007A2F7F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Катерина мовчки ставить мішок в машину та закриває дверцята. Сусідка все ще чекає виправдань…</w:t>
      </w:r>
    </w:p>
    <w:p w:rsidR="007A2F7F" w:rsidRPr="007A2F7F" w:rsidRDefault="007A2F7F" w:rsidP="007A2F7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7A2F7F"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КАТЕРИНА</w:t>
      </w:r>
    </w:p>
    <w:p w:rsidR="007A2F7F" w:rsidRDefault="007A2F7F" w:rsidP="00883CEE">
      <w:pPr>
        <w:pStyle w:val="a3"/>
        <w:rPr>
          <w:lang w:val="uk-UA"/>
        </w:rPr>
      </w:pPr>
      <w:r w:rsidRPr="00883CEE">
        <w:rPr>
          <w:lang w:val="uk-UA"/>
        </w:rPr>
        <w:t>Тепер точно свято…</w:t>
      </w:r>
      <w:r w:rsidR="005F3E56" w:rsidRPr="00883CEE">
        <w:rPr>
          <w:lang w:val="uk-UA"/>
        </w:rPr>
        <w:t xml:space="preserve"> </w:t>
      </w:r>
    </w:p>
    <w:p w:rsidR="00A124A8" w:rsidRPr="00883CEE" w:rsidRDefault="00A124A8" w:rsidP="00883CEE">
      <w:pPr>
        <w:pStyle w:val="a3"/>
        <w:rPr>
          <w:lang w:val="uk-UA"/>
        </w:rPr>
      </w:pPr>
    </w:p>
    <w:p w:rsidR="007A2F7F" w:rsidRDefault="007A2F7F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Сусідка з осудом махає головою та йде далі… </w:t>
      </w:r>
    </w:p>
    <w:p w:rsidR="007A2F7F" w:rsidRDefault="007A2F7F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Катерина піднімає очі на привітне сонечко та розставляє руки,  потягуючись… Переводить погляд на спину сусідки, яка вже за десять метрів та вигукує «виправдання».</w:t>
      </w:r>
    </w:p>
    <w:p w:rsidR="007A2F7F" w:rsidRPr="007A2F7F" w:rsidRDefault="007A2F7F" w:rsidP="007A2F7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7A2F7F">
        <w:rPr>
          <w:rFonts w:ascii="Courier New" w:eastAsia="Times New Roman" w:hAnsi="Courier New" w:cs="Courier New"/>
          <w:sz w:val="24"/>
          <w:szCs w:val="24"/>
          <w:lang w:eastAsia="ru-RU"/>
        </w:rPr>
        <w:t>КАТЕРИНА</w:t>
      </w:r>
    </w:p>
    <w:p w:rsidR="007A2F7F" w:rsidRDefault="007A2F7F" w:rsidP="00883CEE">
      <w:pPr>
        <w:pStyle w:val="a3"/>
        <w:rPr>
          <w:lang w:val="uk-UA"/>
        </w:rPr>
      </w:pPr>
      <w:r w:rsidRPr="00883CEE">
        <w:rPr>
          <w:lang w:val="uk-UA"/>
        </w:rPr>
        <w:t>Не християнка я!</w:t>
      </w:r>
    </w:p>
    <w:p w:rsidR="00A124A8" w:rsidRPr="00883CEE" w:rsidRDefault="00A124A8" w:rsidP="00883CEE">
      <w:pPr>
        <w:pStyle w:val="a3"/>
        <w:rPr>
          <w:lang w:val="uk-UA"/>
        </w:rPr>
      </w:pPr>
    </w:p>
    <w:p w:rsidR="007A2F7F" w:rsidRDefault="007A2F7F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Сусідка </w:t>
      </w:r>
      <w:r w:rsidR="00A124A8">
        <w:rPr>
          <w:rFonts w:ascii="Courier New" w:hAnsi="Courier New" w:cs="Courier New"/>
          <w:sz w:val="24"/>
          <w:szCs w:val="24"/>
        </w:rPr>
        <w:t xml:space="preserve">в </w:t>
      </w:r>
      <w:r>
        <w:rPr>
          <w:rFonts w:ascii="Courier New" w:hAnsi="Courier New" w:cs="Courier New"/>
          <w:sz w:val="24"/>
          <w:szCs w:val="24"/>
        </w:rPr>
        <w:t>оторопі</w:t>
      </w:r>
      <w:r w:rsidR="00A124A8">
        <w:rPr>
          <w:rFonts w:ascii="Courier New" w:hAnsi="Courier New" w:cs="Courier New"/>
          <w:sz w:val="24"/>
          <w:szCs w:val="24"/>
        </w:rPr>
        <w:t>нні</w:t>
      </w:r>
      <w:r>
        <w:rPr>
          <w:rFonts w:ascii="Courier New" w:hAnsi="Courier New" w:cs="Courier New"/>
          <w:sz w:val="24"/>
          <w:szCs w:val="24"/>
        </w:rPr>
        <w:t>, повер</w:t>
      </w:r>
      <w:r w:rsidR="00A124A8">
        <w:rPr>
          <w:rFonts w:ascii="Courier New" w:hAnsi="Courier New" w:cs="Courier New"/>
          <w:sz w:val="24"/>
          <w:szCs w:val="24"/>
        </w:rPr>
        <w:t xml:space="preserve">тається </w:t>
      </w:r>
      <w:r>
        <w:rPr>
          <w:rFonts w:ascii="Courier New" w:hAnsi="Courier New" w:cs="Courier New"/>
          <w:sz w:val="24"/>
          <w:szCs w:val="24"/>
        </w:rPr>
        <w:t>та округл</w:t>
      </w:r>
      <w:r w:rsidR="00A124A8">
        <w:rPr>
          <w:rFonts w:ascii="Courier New" w:hAnsi="Courier New" w:cs="Courier New"/>
          <w:sz w:val="24"/>
          <w:szCs w:val="24"/>
        </w:rPr>
        <w:t>ює</w:t>
      </w:r>
      <w:r>
        <w:rPr>
          <w:rFonts w:ascii="Courier New" w:hAnsi="Courier New" w:cs="Courier New"/>
          <w:sz w:val="24"/>
          <w:szCs w:val="24"/>
        </w:rPr>
        <w:t xml:space="preserve"> в здивуванні баньки.</w:t>
      </w:r>
    </w:p>
    <w:p w:rsidR="007A2F7F" w:rsidRPr="007A2F7F" w:rsidRDefault="007A2F7F" w:rsidP="007A2F7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7A2F7F">
        <w:rPr>
          <w:rFonts w:ascii="Courier New" w:eastAsia="Times New Roman" w:hAnsi="Courier New" w:cs="Courier New"/>
          <w:sz w:val="24"/>
          <w:szCs w:val="24"/>
          <w:lang w:eastAsia="ru-RU"/>
        </w:rPr>
        <w:t>СУСІДКА</w:t>
      </w:r>
    </w:p>
    <w:p w:rsidR="007A2F7F" w:rsidRDefault="007A2F7F" w:rsidP="00883CEE">
      <w:pPr>
        <w:pStyle w:val="a3"/>
        <w:rPr>
          <w:lang w:val="uk-UA"/>
        </w:rPr>
      </w:pPr>
      <w:r w:rsidRPr="00883CEE">
        <w:rPr>
          <w:lang w:val="uk-UA"/>
        </w:rPr>
        <w:t>А хто?</w:t>
      </w:r>
    </w:p>
    <w:p w:rsidR="00A124A8" w:rsidRPr="00883CEE" w:rsidRDefault="00A124A8" w:rsidP="00883CEE">
      <w:pPr>
        <w:pStyle w:val="a3"/>
        <w:rPr>
          <w:lang w:val="uk-UA"/>
        </w:rPr>
      </w:pPr>
    </w:p>
    <w:p w:rsidR="007A2F7F" w:rsidRDefault="007A2F7F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Катерина стоїть вільна та смілива. Очі сяють дивним вогнем…</w:t>
      </w:r>
    </w:p>
    <w:p w:rsidR="007A2F7F" w:rsidRPr="007A2F7F" w:rsidRDefault="007A2F7F" w:rsidP="007A2F7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7A2F7F">
        <w:rPr>
          <w:rFonts w:ascii="Courier New" w:eastAsia="Times New Roman" w:hAnsi="Courier New" w:cs="Courier New"/>
          <w:sz w:val="24"/>
          <w:szCs w:val="24"/>
          <w:lang w:eastAsia="ru-RU"/>
        </w:rPr>
        <w:t>КАТЕРИНА</w:t>
      </w:r>
    </w:p>
    <w:p w:rsidR="007A2F7F" w:rsidRDefault="007A2F7F" w:rsidP="00883CEE">
      <w:pPr>
        <w:pStyle w:val="a3"/>
        <w:rPr>
          <w:lang w:val="uk-UA"/>
        </w:rPr>
      </w:pPr>
      <w:r w:rsidRPr="00883CEE">
        <w:rPr>
          <w:lang w:val="uk-UA"/>
        </w:rPr>
        <w:t>Язичниця!!!</w:t>
      </w:r>
    </w:p>
    <w:p w:rsidR="00A124A8" w:rsidRDefault="00A124A8" w:rsidP="00883CEE">
      <w:pPr>
        <w:pStyle w:val="a3"/>
        <w:rPr>
          <w:lang w:val="uk-UA"/>
        </w:rPr>
      </w:pPr>
    </w:p>
    <w:p w:rsidR="00A124A8" w:rsidRPr="00883CEE" w:rsidRDefault="00A124A8" w:rsidP="00883CEE">
      <w:pPr>
        <w:pStyle w:val="a3"/>
        <w:rPr>
          <w:lang w:val="uk-UA"/>
        </w:rPr>
      </w:pPr>
    </w:p>
    <w:p w:rsidR="007A2F7F" w:rsidRDefault="00A124A8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КІНЕЦЬ ПЕРЕРОДЖЕННЯ</w:t>
      </w:r>
    </w:p>
    <w:p w:rsidR="005F3E56" w:rsidRDefault="005F3E56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FC656B" w:rsidRDefault="00FC656B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FC656B" w:rsidRDefault="00FC656B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AA66DD" w:rsidRDefault="00AA66D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AA66DD" w:rsidRDefault="00AA66D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AA66DD" w:rsidRDefault="00AA66D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AA66DD" w:rsidRDefault="00AA66D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AA66DD" w:rsidRDefault="00AA66D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:rsidR="00AA66DD" w:rsidRDefault="00AA66D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5065AC" w:rsidRDefault="005065AC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</w:t>
      </w:r>
    </w:p>
    <w:p w:rsidR="00D443EE" w:rsidRDefault="00D443EE" w:rsidP="00C90DAD">
      <w:pPr>
        <w:tabs>
          <w:tab w:val="center" w:pos="0"/>
          <w:tab w:val="center" w:pos="8789"/>
        </w:tabs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B391F" w:rsidRPr="005B391F" w:rsidRDefault="005B391F" w:rsidP="005B391F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FA680B" w:rsidRDefault="00FA680B" w:rsidP="00FA680B">
      <w:pPr>
        <w:pStyle w:val="a3"/>
        <w:rPr>
          <w:lang w:val="uk-UA"/>
        </w:rPr>
      </w:pPr>
    </w:p>
    <w:p w:rsidR="00FA680B" w:rsidRPr="00FA680B" w:rsidRDefault="00FA680B" w:rsidP="00FA680B">
      <w:pPr>
        <w:pStyle w:val="a3"/>
        <w:rPr>
          <w:lang w:val="uk-UA"/>
        </w:rPr>
      </w:pPr>
    </w:p>
    <w:p w:rsidR="00A9331D" w:rsidRDefault="00A9331D" w:rsidP="0086363E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8D64D2" w:rsidRPr="00C90DAD" w:rsidRDefault="008D64D2" w:rsidP="00C90DAD">
      <w:pPr>
        <w:pStyle w:val="a3"/>
        <w:rPr>
          <w:lang w:val="uk-UA"/>
        </w:rPr>
      </w:pPr>
    </w:p>
    <w:sectPr w:rsidR="008D64D2" w:rsidRPr="00C90DAD" w:rsidSect="00C90DAD">
      <w:headerReference w:type="default" r:id="rId6"/>
      <w:pgSz w:w="11906" w:h="16838"/>
      <w:pgMar w:top="1418" w:right="1418" w:bottom="709" w:left="212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60EA" w:rsidRDefault="003B60EA" w:rsidP="0086363E">
      <w:pPr>
        <w:spacing w:after="0" w:line="240" w:lineRule="auto"/>
      </w:pPr>
      <w:r>
        <w:separator/>
      </w:r>
    </w:p>
  </w:endnote>
  <w:endnote w:type="continuationSeparator" w:id="0">
    <w:p w:rsidR="003B60EA" w:rsidRDefault="003B60EA" w:rsidP="00863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60EA" w:rsidRDefault="003B60EA" w:rsidP="0086363E">
      <w:pPr>
        <w:spacing w:after="0" w:line="240" w:lineRule="auto"/>
      </w:pPr>
      <w:r>
        <w:separator/>
      </w:r>
    </w:p>
  </w:footnote>
  <w:footnote w:type="continuationSeparator" w:id="0">
    <w:p w:rsidR="003B60EA" w:rsidRDefault="003B60EA" w:rsidP="008636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95316"/>
      <w:docPartObj>
        <w:docPartGallery w:val="Page Numbers (Top of Page)"/>
        <w:docPartUnique/>
      </w:docPartObj>
    </w:sdtPr>
    <w:sdtContent>
      <w:p w:rsidR="005F3E56" w:rsidRDefault="005F3E56">
        <w:pPr>
          <w:pStyle w:val="a4"/>
        </w:pPr>
        <w:r>
          <w:ptab w:relativeTo="margin" w:alignment="right" w:leader="none"/>
        </w:r>
        <w:fldSimple w:instr=" PAGE   \* MERGEFORMAT ">
          <w:r w:rsidR="007C60A1">
            <w:rPr>
              <w:noProof/>
            </w:rPr>
            <w:t>2</w:t>
          </w:r>
        </w:fldSimple>
      </w:p>
    </w:sdtContent>
  </w:sdt>
  <w:p w:rsidR="005F3E56" w:rsidRDefault="005F3E5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3F7E"/>
    <w:rsid w:val="000617F5"/>
    <w:rsid w:val="000949C2"/>
    <w:rsid w:val="000C420A"/>
    <w:rsid w:val="000F5B04"/>
    <w:rsid w:val="00152B34"/>
    <w:rsid w:val="00203EBB"/>
    <w:rsid w:val="00242260"/>
    <w:rsid w:val="002724B9"/>
    <w:rsid w:val="0031651D"/>
    <w:rsid w:val="0036087A"/>
    <w:rsid w:val="00391067"/>
    <w:rsid w:val="003B60EA"/>
    <w:rsid w:val="003B741B"/>
    <w:rsid w:val="005065AC"/>
    <w:rsid w:val="00535361"/>
    <w:rsid w:val="005B391F"/>
    <w:rsid w:val="005C7621"/>
    <w:rsid w:val="005F3E56"/>
    <w:rsid w:val="00646B7A"/>
    <w:rsid w:val="00655CC3"/>
    <w:rsid w:val="006B330C"/>
    <w:rsid w:val="006F43CD"/>
    <w:rsid w:val="006F573E"/>
    <w:rsid w:val="0074422B"/>
    <w:rsid w:val="007A2F7F"/>
    <w:rsid w:val="007A76E2"/>
    <w:rsid w:val="007B5F5E"/>
    <w:rsid w:val="007C60A1"/>
    <w:rsid w:val="007C72E1"/>
    <w:rsid w:val="0086363E"/>
    <w:rsid w:val="00883CEE"/>
    <w:rsid w:val="008C12FD"/>
    <w:rsid w:val="008D64D2"/>
    <w:rsid w:val="008F12CE"/>
    <w:rsid w:val="009577F8"/>
    <w:rsid w:val="009711FB"/>
    <w:rsid w:val="00A124A8"/>
    <w:rsid w:val="00A80C16"/>
    <w:rsid w:val="00A9331D"/>
    <w:rsid w:val="00AA66DD"/>
    <w:rsid w:val="00B27F0F"/>
    <w:rsid w:val="00B85AF3"/>
    <w:rsid w:val="00B97944"/>
    <w:rsid w:val="00BD6634"/>
    <w:rsid w:val="00C33544"/>
    <w:rsid w:val="00C90DAD"/>
    <w:rsid w:val="00CC3334"/>
    <w:rsid w:val="00D443EE"/>
    <w:rsid w:val="00E16206"/>
    <w:rsid w:val="00E4416F"/>
    <w:rsid w:val="00E46AEF"/>
    <w:rsid w:val="00F453F8"/>
    <w:rsid w:val="00F63F7E"/>
    <w:rsid w:val="00F932C6"/>
    <w:rsid w:val="00FA680B"/>
    <w:rsid w:val="00FA709D"/>
    <w:rsid w:val="00FB0109"/>
    <w:rsid w:val="00FB7843"/>
    <w:rsid w:val="00FC6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D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ЕПЛИКА ГЕРОЯ"/>
    <w:basedOn w:val="a"/>
    <w:rsid w:val="00C90DAD"/>
    <w:pPr>
      <w:spacing w:after="0" w:line="240" w:lineRule="auto"/>
      <w:ind w:left="2126" w:right="2126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styleId="a4">
    <w:name w:val="header"/>
    <w:basedOn w:val="a"/>
    <w:link w:val="a5"/>
    <w:uiPriority w:val="99"/>
    <w:unhideWhenUsed/>
    <w:rsid w:val="008636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6363E"/>
  </w:style>
  <w:style w:type="paragraph" w:styleId="a6">
    <w:name w:val="footer"/>
    <w:basedOn w:val="a"/>
    <w:link w:val="a7"/>
    <w:uiPriority w:val="99"/>
    <w:semiHidden/>
    <w:unhideWhenUsed/>
    <w:rsid w:val="008636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6363E"/>
  </w:style>
  <w:style w:type="character" w:customStyle="1" w:styleId="apple-converted-space">
    <w:name w:val="apple-converted-space"/>
    <w:basedOn w:val="a0"/>
    <w:rsid w:val="00CC3334"/>
  </w:style>
  <w:style w:type="paragraph" w:styleId="a8">
    <w:name w:val="Normal (Web)"/>
    <w:basedOn w:val="a"/>
    <w:uiPriority w:val="99"/>
    <w:semiHidden/>
    <w:unhideWhenUsed/>
    <w:rsid w:val="005C76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35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63;&#1054;&#1056;&#1053;&#1045;%20&#1057;&#1054;&#1053;&#1062;&#1045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ЧОРНЕ СОНЦЕ.dotx</Template>
  <TotalTime>11</TotalTime>
  <Pages>5</Pages>
  <Words>2686</Words>
  <Characters>1532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4210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2019-03-21T10:43:00Z</dcterms:created>
  <dcterms:modified xsi:type="dcterms:W3CDTF">2019-03-21T10:43:00Z</dcterms:modified>
</cp:coreProperties>
</file>